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157984" w14:paraId="0CA5684D" w14:textId="77777777" w:rsidTr="002303B7">
        <w:trPr>
          <w:trHeight w:hRule="exact" w:val="1462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Тип, марка,</w:t>
            </w:r>
          </w:p>
          <w:p w14:paraId="7F019B1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обозначение документа,</w:t>
            </w:r>
          </w:p>
          <w:p w14:paraId="7BA6AFFE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Код</w:t>
            </w:r>
          </w:p>
          <w:p w14:paraId="44EAEA6A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Ед.</w:t>
            </w:r>
          </w:p>
          <w:p w14:paraId="60E1472E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изме-</w:t>
            </w:r>
          </w:p>
          <w:p w14:paraId="3D7499A9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202B9E" w:rsidRDefault="00FD0C0E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М</w:t>
            </w:r>
            <w:r w:rsidR="007454E1" w:rsidRPr="00202B9E">
              <w:rPr>
                <w:rFonts w:cs="Times New Roman"/>
                <w:szCs w:val="24"/>
              </w:rPr>
              <w:t>асса,</w:t>
            </w:r>
          </w:p>
          <w:p w14:paraId="55386EF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1 ед.,</w:t>
            </w:r>
          </w:p>
          <w:p w14:paraId="7105362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Примечание</w:t>
            </w:r>
          </w:p>
        </w:tc>
      </w:tr>
      <w:tr w:rsidR="007454E1" w:rsidRPr="00157984" w14:paraId="102A4026" w14:textId="77777777" w:rsidTr="00C47D73">
        <w:trPr>
          <w:trHeight w:hRule="exact" w:val="45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9</w:t>
            </w:r>
          </w:p>
        </w:tc>
      </w:tr>
      <w:tr w:rsidR="005064CA" w:rsidRPr="00157984" w14:paraId="40C9A46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B8FCB94" w14:textId="77777777" w:rsidR="005064CA" w:rsidRPr="00202B9E" w:rsidRDefault="005064CA" w:rsidP="00794AC7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81C987" w14:textId="5D3B3F45" w:rsidR="005064CA" w:rsidRPr="00202B9E" w:rsidRDefault="00333044" w:rsidP="005064C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>
              <w:rPr>
                <w:b/>
                <w:bCs/>
                <w:color w:val="000000"/>
                <w:lang w:val="en-US"/>
              </w:rPr>
              <w:t>6</w:t>
            </w:r>
            <w:r w:rsidR="009F5B5F">
              <w:rPr>
                <w:b/>
                <w:bCs/>
                <w:color w:val="000000"/>
              </w:rPr>
              <w:t xml:space="preserve"> этаж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C1D14EF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2B90D50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0406C8A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2909FA3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48EEDB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6001BB3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D33A18D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7455D" w:rsidRPr="00157984" w14:paraId="006C1FD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F745474" w14:textId="77777777" w:rsidR="0077455D" w:rsidRPr="00202B9E" w:rsidRDefault="0077455D" w:rsidP="00794AC7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CD8E31F" w14:textId="5C0E7535" w:rsidR="0077455D" w:rsidRPr="0077455D" w:rsidRDefault="0077455D" w:rsidP="005064C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Вентиляция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78DF535" w14:textId="77777777" w:rsidR="0077455D" w:rsidRPr="00202B9E" w:rsidRDefault="0077455D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C0496AB" w14:textId="77777777" w:rsidR="0077455D" w:rsidRPr="00202B9E" w:rsidRDefault="0077455D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715029B" w14:textId="77777777" w:rsidR="0077455D" w:rsidRPr="00202B9E" w:rsidRDefault="0077455D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C1197C0" w14:textId="77777777" w:rsidR="0077455D" w:rsidRPr="00202B9E" w:rsidRDefault="0077455D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F7775E" w14:textId="77777777" w:rsidR="0077455D" w:rsidRPr="00202B9E" w:rsidRDefault="0077455D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5AB2A18" w14:textId="77777777" w:rsidR="0077455D" w:rsidRPr="00202B9E" w:rsidRDefault="0077455D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27A7F23" w14:textId="77777777" w:rsidR="0077455D" w:rsidRPr="00202B9E" w:rsidRDefault="0077455D" w:rsidP="005064C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E47683" w:rsidRPr="00157984" w14:paraId="17D868B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E433093" w14:textId="77777777" w:rsidR="00E47683" w:rsidRPr="00202B9E" w:rsidRDefault="00E47683" w:rsidP="00E47683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2AB549D" w14:textId="6CF56584" w:rsidR="00E47683" w:rsidRPr="00E47683" w:rsidRDefault="00E47683" w:rsidP="007745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</w:t>
            </w:r>
            <w:r w:rsidR="00A91FF0">
              <w:rPr>
                <w:color w:val="000000"/>
              </w:rPr>
              <w:t>ф100</w:t>
            </w:r>
            <w:r w:rsidRPr="005B601D">
              <w:rPr>
                <w:color w:val="000000"/>
              </w:rPr>
              <w:t xml:space="preserve"> мм, с электромеханическим приводом BELIMO на 220 В, с соединительной коробкой и клеммной колодкой.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1D9E360" w14:textId="07E254CF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>КЛОП-2(60)-НО-</w:t>
            </w:r>
            <w:r w:rsidR="00A91FF0">
              <w:rPr>
                <w:color w:val="000000"/>
              </w:rPr>
              <w:t>ф100</w:t>
            </w:r>
            <w:r w:rsidRPr="005B601D">
              <w:rPr>
                <w:color w:val="000000"/>
              </w:rPr>
              <w:t>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EF4B9A1" w14:textId="77777777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D825AF0" w14:textId="07C29B44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E76FFE" w14:textId="4FCB368D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C05611" w14:textId="5964E006" w:rsidR="00E47683" w:rsidRPr="00202B9E" w:rsidRDefault="0077455D" w:rsidP="00E47683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EB28825" w14:textId="77777777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21DAF3D" w14:textId="77777777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E47683" w:rsidRPr="00157984" w14:paraId="6900CFC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99C108" w14:textId="77777777" w:rsidR="00E47683" w:rsidRPr="00202B9E" w:rsidRDefault="00E47683" w:rsidP="00E47683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8F422C" w14:textId="20BD6CBE" w:rsidR="00E47683" w:rsidRPr="00E47683" w:rsidRDefault="00E47683" w:rsidP="007745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1EA6BE6" w14:textId="1E01826D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  <w:r w:rsidRPr="009F5B5F">
              <w:t>ДК 100Р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93A2F32" w14:textId="77777777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831666F" w14:textId="77777777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A337EEC" w14:textId="3AF55B6D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991255" w14:textId="56701042" w:rsidR="00E47683" w:rsidRPr="00202B9E" w:rsidRDefault="00A91FF0" w:rsidP="00E47683">
            <w:pPr>
              <w:pStyle w:val="af5"/>
              <w:rPr>
                <w:rFonts w:cs="Times New Roman"/>
                <w:szCs w:val="24"/>
              </w:rPr>
            </w:pPr>
            <w:r>
              <w:t>23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F60FE3F" w14:textId="77777777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706C001" w14:textId="77777777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E47683" w:rsidRPr="00157984" w14:paraId="04F69F6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282B428" w14:textId="77777777" w:rsidR="00E47683" w:rsidRPr="00202B9E" w:rsidRDefault="00E47683" w:rsidP="00E47683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B461A5A" w14:textId="1C7CAC43" w:rsidR="00E47683" w:rsidRPr="00E47683" w:rsidRDefault="00E47683" w:rsidP="007745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B6DEBE4" w14:textId="75E93504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  <w:r w:rsidRPr="009F5B5F">
              <w:t>ДК 1</w:t>
            </w:r>
            <w:r>
              <w:t>25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2FF9678" w14:textId="77777777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23C512F" w14:textId="77777777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F035EE0" w14:textId="0EA3E0E1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F5B994E" w14:textId="29FADCD2" w:rsidR="00E47683" w:rsidRPr="00202B9E" w:rsidRDefault="00A91FF0" w:rsidP="00E47683">
            <w:pPr>
              <w:pStyle w:val="af5"/>
              <w:rPr>
                <w:rFonts w:cs="Times New Roman"/>
                <w:szCs w:val="24"/>
              </w:rPr>
            </w:pPr>
            <w:r>
              <w:t>22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8152EAF" w14:textId="77777777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FACD866" w14:textId="77777777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E47683" w:rsidRPr="00157984" w14:paraId="19A9570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F4095D4" w14:textId="77777777" w:rsidR="00E47683" w:rsidRPr="00202B9E" w:rsidRDefault="00E47683" w:rsidP="00E47683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BC0D91A" w14:textId="791B5771" w:rsidR="00E47683" w:rsidRPr="00E47683" w:rsidRDefault="00E47683" w:rsidP="007745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055BAA5" w14:textId="1FAC4287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  <w:r w:rsidRPr="009F5B5F">
              <w:t xml:space="preserve">ДК </w:t>
            </w:r>
            <w:r w:rsidR="00A91FF0">
              <w:t>16</w:t>
            </w:r>
            <w:r>
              <w:t>0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3E6440D" w14:textId="77777777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3CD8715" w14:textId="77777777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C3FABC" w14:textId="16D1DDF7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F76CA6C" w14:textId="3DA8113B" w:rsidR="00E47683" w:rsidRPr="00202B9E" w:rsidRDefault="00A91FF0" w:rsidP="00E47683">
            <w:pPr>
              <w:pStyle w:val="af5"/>
              <w:rPr>
                <w:rFonts w:cs="Times New Roman"/>
                <w:szCs w:val="24"/>
              </w:rPr>
            </w:pPr>
            <w:r>
              <w:t>31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B40800F" w14:textId="77777777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47D6570" w14:textId="77777777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E47683" w:rsidRPr="00157984" w14:paraId="0B1CBCA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9F45D07" w14:textId="77777777" w:rsidR="00E47683" w:rsidRPr="00202B9E" w:rsidRDefault="00E47683" w:rsidP="00E47683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EA1BE4B" w14:textId="1B911F2E" w:rsidR="00E47683" w:rsidRPr="00E47683" w:rsidRDefault="00E47683" w:rsidP="007745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E0E1AB1" w14:textId="3A67B095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  <w:r w:rsidRPr="009F5B5F">
              <w:t xml:space="preserve">ДК </w:t>
            </w:r>
            <w:r>
              <w:t>2</w:t>
            </w:r>
            <w:r w:rsidR="00A91FF0">
              <w:t>0</w:t>
            </w:r>
            <w:r>
              <w:t>0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E22AACD" w14:textId="77777777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FF64A6" w14:textId="77777777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C4F68B" w14:textId="42DBBA84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32FBDA" w14:textId="35B53454" w:rsidR="00E47683" w:rsidRPr="00202B9E" w:rsidRDefault="00A91FF0" w:rsidP="00E47683">
            <w:pPr>
              <w:pStyle w:val="af5"/>
              <w:rPr>
                <w:rFonts w:cs="Times New Roman"/>
                <w:szCs w:val="24"/>
              </w:rPr>
            </w:pPr>
            <w:r>
              <w:t>3</w:t>
            </w:r>
            <w:r w:rsidR="008E4325"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BF4AD5F" w14:textId="77777777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4ABBA74" w14:textId="77777777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E47683" w:rsidRPr="00157984" w14:paraId="5E116C5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C988C21" w14:textId="77777777" w:rsidR="00E47683" w:rsidRPr="00202B9E" w:rsidRDefault="00E47683" w:rsidP="00E47683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448D4E" w14:textId="25650CC7" w:rsidR="00E47683" w:rsidRPr="00E47683" w:rsidRDefault="00E47683" w:rsidP="007745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3A6061">
              <w:rPr>
                <w:color w:val="000000"/>
              </w:rPr>
              <w:t xml:space="preserve">Лючок для замера параметров воздуха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7EDAF79" w14:textId="30A7F301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  <w:r w:rsidRPr="003A6061">
              <w:rPr>
                <w:color w:val="000000"/>
              </w:rPr>
              <w:t xml:space="preserve">А1К-151-00 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4716909" w14:textId="77777777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DD73AF6" w14:textId="77777777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4FDCE27" w14:textId="3622367F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  <w:r w:rsidRPr="003A6061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DA7F64" w14:textId="59916467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  <w:r w:rsidRPr="003A6061">
              <w:rPr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455F545" w14:textId="77777777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AF3F06" w14:textId="77777777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E47683" w:rsidRPr="00157984" w14:paraId="27C128F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B273658" w14:textId="77777777" w:rsidR="00E47683" w:rsidRPr="00202B9E" w:rsidRDefault="00E47683" w:rsidP="00E47683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A5C977A" w14:textId="3AD4F075" w:rsidR="00E47683" w:rsidRPr="00E47683" w:rsidRDefault="00E47683" w:rsidP="007745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E9294E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>
              <w:rPr>
                <w:color w:val="000000"/>
              </w:rPr>
              <w:t>ЛПАК</w:t>
            </w:r>
            <w:r w:rsidR="00057DA9">
              <w:rPr>
                <w:color w:val="000000"/>
              </w:rPr>
              <w:t xml:space="preserve"> 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2BDE10" w14:textId="77777777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6F2F53D" w14:textId="77777777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B6EE83" w14:textId="6CDB6265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11E91120" w14:textId="375AC0DE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42C414" w14:textId="61B9DD37" w:rsidR="00E47683" w:rsidRPr="00202B9E" w:rsidRDefault="00057DA9" w:rsidP="00E47683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D6909BB" w14:textId="77777777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1A73C4D" w14:textId="77777777" w:rsidR="00E47683" w:rsidRPr="00202B9E" w:rsidRDefault="00E47683" w:rsidP="00E47683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057DA9" w:rsidRPr="00157984" w14:paraId="321F868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B1D9DB5" w14:textId="77777777" w:rsidR="00057DA9" w:rsidRPr="00202B9E" w:rsidRDefault="00057DA9" w:rsidP="00057DA9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A37EF43" w14:textId="476C8DD3" w:rsidR="00057DA9" w:rsidRPr="00E9294E" w:rsidRDefault="00057DA9" w:rsidP="00057DA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>
              <w:rPr>
                <w:color w:val="000000"/>
              </w:rPr>
              <w:t>ЛПАК 1</w:t>
            </w:r>
            <w:r>
              <w:rPr>
                <w:color w:val="000000"/>
              </w:rPr>
              <w:t>60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E2B442" w14:textId="77777777" w:rsidR="00057DA9" w:rsidRPr="00202B9E" w:rsidRDefault="00057DA9" w:rsidP="00057DA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2A166D" w14:textId="77777777" w:rsidR="00057DA9" w:rsidRPr="00202B9E" w:rsidRDefault="00057DA9" w:rsidP="00057DA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BAB3441" w14:textId="5AF400B3" w:rsidR="00057DA9" w:rsidRDefault="00057DA9" w:rsidP="00057DA9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02008798" w14:textId="5DCBC092" w:rsidR="00057DA9" w:rsidRPr="00E9294E" w:rsidRDefault="00057DA9" w:rsidP="00057DA9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5E8DDC" w14:textId="4F7BB8A9" w:rsidR="00057DA9" w:rsidRDefault="00057DA9" w:rsidP="00057DA9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B75213D" w14:textId="77777777" w:rsidR="00057DA9" w:rsidRPr="00202B9E" w:rsidRDefault="00057DA9" w:rsidP="00057DA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7891CB8" w14:textId="77777777" w:rsidR="00057DA9" w:rsidRPr="00202B9E" w:rsidRDefault="00057DA9" w:rsidP="00057DA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057DA9" w:rsidRPr="00157984" w14:paraId="50140F9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01470C0" w14:textId="77777777" w:rsidR="00057DA9" w:rsidRPr="00202B9E" w:rsidRDefault="00057DA9" w:rsidP="00057DA9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B3641CE" w14:textId="447E9667" w:rsidR="00057DA9" w:rsidRPr="00E9294E" w:rsidRDefault="00057DA9" w:rsidP="00057DA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>
              <w:rPr>
                <w:color w:val="000000"/>
              </w:rPr>
              <w:t xml:space="preserve">ЛПАК </w:t>
            </w:r>
            <w:r>
              <w:rPr>
                <w:color w:val="000000"/>
              </w:rPr>
              <w:t>200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B873D54" w14:textId="77777777" w:rsidR="00057DA9" w:rsidRPr="00202B9E" w:rsidRDefault="00057DA9" w:rsidP="00057DA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E48698D" w14:textId="77777777" w:rsidR="00057DA9" w:rsidRPr="00202B9E" w:rsidRDefault="00057DA9" w:rsidP="00057DA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B061C3E" w14:textId="602B9C1C" w:rsidR="00057DA9" w:rsidRDefault="00057DA9" w:rsidP="00057DA9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54763E14" w14:textId="0410CB45" w:rsidR="00057DA9" w:rsidRPr="00E9294E" w:rsidRDefault="00057DA9" w:rsidP="00057DA9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387103" w14:textId="600947F4" w:rsidR="00057DA9" w:rsidRDefault="00057DA9" w:rsidP="00057DA9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B546193" w14:textId="77777777" w:rsidR="00057DA9" w:rsidRPr="00202B9E" w:rsidRDefault="00057DA9" w:rsidP="00057DA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F3003F1" w14:textId="77777777" w:rsidR="00057DA9" w:rsidRPr="00202B9E" w:rsidRDefault="00057DA9" w:rsidP="00057DA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057DA9" w:rsidRPr="00157984" w14:paraId="51CE41E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4BB58F" w14:textId="77777777" w:rsidR="00057DA9" w:rsidRPr="00202B9E" w:rsidRDefault="00057DA9" w:rsidP="00057DA9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F812BDA" w14:textId="0149FED7" w:rsidR="00057DA9" w:rsidRPr="00E9294E" w:rsidRDefault="00057DA9" w:rsidP="00057DA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>
              <w:rPr>
                <w:color w:val="000000"/>
              </w:rPr>
              <w:t>ЛПАК 2</w:t>
            </w:r>
            <w:r>
              <w:rPr>
                <w:color w:val="000000"/>
              </w:rPr>
              <w:t>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97C429C" w14:textId="77777777" w:rsidR="00057DA9" w:rsidRPr="00202B9E" w:rsidRDefault="00057DA9" w:rsidP="00057DA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F140A40" w14:textId="77777777" w:rsidR="00057DA9" w:rsidRPr="00202B9E" w:rsidRDefault="00057DA9" w:rsidP="00057DA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EDA2033" w14:textId="17241BB0" w:rsidR="00057DA9" w:rsidRDefault="00057DA9" w:rsidP="00057DA9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21123466" w14:textId="5F46EF4D" w:rsidR="00057DA9" w:rsidRPr="00E9294E" w:rsidRDefault="00057DA9" w:rsidP="00057DA9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270E7CC" w14:textId="0103D15A" w:rsidR="00057DA9" w:rsidRDefault="00057DA9" w:rsidP="00057DA9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0796688" w14:textId="77777777" w:rsidR="00057DA9" w:rsidRPr="00202B9E" w:rsidRDefault="00057DA9" w:rsidP="00057DA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C5F5F0C" w14:textId="77777777" w:rsidR="00057DA9" w:rsidRPr="00202B9E" w:rsidRDefault="00057DA9" w:rsidP="00057DA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057DA9" w:rsidRPr="00157984" w14:paraId="1005F20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D1F09DC" w14:textId="77777777" w:rsidR="00057DA9" w:rsidRPr="00202B9E" w:rsidRDefault="00057DA9" w:rsidP="00057DA9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CA1D95" w14:textId="6C734F47" w:rsidR="00057DA9" w:rsidRDefault="00057DA9" w:rsidP="00057DA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  <w:lang w:val="en-US"/>
              </w:rPr>
            </w:pPr>
            <w:r>
              <w:rPr>
                <w:color w:val="000000"/>
              </w:rPr>
              <w:t>Диффузор круглый ЛКТ</w:t>
            </w:r>
            <w:r>
              <w:rPr>
                <w:color w:val="000000"/>
              </w:rPr>
              <w:t>-В-125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6DD9CBF" w14:textId="77777777" w:rsidR="00057DA9" w:rsidRPr="00202B9E" w:rsidRDefault="00057DA9" w:rsidP="00057DA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ED30707" w14:textId="77777777" w:rsidR="00057DA9" w:rsidRPr="00202B9E" w:rsidRDefault="00057DA9" w:rsidP="00057DA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0C187DD" w14:textId="6A116ED1" w:rsidR="00057DA9" w:rsidRPr="00202B9E" w:rsidRDefault="00057DA9" w:rsidP="00057DA9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1B85E78E" w14:textId="39D53F36" w:rsidR="00057DA9" w:rsidRPr="00202B9E" w:rsidRDefault="00057DA9" w:rsidP="00057DA9">
            <w:pPr>
              <w:pStyle w:val="af5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10E3E3" w14:textId="31F2BF5E" w:rsidR="00057DA9" w:rsidRPr="00202B9E" w:rsidRDefault="00057DA9" w:rsidP="00057DA9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20374BC" w14:textId="77777777" w:rsidR="00057DA9" w:rsidRPr="00202B9E" w:rsidRDefault="00057DA9" w:rsidP="00057DA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9A23CDE" w14:textId="77777777" w:rsidR="00057DA9" w:rsidRPr="00202B9E" w:rsidRDefault="00057DA9" w:rsidP="00057DA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057DA9" w:rsidRPr="00157984" w14:paraId="63D40F0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B2FC58" w14:textId="77777777" w:rsidR="00057DA9" w:rsidRPr="00202B9E" w:rsidRDefault="00057DA9" w:rsidP="00057DA9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587B116" w14:textId="28380C3E" w:rsidR="00057DA9" w:rsidRDefault="00057DA9" w:rsidP="00057DA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  <w:lang w:val="en-US"/>
              </w:rPr>
            </w:pPr>
            <w:r>
              <w:rPr>
                <w:color w:val="000000"/>
              </w:rPr>
              <w:t>Диффузор щелевой ЛКТ</w:t>
            </w:r>
            <w:r>
              <w:rPr>
                <w:color w:val="000000"/>
              </w:rPr>
              <w:t>-П-125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1A148DF" w14:textId="77777777" w:rsidR="00057DA9" w:rsidRPr="00202B9E" w:rsidRDefault="00057DA9" w:rsidP="00057DA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3756F79" w14:textId="77777777" w:rsidR="00057DA9" w:rsidRPr="00202B9E" w:rsidRDefault="00057DA9" w:rsidP="00057DA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B425458" w14:textId="0E6B241E" w:rsidR="00057DA9" w:rsidRPr="00202B9E" w:rsidRDefault="00057DA9" w:rsidP="00057DA9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2AAA7036" w14:textId="3F555BBB" w:rsidR="00057DA9" w:rsidRPr="00202B9E" w:rsidRDefault="00057DA9" w:rsidP="00057DA9">
            <w:pPr>
              <w:pStyle w:val="af5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9FA2F4" w14:textId="337A2C86" w:rsidR="00057DA9" w:rsidRPr="00202B9E" w:rsidRDefault="00057DA9" w:rsidP="00057DA9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23B5496" w14:textId="77777777" w:rsidR="00057DA9" w:rsidRPr="00202B9E" w:rsidRDefault="00057DA9" w:rsidP="00057DA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928F88C" w14:textId="77777777" w:rsidR="00057DA9" w:rsidRPr="00202B9E" w:rsidRDefault="00057DA9" w:rsidP="00057DA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057DA9" w:rsidRPr="00157984" w14:paraId="4D33E33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E062614" w14:textId="77777777" w:rsidR="00057DA9" w:rsidRPr="00202B9E" w:rsidRDefault="00057DA9" w:rsidP="00057DA9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EFC48D" w14:textId="2AC19117" w:rsidR="00057DA9" w:rsidRPr="00E47683" w:rsidRDefault="00057DA9" w:rsidP="00057DA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 w:rsidRPr="00747C0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теплоизолированный</w:t>
            </w:r>
            <w:r w:rsidRPr="00C526CB">
              <w:rPr>
                <w:color w:val="000000"/>
              </w:rPr>
              <w:t xml:space="preserve"> гофрированный ø125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55435A8" w14:textId="77777777" w:rsidR="00057DA9" w:rsidRPr="00202B9E" w:rsidRDefault="00057DA9" w:rsidP="00057DA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A9B3F1B" w14:textId="77777777" w:rsidR="00057DA9" w:rsidRPr="00202B9E" w:rsidRDefault="00057DA9" w:rsidP="00057DA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D0B6D1" w14:textId="77777777" w:rsidR="00057DA9" w:rsidRPr="00202B9E" w:rsidRDefault="00057DA9" w:rsidP="00057DA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20238C3" w14:textId="5EE7E543" w:rsidR="00057DA9" w:rsidRPr="00202B9E" w:rsidRDefault="00057DA9" w:rsidP="00057DA9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A48333C" w14:textId="28335B8B" w:rsidR="00057DA9" w:rsidRPr="00202B9E" w:rsidRDefault="007B5B0D" w:rsidP="00057DA9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EE24696" w14:textId="77777777" w:rsidR="00057DA9" w:rsidRPr="00202B9E" w:rsidRDefault="00057DA9" w:rsidP="00057DA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9BAC567" w14:textId="77777777" w:rsidR="00057DA9" w:rsidRPr="00202B9E" w:rsidRDefault="00057DA9" w:rsidP="00057DA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B5B0D" w:rsidRPr="00157984" w14:paraId="4F92F55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EDB742" w14:textId="77777777" w:rsidR="007B5B0D" w:rsidRPr="00202B9E" w:rsidRDefault="007B5B0D" w:rsidP="007B5B0D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E9C2209" w14:textId="483AD8F7" w:rsidR="007B5B0D" w:rsidRPr="00C526CB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 w:rsidRPr="00747C0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теплоизолированный</w:t>
            </w:r>
            <w:r w:rsidRPr="00C526CB">
              <w:rPr>
                <w:color w:val="000000"/>
              </w:rPr>
              <w:t xml:space="preserve"> гофрированный ø1</w:t>
            </w:r>
            <w:r>
              <w:rPr>
                <w:color w:val="000000"/>
              </w:rPr>
              <w:t>60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6D2A2E9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9C0B735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141620B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45B0826" w14:textId="248B6593" w:rsidR="007B5B0D" w:rsidRPr="00C526CB" w:rsidRDefault="007B5B0D" w:rsidP="007B5B0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5496F0" w14:textId="01337C34" w:rsidR="007B5B0D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F2F35B4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12BFCED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B5B0D" w:rsidRPr="00157984" w14:paraId="48E5438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8AFCC80" w14:textId="77777777" w:rsidR="007B5B0D" w:rsidRPr="00202B9E" w:rsidRDefault="007B5B0D" w:rsidP="007B5B0D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B45198C" w14:textId="6E151836" w:rsidR="007B5B0D" w:rsidRPr="00E47683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>
              <w:rPr>
                <w:color w:val="000000"/>
              </w:rPr>
              <w:t>2</w:t>
            </w:r>
            <w:r w:rsidRPr="00C526CB">
              <w:rPr>
                <w:color w:val="000000"/>
              </w:rPr>
              <w:t>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4F201E7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33FC013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B88BD7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5D9A986" w14:textId="3A4ED3A5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A493B3E" w14:textId="53E4F2B3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67290E4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42D4CBA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B5B0D" w:rsidRPr="00157984" w14:paraId="169050E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840142" w14:textId="77777777" w:rsidR="007B5B0D" w:rsidRPr="00202B9E" w:rsidRDefault="007B5B0D" w:rsidP="007B5B0D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E314034" w14:textId="6E938743" w:rsidR="007B5B0D" w:rsidRPr="00E47683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>
              <w:rPr>
                <w:color w:val="000000"/>
              </w:rPr>
              <w:t>25</w:t>
            </w:r>
            <w:r w:rsidRPr="00C526CB">
              <w:rPr>
                <w:color w:val="000000"/>
              </w:rPr>
              <w:t>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278F510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55E4F6B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E195EDE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E591774" w14:textId="2CB9085B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E5AECF" w14:textId="6DFEB2FF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87003CF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C4ED00D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B5B0D" w:rsidRPr="00157984" w14:paraId="1AC9523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C8FD58F" w14:textId="77777777" w:rsidR="007B5B0D" w:rsidRPr="00202B9E" w:rsidRDefault="007B5B0D" w:rsidP="007B5B0D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5007504" w14:textId="115D2921" w:rsidR="007B5B0D" w:rsidRPr="00E47683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ø1</w:t>
            </w:r>
            <w:r>
              <w:rPr>
                <w:color w:val="000000"/>
              </w:rPr>
              <w:t>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D95D86A" w14:textId="3DFF8585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89C6306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8FDB96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3E7CD75" w14:textId="0EB21171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C1AB50" w14:textId="4E6A635F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6D6038B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B529921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B5B0D" w:rsidRPr="00157984" w14:paraId="0E45175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C949CA5" w14:textId="77777777" w:rsidR="007B5B0D" w:rsidRPr="00202B9E" w:rsidRDefault="007B5B0D" w:rsidP="007B5B0D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C4A245B" w14:textId="0AC03A8C" w:rsidR="007B5B0D" w:rsidRPr="00E47683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ø125,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3619CAA" w14:textId="0B92B480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2C3E4EC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032104B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BA7EFED" w14:textId="1623495A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AC3967" w14:textId="52C5EB4C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E230A3E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14CE6F5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B5B0D" w:rsidRPr="00157984" w14:paraId="12229EE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1A8CF32" w14:textId="77777777" w:rsidR="007B5B0D" w:rsidRPr="00202B9E" w:rsidRDefault="007B5B0D" w:rsidP="007B5B0D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42181CA" w14:textId="3C16AD3E" w:rsidR="007B5B0D" w:rsidRPr="00E47683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ø160,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47CE6F2" w14:textId="4D01029B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6B48D1C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79631AE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7FCB721" w14:textId="3ACDE168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50A3B70" w14:textId="492B3DC0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133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971859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38DCDF3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B5B0D" w:rsidRPr="00157984" w14:paraId="1046ACE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87215D0" w14:textId="77777777" w:rsidR="007B5B0D" w:rsidRPr="00202B9E" w:rsidRDefault="007B5B0D" w:rsidP="007B5B0D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BBB7241" w14:textId="33A7C49C" w:rsidR="007B5B0D" w:rsidRPr="00E47683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ø200,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1AE91B" w14:textId="462E7674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06D5AD9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42E67C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911C77" w14:textId="7F831B8D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FDE4A9" w14:textId="24199543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B3A02A8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B84CA03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B5B0D" w:rsidRPr="00157984" w14:paraId="0E00CC3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68D7086" w14:textId="77777777" w:rsidR="007B5B0D" w:rsidRPr="00202B9E" w:rsidRDefault="007B5B0D" w:rsidP="007B5B0D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B228724" w14:textId="12FDF1BB" w:rsidR="007B5B0D" w:rsidRPr="00E47683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ø250,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6A74E57" w14:textId="332F49A2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B75268F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8553CAD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059515" w14:textId="38289642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6353779" w14:textId="3BC20E9A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29DE591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E7C9F86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B5B0D" w:rsidRPr="00157984" w14:paraId="459A5F8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BCF1557" w14:textId="77777777" w:rsidR="007B5B0D" w:rsidRPr="00202B9E" w:rsidRDefault="007B5B0D" w:rsidP="007B5B0D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2727768" w14:textId="507B3A2B" w:rsidR="007B5B0D" w:rsidRPr="00E47683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2</w:t>
            </w:r>
            <w:r w:rsidRPr="00C526CB">
              <w:rPr>
                <w:color w:val="000000"/>
              </w:rPr>
              <w:t>00x2</w:t>
            </w:r>
            <w:r>
              <w:rPr>
                <w:color w:val="000000"/>
              </w:rPr>
              <w:t>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5BB196" w14:textId="0C99F7B3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4B8BB68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FA5E8B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909EB91" w14:textId="09C04242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9ED0E6" w14:textId="5C992138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3C0DC5F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8D31A08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B5B0D" w:rsidRPr="00157984" w14:paraId="3A54FE9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475484" w14:textId="77777777" w:rsidR="007B5B0D" w:rsidRPr="00202B9E" w:rsidRDefault="007B5B0D" w:rsidP="007B5B0D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882057F" w14:textId="6F78EEC5" w:rsidR="007B5B0D" w:rsidRPr="00E47683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25</w:t>
            </w:r>
            <w:r w:rsidRPr="003D63D0">
              <w:rPr>
                <w:color w:val="000000"/>
              </w:rPr>
              <w:t>0x2</w:t>
            </w:r>
            <w:r>
              <w:rPr>
                <w:color w:val="000000"/>
              </w:rPr>
              <w:t>0</w:t>
            </w:r>
            <w:r w:rsidRPr="003D63D0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F19C629" w14:textId="64696D25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AD3D177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B17690A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C25A848" w14:textId="3B8D19B4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BB5B18A" w14:textId="5832DC50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468DDBD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60F7700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B5B0D" w:rsidRPr="00157984" w14:paraId="449A7CD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35FC388" w14:textId="77777777" w:rsidR="007B5B0D" w:rsidRPr="00202B9E" w:rsidRDefault="007B5B0D" w:rsidP="007B5B0D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BDD3DA1" w14:textId="52661ACD" w:rsidR="007B5B0D" w:rsidRPr="00E47683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3</w:t>
            </w:r>
            <w:r w:rsidRPr="003D63D0">
              <w:rPr>
                <w:color w:val="000000"/>
              </w:rPr>
              <w:t>00x</w:t>
            </w:r>
            <w:r>
              <w:rPr>
                <w:color w:val="000000"/>
              </w:rPr>
              <w:t>2</w:t>
            </w:r>
            <w:r w:rsidRPr="003D63D0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19221D4" w14:textId="53091D38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E28A1C6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7D30804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5E7482F" w14:textId="1FB2C8AF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C91EE5" w14:textId="3BF0B840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2B31FA4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CD1B85B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B5B0D" w:rsidRPr="00157984" w14:paraId="4505160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0570FF0" w14:textId="77777777" w:rsidR="007B5B0D" w:rsidRPr="00202B9E" w:rsidRDefault="007B5B0D" w:rsidP="007B5B0D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70B3F15" w14:textId="603048D8" w:rsidR="007B5B0D" w:rsidRPr="00E47683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3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2</w:t>
            </w:r>
            <w:r w:rsidRPr="00C526CB">
              <w:rPr>
                <w:color w:val="000000"/>
              </w:rPr>
              <w:t xml:space="preserve">50,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57FDAC0" w14:textId="41FB1B93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4F7D496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2A35A5B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CE2310" w14:textId="595DA873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223D3A8" w14:textId="7FA43B1C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37BD2BC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0505622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B5B0D" w:rsidRPr="00157984" w14:paraId="7958D86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1EEF412" w14:textId="77777777" w:rsidR="007B5B0D" w:rsidRPr="00202B9E" w:rsidRDefault="007B5B0D" w:rsidP="007B5B0D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1658C3" w14:textId="141F6ABC" w:rsidR="007B5B0D" w:rsidRPr="00E47683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35</w:t>
            </w:r>
            <w:r w:rsidRPr="00C526CB">
              <w:rPr>
                <w:color w:val="000000"/>
              </w:rPr>
              <w:t>0x</w:t>
            </w:r>
            <w:r>
              <w:rPr>
                <w:color w:val="000000"/>
              </w:rPr>
              <w:t>2</w:t>
            </w:r>
            <w:r>
              <w:rPr>
                <w:color w:val="000000"/>
              </w:rPr>
              <w:t>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F58255B" w14:textId="1ACB87CD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39DD8EA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9978670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0D5314" w14:textId="0D2584D0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B38D851" w14:textId="58328036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ECF8226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9C0ED34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B5B0D" w:rsidRPr="00157984" w14:paraId="50281BF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E9D429B" w14:textId="77777777" w:rsidR="007B5B0D" w:rsidRPr="00202B9E" w:rsidRDefault="007B5B0D" w:rsidP="007B5B0D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210F8DF" w14:textId="0E3B400D" w:rsidR="007B5B0D" w:rsidRPr="00E47683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35</w:t>
            </w:r>
            <w:r w:rsidRPr="00C526CB">
              <w:rPr>
                <w:color w:val="000000"/>
              </w:rPr>
              <w:t>0x</w:t>
            </w:r>
            <w:r>
              <w:rPr>
                <w:color w:val="000000"/>
              </w:rPr>
              <w:t>25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0283E34" w14:textId="2D455C02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2E73DC3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3938C1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A4338ED" w14:textId="58E7931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EBBCD5" w14:textId="2FD125CD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1B7FDF7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A96A442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B5B0D" w:rsidRPr="00157984" w14:paraId="1390462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120245B" w14:textId="77777777" w:rsidR="007B5B0D" w:rsidRPr="00202B9E" w:rsidRDefault="007B5B0D" w:rsidP="007B5B0D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91F9ACA" w14:textId="1C6C8368" w:rsidR="007B5B0D" w:rsidRPr="00E47683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4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25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C820828" w14:textId="629CFCDB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37FB907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EA1ADC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115312D" w14:textId="3B9D589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0C8195" w14:textId="09B4458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BD4233E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458F3DC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B5B0D" w:rsidRPr="00157984" w14:paraId="0A93BF2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FF2F77" w14:textId="77777777" w:rsidR="007B5B0D" w:rsidRPr="00202B9E" w:rsidRDefault="007B5B0D" w:rsidP="007B5B0D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9CCAC1D" w14:textId="4905986E" w:rsidR="007B5B0D" w:rsidRPr="00E47683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40</w:t>
            </w:r>
            <w:r w:rsidRPr="00C526CB">
              <w:rPr>
                <w:color w:val="000000"/>
              </w:rPr>
              <w:t>0x</w:t>
            </w:r>
            <w:r>
              <w:rPr>
                <w:color w:val="000000"/>
              </w:rPr>
              <w:t>35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F3C41B" w14:textId="79A7CA6A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1B7051F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4C2A6A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603E82B" w14:textId="350D4370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EE9449" w14:textId="59134D0F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1BB861E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214FF52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B5B0D" w:rsidRPr="00157984" w14:paraId="6EC8219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1C4B7C4" w14:textId="77777777" w:rsidR="007B5B0D" w:rsidRPr="00202B9E" w:rsidRDefault="007B5B0D" w:rsidP="007B5B0D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2CAB8D7" w14:textId="48E37EC6" w:rsidR="007B5B0D" w:rsidRPr="00E47683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45</w:t>
            </w:r>
            <w:r w:rsidRPr="00C526CB">
              <w:rPr>
                <w:color w:val="000000"/>
              </w:rPr>
              <w:t>0x</w:t>
            </w:r>
            <w:r>
              <w:rPr>
                <w:color w:val="000000"/>
              </w:rPr>
              <w:t>3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621D365" w14:textId="0B9B437E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AB78182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F064CA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D57904B" w14:textId="5E78F46A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477148" w14:textId="37140CAA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6D17713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CD1FC49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B5B0D" w:rsidRPr="00157984" w14:paraId="37A799D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568772" w14:textId="77777777" w:rsidR="007B5B0D" w:rsidRPr="00202B9E" w:rsidRDefault="007B5B0D" w:rsidP="007B5B0D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F96E75F" w14:textId="03F495E2" w:rsidR="007B5B0D" w:rsidRPr="00E47683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2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B370D61" w14:textId="4759FEF4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A090693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74E020E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6B1A5F5" w14:textId="6296A22B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387DCC" w14:textId="6BB3E408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A3ED420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75CA15E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B5B0D" w:rsidRPr="00157984" w14:paraId="62A328B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5A5DCA" w14:textId="77777777" w:rsidR="007B5B0D" w:rsidRPr="00202B9E" w:rsidRDefault="007B5B0D" w:rsidP="007B5B0D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7CCB738" w14:textId="130BB4E5" w:rsidR="007B5B0D" w:rsidRPr="00E47683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4</w:t>
            </w:r>
            <w:r>
              <w:rPr>
                <w:color w:val="000000"/>
              </w:rPr>
              <w:t>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39DB8F6" w14:textId="406FEF46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4CD7223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8A0681A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CC6A0E9" w14:textId="213B30A4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B17E10A" w14:textId="10726AE6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E2100AB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3237743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B5B0D" w:rsidRPr="00157984" w14:paraId="636C5E0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B96BA8A" w14:textId="77777777" w:rsidR="007B5B0D" w:rsidRPr="00202B9E" w:rsidRDefault="007B5B0D" w:rsidP="007B5B0D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7F2476" w14:textId="2C34F189" w:rsidR="007B5B0D" w:rsidRPr="00E47683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35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8A6A506" w14:textId="60909855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C15AF39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6EFE198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BAE4D6D" w14:textId="2630D623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8DD13D5" w14:textId="7FE2C12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4EA5ED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8403CE1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B5B0D" w:rsidRPr="00157984" w14:paraId="5F40C68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BB00F73" w14:textId="77777777" w:rsidR="007B5B0D" w:rsidRPr="00202B9E" w:rsidRDefault="007B5B0D" w:rsidP="007B5B0D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C4D6FE4" w14:textId="1831F784" w:rsidR="007B5B0D" w:rsidRPr="00E47683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4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1CA51BF" w14:textId="7ECC0944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9AEF703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846F3C6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502C9ED" w14:textId="748C6472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093828" w14:textId="7F197AA8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7BC0CB5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4403BBD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B5B0D" w:rsidRPr="00157984" w14:paraId="7FBC676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AA3DB08" w14:textId="77777777" w:rsidR="007B5B0D" w:rsidRPr="00202B9E" w:rsidRDefault="007B5B0D" w:rsidP="007B5B0D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B16B440" w14:textId="00384587" w:rsidR="007B5B0D" w:rsidRPr="00E47683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7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4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10DB5C5" w14:textId="435B7D8A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6031B16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032F0A2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46684C" w14:textId="27EBEE6D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1BDF3C" w14:textId="14E1B4AF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54FE069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460C6EE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B5B0D" w:rsidRPr="00157984" w14:paraId="6B9E245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4D76B4" w14:textId="77777777" w:rsidR="007B5B0D" w:rsidRPr="00202B9E" w:rsidRDefault="007B5B0D" w:rsidP="007B5B0D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CFB61B" w14:textId="734F1ACF" w:rsidR="007B5B0D" w:rsidRPr="00C526CB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7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589CDB2" w14:textId="6388C68D" w:rsidR="007B5B0D" w:rsidRPr="00C526CB" w:rsidRDefault="007B5B0D" w:rsidP="007B5B0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2A52618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4B33E02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B5EC404" w14:textId="113606A9" w:rsidR="007B5B0D" w:rsidRPr="00C526CB" w:rsidRDefault="007B5B0D" w:rsidP="007B5B0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92BFDD" w14:textId="09286339" w:rsidR="007B5B0D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1D78F94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5ABD1D8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B5B0D" w:rsidRPr="00157984" w14:paraId="44BB8B3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F65138" w14:textId="77777777" w:rsidR="007B5B0D" w:rsidRPr="00202B9E" w:rsidRDefault="007B5B0D" w:rsidP="007B5B0D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C96B8E6" w14:textId="7B7CB1C6" w:rsidR="007B5B0D" w:rsidRPr="00C526CB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8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D40043A" w14:textId="2E1C36D2" w:rsidR="007B5B0D" w:rsidRPr="00C526CB" w:rsidRDefault="007B5B0D" w:rsidP="007B5B0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BEF1981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B27468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F288E13" w14:textId="0B6FD023" w:rsidR="007B5B0D" w:rsidRPr="00C526CB" w:rsidRDefault="007B5B0D" w:rsidP="007B5B0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DF5602" w14:textId="15353B6E" w:rsidR="007B5B0D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FF33BCE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14A26B3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B5B0D" w:rsidRPr="00157984" w14:paraId="0F46893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662E83E" w14:textId="77777777" w:rsidR="007B5B0D" w:rsidRPr="00202B9E" w:rsidRDefault="007B5B0D" w:rsidP="007B5B0D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B74409A" w14:textId="24619581" w:rsidR="007B5B0D" w:rsidRPr="00C526CB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12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5DF48FB" w14:textId="21CC8F90" w:rsidR="007B5B0D" w:rsidRPr="00C526CB" w:rsidRDefault="007B5B0D" w:rsidP="007B5B0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1FFBAE5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AB1CABF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1BBB5E9" w14:textId="3FAC5C5B" w:rsidR="007B5B0D" w:rsidRPr="00C526CB" w:rsidRDefault="007B5B0D" w:rsidP="007B5B0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3E9225" w14:textId="03822F25" w:rsidR="007B5B0D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7981DC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77CED6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B5B0D" w:rsidRPr="00157984" w14:paraId="4FFD870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F74163" w14:textId="77777777" w:rsidR="007B5B0D" w:rsidRPr="00202B9E" w:rsidRDefault="007B5B0D" w:rsidP="007B5B0D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4944503" w14:textId="197823B8" w:rsidR="007B5B0D" w:rsidRPr="00C526CB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13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2859F5" w14:textId="152A8F47" w:rsidR="007B5B0D" w:rsidRPr="00C526CB" w:rsidRDefault="007B5B0D" w:rsidP="007B5B0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20FEBFD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7DD168A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7B66680" w14:textId="1CC74C5F" w:rsidR="007B5B0D" w:rsidRPr="00C526CB" w:rsidRDefault="007B5B0D" w:rsidP="007B5B0D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872972" w14:textId="22B644F6" w:rsidR="007B5B0D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B4DD84D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46FCC4E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B5B0D" w:rsidRPr="00157984" w14:paraId="19FDD7B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9B18179" w14:textId="77777777" w:rsidR="007B5B0D" w:rsidRPr="00202B9E" w:rsidRDefault="007B5B0D" w:rsidP="007B5B0D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9C0F62C" w14:textId="1377F9F6" w:rsidR="007B5B0D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  <w:lang w:val="en-US"/>
              </w:rPr>
            </w:pPr>
            <w:r>
              <w:rPr>
                <w:color w:val="000000"/>
              </w:rPr>
              <w:t>Соединительные детали воздуховодов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AB0A916" w14:textId="7CBD1CEB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3A6061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653862F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4FA711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3C929E3" w14:textId="7E0B594E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3A6061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58ED44" w14:textId="3A448441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298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99310A8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9F2FDC3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B5B0D" w:rsidRPr="00157984" w14:paraId="5E9A217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FB93FAC" w14:textId="77777777" w:rsidR="007B5B0D" w:rsidRPr="00202B9E" w:rsidRDefault="007B5B0D" w:rsidP="007B5B0D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0CC9AB4" w14:textId="5B4D5716" w:rsidR="007B5B0D" w:rsidRPr="00E47683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747C04">
              <w:rPr>
                <w:color w:val="000000"/>
              </w:rPr>
              <w:t xml:space="preserve">Теплоизоляция из вспененного каучука </w:t>
            </w:r>
            <w:r w:rsidRPr="00747C04">
              <w:rPr>
                <w:color w:val="000000"/>
                <w:lang w:val="en-US"/>
              </w:rPr>
              <w:t>K</w:t>
            </w:r>
            <w:r w:rsidRPr="00747C04">
              <w:rPr>
                <w:color w:val="000000"/>
              </w:rPr>
              <w:t>-</w:t>
            </w:r>
            <w:r w:rsidRPr="00747C04">
              <w:rPr>
                <w:color w:val="000000"/>
                <w:lang w:val="en-US"/>
              </w:rPr>
              <w:t>Flex</w:t>
            </w:r>
            <w:r w:rsidRPr="00747C04">
              <w:rPr>
                <w:color w:val="000000"/>
              </w:rPr>
              <w:t xml:space="preserve"> </w:t>
            </w:r>
            <w:r w:rsidRPr="00747C04">
              <w:rPr>
                <w:color w:val="000000"/>
                <w:lang w:val="en-US"/>
              </w:rPr>
              <w:t>ST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57B08D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31CDDCD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575CD61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354B5CA" w14:textId="4112CD58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CEDF06" w14:textId="2C9C5AD1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50</w:t>
            </w:r>
            <w:r>
              <w:rPr>
                <w:color w:val="000000"/>
              </w:rPr>
              <w:t>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24EBE73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1ED1060" w14:textId="77777777" w:rsidR="007B5B0D" w:rsidRPr="00202B9E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B5B0D" w:rsidRPr="00157984" w14:paraId="6936269C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7E51F44" w14:textId="77777777" w:rsidR="007B5B0D" w:rsidRPr="00747C04" w:rsidRDefault="007B5B0D" w:rsidP="007B5B0D">
            <w:pPr>
              <w:pStyle w:val="af5"/>
              <w:ind w:left="0" w:firstLine="284"/>
            </w:pPr>
            <w:bookmarkStart w:id="0" w:name="_Hlk94355903"/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ED32F1" w14:textId="158D8ED6" w:rsidR="007B5B0D" w:rsidRPr="00747C04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color w:val="000000"/>
              </w:rPr>
            </w:pPr>
            <w:r w:rsidRPr="00747C04">
              <w:rPr>
                <w:b/>
                <w:bCs/>
                <w:color w:val="000000"/>
              </w:rPr>
              <w:t>Узел прохода огнестойкого воздуховода через стену с нормируемым приделом огнестойкости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C82D14" w14:textId="77777777" w:rsidR="007B5B0D" w:rsidRPr="00747C04" w:rsidRDefault="007B5B0D" w:rsidP="007B5B0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7636D3" w14:textId="77777777" w:rsidR="007B5B0D" w:rsidRPr="00747C04" w:rsidRDefault="007B5B0D" w:rsidP="007B5B0D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221F56" w14:textId="77777777" w:rsidR="007B5B0D" w:rsidRPr="00747C04" w:rsidRDefault="007B5B0D" w:rsidP="007B5B0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18E22F" w14:textId="77777777" w:rsidR="007B5B0D" w:rsidRPr="00747C04" w:rsidRDefault="007B5B0D" w:rsidP="007B5B0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AA0AE8" w14:textId="77777777" w:rsidR="007B5B0D" w:rsidRPr="00747C04" w:rsidRDefault="007B5B0D" w:rsidP="007B5B0D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47113FD" w14:textId="77777777" w:rsidR="007B5B0D" w:rsidRPr="00747C04" w:rsidRDefault="007B5B0D" w:rsidP="007B5B0D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18A31B" w14:textId="77777777" w:rsidR="007B5B0D" w:rsidRPr="00747C04" w:rsidRDefault="007B5B0D" w:rsidP="007B5B0D">
            <w:pPr>
              <w:pStyle w:val="af5"/>
              <w:rPr>
                <w:color w:val="000000"/>
              </w:rPr>
            </w:pPr>
          </w:p>
        </w:tc>
      </w:tr>
      <w:tr w:rsidR="007B5B0D" w:rsidRPr="00157984" w14:paraId="05BB72A9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DB6C9E4" w14:textId="77777777" w:rsidR="007B5B0D" w:rsidRPr="00747C04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6BF344" w14:textId="64402818" w:rsidR="007B5B0D" w:rsidRPr="00747C04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Минеральная вата ρ≥100 кг/м³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603D76" w14:textId="0C4F1F93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22B5D3" w14:textId="527B11BC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A65751" w14:textId="56643023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70750C" w14:textId="5C979C8F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473728" w14:textId="198B1BE2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0,28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D1BE5A7" w14:textId="77777777" w:rsidR="007B5B0D" w:rsidRPr="00747C04" w:rsidRDefault="007B5B0D" w:rsidP="007B5B0D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4615B3" w14:textId="77777777" w:rsidR="007B5B0D" w:rsidRPr="00747C04" w:rsidRDefault="007B5B0D" w:rsidP="007B5B0D">
            <w:pPr>
              <w:pStyle w:val="af5"/>
              <w:rPr>
                <w:color w:val="000000"/>
              </w:rPr>
            </w:pPr>
          </w:p>
        </w:tc>
      </w:tr>
      <w:tr w:rsidR="007B5B0D" w:rsidRPr="00157984" w14:paraId="3A35E95E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9A9DE47" w14:textId="77777777" w:rsidR="007B5B0D" w:rsidRPr="00747C04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C114F2" w14:textId="595F2CF2" w:rsidR="007B5B0D" w:rsidRPr="00747C04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Противопожарный герметик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4D68DF" w14:textId="334C1DE0" w:rsidR="007B5B0D" w:rsidRPr="00747C04" w:rsidRDefault="007B5B0D" w:rsidP="007B5B0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Огнеза</w:t>
            </w:r>
            <w:proofErr w:type="spellEnd"/>
            <w:r w:rsidRPr="00747C04">
              <w:rPr>
                <w:color w:val="000000"/>
              </w:rPr>
              <w:t>-ВГ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BD0E80" w14:textId="0A22EBAD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E21607" w14:textId="78B80264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73AFA2" w14:textId="4640BF86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25B052" w14:textId="6EC301F8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EEA1BCC" w14:textId="77777777" w:rsidR="007B5B0D" w:rsidRPr="00747C04" w:rsidRDefault="007B5B0D" w:rsidP="007B5B0D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392B10" w14:textId="77777777" w:rsidR="007B5B0D" w:rsidRPr="00747C04" w:rsidRDefault="007B5B0D" w:rsidP="007B5B0D">
            <w:pPr>
              <w:pStyle w:val="af5"/>
              <w:rPr>
                <w:color w:val="000000"/>
              </w:rPr>
            </w:pPr>
          </w:p>
        </w:tc>
      </w:tr>
      <w:tr w:rsidR="007B5B0D" w:rsidRPr="00157984" w14:paraId="5F26958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C9DFCED" w14:textId="77777777" w:rsidR="007B5B0D" w:rsidRPr="00747C04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FD007E" w14:textId="4DE2C868" w:rsidR="007B5B0D" w:rsidRPr="00747C04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Огнезащитный базальтовый материал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08A6EF" w14:textId="102F0E7B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МБОР-5Ф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F8EB67" w14:textId="784B5035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6B9A51" w14:textId="7C51050D" w:rsidR="007B5B0D" w:rsidRPr="00747C04" w:rsidRDefault="007B5B0D" w:rsidP="007B5B0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0C15B4" w14:textId="4B3BB10B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A97308" w14:textId="27C53E95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0,83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AECF2E" w14:textId="27BD1B9A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4EBFF2" w14:textId="2DB76B48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7B5B0D" w:rsidRPr="00157984" w14:paraId="7D12986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8499B02" w14:textId="77777777" w:rsidR="007B5B0D" w:rsidRPr="00747C04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CC5B0B" w14:textId="46E7AE06" w:rsidR="007B5B0D" w:rsidRPr="00747C04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CD7B21" w14:textId="410BED67" w:rsidR="007B5B0D" w:rsidRPr="00747C04" w:rsidRDefault="007B5B0D" w:rsidP="007B5B0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Плазас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F97B6D" w14:textId="019F5E5D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00E7A7" w14:textId="59F3D65F" w:rsidR="007B5B0D" w:rsidRPr="00747C04" w:rsidRDefault="007B5B0D" w:rsidP="007B5B0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C3D074" w14:textId="7A73EA61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20C371" w14:textId="62025AB2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1,1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F67C99" w14:textId="1BF882C2" w:rsidR="007B5B0D" w:rsidRPr="00747C04" w:rsidRDefault="007B5B0D" w:rsidP="007B5B0D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16DC69" w14:textId="709B774E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7B5B0D" w:rsidRPr="00157984" w14:paraId="208D5BF6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058D1C6" w14:textId="77777777" w:rsidR="007B5B0D" w:rsidRPr="00747C04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745CAA" w14:textId="2840F61D" w:rsidR="007B5B0D" w:rsidRPr="00747C04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13C764" w14:textId="5F2E9192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D514CE" w14:textId="1893827B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8BF5A1" w14:textId="6E01667F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5B16AD" w14:textId="46C610B8" w:rsidR="007B5B0D" w:rsidRPr="00747C04" w:rsidRDefault="007B5B0D" w:rsidP="007B5B0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81C7FC" w14:textId="377C42FA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5E1DFEB" w14:textId="77777777" w:rsidR="007B5B0D" w:rsidRPr="00747C04" w:rsidRDefault="007B5B0D" w:rsidP="007B5B0D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581E41" w14:textId="77777777" w:rsidR="007B5B0D" w:rsidRPr="00747C04" w:rsidRDefault="007B5B0D" w:rsidP="007B5B0D">
            <w:pPr>
              <w:pStyle w:val="af5"/>
              <w:rPr>
                <w:color w:val="000000"/>
              </w:rPr>
            </w:pPr>
          </w:p>
        </w:tc>
      </w:tr>
      <w:tr w:rsidR="007B5B0D" w:rsidRPr="00157984" w14:paraId="0DA3B48B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58614D1" w14:textId="77777777" w:rsidR="007B5B0D" w:rsidRPr="00747C04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D980D9" w14:textId="35224C62" w:rsidR="007B5B0D" w:rsidRPr="00747C04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Плита минераловатная </w:t>
            </w:r>
            <w:proofErr w:type="gramStart"/>
            <w:r w:rsidRPr="00747C04">
              <w:rPr>
                <w:color w:val="000000"/>
              </w:rPr>
              <w:t>НГ  1000</w:t>
            </w:r>
            <w:proofErr w:type="gramEnd"/>
            <w:r w:rsidRPr="00747C04">
              <w:rPr>
                <w:color w:val="000000"/>
              </w:rPr>
              <w:t>х600х50 плотностью не менее 100кг/м3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30E677" w14:textId="7FD92417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ОГНЕТИТАН КП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0630B6" w14:textId="484A740D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87628C" w14:textId="6B52ED90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DC8A0D" w14:textId="67709B28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A8D6F6" w14:textId="247D62E9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0,04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04B64BA" w14:textId="77777777" w:rsidR="007B5B0D" w:rsidRPr="00747C04" w:rsidRDefault="007B5B0D" w:rsidP="007B5B0D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63E061" w14:textId="77777777" w:rsidR="007B5B0D" w:rsidRPr="00747C04" w:rsidRDefault="007B5B0D" w:rsidP="007B5B0D">
            <w:pPr>
              <w:pStyle w:val="af5"/>
              <w:rPr>
                <w:color w:val="000000"/>
              </w:rPr>
            </w:pPr>
          </w:p>
        </w:tc>
      </w:tr>
      <w:tr w:rsidR="007B5B0D" w:rsidRPr="00157984" w14:paraId="58A519C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C27A117" w14:textId="77777777" w:rsidR="007B5B0D" w:rsidRPr="00747C04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5BBF3C" w14:textId="3D85A60B" w:rsidR="007B5B0D" w:rsidRPr="00747C04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C40609" w14:textId="4B3FD148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 SN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286BAD" w14:textId="6A4C9676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B78E9C" w14:textId="17352EDF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E6CA72" w14:textId="6E53DA1B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F12DBC" w14:textId="243B7142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4747995" w14:textId="77777777" w:rsidR="007B5B0D" w:rsidRPr="00747C04" w:rsidRDefault="007B5B0D" w:rsidP="007B5B0D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6945BC" w14:textId="77777777" w:rsidR="007B5B0D" w:rsidRPr="00747C04" w:rsidRDefault="007B5B0D" w:rsidP="007B5B0D">
            <w:pPr>
              <w:pStyle w:val="af5"/>
              <w:rPr>
                <w:color w:val="000000"/>
              </w:rPr>
            </w:pPr>
          </w:p>
        </w:tc>
      </w:tr>
      <w:tr w:rsidR="007B5B0D" w:rsidRPr="00DB65ED" w14:paraId="6DCD97B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AF47B7" w14:textId="77777777" w:rsidR="007B5B0D" w:rsidRPr="00747C04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5F107F" w14:textId="0AA4E89C" w:rsidR="007B5B0D" w:rsidRPr="00747C04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08A9E1" w14:textId="5724DF63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9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6A2375" w14:textId="77777777" w:rsidR="007B5B0D" w:rsidRPr="00747C04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DF301E" w14:textId="77777777" w:rsidR="007B5B0D" w:rsidRPr="00747C04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45EF54" w14:textId="245B5D18" w:rsidR="007B5B0D" w:rsidRPr="00747C04" w:rsidRDefault="007B5B0D" w:rsidP="007B5B0D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14:paraId="2CFB29E1" w14:textId="2E9F5170" w:rsidR="007B5B0D" w:rsidRPr="00747C04" w:rsidRDefault="007B5B0D" w:rsidP="007B5B0D">
            <w:pPr>
              <w:pStyle w:val="af5"/>
              <w:rPr>
                <w:color w:val="000000"/>
                <w:lang w:val="en-US"/>
              </w:rPr>
            </w:pPr>
            <w:r w:rsidRPr="00747C04">
              <w:t>20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8277B4" w14:textId="77777777" w:rsidR="007B5B0D" w:rsidRPr="00747C04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371280" w14:textId="77777777" w:rsidR="007B5B0D" w:rsidRPr="00747C04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B5B0D" w:rsidRPr="00DB65ED" w14:paraId="742AC96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342DBF8" w14:textId="77777777" w:rsidR="007B5B0D" w:rsidRPr="00747C04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FD7676" w14:textId="43B09C2C" w:rsidR="007B5B0D" w:rsidRPr="00747C04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- Огнезащитный базальтовый материал 5мм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B65DA5" w14:textId="098C6C24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ПМБОР 5Ф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3334614" w14:textId="77777777" w:rsidR="007B5B0D" w:rsidRPr="00747C04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143D83" w14:textId="5A165D9A" w:rsidR="007B5B0D" w:rsidRPr="00747C04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88B909" w14:textId="2711BDFB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м2 </w:t>
            </w:r>
          </w:p>
        </w:tc>
        <w:tc>
          <w:tcPr>
            <w:tcW w:w="1133" w:type="dxa"/>
            <w:shd w:val="clear" w:color="auto" w:fill="auto"/>
          </w:tcPr>
          <w:p w14:paraId="082F5E39" w14:textId="0726341D" w:rsidR="007B5B0D" w:rsidRPr="00747C04" w:rsidRDefault="007B5B0D" w:rsidP="007B5B0D">
            <w:pPr>
              <w:pStyle w:val="af5"/>
              <w:rPr>
                <w:color w:val="000000"/>
                <w:lang w:val="en-US"/>
              </w:rPr>
            </w:pPr>
            <w:r w:rsidRPr="00747C04"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C3E5CEB" w14:textId="77777777" w:rsidR="007B5B0D" w:rsidRPr="00747C04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F7F5D4B" w14:textId="77777777" w:rsidR="007B5B0D" w:rsidRPr="00747C04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B5B0D" w:rsidRPr="00DB65ED" w14:paraId="7D9BBD1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87C84DA" w14:textId="77777777" w:rsidR="007B5B0D" w:rsidRPr="00747C04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01675A" w14:textId="46D86A29" w:rsidR="007B5B0D" w:rsidRPr="00747C04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- Клеевой состав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CE6BE76" w14:textId="776D6F46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ОГНЕЗА-К 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B259BBE" w14:textId="77777777" w:rsidR="007B5B0D" w:rsidRPr="00747C04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D4B100" w14:textId="3C52BC1A" w:rsidR="007B5B0D" w:rsidRPr="00747C04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9712E9" w14:textId="4D070C08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  <w:shd w:val="clear" w:color="auto" w:fill="auto"/>
          </w:tcPr>
          <w:p w14:paraId="0CBD3A2E" w14:textId="7D457F9C" w:rsidR="007B5B0D" w:rsidRPr="00747C04" w:rsidRDefault="007B5B0D" w:rsidP="007B5B0D">
            <w:pPr>
              <w:pStyle w:val="af5"/>
              <w:rPr>
                <w:color w:val="000000"/>
                <w:lang w:val="en-US"/>
              </w:rPr>
            </w:pPr>
            <w:r w:rsidRPr="00747C04"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26DBFC4" w14:textId="77777777" w:rsidR="007B5B0D" w:rsidRPr="00747C04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7629FDD" w14:textId="77777777" w:rsidR="007B5B0D" w:rsidRPr="00747C04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B5B0D" w:rsidRPr="00DB65ED" w14:paraId="2A59751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B148EF" w14:textId="77777777" w:rsidR="007B5B0D" w:rsidRPr="00747C04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E47DA28" w14:textId="05EDF3FA" w:rsidR="007B5B0D" w:rsidRPr="00747C04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- Минеральная вата НГ плотностью не менее 100 кг/м3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5890880" w14:textId="77777777" w:rsidR="007B5B0D" w:rsidRPr="00747C04" w:rsidRDefault="007B5B0D" w:rsidP="007B5B0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517D36A" w14:textId="77777777" w:rsidR="007B5B0D" w:rsidRPr="00747C04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167D33" w14:textId="77777777" w:rsidR="007B5B0D" w:rsidRPr="00747C04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CDD263" w14:textId="45E98875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shd w:val="clear" w:color="auto" w:fill="auto"/>
          </w:tcPr>
          <w:p w14:paraId="060CF709" w14:textId="4AE12C75" w:rsidR="007B5B0D" w:rsidRPr="00747C04" w:rsidRDefault="007B5B0D" w:rsidP="007B5B0D">
            <w:pPr>
              <w:pStyle w:val="af5"/>
              <w:rPr>
                <w:color w:val="000000"/>
                <w:lang w:val="en-US"/>
              </w:rPr>
            </w:pPr>
            <w:r w:rsidRPr="00747C04">
              <w:t>0,12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A6DCA4B" w14:textId="77777777" w:rsidR="007B5B0D" w:rsidRPr="00747C04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0F677AA" w14:textId="77777777" w:rsidR="007B5B0D" w:rsidRPr="00747C04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B5B0D" w:rsidRPr="00DB65ED" w14:paraId="778CC2A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1998BD4" w14:textId="77777777" w:rsidR="007B5B0D" w:rsidRPr="00747C04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9642F2" w14:textId="3C142584" w:rsidR="007B5B0D" w:rsidRPr="00747C04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- Герметик противопожарный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1930C5D" w14:textId="4A83FA05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ОГНЕЗА-ВГ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14E2C71" w14:textId="77777777" w:rsidR="007B5B0D" w:rsidRPr="00747C04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F0BD108" w14:textId="589A1DFF" w:rsidR="007B5B0D" w:rsidRPr="00747C04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5EDB8C" w14:textId="2B7D96C8" w:rsidR="007B5B0D" w:rsidRPr="00747C04" w:rsidRDefault="007B5B0D" w:rsidP="007B5B0D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  <w:shd w:val="clear" w:color="auto" w:fill="auto"/>
          </w:tcPr>
          <w:p w14:paraId="79197A2C" w14:textId="185BFEDC" w:rsidR="007B5B0D" w:rsidRPr="00747C04" w:rsidRDefault="007B5B0D" w:rsidP="007B5B0D">
            <w:pPr>
              <w:pStyle w:val="af5"/>
              <w:rPr>
                <w:color w:val="000000"/>
                <w:lang w:val="en-US"/>
              </w:rPr>
            </w:pPr>
            <w:r w:rsidRPr="00747C04">
              <w:t>1,4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170F4E6" w14:textId="77777777" w:rsidR="007B5B0D" w:rsidRPr="00747C04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57012C4" w14:textId="77777777" w:rsidR="007B5B0D" w:rsidRPr="00747C04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B5B0D" w:rsidRPr="00157984" w14:paraId="598F8C7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EAAF84" w14:textId="77777777" w:rsidR="007B5B0D" w:rsidRPr="00CF599B" w:rsidRDefault="007B5B0D" w:rsidP="007B5B0D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E5C523D" w14:textId="272505F5" w:rsidR="007B5B0D" w:rsidRPr="00CF599B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 w:rsidRPr="00CF599B">
              <w:rPr>
                <w:b/>
                <w:bCs/>
                <w:color w:val="000000"/>
              </w:rPr>
              <w:t>Система отопления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CBCE97" w14:textId="52623F00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3C16E4C" w14:textId="1E17C948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B0FB67" w14:textId="11918050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6A9752F" w14:textId="15F43689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0172F4" w14:textId="54DCE575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58A3BD2D" w14:textId="376E56BA" w:rsidR="007B5B0D" w:rsidRPr="009F5B5F" w:rsidRDefault="007B5B0D" w:rsidP="007B5B0D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C9D4C94" w14:textId="5FD31006" w:rsidR="007B5B0D" w:rsidRPr="009F5B5F" w:rsidRDefault="007B5B0D" w:rsidP="007B5B0D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7B5B0D" w:rsidRPr="00157984" w14:paraId="284C3DBC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30C0AF0" w14:textId="77777777" w:rsidR="007B5B0D" w:rsidRPr="00CF599B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00CA05C" w14:textId="4D7633AA" w:rsidR="007B5B0D" w:rsidRPr="00CF599B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Конвектор напольный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70B6F8" w14:textId="6405D321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SPL BFM-130/9/24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2284838" w14:textId="26440D84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677D8F" w14:textId="406DE7B4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48C266" w14:textId="498E9E6B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695688D0" w14:textId="15D56B7C" w:rsidR="007B5B0D" w:rsidRPr="000D0ACA" w:rsidRDefault="007B5B0D" w:rsidP="007B5B0D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0D0ACA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7CB7186" w14:textId="492BDEBE" w:rsidR="007B5B0D" w:rsidRPr="009F5B5F" w:rsidRDefault="007B5B0D" w:rsidP="007B5B0D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2CEF2FB" w14:textId="3B17762C" w:rsidR="007B5B0D" w:rsidRPr="009F5B5F" w:rsidRDefault="007B5B0D" w:rsidP="007B5B0D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7B5B0D" w:rsidRPr="00157984" w14:paraId="7C302C0D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BA5F16" w14:textId="77777777" w:rsidR="007B5B0D" w:rsidRPr="00CF599B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8DEC8E6" w14:textId="6C86D35B" w:rsidR="007B5B0D" w:rsidRPr="00CF599B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Труба из сшитого полиэтилена 16х2,2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5CE0DB3" w14:textId="3D0812F5" w:rsidR="007B5B0D" w:rsidRPr="00CF599B" w:rsidRDefault="007B5B0D" w:rsidP="007B5B0D">
            <w:pPr>
              <w:pStyle w:val="af5"/>
              <w:rPr>
                <w:color w:val="000000"/>
                <w:lang w:val="en-US"/>
              </w:rPr>
            </w:pPr>
            <w:r w:rsidRPr="00CF599B">
              <w:rPr>
                <w:color w:val="000000"/>
                <w:lang w:val="en-US"/>
              </w:rPr>
              <w:t>PEX-a/EVOH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CF06652" w14:textId="77777777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92068A" w14:textId="1C97D315" w:rsidR="007B5B0D" w:rsidRPr="00CF599B" w:rsidRDefault="007B5B0D" w:rsidP="007B5B0D">
            <w:pPr>
              <w:pStyle w:val="af5"/>
              <w:rPr>
                <w:rFonts w:cs="Times New Roman"/>
                <w:szCs w:val="24"/>
                <w:lang w:val="en-US"/>
              </w:rPr>
            </w:pPr>
            <w:proofErr w:type="spellStart"/>
            <w:r w:rsidRPr="00CF599B">
              <w:rPr>
                <w:rFonts w:cs="Times New Roman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6611E985" w14:textId="153B837D" w:rsidR="007B5B0D" w:rsidRPr="00CF599B" w:rsidRDefault="007B5B0D" w:rsidP="007B5B0D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8388A3A" w14:textId="27616774" w:rsidR="007B5B0D" w:rsidRPr="000D0ACA" w:rsidRDefault="007B5B0D" w:rsidP="007B5B0D">
            <w:pPr>
              <w:pStyle w:val="af5"/>
              <w:rPr>
                <w:rFonts w:cs="Times New Roman"/>
                <w:color w:val="000000"/>
              </w:rPr>
            </w:pPr>
            <w:r w:rsidRPr="000D0ACA">
              <w:rPr>
                <w:rFonts w:cs="Times New Roman"/>
                <w:color w:val="000000"/>
                <w:sz w:val="22"/>
              </w:rPr>
              <w:t>30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C1BB707" w14:textId="77777777" w:rsidR="007B5B0D" w:rsidRPr="009F5B5F" w:rsidRDefault="007B5B0D" w:rsidP="007B5B0D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E4946DC" w14:textId="77777777" w:rsidR="007B5B0D" w:rsidRPr="009F5B5F" w:rsidRDefault="007B5B0D" w:rsidP="007B5B0D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7B5B0D" w:rsidRPr="00157984" w14:paraId="6DA20977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FE911C4" w14:textId="77777777" w:rsidR="007B5B0D" w:rsidRPr="00CF599B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B5B5614" w14:textId="3947A966" w:rsidR="007B5B0D" w:rsidRPr="00CF599B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красная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024136" w14:textId="44F4B8B8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38CAFE0" w14:textId="2A6E1D35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743F693" w14:textId="15BA673B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5722D8" w14:textId="1620BC62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AE09037" w14:textId="1AC332EB" w:rsidR="007B5B0D" w:rsidRPr="000D0ACA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0D0ACA">
              <w:rPr>
                <w:rFonts w:cs="Times New Roman"/>
                <w:color w:val="000000"/>
                <w:sz w:val="22"/>
              </w:rPr>
              <w:t>15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40935FE" w14:textId="49C14AC7" w:rsidR="007B5B0D" w:rsidRPr="009F5B5F" w:rsidRDefault="007B5B0D" w:rsidP="007B5B0D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0692AF6" w14:textId="29B7FCD2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78B24FE0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51FBDC" w14:textId="77777777" w:rsidR="007B5B0D" w:rsidRPr="00CF599B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381AD5" w14:textId="071BB42F" w:rsidR="007B5B0D" w:rsidRPr="00CF599B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синяя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6A5D95" w14:textId="0314CB8D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294EEE1" w14:textId="4FD1A070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69CE7BB" w14:textId="3804B5B8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C72E166" w14:textId="7551B0DC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E3DF89E" w14:textId="04DCA1C0" w:rsidR="007B5B0D" w:rsidRPr="000D0ACA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0D0ACA">
              <w:rPr>
                <w:rFonts w:cs="Times New Roman"/>
                <w:color w:val="000000"/>
                <w:sz w:val="22"/>
              </w:rPr>
              <w:t>15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A77BB44" w14:textId="36E9C219" w:rsidR="007B5B0D" w:rsidRPr="009F5B5F" w:rsidRDefault="007B5B0D" w:rsidP="007B5B0D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E57C877" w14:textId="0749D7D5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217ED410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6ADE57" w14:textId="77777777" w:rsidR="007B5B0D" w:rsidRPr="00CF599B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AE0871F" w14:textId="24363563" w:rsidR="007B5B0D" w:rsidRPr="00CF599B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Адаптер для узла нижнего подключения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AC9018" w14:textId="77777777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20CED8" w14:textId="77777777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2AC246A" w14:textId="77777777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0FDB85E" w14:textId="7901540C" w:rsidR="007B5B0D" w:rsidRPr="00CF599B" w:rsidRDefault="007B5B0D" w:rsidP="007B5B0D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096E163" w14:textId="7439A07B" w:rsidR="007B5B0D" w:rsidRPr="000D0ACA" w:rsidRDefault="007B5B0D" w:rsidP="007B5B0D">
            <w:pPr>
              <w:pStyle w:val="af5"/>
              <w:rPr>
                <w:rFonts w:cs="Times New Roman"/>
                <w:color w:val="000000"/>
              </w:rPr>
            </w:pPr>
            <w:r w:rsidRPr="000D0ACA">
              <w:rPr>
                <w:rFonts w:cs="Times New Roman"/>
                <w:color w:val="000000"/>
                <w:sz w:val="22"/>
              </w:rPr>
              <w:t>24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7517AE4" w14:textId="77777777" w:rsidR="007B5B0D" w:rsidRPr="009F5B5F" w:rsidRDefault="007B5B0D" w:rsidP="007B5B0D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BE45432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241F2BC0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42B016" w14:textId="77777777" w:rsidR="007B5B0D" w:rsidRPr="00CF599B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6A2B90" w14:textId="2B60F290" w:rsidR="007B5B0D" w:rsidRPr="00CF599B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Фитинг подключения медной трубки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160403" w14:textId="77777777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EA4B29E" w14:textId="77777777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F6534D5" w14:textId="77777777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8A8BC9F" w14:textId="62FB5664" w:rsidR="007B5B0D" w:rsidRPr="00CF599B" w:rsidRDefault="007B5B0D" w:rsidP="007B5B0D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7C591984" w14:textId="4AFEFB37" w:rsidR="007B5B0D" w:rsidRPr="000D0ACA" w:rsidRDefault="007B5B0D" w:rsidP="007B5B0D">
            <w:pPr>
              <w:pStyle w:val="af5"/>
              <w:rPr>
                <w:rFonts w:cs="Times New Roman"/>
                <w:color w:val="000000"/>
              </w:rPr>
            </w:pPr>
            <w:r w:rsidRPr="000D0ACA">
              <w:rPr>
                <w:rFonts w:cs="Times New Roman"/>
                <w:color w:val="000000"/>
                <w:sz w:val="22"/>
              </w:rPr>
              <w:t>24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134E39A" w14:textId="77777777" w:rsidR="007B5B0D" w:rsidRPr="009F5B5F" w:rsidRDefault="007B5B0D" w:rsidP="007B5B0D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50C4E27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1FFE41AB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62B65E" w14:textId="77777777" w:rsidR="007B5B0D" w:rsidRPr="00CF599B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FAE707" w14:textId="16659642" w:rsidR="007B5B0D" w:rsidRPr="00CF599B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Элемент термостатический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D7DB7D5" w14:textId="77777777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B023A60" w14:textId="77777777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86401A" w14:textId="77777777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C560D60" w14:textId="7D1EE4BE" w:rsidR="007B5B0D" w:rsidRPr="00CF599B" w:rsidRDefault="007B5B0D" w:rsidP="007B5B0D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C4BCCE1" w14:textId="77A27067" w:rsidR="007B5B0D" w:rsidRPr="000D0ACA" w:rsidRDefault="007B5B0D" w:rsidP="007B5B0D">
            <w:pPr>
              <w:pStyle w:val="af5"/>
              <w:rPr>
                <w:rFonts w:cs="Times New Roman"/>
                <w:color w:val="000000"/>
              </w:rPr>
            </w:pPr>
            <w:r w:rsidRPr="000D0ACA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2FFA5A2" w14:textId="77777777" w:rsidR="007B5B0D" w:rsidRPr="009F5B5F" w:rsidRDefault="007B5B0D" w:rsidP="007B5B0D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4822625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5120A150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FA7E2F" w14:textId="77777777" w:rsidR="007B5B0D" w:rsidRPr="00CF599B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1C7A692" w14:textId="28C47589" w:rsidR="007B5B0D" w:rsidRPr="00CF599B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Клапан терморегулирующий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4DEC2F" w14:textId="77777777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F6A82F1" w14:textId="77777777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2E3669" w14:textId="77777777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EA3256" w14:textId="6791EFC2" w:rsidR="007B5B0D" w:rsidRPr="00CF599B" w:rsidRDefault="007B5B0D" w:rsidP="007B5B0D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299DF11" w14:textId="14197762" w:rsidR="007B5B0D" w:rsidRPr="000D0ACA" w:rsidRDefault="007B5B0D" w:rsidP="007B5B0D">
            <w:pPr>
              <w:pStyle w:val="af5"/>
              <w:rPr>
                <w:rFonts w:cs="Times New Roman"/>
                <w:color w:val="000000"/>
              </w:rPr>
            </w:pPr>
            <w:r w:rsidRPr="000D0ACA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40F5025" w14:textId="77777777" w:rsidR="007B5B0D" w:rsidRPr="009F5B5F" w:rsidRDefault="007B5B0D" w:rsidP="007B5B0D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A823B0F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3B76EDE2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8A0119" w14:textId="77777777" w:rsidR="007B5B0D" w:rsidRPr="00CF599B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58D6FA" w14:textId="2AA52CA4" w:rsidR="007B5B0D" w:rsidRPr="00CF599B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Клапан запорный угловой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03C05D1" w14:textId="77777777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B815CA" w14:textId="77777777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628D1C2" w14:textId="77777777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03BE1E" w14:textId="250FEF8A" w:rsidR="007B5B0D" w:rsidRPr="00CF599B" w:rsidRDefault="007B5B0D" w:rsidP="007B5B0D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45A1590B" w14:textId="6274581A" w:rsidR="007B5B0D" w:rsidRPr="000D0ACA" w:rsidRDefault="007B5B0D" w:rsidP="007B5B0D">
            <w:pPr>
              <w:pStyle w:val="af5"/>
              <w:rPr>
                <w:rFonts w:cs="Times New Roman"/>
                <w:color w:val="000000"/>
              </w:rPr>
            </w:pPr>
            <w:r w:rsidRPr="000D0ACA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9E1D429" w14:textId="77777777" w:rsidR="007B5B0D" w:rsidRPr="009F5B5F" w:rsidRDefault="007B5B0D" w:rsidP="007B5B0D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7950894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79DB4AA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E0A2EB" w14:textId="77777777" w:rsidR="007B5B0D" w:rsidRPr="009F5B5F" w:rsidRDefault="007B5B0D" w:rsidP="007B5B0D">
            <w:pPr>
              <w:pStyle w:val="af5"/>
              <w:ind w:left="0" w:firstLine="284"/>
              <w:rPr>
                <w:highlight w:val="yellow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8D6D3C2" w14:textId="7C6A9404" w:rsidR="007B5B0D" w:rsidRPr="00CF599B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>
              <w:rPr>
                <w:b/>
                <w:bCs/>
                <w:color w:val="000000"/>
              </w:rPr>
              <w:t>Система холодоснабжения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48690C4" w14:textId="33042D03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6CA07F" w14:textId="77777777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755F430" w14:textId="77777777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85BD49" w14:textId="423F943F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0BB9049" w14:textId="1C270BA8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69AF02E" w14:textId="77777777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FCB5E9" w14:textId="77777777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B5B0D" w:rsidRPr="00157984" w14:paraId="3DF87AE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CC3D3D" w14:textId="77777777" w:rsidR="007B5B0D" w:rsidRPr="005A3A5C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2563EAC" w14:textId="2C38D79A" w:rsidR="007B5B0D" w:rsidRPr="00E007A9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  <w:lang w:val="en-US"/>
              </w:rPr>
            </w:pPr>
            <w:r>
              <w:rPr>
                <w:color w:val="000000"/>
              </w:rPr>
              <w:t>Фанкойл канальный CFDA 006.0CC2R3-50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AF53E1" w14:textId="1BB40544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31C144" w14:textId="643ABEC5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05D04884" w14:textId="3CB566D4" w:rsidR="007B5B0D" w:rsidRPr="005A3A5C" w:rsidRDefault="007B5B0D" w:rsidP="007B5B0D">
            <w:pPr>
              <w:pStyle w:val="af5"/>
              <w:rPr>
                <w:rFonts w:cs="Times New Roman"/>
                <w:szCs w:val="24"/>
                <w:lang w:val="en-US"/>
              </w:rPr>
            </w:pPr>
            <w:proofErr w:type="spellStart"/>
            <w:r>
              <w:rPr>
                <w:color w:val="000000"/>
              </w:rPr>
              <w:t>Clivet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227A9857" w14:textId="1636B600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3317C6" w14:textId="4BF0CF74" w:rsidR="007B5B0D" w:rsidRPr="00333044" w:rsidRDefault="007B5B0D" w:rsidP="007B5B0D">
            <w:pPr>
              <w:pStyle w:val="af5"/>
              <w:rPr>
                <w:rFonts w:cs="Times New Roman"/>
                <w:sz w:val="22"/>
                <w:lang w:val="en-US"/>
              </w:rPr>
            </w:pPr>
            <w:r w:rsidRPr="00333044">
              <w:rPr>
                <w:rFonts w:cs="Times New Roman"/>
                <w:color w:val="000000"/>
                <w:sz w:val="22"/>
              </w:rPr>
              <w:t>21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723DC6C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5CBFEBD" w14:textId="1F9F14E4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74E1F5D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189490" w14:textId="77777777" w:rsidR="007B5B0D" w:rsidRPr="005A3A5C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0820C5" w14:textId="70536A7B" w:rsidR="007B5B0D" w:rsidRPr="005A3A5C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Фанкойл канальный CFDA 007.0CC2R3-50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9DDF1D9" w14:textId="4B28EC9D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293C1DD" w14:textId="7C0A2DA8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980FF53" w14:textId="2D867214" w:rsidR="007B5B0D" w:rsidRPr="005A3A5C" w:rsidRDefault="007B5B0D" w:rsidP="007B5B0D">
            <w:pPr>
              <w:pStyle w:val="af5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</w:rPr>
              <w:t>Clivet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04CFC3EF" w14:textId="19D34069" w:rsidR="007B5B0D" w:rsidRPr="005A3A5C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9C64D1" w14:textId="585AB923" w:rsidR="007B5B0D" w:rsidRPr="00333044" w:rsidRDefault="007B5B0D" w:rsidP="007B5B0D">
            <w:pPr>
              <w:pStyle w:val="af5"/>
              <w:rPr>
                <w:rFonts w:cs="Times New Roman"/>
                <w:color w:val="000000"/>
                <w:sz w:val="22"/>
                <w:lang w:val="en-US"/>
              </w:rPr>
            </w:pPr>
            <w:r w:rsidRPr="00333044">
              <w:rPr>
                <w:rFonts w:cs="Times New Roman"/>
                <w:color w:val="000000"/>
                <w:sz w:val="22"/>
              </w:rPr>
              <w:t>22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7D47A38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D619D73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2012CC2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1212666" w14:textId="77777777" w:rsidR="007B5B0D" w:rsidRPr="005A3A5C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FCB1C5B" w14:textId="2B7D4803" w:rsidR="007B5B0D" w:rsidRPr="005A3A5C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Фанкойл канальный CFDA 011.0CC2R3-50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0B87EE" w14:textId="00405BD5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B6A8A22" w14:textId="400FAB75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141F792" w14:textId="3431805F" w:rsidR="007B5B0D" w:rsidRPr="005A3A5C" w:rsidRDefault="007B5B0D" w:rsidP="007B5B0D">
            <w:pPr>
              <w:pStyle w:val="af5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</w:rPr>
              <w:t>Clivet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4AC35EE0" w14:textId="6A168EB5" w:rsidR="007B5B0D" w:rsidRPr="005A3A5C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1B921D" w14:textId="7E6D998E" w:rsidR="007B5B0D" w:rsidRPr="00333044" w:rsidRDefault="007B5B0D" w:rsidP="007B5B0D">
            <w:pPr>
              <w:pStyle w:val="af5"/>
              <w:rPr>
                <w:rFonts w:cs="Times New Roman"/>
                <w:color w:val="000000"/>
                <w:sz w:val="22"/>
                <w:lang w:val="en-US"/>
              </w:rPr>
            </w:pPr>
            <w:r w:rsidRPr="00333044">
              <w:rPr>
                <w:rFonts w:cs="Times New Roman"/>
                <w:color w:val="000000"/>
                <w:sz w:val="22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C13B19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00522BF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4FAD5E5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91049E3" w14:textId="77777777" w:rsidR="007B5B0D" w:rsidRPr="005A3A5C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EF48B5" w14:textId="4DA8DAB1" w:rsidR="007B5B0D" w:rsidRPr="005A3A5C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Фанкойл канальный CFDA 015.0CC2R3-50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6C506EC" w14:textId="61DA86C0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FA743EF" w14:textId="17705469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6EE5E424" w14:textId="4B62FFC2" w:rsidR="007B5B0D" w:rsidRPr="005A3A5C" w:rsidRDefault="007B5B0D" w:rsidP="007B5B0D">
            <w:pPr>
              <w:pStyle w:val="af5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</w:rPr>
              <w:t>Clivet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046E1B63" w14:textId="2FFA977C" w:rsidR="007B5B0D" w:rsidRPr="005A3A5C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1D646F" w14:textId="3B923A00" w:rsidR="007B5B0D" w:rsidRPr="00333044" w:rsidRDefault="007B5B0D" w:rsidP="007B5B0D">
            <w:pPr>
              <w:pStyle w:val="af5"/>
              <w:rPr>
                <w:rFonts w:cs="Times New Roman"/>
                <w:color w:val="000000"/>
                <w:sz w:val="22"/>
                <w:lang w:val="en-US"/>
              </w:rPr>
            </w:pPr>
            <w:r w:rsidRPr="00333044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5A2A407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B7B9919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14A062B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BFC67" w14:textId="77777777" w:rsidR="007B5B0D" w:rsidRPr="005A3A5C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4EF5A1" w14:textId="73C7F68D" w:rsidR="007B5B0D" w:rsidRPr="005A3A5C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Фанкойл канальный CFDA 021.0CC2R3-50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731DEC9" w14:textId="594A7648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F3C6877" w14:textId="18A89A20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6B80647A" w14:textId="172D7BAB" w:rsidR="007B5B0D" w:rsidRPr="005A3A5C" w:rsidRDefault="007B5B0D" w:rsidP="007B5B0D">
            <w:pPr>
              <w:pStyle w:val="af5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</w:rPr>
              <w:t>Clivet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379B834F" w14:textId="46EE11E2" w:rsidR="007B5B0D" w:rsidRPr="005A3A5C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4094DFB" w14:textId="3630DEDF" w:rsidR="007B5B0D" w:rsidRPr="00333044" w:rsidRDefault="007B5B0D" w:rsidP="007B5B0D">
            <w:pPr>
              <w:pStyle w:val="af5"/>
              <w:rPr>
                <w:rFonts w:cs="Times New Roman"/>
                <w:color w:val="000000"/>
                <w:sz w:val="22"/>
                <w:lang w:val="en-US"/>
              </w:rPr>
            </w:pPr>
            <w:r w:rsidRPr="00333044">
              <w:rPr>
                <w:rFonts w:cs="Times New Roman"/>
                <w:color w:val="000000"/>
                <w:sz w:val="22"/>
              </w:rPr>
              <w:t>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4017FAF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88C2CD2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783B4E1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8F5BB1" w14:textId="77777777" w:rsidR="007B5B0D" w:rsidRPr="005A3A5C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6BD4722" w14:textId="0BE2EDB4" w:rsidR="007B5B0D" w:rsidRPr="005A3A5C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Фанкойл канальный CFDA 023.0CC2R3-50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5E8ECF" w14:textId="1BC5B9F5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4998E07" w14:textId="0B7B9BE3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1EA774A" w14:textId="20180991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color w:val="000000"/>
              </w:rPr>
              <w:t>Clivet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0AEF1612" w14:textId="5533B8B2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2E6F42" w14:textId="3C416745" w:rsidR="007B5B0D" w:rsidRPr="00333044" w:rsidRDefault="007B5B0D" w:rsidP="007B5B0D">
            <w:pPr>
              <w:pStyle w:val="af5"/>
              <w:rPr>
                <w:rFonts w:cs="Times New Roman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D6EEBBA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356139D" w14:textId="34F12DD8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093391B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A45CD7" w14:textId="77777777" w:rsidR="007B5B0D" w:rsidRPr="005A3A5C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58A5B1A" w14:textId="34239D68" w:rsidR="007B5B0D" w:rsidRPr="00E007A9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</w:rPr>
              <w:t>Узел обвязки фанкойла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D5DAB9" w14:textId="555A625E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234C2CC" w14:textId="077C83D9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D21F2E8" w14:textId="4EDACB30" w:rsidR="007B5B0D" w:rsidRPr="005A3A5C" w:rsidRDefault="007B5B0D" w:rsidP="007B5B0D">
            <w:pPr>
              <w:pStyle w:val="af5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</w:rPr>
              <w:t>Clivet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1A70B694" w14:textId="3AB1C27C" w:rsidR="007B5B0D" w:rsidRPr="005A3A5C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190ED3" w14:textId="507EE4EA" w:rsidR="007B5B0D" w:rsidRPr="00333044" w:rsidRDefault="007B5B0D" w:rsidP="007B5B0D">
            <w:pPr>
              <w:pStyle w:val="af5"/>
              <w:rPr>
                <w:rFonts w:cs="Times New Roman"/>
                <w:color w:val="000000"/>
                <w:sz w:val="22"/>
                <w:lang w:val="en-US"/>
              </w:rPr>
            </w:pPr>
            <w:r w:rsidRPr="00333044">
              <w:rPr>
                <w:rFonts w:cs="Times New Roman"/>
                <w:color w:val="000000"/>
                <w:sz w:val="22"/>
              </w:rPr>
              <w:t>61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95AA44B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55DC3F6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2912DF4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4DBD08" w14:textId="77777777" w:rsidR="007B5B0D" w:rsidRPr="005A3A5C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1599813" w14:textId="2F20C4FE" w:rsidR="007B5B0D" w:rsidRPr="00234B76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Насос дренажный Si27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52BE546" w14:textId="173211E7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0078486" w14:textId="76E58549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5B73D734" w14:textId="5E372E77" w:rsidR="007B5B0D" w:rsidRPr="00234B76" w:rsidRDefault="007B5B0D" w:rsidP="007B5B0D">
            <w:pPr>
              <w:pStyle w:val="af5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Sauermann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0613CD85" w14:textId="05FE6945" w:rsidR="007B5B0D" w:rsidRPr="005A3A5C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C022CF" w14:textId="0C192DF9" w:rsidR="007B5B0D" w:rsidRPr="00333044" w:rsidRDefault="007B5B0D" w:rsidP="007B5B0D">
            <w:pPr>
              <w:pStyle w:val="af5"/>
              <w:rPr>
                <w:rFonts w:cs="Times New Roman"/>
                <w:color w:val="000000"/>
                <w:sz w:val="22"/>
                <w:lang w:val="en-US"/>
              </w:rPr>
            </w:pPr>
            <w:r w:rsidRPr="00333044">
              <w:rPr>
                <w:rFonts w:cs="Times New Roman"/>
                <w:color w:val="000000"/>
                <w:sz w:val="22"/>
              </w:rPr>
              <w:t>61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6044195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C54B791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321F877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F7ACE9A" w14:textId="77777777" w:rsidR="007B5B0D" w:rsidRPr="005A3A5C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54DEE8" w14:textId="3D055BE2" w:rsidR="007B5B0D" w:rsidRPr="00333044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Ручной балансировочный клапан MVT-R Ду20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F858F4" w14:textId="11A2D04F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97946FB" w14:textId="2E1E2D0F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CA4E9D2" w14:textId="56B3616E" w:rsidR="007B5B0D" w:rsidRPr="00333044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AAE092" w14:textId="3AAD8FA7" w:rsidR="007B5B0D" w:rsidRPr="005A3A5C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764597" w14:textId="2F6CD994" w:rsidR="007B5B0D" w:rsidRPr="00333044" w:rsidRDefault="007B5B0D" w:rsidP="007B5B0D">
            <w:pPr>
              <w:pStyle w:val="af5"/>
              <w:rPr>
                <w:rFonts w:cs="Times New Roman"/>
                <w:color w:val="000000"/>
                <w:sz w:val="22"/>
                <w:lang w:val="en-US"/>
              </w:rPr>
            </w:pPr>
            <w:r w:rsidRPr="00333044">
              <w:rPr>
                <w:rFonts w:cs="Times New Roman"/>
                <w:color w:val="000000"/>
                <w:sz w:val="22"/>
              </w:rPr>
              <w:t>61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75871C6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7116A15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2FE30F3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26732B" w14:textId="77777777" w:rsidR="007B5B0D" w:rsidRPr="005A3A5C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1D1768" w14:textId="7DE3C96B" w:rsidR="007B5B0D" w:rsidRPr="005A3A5C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Кран шаровый Ду20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617C201" w14:textId="26B31917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87A764E" w14:textId="3FD64DB7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D19754A" w14:textId="1B702E77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B56162" w14:textId="39B33B8F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65F412" w14:textId="2C00BCDC" w:rsidR="007B5B0D" w:rsidRPr="00333044" w:rsidRDefault="007B5B0D" w:rsidP="007B5B0D">
            <w:pPr>
              <w:pStyle w:val="af5"/>
              <w:rPr>
                <w:rFonts w:cs="Times New Roman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61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B513FF6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70FB015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78CE798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CC6982" w14:textId="77777777" w:rsidR="007B5B0D" w:rsidRPr="005A3A5C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F86B9B" w14:textId="335A0A95" w:rsidR="007B5B0D" w:rsidRPr="005A3A5C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стальная водогазопроводная ø20x2,8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544E8CE" w14:textId="2054B49F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FA41C52" w14:textId="6CA1FDF8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05DF6ECD" w14:textId="1D98F481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AA6F6F" w14:textId="0FE8B170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81E1AC" w14:textId="6CEBCE7B" w:rsidR="007B5B0D" w:rsidRPr="00333044" w:rsidRDefault="007B5B0D" w:rsidP="007B5B0D">
            <w:pPr>
              <w:pStyle w:val="af5"/>
              <w:rPr>
                <w:rFonts w:cs="Times New Roman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447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1BB4FFC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9F861D8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49D4F96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182221" w14:textId="77777777" w:rsidR="007B5B0D" w:rsidRPr="005A3A5C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E224ED" w14:textId="2D5D38C0" w:rsidR="007B5B0D" w:rsidRPr="005A3A5C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стальная водогазопроводная ø25x3,2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AAF893E" w14:textId="6C56DF29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B30CDA3" w14:textId="5BBC17B0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A4DD64E" w14:textId="59E59513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23645A" w14:textId="5794E772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CD8778" w14:textId="067FEFB0" w:rsidR="007B5B0D" w:rsidRPr="00333044" w:rsidRDefault="007B5B0D" w:rsidP="007B5B0D">
            <w:pPr>
              <w:pStyle w:val="af5"/>
              <w:rPr>
                <w:rFonts w:cs="Times New Roman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77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D2D7F7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9B4029C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65D4137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6FEEDC" w14:textId="77777777" w:rsidR="007B5B0D" w:rsidRPr="005A3A5C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2B21A0" w14:textId="751ADC4C" w:rsidR="007B5B0D" w:rsidRPr="005A3A5C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стальная водогазопроводная ø32x3,2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8B5B757" w14:textId="228233A4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4751A2" w14:textId="7803E0EF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1139A33" w14:textId="47D9202B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0F9B61" w14:textId="6FB3E876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9C88DAA" w14:textId="63E9E4B6" w:rsidR="007B5B0D" w:rsidRPr="00333044" w:rsidRDefault="007B5B0D" w:rsidP="007B5B0D">
            <w:pPr>
              <w:pStyle w:val="af5"/>
              <w:rPr>
                <w:rFonts w:cs="Times New Roman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92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DEF79CB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7201BB7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6A2A05A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FADFB2" w14:textId="77777777" w:rsidR="007B5B0D" w:rsidRPr="005A3A5C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A647CFE" w14:textId="1EF7FF0C" w:rsidR="007B5B0D" w:rsidRPr="005A3A5C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стальная водогазопроводная ø40x3,5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1BE123" w14:textId="2B003C8A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498AC6A" w14:textId="431F310E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01B6143" w14:textId="1EA9C566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6EF977" w14:textId="72068F53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6537EE" w14:textId="00B568FA" w:rsidR="007B5B0D" w:rsidRPr="00333044" w:rsidRDefault="007B5B0D" w:rsidP="007B5B0D">
            <w:pPr>
              <w:pStyle w:val="af5"/>
              <w:rPr>
                <w:rFonts w:cs="Times New Roman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33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F1F55F0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30C609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4C3B8C4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928F02D" w14:textId="77777777" w:rsidR="007B5B0D" w:rsidRPr="005A3A5C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292E243" w14:textId="4A89022E" w:rsidR="007B5B0D" w:rsidRPr="005A3A5C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стальная электросварная прямошовная ø57x3,5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7FEFE1B" w14:textId="052583DF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C671C83" w14:textId="0B40A2D5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ABDAB1A" w14:textId="49B38E49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59D24C" w14:textId="0866563F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E57CE3" w14:textId="59076C8D" w:rsidR="007B5B0D" w:rsidRPr="00333044" w:rsidRDefault="007B5B0D" w:rsidP="007B5B0D">
            <w:pPr>
              <w:pStyle w:val="af5"/>
              <w:rPr>
                <w:rFonts w:cs="Times New Roman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243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FF4CAB0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D107A96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107C773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62FC351" w14:textId="77777777" w:rsidR="007B5B0D" w:rsidRPr="005A3A5C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164B0C0" w14:textId="0CDC49DF" w:rsidR="007B5B0D" w:rsidRPr="005A3A5C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стальная электросварная прямошовная ø65x3,5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DD83AD" w14:textId="7A0AB205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3115A18" w14:textId="075C6AFF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6BBA00D1" w14:textId="7F8171CE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BE314F" w14:textId="23F7DC61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0768661" w14:textId="76CE487B" w:rsidR="007B5B0D" w:rsidRPr="00333044" w:rsidRDefault="007B5B0D" w:rsidP="007B5B0D">
            <w:pPr>
              <w:pStyle w:val="af5"/>
              <w:rPr>
                <w:rFonts w:cs="Times New Roman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41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E0E198C" w14:textId="77777777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F6CF53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48B5E38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F697E8" w14:textId="77777777" w:rsidR="007B5B0D" w:rsidRPr="005A3A5C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C2E5CB9" w14:textId="62BF8F51" w:rsidR="007B5B0D" w:rsidRPr="005A3A5C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стальная электросварная прямошовная ø89x4,0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9A7FCF2" w14:textId="69EA0159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C9FC4A8" w14:textId="514294E3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848145C" w14:textId="0256B557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41D128" w14:textId="53777B28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01CD2A" w14:textId="29BCA259" w:rsidR="007B5B0D" w:rsidRPr="00333044" w:rsidRDefault="007B5B0D" w:rsidP="007B5B0D">
            <w:pPr>
              <w:pStyle w:val="af5"/>
              <w:rPr>
                <w:rFonts w:cs="Times New Roman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14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82891BC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76BAC19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43CBCAF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B8F60A" w14:textId="77777777" w:rsidR="007B5B0D" w:rsidRPr="005A3A5C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C3C2C9" w14:textId="44AD01A1" w:rsidR="007B5B0D" w:rsidRPr="005A3A5C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стальная электросварная прямошовная ø108x4,0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147B19" w14:textId="3C245A66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AC3655F" w14:textId="59ACDDE2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0514A796" w14:textId="57C91758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6DD035" w14:textId="5891688E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D922E7" w14:textId="5D64E467" w:rsidR="007B5B0D" w:rsidRPr="00333044" w:rsidRDefault="007B5B0D" w:rsidP="007B5B0D">
            <w:pPr>
              <w:pStyle w:val="af5"/>
              <w:rPr>
                <w:rFonts w:cs="Times New Roman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1C9A63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05B90B9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5D7C3A3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375E8B" w14:textId="77777777" w:rsidR="007B5B0D" w:rsidRPr="005A3A5C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332E664" w14:textId="029B34F0" w:rsidR="007B5B0D" w:rsidRPr="005A3A5C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>
              <w:rPr>
                <w:color w:val="000000"/>
              </w:rPr>
              <w:t>Energoflex</w:t>
            </w:r>
            <w:proofErr w:type="spellEnd"/>
            <w:r>
              <w:rPr>
                <w:color w:val="000000"/>
              </w:rPr>
              <w:t xml:space="preserve"> Super SK, b=25 мм для ø20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2BD79C0" w14:textId="174A95C9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9F4721F" w14:textId="2360F526" w:rsidR="007B5B0D" w:rsidRPr="005A3A5C" w:rsidRDefault="007B5B0D" w:rsidP="007B5B0D">
            <w:pPr>
              <w:spacing w:line="240" w:lineRule="auto"/>
              <w:ind w:firstLine="0"/>
              <w:contextualSpacing w:val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1CAF204" w14:textId="59A974F7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B383BC" w14:textId="54F9107B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D17593" w14:textId="71FA15F9" w:rsidR="007B5B0D" w:rsidRPr="00333044" w:rsidRDefault="007B5B0D" w:rsidP="007B5B0D">
            <w:pPr>
              <w:pStyle w:val="af5"/>
              <w:rPr>
                <w:rFonts w:cs="Times New Roman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447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985DAC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44E5E15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728FB69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1D27A72" w14:textId="77777777" w:rsidR="007B5B0D" w:rsidRPr="005A3A5C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B023CF" w14:textId="2229E2C0" w:rsidR="007B5B0D" w:rsidRPr="005A3A5C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>
              <w:rPr>
                <w:color w:val="000000"/>
              </w:rPr>
              <w:t>Energoflex</w:t>
            </w:r>
            <w:proofErr w:type="spellEnd"/>
            <w:r>
              <w:rPr>
                <w:color w:val="000000"/>
              </w:rPr>
              <w:t xml:space="preserve"> Super SK, b=25 мм для ø25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5A7F1D" w14:textId="3BECABCE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CCB4DE1" w14:textId="0187BF54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5E777479" w14:textId="4FC3A38D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BC2797" w14:textId="1F662E3E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479954" w14:textId="2E08D38C" w:rsidR="007B5B0D" w:rsidRPr="00333044" w:rsidRDefault="007B5B0D" w:rsidP="007B5B0D">
            <w:pPr>
              <w:pStyle w:val="af5"/>
              <w:rPr>
                <w:rFonts w:cs="Times New Roman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77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DD224AC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D5CFC0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0A5657A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E5BACE6" w14:textId="77777777" w:rsidR="007B5B0D" w:rsidRPr="005A3A5C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04AD52" w14:textId="23A85F3A" w:rsidR="007B5B0D" w:rsidRPr="005A3A5C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>
              <w:rPr>
                <w:color w:val="000000"/>
              </w:rPr>
              <w:t>Energoflex</w:t>
            </w:r>
            <w:proofErr w:type="spellEnd"/>
            <w:r>
              <w:rPr>
                <w:color w:val="000000"/>
              </w:rPr>
              <w:t xml:space="preserve"> Super SK, b=25 мм для ø32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47A24B7" w14:textId="0D5A04D9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CDF5920" w14:textId="5178A4F7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F6ACF88" w14:textId="1C5D710C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FA86301" w14:textId="47C6A09E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EB0BF4" w14:textId="2A0C9D46" w:rsidR="007B5B0D" w:rsidRPr="00333044" w:rsidRDefault="007B5B0D" w:rsidP="007B5B0D">
            <w:pPr>
              <w:pStyle w:val="af5"/>
              <w:rPr>
                <w:rFonts w:cs="Times New Roman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92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93693BD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CE9C7D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54D2C5C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6DA1D88" w14:textId="77777777" w:rsidR="007B5B0D" w:rsidRPr="005A3A5C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8ABE7B0" w14:textId="40FA5208" w:rsidR="007B5B0D" w:rsidRPr="005A3A5C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>
              <w:rPr>
                <w:color w:val="000000"/>
              </w:rPr>
              <w:t>Energoflex</w:t>
            </w:r>
            <w:proofErr w:type="spellEnd"/>
            <w:r>
              <w:rPr>
                <w:color w:val="000000"/>
              </w:rPr>
              <w:t xml:space="preserve"> Super SK, b=25 мм для ø40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5E41963" w14:textId="5E29E14F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AAECB9E" w14:textId="07B57CD4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EC678BE" w14:textId="58827E6C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12CCBE" w14:textId="2138D1EC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4565F2" w14:textId="1BDA18AA" w:rsidR="007B5B0D" w:rsidRPr="00333044" w:rsidRDefault="007B5B0D" w:rsidP="007B5B0D">
            <w:pPr>
              <w:pStyle w:val="af5"/>
              <w:rPr>
                <w:rFonts w:cs="Times New Roman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33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64D559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B598868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0774E89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FA9F37" w14:textId="77777777" w:rsidR="007B5B0D" w:rsidRPr="005A3A5C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DBAC9BD" w14:textId="18F0E1A4" w:rsidR="007B5B0D" w:rsidRPr="005A3A5C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>
              <w:rPr>
                <w:color w:val="000000"/>
              </w:rPr>
              <w:t>Energoflex</w:t>
            </w:r>
            <w:proofErr w:type="spellEnd"/>
            <w:r>
              <w:rPr>
                <w:color w:val="000000"/>
              </w:rPr>
              <w:t xml:space="preserve"> Super SK, b=25 мм для ø57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1DA1972" w14:textId="6C0D06AD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70F16B0" w14:textId="4AC5FA3B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58E62378" w14:textId="281D8C1E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EBA204" w14:textId="109516D8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B32AC0" w14:textId="429A1BEF" w:rsidR="007B5B0D" w:rsidRPr="00333044" w:rsidRDefault="007B5B0D" w:rsidP="007B5B0D">
            <w:pPr>
              <w:pStyle w:val="af5"/>
              <w:rPr>
                <w:rFonts w:cs="Times New Roman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243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D7BE38A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4D4EC2A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3DE54C2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F48C12" w14:textId="77777777" w:rsidR="007B5B0D" w:rsidRPr="005A3A5C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1AE4FF3" w14:textId="2D2E73E5" w:rsidR="007B5B0D" w:rsidRPr="005A3A5C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>
              <w:rPr>
                <w:color w:val="000000"/>
              </w:rPr>
              <w:t>Energoflex</w:t>
            </w:r>
            <w:proofErr w:type="spellEnd"/>
            <w:r>
              <w:rPr>
                <w:color w:val="000000"/>
              </w:rPr>
              <w:t xml:space="preserve"> Super SK, b=25 мм для ø65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3E0D11" w14:textId="6A20EA63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28845AE" w14:textId="0BCCBBC6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60E5EB77" w14:textId="484C4C4F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872A77" w14:textId="32184113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750933" w14:textId="67854F97" w:rsidR="007B5B0D" w:rsidRPr="00333044" w:rsidRDefault="007B5B0D" w:rsidP="007B5B0D">
            <w:pPr>
              <w:pStyle w:val="af5"/>
              <w:rPr>
                <w:rFonts w:cs="Times New Roman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41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7EEA7A5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9A22EAB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6EBC7E4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0A6916A" w14:textId="77777777" w:rsidR="007B5B0D" w:rsidRPr="005A3A5C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12559EA" w14:textId="5DDD0BE8" w:rsidR="007B5B0D" w:rsidRPr="00333044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>
              <w:rPr>
                <w:color w:val="000000"/>
              </w:rPr>
              <w:t>Energoflex</w:t>
            </w:r>
            <w:proofErr w:type="spellEnd"/>
            <w:r>
              <w:rPr>
                <w:color w:val="000000"/>
              </w:rPr>
              <w:t xml:space="preserve"> Super SK, b=32 мм для ø8</w:t>
            </w:r>
            <w:r w:rsidRPr="00333044">
              <w:rPr>
                <w:color w:val="000000"/>
              </w:rPr>
              <w:t>9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0F727A6" w14:textId="61949B45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4B8C347" w14:textId="1D1599E9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5F284891" w14:textId="60BE3A76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74DCD9" w14:textId="7CD5B142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493DDC" w14:textId="2CFE1C80" w:rsidR="007B5B0D" w:rsidRPr="00333044" w:rsidRDefault="007B5B0D" w:rsidP="007B5B0D">
            <w:pPr>
              <w:pStyle w:val="af5"/>
              <w:rPr>
                <w:rFonts w:cs="Times New Roman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14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9D6F046" w14:textId="75948738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5CC6E9E" w14:textId="5E1463C8" w:rsidR="007B5B0D" w:rsidRPr="005A3A5C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</w:tr>
      <w:tr w:rsidR="007B5B0D" w:rsidRPr="00157984" w14:paraId="40C88AA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3EE53E2" w14:textId="77777777" w:rsidR="007B5B0D" w:rsidRPr="005A3A5C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914D9D9" w14:textId="6E490F95" w:rsidR="007B5B0D" w:rsidRPr="00333044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>
              <w:rPr>
                <w:color w:val="000000"/>
              </w:rPr>
              <w:t>Energoflex</w:t>
            </w:r>
            <w:proofErr w:type="spellEnd"/>
            <w:r>
              <w:rPr>
                <w:color w:val="000000"/>
              </w:rPr>
              <w:t xml:space="preserve"> Super SK, b=32 мм для ø10</w:t>
            </w:r>
            <w:r w:rsidRPr="00333044">
              <w:rPr>
                <w:color w:val="000000"/>
              </w:rPr>
              <w:t>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F61E03" w14:textId="0722D60B" w:rsidR="007B5B0D" w:rsidRPr="005A3A5C" w:rsidRDefault="007B5B0D" w:rsidP="007B5B0D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FEA6489" w14:textId="5E7A136D" w:rsidR="007B5B0D" w:rsidRPr="005A3A5C" w:rsidRDefault="007B5B0D" w:rsidP="007B5B0D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E1F9097" w14:textId="0C48159E" w:rsidR="007B5B0D" w:rsidRPr="005A3A5C" w:rsidRDefault="007B5B0D" w:rsidP="007B5B0D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FAF33C" w14:textId="4471F9C8" w:rsidR="007B5B0D" w:rsidRPr="005A3A5C" w:rsidRDefault="007B5B0D" w:rsidP="007B5B0D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51FA60" w14:textId="63884E03" w:rsidR="007B5B0D" w:rsidRPr="00333044" w:rsidRDefault="007B5B0D" w:rsidP="007B5B0D">
            <w:pPr>
              <w:pStyle w:val="af5"/>
              <w:rPr>
                <w:rFonts w:cs="Times New Roman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FEE37B" w14:textId="77777777" w:rsidR="007B5B0D" w:rsidRPr="009F5B5F" w:rsidRDefault="007B5B0D" w:rsidP="007B5B0D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69BEC6" w14:textId="77777777" w:rsidR="007B5B0D" w:rsidRPr="009F5B5F" w:rsidRDefault="007B5B0D" w:rsidP="007B5B0D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7B5B0D" w:rsidRPr="00157984" w14:paraId="74502CE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A9FE85" w14:textId="77777777" w:rsidR="007B5B0D" w:rsidRPr="004E3E25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960937" w14:textId="7F25B98E" w:rsidR="007B5B0D" w:rsidRPr="004E3E25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Соединительные детали трубопроводов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6EC2EBD" w14:textId="654C6F13" w:rsidR="007B5B0D" w:rsidRPr="004E3E25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ГОСТ 17375-2001*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DC9E580" w14:textId="404E1AB9" w:rsidR="007B5B0D" w:rsidRPr="004E3E25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5761500" w14:textId="0F63F77D" w:rsidR="007B5B0D" w:rsidRPr="004E3E25" w:rsidRDefault="007B5B0D" w:rsidP="007B5B0D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106EFF" w14:textId="091A2671" w:rsidR="007B5B0D" w:rsidRPr="004E3E25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7F3037" w14:textId="4B418116" w:rsidR="007B5B0D" w:rsidRPr="00333044" w:rsidRDefault="007B5B0D" w:rsidP="007B5B0D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270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5695FF5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69319C4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6E4C9A2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1D0123F" w14:textId="77777777" w:rsidR="007B5B0D" w:rsidRPr="004E3E25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58C212" w14:textId="2B020023" w:rsidR="007B5B0D" w:rsidRPr="004E3E25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Грунт ГФ-021, окраска в 2 слоя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619F571" w14:textId="06CBFBB6" w:rsidR="007B5B0D" w:rsidRPr="009F5B5F" w:rsidRDefault="007B5B0D" w:rsidP="007B5B0D">
            <w:pPr>
              <w:pStyle w:val="af5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CE9E623" w14:textId="5A84230C" w:rsidR="007B5B0D" w:rsidRPr="009F5B5F" w:rsidRDefault="007B5B0D" w:rsidP="007B5B0D">
            <w:pPr>
              <w:pStyle w:val="af5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42EB0BE" w14:textId="1A416A77" w:rsidR="007B5B0D" w:rsidRPr="009F5B5F" w:rsidRDefault="007B5B0D" w:rsidP="007B5B0D">
            <w:pPr>
              <w:rPr>
                <w:highlight w:val="yellow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3F55AB" w14:textId="5A9E084F" w:rsidR="007B5B0D" w:rsidRPr="009F5B5F" w:rsidRDefault="007B5B0D" w:rsidP="007B5B0D">
            <w:pPr>
              <w:pStyle w:val="af5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C669A6" w14:textId="7BB19790" w:rsidR="007B5B0D" w:rsidRPr="00333044" w:rsidRDefault="007B5B0D" w:rsidP="007B5B0D">
            <w:pPr>
              <w:pStyle w:val="af5"/>
              <w:rPr>
                <w:rFonts w:cs="Times New Roman"/>
                <w:color w:val="000000"/>
                <w:sz w:val="22"/>
                <w:highlight w:val="yellow"/>
              </w:rPr>
            </w:pPr>
            <w:r w:rsidRPr="00333044">
              <w:rPr>
                <w:rFonts w:cs="Times New Roman"/>
                <w:color w:val="000000"/>
                <w:sz w:val="22"/>
              </w:rPr>
              <w:t>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CFC7B1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A2CA899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6D13D21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1B46C6" w14:textId="77777777" w:rsidR="007B5B0D" w:rsidRPr="00E11A00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771051" w14:textId="6710597C" w:rsidR="007B5B0D" w:rsidRPr="00E11A00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Окожуха</w:t>
            </w:r>
            <w:proofErr w:type="spellEnd"/>
            <w:r>
              <w:rPr>
                <w:color w:val="000000"/>
              </w:rPr>
              <w:t xml:space="preserve"> из оцинкованной стали толщиной 0,55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B9CCF6" w14:textId="7945D2B8" w:rsidR="007B5B0D" w:rsidRPr="00E11A00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DF8FBE5" w14:textId="06B1D389" w:rsidR="007B5B0D" w:rsidRPr="00E11A00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43E443DA" w14:textId="6F0CD774" w:rsidR="007B5B0D" w:rsidRPr="00E11A00" w:rsidRDefault="007B5B0D" w:rsidP="007B5B0D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0BDCDC" w14:textId="5AB26F2E" w:rsidR="007B5B0D" w:rsidRPr="00E11A00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24B586" w14:textId="0A60233D" w:rsidR="007B5B0D" w:rsidRPr="00333044" w:rsidRDefault="007B5B0D" w:rsidP="007B5B0D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45481BD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9020202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7D3AFA8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455876" w14:textId="77777777" w:rsidR="007B5B0D" w:rsidRPr="00E11A00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85F68E1" w14:textId="25348160" w:rsidR="007B5B0D" w:rsidRPr="00234B76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Крепление трубы (хомут, шпилька, гайки, шайбы)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475A8D" w14:textId="6A540BC6" w:rsidR="007B5B0D" w:rsidRPr="00E11A00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F69B2C1" w14:textId="3554AB35" w:rsidR="007B5B0D" w:rsidRPr="00E11A00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4FB86A8" w14:textId="0C38E8E6" w:rsidR="007B5B0D" w:rsidRPr="00E11A00" w:rsidRDefault="007B5B0D" w:rsidP="007B5B0D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69AE20" w14:textId="7E4B6E75" w:rsidR="007B5B0D" w:rsidRPr="00E11A00" w:rsidRDefault="007B5B0D" w:rsidP="007B5B0D">
            <w:pPr>
              <w:pStyle w:val="af5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компл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49EC52" w14:textId="2ED97378" w:rsidR="007B5B0D" w:rsidRPr="00333044" w:rsidRDefault="007B5B0D" w:rsidP="007B5B0D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400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BFBF8CE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C84C9B5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2B1134F4" w14:textId="77777777" w:rsidTr="002D2EB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CE6FC4" w14:textId="77777777" w:rsidR="007B5B0D" w:rsidRPr="00E11A00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A29A6F" w14:textId="672F8AE6" w:rsidR="007B5B0D" w:rsidRPr="00E11A00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Труба полипропиленовая для дренажа PN10 20х3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60B3AD6" w14:textId="25F07E43" w:rsidR="007B5B0D" w:rsidRPr="00E11A00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7DD0B86" w14:textId="1628889D" w:rsidR="007B5B0D" w:rsidRPr="00E11A00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460FC236" w14:textId="2C0DB253" w:rsidR="007B5B0D" w:rsidRPr="00E11A00" w:rsidRDefault="007B5B0D" w:rsidP="007B5B0D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9A63BD" w14:textId="247ED1FA" w:rsidR="007B5B0D" w:rsidRPr="00E11A00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6EF1267E" w14:textId="304A23A9" w:rsidR="007B5B0D" w:rsidRPr="00333044" w:rsidRDefault="007B5B0D" w:rsidP="007B5B0D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272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5EB200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FDF7827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369900A1" w14:textId="77777777" w:rsidTr="002D2EB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2A0884" w14:textId="77777777" w:rsidR="007B5B0D" w:rsidRPr="00E11A00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958CC9" w14:textId="2746DAF2" w:rsidR="007B5B0D" w:rsidRPr="00E11A00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Труба полипропиленовая для дренажа PN10 25х3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46FD3E" w14:textId="644A3381" w:rsidR="007B5B0D" w:rsidRPr="00E11A00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06E280A" w14:textId="0DA6C18B" w:rsidR="007B5B0D" w:rsidRPr="00E11A00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6D02CC7D" w14:textId="515BB7A1" w:rsidR="007B5B0D" w:rsidRPr="00E11A00" w:rsidRDefault="007B5B0D" w:rsidP="007B5B0D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6BD4D8" w14:textId="46A075ED" w:rsidR="007B5B0D" w:rsidRPr="00E11A00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6D118A5" w14:textId="14D8E828" w:rsidR="007B5B0D" w:rsidRPr="00333044" w:rsidRDefault="007B5B0D" w:rsidP="007B5B0D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15,1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EAB31EF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8A755F2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62463DE0" w14:textId="77777777" w:rsidTr="002D2EB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6DBCCAA" w14:textId="77777777" w:rsidR="007B5B0D" w:rsidRPr="00E11A00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9478674" w14:textId="604EFEF3" w:rsidR="007B5B0D" w:rsidRPr="00E11A00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Труба полипропиленовая для дренажа PN10 32х3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FDCACF" w14:textId="5197A7DD" w:rsidR="007B5B0D" w:rsidRPr="00E11A00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E5A49A9" w14:textId="420F9F3A" w:rsidR="007B5B0D" w:rsidRPr="00E11A00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8C87F6F" w14:textId="6C5C5B05" w:rsidR="007B5B0D" w:rsidRPr="00E11A00" w:rsidRDefault="007B5B0D" w:rsidP="007B5B0D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ECD9126" w14:textId="2E1CBEB0" w:rsidR="007B5B0D" w:rsidRPr="00E11A00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F46581D" w14:textId="1FCC20C2" w:rsidR="007B5B0D" w:rsidRPr="00333044" w:rsidRDefault="007B5B0D" w:rsidP="007B5B0D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39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8AF2D5F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36C7160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3956C6B6" w14:textId="77777777" w:rsidTr="002D2EB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8D891AD" w14:textId="77777777" w:rsidR="007B5B0D" w:rsidRPr="00E11A00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75991E2" w14:textId="75117C81" w:rsidR="007B5B0D" w:rsidRPr="00E11A00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Труба полипропиленовая для дренажа PN10 40х3,7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23E647E" w14:textId="3AE24C63" w:rsidR="007B5B0D" w:rsidRPr="00E11A00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EA203FF" w14:textId="16993E9F" w:rsidR="007B5B0D" w:rsidRPr="00E11A00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8803FC1" w14:textId="10040646" w:rsidR="007B5B0D" w:rsidRPr="00E11A00" w:rsidRDefault="007B5B0D" w:rsidP="007B5B0D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B1A9B18" w14:textId="05715ADD" w:rsidR="007B5B0D" w:rsidRPr="00E11A00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36BCA23D" w14:textId="68B782EF" w:rsidR="007B5B0D" w:rsidRPr="00333044" w:rsidRDefault="007B5B0D" w:rsidP="007B5B0D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25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DA8D2AD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0A732DA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047BC755" w14:textId="77777777" w:rsidTr="002D2EB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B05623" w14:textId="77777777" w:rsidR="007B5B0D" w:rsidRPr="00E11A00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E56E88" w14:textId="632702EF" w:rsidR="007B5B0D" w:rsidRPr="00E11A00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Труба полипропиленовая для дренажа PN10 50х4,6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ACE2DF3" w14:textId="6AA86B2E" w:rsidR="007B5B0D" w:rsidRPr="00E11A00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2C5953F" w14:textId="5A24B42D" w:rsidR="007B5B0D" w:rsidRPr="00E11A00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0FB8727" w14:textId="4D2114D6" w:rsidR="007B5B0D" w:rsidRPr="00E11A00" w:rsidRDefault="007B5B0D" w:rsidP="007B5B0D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C7CA0FB" w14:textId="09294491" w:rsidR="007B5B0D" w:rsidRPr="00E11A00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438B7C5" w14:textId="0F381498" w:rsidR="007B5B0D" w:rsidRPr="00333044" w:rsidRDefault="007B5B0D" w:rsidP="007B5B0D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91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EEEBA57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76F50CD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48D54798" w14:textId="77777777" w:rsidTr="002D2EB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FDD970" w14:textId="77777777" w:rsidR="007B5B0D" w:rsidRPr="00E11A00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8B6A6A" w14:textId="757ABB3F" w:rsidR="007B5B0D" w:rsidRPr="00E11A00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Труба полипропиленовая для дренажа PN10 63х5,8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7E3E58" w14:textId="006E4A4A" w:rsidR="007B5B0D" w:rsidRPr="00E11A00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F2AAE02" w14:textId="2224A9AA" w:rsidR="007B5B0D" w:rsidRPr="00E11A00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436235E7" w14:textId="738D9BBF" w:rsidR="007B5B0D" w:rsidRPr="00E11A00" w:rsidRDefault="007B5B0D" w:rsidP="007B5B0D">
            <w:pPr>
              <w:ind w:firstLine="0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9BABB15" w14:textId="1A9CF48C" w:rsidR="007B5B0D" w:rsidRPr="00E11A00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7BA7D823" w14:textId="125E6E5D" w:rsidR="007B5B0D" w:rsidRPr="00333044" w:rsidRDefault="007B5B0D" w:rsidP="007B5B0D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16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11BA9CD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4E1DAD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1475804D" w14:textId="77777777" w:rsidTr="002D2EB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DE7EEC" w14:textId="77777777" w:rsidR="007B5B0D" w:rsidRPr="00E11A00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4B7FCAD" w14:textId="4BBC8E8C" w:rsidR="007B5B0D" w:rsidRPr="00E11A00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Труба полипропиленовая для дренажа PN10 75х6,9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16543A0" w14:textId="1BB56382" w:rsidR="007B5B0D" w:rsidRPr="00E11A00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4E0359A" w14:textId="18B7331E" w:rsidR="007B5B0D" w:rsidRPr="00E11A00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0875450B" w14:textId="4730C4EA" w:rsidR="007B5B0D" w:rsidRPr="00E11A00" w:rsidRDefault="007B5B0D" w:rsidP="007B5B0D">
            <w:pPr>
              <w:ind w:firstLine="0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E66049" w14:textId="34FF15A2" w:rsidR="007B5B0D" w:rsidRPr="00E11A00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42088738" w14:textId="38EDAC69" w:rsidR="007B5B0D" w:rsidRPr="00333044" w:rsidRDefault="007B5B0D" w:rsidP="007B5B0D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17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C3839BF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40C3C62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5BAD1FB5" w14:textId="77777777" w:rsidTr="002D2EB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1E0F2E" w14:textId="77777777" w:rsidR="007B5B0D" w:rsidRPr="00E11A00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3953CB" w14:textId="10FC19B4" w:rsidR="007B5B0D" w:rsidRPr="00333044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Труба полипропиленовая для дренажа PN10 90х8,2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5064CB" w14:textId="3272D4E6" w:rsidR="007B5B0D" w:rsidRPr="00E11A00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637959E" w14:textId="7A5E5278" w:rsidR="007B5B0D" w:rsidRPr="00E11A00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6D738804" w14:textId="0F8EBA69" w:rsidR="007B5B0D" w:rsidRPr="00E11A00" w:rsidRDefault="007B5B0D" w:rsidP="007B5B0D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35F572" w14:textId="71920883" w:rsidR="007B5B0D" w:rsidRPr="00E11A00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515D0C9" w14:textId="0A5D768A" w:rsidR="007B5B0D" w:rsidRPr="00333044" w:rsidRDefault="007B5B0D" w:rsidP="007B5B0D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0F7759A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06772D5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6725B3D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A9C7A39" w14:textId="77777777" w:rsidR="007B5B0D" w:rsidRPr="00E11A00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09AD42" w14:textId="3E9943CE" w:rsidR="007B5B0D" w:rsidRPr="00E11A00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Соединительные детали трубы полипропиленовой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487A92" w14:textId="18CB0E1B" w:rsidR="007B5B0D" w:rsidRPr="00E11A00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D92F25B" w14:textId="40E8D43C" w:rsidR="007B5B0D" w:rsidRPr="00E11A00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9685330" w14:textId="3F22E501" w:rsidR="007B5B0D" w:rsidRPr="00E11A00" w:rsidRDefault="007B5B0D" w:rsidP="007B5B0D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4C593E" w14:textId="38B81DB9" w:rsidR="007B5B0D" w:rsidRPr="00E11A00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085C4B" w14:textId="0A590B31" w:rsidR="007B5B0D" w:rsidRPr="00333044" w:rsidRDefault="007B5B0D" w:rsidP="007B5B0D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97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9C968A2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EC00251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31DC2B5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49131B7" w14:textId="77777777" w:rsidR="007B5B0D" w:rsidRPr="00E11A00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2D40A8" w14:textId="150F0722" w:rsidR="007B5B0D" w:rsidRPr="00EC16A5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щелевой ЛРЩ-1000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161438" w14:textId="7C915CE5" w:rsidR="007B5B0D" w:rsidRPr="00E11A00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A12821C" w14:textId="6FA5AA36" w:rsidR="007B5B0D" w:rsidRPr="00E11A00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3164257" w14:textId="417FBE8C" w:rsidR="007B5B0D" w:rsidRPr="00E11A00" w:rsidRDefault="007B5B0D" w:rsidP="007B5B0D">
            <w:proofErr w:type="spellStart"/>
            <w:r>
              <w:rPr>
                <w:color w:val="000000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27FBD91A" w14:textId="5CBDCE1C" w:rsidR="007B5B0D" w:rsidRPr="00E11A00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C47797" w14:textId="7898EC6C" w:rsidR="007B5B0D" w:rsidRPr="00333044" w:rsidRDefault="007B5B0D" w:rsidP="007B5B0D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32C97BA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C57312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74D51E7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0A18FB7" w14:textId="77777777" w:rsidR="007B5B0D" w:rsidRPr="00E11A00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11317C1" w14:textId="6FBFD77A" w:rsidR="007B5B0D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Воздуховод гибкий теплоизолированный ø250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4830A65" w14:textId="2DBA54D7" w:rsidR="007B5B0D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232C93D" w14:textId="605576C6" w:rsidR="007B5B0D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515F0F70" w14:textId="49BA6C63" w:rsidR="007B5B0D" w:rsidRDefault="007B5B0D" w:rsidP="007B5B0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6E01334" w14:textId="0FDCDF5E" w:rsidR="007B5B0D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4D91BA" w14:textId="2771E4FA" w:rsidR="007B5B0D" w:rsidRPr="00333044" w:rsidRDefault="007B5B0D" w:rsidP="007B5B0D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105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3DC4C42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56668F3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105482AB" w14:textId="77777777" w:rsidTr="000273D1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13FE3F" w14:textId="77777777" w:rsidR="007B5B0D" w:rsidRPr="00E11A00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60D9A2C" w14:textId="576A1DC4" w:rsidR="007B5B0D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потолочный с камерой статического давления и регулятором воздуха ЛПАК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2E030F2" w14:textId="1D04C4F8" w:rsidR="007B5B0D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DC29F22" w14:textId="5B050C9F" w:rsidR="007B5B0D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E5FD8C8" w14:textId="6BC2283E" w:rsidR="007B5B0D" w:rsidRDefault="007B5B0D" w:rsidP="007B5B0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0C4D32" w14:textId="128ED5BA" w:rsidR="007B5B0D" w:rsidRDefault="007B5B0D" w:rsidP="007B5B0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8FA3728" w14:textId="0CA9F626" w:rsidR="007B5B0D" w:rsidRPr="00333044" w:rsidRDefault="007B5B0D" w:rsidP="007B5B0D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333044">
              <w:rPr>
                <w:rFonts w:cs="Times New Roman"/>
                <w:color w:val="000000"/>
                <w:sz w:val="22"/>
              </w:rPr>
              <w:t>102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222B1A8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8062F62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006E395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C3D118" w14:textId="77777777" w:rsidR="007B5B0D" w:rsidRPr="00E11A00" w:rsidRDefault="007B5B0D" w:rsidP="007B5B0D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539360D" w14:textId="620F7C87" w:rsidR="007B5B0D" w:rsidRPr="00E11A00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E11A00">
              <w:rPr>
                <w:b/>
                <w:bCs/>
                <w:color w:val="000000"/>
              </w:rPr>
              <w:t>Узел прохода трубопровода через строительную конструкцию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DB4A44" w14:textId="77777777" w:rsidR="007B5B0D" w:rsidRPr="009F5B5F" w:rsidRDefault="007B5B0D" w:rsidP="007B5B0D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BCFFB9" w14:textId="77777777" w:rsidR="007B5B0D" w:rsidRPr="009F5B5F" w:rsidRDefault="007B5B0D" w:rsidP="007B5B0D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AB410F" w14:textId="77777777" w:rsidR="007B5B0D" w:rsidRPr="009F5B5F" w:rsidRDefault="007B5B0D" w:rsidP="007B5B0D">
            <w:pPr>
              <w:rPr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EBC905" w14:textId="77777777" w:rsidR="007B5B0D" w:rsidRPr="009F5B5F" w:rsidRDefault="007B5B0D" w:rsidP="007B5B0D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8BA639" w14:textId="77777777" w:rsidR="007B5B0D" w:rsidRPr="009F5B5F" w:rsidRDefault="007B5B0D" w:rsidP="007B5B0D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A74B7A5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AB5EDBE" w14:textId="77777777" w:rsidR="007B5B0D" w:rsidRPr="009F5B5F" w:rsidRDefault="007B5B0D" w:rsidP="007B5B0D">
            <w:pPr>
              <w:pStyle w:val="af5"/>
              <w:rPr>
                <w:color w:val="000000"/>
                <w:highlight w:val="yellow"/>
              </w:rPr>
            </w:pPr>
          </w:p>
        </w:tc>
      </w:tr>
      <w:tr w:rsidR="007B5B0D" w:rsidRPr="00E11A00" w14:paraId="105B294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73DB54" w14:textId="77777777" w:rsidR="007B5B0D" w:rsidRPr="00E11A00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FB22E57" w14:textId="385B2939" w:rsidR="007B5B0D" w:rsidRPr="00E11A00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t>Гильза из стальной трубы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1A866CB" w14:textId="3BA42CBF" w:rsidR="007B5B0D" w:rsidRPr="00E11A00" w:rsidRDefault="007B5B0D" w:rsidP="007B5B0D">
            <w:pPr>
              <w:pStyle w:val="af5"/>
              <w:rPr>
                <w:color w:val="000000"/>
              </w:rPr>
            </w:pPr>
            <w:r w:rsidRPr="00E11A00"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47C5382" w14:textId="77777777" w:rsidR="007B5B0D" w:rsidRPr="00E11A00" w:rsidRDefault="007B5B0D" w:rsidP="007B5B0D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09C934B" w14:textId="77777777" w:rsidR="007B5B0D" w:rsidRPr="00E11A00" w:rsidRDefault="007B5B0D" w:rsidP="007B5B0D"/>
        </w:tc>
        <w:tc>
          <w:tcPr>
            <w:tcW w:w="1133" w:type="dxa"/>
            <w:shd w:val="clear" w:color="auto" w:fill="auto"/>
            <w:vAlign w:val="center"/>
          </w:tcPr>
          <w:p w14:paraId="71CB81D4" w14:textId="0A34D3FD" w:rsidR="007B5B0D" w:rsidRPr="00E11A00" w:rsidRDefault="007B5B0D" w:rsidP="007B5B0D">
            <w:pPr>
              <w:pStyle w:val="af5"/>
              <w:rPr>
                <w:color w:val="000000"/>
              </w:rPr>
            </w:pPr>
            <w:r w:rsidRPr="00E11A00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409D33" w14:textId="0DA7814F" w:rsidR="007B5B0D" w:rsidRPr="00E11A00" w:rsidRDefault="007B5B0D" w:rsidP="007B5B0D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4DB78AD" w14:textId="77777777" w:rsidR="007B5B0D" w:rsidRPr="00E11A00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2B18C2C" w14:textId="44624267" w:rsidR="007B5B0D" w:rsidRPr="00E11A00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B5B0D" w:rsidRPr="00E11A00" w14:paraId="2F37D01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581044" w14:textId="77777777" w:rsidR="007B5B0D" w:rsidRPr="00E11A00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74D4A0" w14:textId="47E48FFE" w:rsidR="007B5B0D" w:rsidRPr="00E11A00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t>Минеральная вата ρ≥100 кг/м³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0DC262" w14:textId="382AC166" w:rsidR="007B5B0D" w:rsidRPr="00E11A00" w:rsidRDefault="007B5B0D" w:rsidP="007B5B0D">
            <w:pPr>
              <w:pStyle w:val="af5"/>
              <w:rPr>
                <w:color w:val="000000"/>
              </w:rPr>
            </w:pPr>
            <w:r w:rsidRPr="00E11A00">
              <w:t>МБОР-8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5E715A7" w14:textId="77777777" w:rsidR="007B5B0D" w:rsidRPr="00E11A00" w:rsidRDefault="007B5B0D" w:rsidP="007B5B0D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366F4D" w14:textId="77777777" w:rsidR="007B5B0D" w:rsidRPr="00E11A00" w:rsidRDefault="007B5B0D" w:rsidP="007B5B0D"/>
        </w:tc>
        <w:tc>
          <w:tcPr>
            <w:tcW w:w="1133" w:type="dxa"/>
            <w:shd w:val="clear" w:color="auto" w:fill="auto"/>
            <w:vAlign w:val="center"/>
          </w:tcPr>
          <w:p w14:paraId="3C58A953" w14:textId="29DBF968" w:rsidR="007B5B0D" w:rsidRPr="00E11A00" w:rsidRDefault="007B5B0D" w:rsidP="007B5B0D">
            <w:pPr>
              <w:pStyle w:val="af5"/>
              <w:rPr>
                <w:color w:val="000000"/>
              </w:rPr>
            </w:pPr>
            <w:r w:rsidRPr="00E11A00">
              <w:t>м3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64B284" w14:textId="07AA6F0D" w:rsidR="007B5B0D" w:rsidRPr="00E11A00" w:rsidRDefault="007B5B0D" w:rsidP="007B5B0D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0,05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22131DE" w14:textId="77777777" w:rsidR="007B5B0D" w:rsidRPr="00E11A00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E82E92A" w14:textId="77777777" w:rsidR="007B5B0D" w:rsidRPr="00E11A00" w:rsidRDefault="007B5B0D" w:rsidP="007B5B0D">
            <w:pPr>
              <w:pStyle w:val="af5"/>
              <w:rPr>
                <w:color w:val="000000"/>
              </w:rPr>
            </w:pPr>
          </w:p>
        </w:tc>
      </w:tr>
      <w:tr w:rsidR="007B5B0D" w:rsidRPr="00E11A00" w14:paraId="640A59C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DB9328" w14:textId="77777777" w:rsidR="007B5B0D" w:rsidRPr="00E11A00" w:rsidRDefault="007B5B0D" w:rsidP="007B5B0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6A93050" w14:textId="277BEE1E" w:rsidR="007B5B0D" w:rsidRPr="00E11A00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t>Противопожарный герметик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AF2B2D" w14:textId="3DA7D4C8" w:rsidR="007B5B0D" w:rsidRPr="00E11A00" w:rsidRDefault="007B5B0D" w:rsidP="007B5B0D">
            <w:pPr>
              <w:pStyle w:val="af5"/>
              <w:rPr>
                <w:color w:val="000000"/>
              </w:rPr>
            </w:pPr>
            <w:proofErr w:type="spellStart"/>
            <w:r w:rsidRPr="00E11A00">
              <w:t>Огнеза</w:t>
            </w:r>
            <w:proofErr w:type="spellEnd"/>
            <w:r w:rsidRPr="00E11A00">
              <w:t>-ВГ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2184D71" w14:textId="77777777" w:rsidR="007B5B0D" w:rsidRPr="00E11A00" w:rsidRDefault="007B5B0D" w:rsidP="007B5B0D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5FB7B4" w14:textId="77777777" w:rsidR="007B5B0D" w:rsidRPr="00E11A00" w:rsidRDefault="007B5B0D" w:rsidP="007B5B0D"/>
        </w:tc>
        <w:tc>
          <w:tcPr>
            <w:tcW w:w="1133" w:type="dxa"/>
            <w:shd w:val="clear" w:color="auto" w:fill="auto"/>
            <w:vAlign w:val="center"/>
          </w:tcPr>
          <w:p w14:paraId="08172B18" w14:textId="106DCDAD" w:rsidR="007B5B0D" w:rsidRPr="00E11A00" w:rsidRDefault="007B5B0D" w:rsidP="007B5B0D">
            <w:pPr>
              <w:pStyle w:val="af5"/>
              <w:rPr>
                <w:color w:val="000000"/>
              </w:rPr>
            </w:pPr>
            <w:r w:rsidRPr="00E11A00"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DCDBC2" w14:textId="2A9A3FFC" w:rsidR="007B5B0D" w:rsidRPr="00E11A00" w:rsidRDefault="007B5B0D" w:rsidP="007B5B0D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2E7897A" w14:textId="77777777" w:rsidR="007B5B0D" w:rsidRPr="00E11A00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FC25453" w14:textId="77777777" w:rsidR="007B5B0D" w:rsidRPr="00E11A00" w:rsidRDefault="007B5B0D" w:rsidP="007B5B0D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 xml:space="preserve">Расход 4,2 кг/м2 </w:t>
            </w:r>
          </w:p>
          <w:p w14:paraId="6791EBA7" w14:textId="594C50BD" w:rsidR="007B5B0D" w:rsidRPr="00E11A00" w:rsidRDefault="007B5B0D" w:rsidP="007B5B0D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при толщине 3 мм</w:t>
            </w:r>
          </w:p>
        </w:tc>
      </w:tr>
    </w:tbl>
    <w:bookmarkEnd w:id="0"/>
    <w:p w14:paraId="0BF6B6C7" w14:textId="2C7675A1" w:rsidR="007C7CDE" w:rsidRPr="00555D1A" w:rsidRDefault="00B527B6" w:rsidP="00555D1A">
      <w:pPr>
        <w:jc w:val="left"/>
        <w:rPr>
          <w:rFonts w:cs="Times New Roman"/>
        </w:rPr>
      </w:pPr>
      <w:r w:rsidRPr="00157984">
        <w:rPr>
          <w:rFonts w:cs="Times New Roman"/>
        </w:rPr>
        <w:t>*Всё применяемое оборудование может быть заменено на эквивалентное с аналогичными характеристиками.</w:t>
      </w:r>
    </w:p>
    <w:sectPr w:rsidR="007C7CDE" w:rsidRPr="00555D1A" w:rsidSect="000B62DF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851" w:right="284" w:bottom="1135" w:left="1134" w:header="426" w:footer="1247" w:gutter="0"/>
      <w:pgNumType w:start="2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DB5DC" w14:textId="77777777" w:rsidR="006F1A44" w:rsidRDefault="006F1A44" w:rsidP="009B2CB0">
      <w:pPr>
        <w:spacing w:line="240" w:lineRule="auto"/>
      </w:pPr>
      <w:r>
        <w:separator/>
      </w:r>
    </w:p>
  </w:endnote>
  <w:endnote w:type="continuationSeparator" w:id="0">
    <w:p w14:paraId="50AEE90F" w14:textId="77777777" w:rsidR="006F1A44" w:rsidRDefault="006F1A44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Common">
    <w:altName w:val="Cambria"/>
    <w:panose1 w:val="00000000000000000000"/>
    <w:charset w:val="00"/>
    <w:family w:val="roman"/>
    <w:notTrueType/>
    <w:pitch w:val="default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823145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5A83405D" w:rsidR="00823145" w:rsidRPr="00DD79DF" w:rsidRDefault="00823145" w:rsidP="007C7723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1701" w:type="dxa"/>
            <w:tblLayout w:type="fixed"/>
            <w:tblLook w:val="04A0" w:firstRow="1" w:lastRow="0" w:firstColumn="1" w:lastColumn="0" w:noHBand="0" w:noVBand="1"/>
          </w:tblPr>
          <w:tblGrid>
            <w:gridCol w:w="567"/>
            <w:gridCol w:w="567"/>
            <w:gridCol w:w="567"/>
          </w:tblGrid>
          <w:tr w:rsidR="000B62DF" w:rsidRPr="00FC3DFE" w14:paraId="52ABE6C3" w14:textId="2E79EEA2" w:rsidTr="000B62DF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0B62DF" w:rsidRPr="00DD79DF" w:rsidRDefault="000B62DF" w:rsidP="00E47683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  <w:tc>
              <w:tcPr>
                <w:tcW w:w="567" w:type="dxa"/>
              </w:tcPr>
              <w:p w14:paraId="6D96F32C" w14:textId="77777777" w:rsidR="000B62DF" w:rsidRPr="00DD79DF" w:rsidRDefault="000B62DF" w:rsidP="00E47683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567" w:type="dxa"/>
              </w:tcPr>
              <w:p w14:paraId="16C47D5E" w14:textId="59BAC7FC" w:rsidR="000B62DF" w:rsidRPr="00DD79DF" w:rsidRDefault="000B62DF" w:rsidP="00E47683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0B62DF" w:rsidRPr="00FC3DFE" w14:paraId="26BB2409" w14:textId="0B0A41B0" w:rsidTr="000B62DF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516989EA" w:rsidR="000B62DF" w:rsidRPr="00DD79DF" w:rsidRDefault="000B62DF" w:rsidP="00E47683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=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C55107">
                  <w:rPr>
                    <w:rFonts w:cs="Times New Roman"/>
                    <w:noProof/>
                    <w:lang w:val="en-US"/>
                  </w:rPr>
                  <w:instrText>25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- 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pageRef R1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C55107">
                  <w:rPr>
                    <w:rFonts w:cs="Times New Roman"/>
                    <w:noProof/>
                    <w:lang w:val="en-US"/>
                  </w:rPr>
                  <w:instrText>21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+1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C55107">
                  <w:rPr>
                    <w:rFonts w:cs="Times New Roman"/>
                    <w:noProof/>
                    <w:lang w:val="en-US"/>
                  </w:rPr>
                  <w:t>5</w: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</w:p>
            </w:tc>
            <w:tc>
              <w:tcPr>
                <w:tcW w:w="567" w:type="dxa"/>
              </w:tcPr>
              <w:p w14:paraId="235AAA03" w14:textId="77777777" w:rsidR="000B62DF" w:rsidRPr="00DD79DF" w:rsidRDefault="000B62DF" w:rsidP="00E47683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  <w:tc>
              <w:tcPr>
                <w:tcW w:w="567" w:type="dxa"/>
              </w:tcPr>
              <w:p w14:paraId="2386BBCE" w14:textId="52FBDD03" w:rsidR="000B62DF" w:rsidRPr="00DD79DF" w:rsidRDefault="000B62DF" w:rsidP="00E47683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</w:tr>
        </w:tbl>
        <w:p w14:paraId="74623BB7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</w:t>
          </w:r>
          <w:r w:rsidR="005D26DB" w:rsidRPr="00DD79DF">
            <w:rPr>
              <w:sz w:val="22"/>
              <w:szCs w:val="22"/>
            </w:rPr>
            <w:t>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</w:t>
          </w:r>
          <w:r w:rsidR="005D26DB" w:rsidRPr="00DD79DF">
            <w:rPr>
              <w:sz w:val="22"/>
              <w:szCs w:val="22"/>
            </w:rPr>
            <w:t xml:space="preserve"> </w:t>
          </w:r>
          <w:r w:rsidRPr="00DD79DF">
            <w:rPr>
              <w:sz w:val="22"/>
              <w:szCs w:val="22"/>
            </w:rPr>
            <w:t>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083367BC" w:rsidR="00DF3EC8" w:rsidRPr="000B62DF" w:rsidRDefault="000B62DF" w:rsidP="000B62DF">
    <w:pPr>
      <w:pStyle w:val="a6"/>
      <w:tabs>
        <w:tab w:val="clear" w:pos="4677"/>
        <w:tab w:val="center" w:pos="2552"/>
      </w:tabs>
      <w:ind w:left="2127" w:hanging="1134"/>
      <w:jc w:val="right"/>
      <w:rPr>
        <w:rFonts w:cs="Times New Roman"/>
      </w:rPr>
    </w:pPr>
    <w:r>
      <w:rPr>
        <w:rFonts w:cs="Times New Roma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41474BDF" w:rsidR="00AE39AB" w:rsidRDefault="00F503AE" w:rsidP="000B62DF">
    <w:pPr>
      <w:pStyle w:val="a6"/>
      <w:tabs>
        <w:tab w:val="clear" w:pos="4677"/>
        <w:tab w:val="center" w:pos="9498"/>
      </w:tabs>
      <w:ind w:left="1276" w:hanging="1276"/>
      <w:jc w:val="right"/>
      <w:rPr>
        <w:rFonts w:cs="Times New Roman"/>
      </w:rPr>
    </w:pPr>
    <w:r w:rsidRPr="008C4ACC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bookmarkStart w:id="1" w:name="R1"/>
                        <w:p w14:paraId="7FCDC52E" w14:textId="77777777" w:rsidR="00F503AE" w:rsidRPr="00DF38BE" w:rsidRDefault="00F503AE" w:rsidP="00044B69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10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bookmarkStart w:id="2" w:name="R1"/>
                  <w:p w14:paraId="7FCDC52E" w14:textId="77777777" w:rsidR="00F503AE" w:rsidRPr="00DF38BE" w:rsidRDefault="00F503AE" w:rsidP="00044B69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10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  <w:bookmarkEnd w:id="2"/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0B62DF">
      <w:rPr>
        <w:rFonts w:cs="Times New Roman"/>
      </w:rPr>
      <w:tab/>
    </w:r>
  </w:p>
  <w:p w14:paraId="21B3A791" w14:textId="77777777" w:rsidR="007454E1" w:rsidRDefault="007454E1" w:rsidP="00C01140">
    <w:pPr>
      <w:pStyle w:val="a6"/>
      <w:rPr>
        <w:rFonts w:cs="Times New Roman"/>
      </w:rPr>
    </w:pPr>
  </w:p>
  <w:p w14:paraId="04302226" w14:textId="56A7463C" w:rsidR="00E20B4A" w:rsidRDefault="00E20B4A" w:rsidP="00C01140">
    <w:pPr>
      <w:pStyle w:val="a6"/>
      <w:rPr>
        <w:rFonts w:cs="Times New Roman"/>
      </w:rPr>
    </w:pPr>
  </w:p>
  <w:p w14:paraId="459AAF52" w14:textId="21A39D7C" w:rsidR="007454E1" w:rsidRDefault="007454E1" w:rsidP="00C01140">
    <w:pPr>
      <w:pStyle w:val="a6"/>
      <w:rPr>
        <w:rFonts w:cs="Times New Roman"/>
      </w:rPr>
    </w:pPr>
  </w:p>
  <w:p w14:paraId="5A44BA60" w14:textId="77777777" w:rsidR="007454E1" w:rsidRDefault="007454E1" w:rsidP="00C01140">
    <w:pPr>
      <w:pStyle w:val="a6"/>
      <w:rPr>
        <w:rFonts w:cs="Times New Roman"/>
      </w:rPr>
    </w:pPr>
  </w:p>
  <w:p w14:paraId="19AEC9B2" w14:textId="77777777" w:rsidR="007454E1" w:rsidRDefault="007454E1" w:rsidP="00C01140">
    <w:pPr>
      <w:pStyle w:val="a6"/>
      <w:rPr>
        <w:rFonts w:cs="Times New Roman"/>
      </w:rPr>
    </w:pPr>
  </w:p>
  <w:p w14:paraId="617C7CD1" w14:textId="716CF587" w:rsidR="007454E1" w:rsidRDefault="00823FDB" w:rsidP="00823FDB">
    <w:pPr>
      <w:pStyle w:val="a6"/>
      <w:tabs>
        <w:tab w:val="clear" w:pos="4677"/>
        <w:tab w:val="clear" w:pos="9355"/>
        <w:tab w:val="left" w:pos="9930"/>
      </w:tabs>
      <w:rPr>
        <w:rFonts w:cs="Times New Roman"/>
      </w:rPr>
    </w:pPr>
    <w:r>
      <w:rPr>
        <w:rFonts w:cs="Times New Roman"/>
      </w:rPr>
      <w:tab/>
    </w:r>
  </w:p>
  <w:p w14:paraId="7FCD3EE1" w14:textId="77777777" w:rsidR="007454E1" w:rsidRDefault="007454E1" w:rsidP="00C01140">
    <w:pPr>
      <w:pStyle w:val="a6"/>
      <w:rPr>
        <w:rFonts w:cs="Times New Roman"/>
      </w:rPr>
    </w:pPr>
  </w:p>
  <w:p w14:paraId="7FF23F96" w14:textId="77777777" w:rsidR="007454E1" w:rsidRDefault="007454E1" w:rsidP="00C01140">
    <w:pPr>
      <w:pStyle w:val="a6"/>
      <w:rPr>
        <w:rFonts w:cs="Times New Roman"/>
      </w:rPr>
    </w:pPr>
  </w:p>
  <w:p w14:paraId="0B7E5575" w14:textId="19DE4DA8" w:rsidR="007454E1" w:rsidRPr="00A53C6A" w:rsidRDefault="003B0EC2" w:rsidP="003B0EC2">
    <w:pPr>
      <w:pStyle w:val="a6"/>
      <w:tabs>
        <w:tab w:val="clear" w:pos="4677"/>
        <w:tab w:val="clear" w:pos="9355"/>
        <w:tab w:val="left" w:pos="10863"/>
      </w:tabs>
      <w:rPr>
        <w:rFonts w:cs="Times New Roman"/>
      </w:rPr>
    </w:pPr>
    <w:r>
      <w:rPr>
        <w:rFonts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397F7" w14:textId="77777777" w:rsidR="006F1A44" w:rsidRDefault="006F1A44" w:rsidP="009B2CB0">
      <w:pPr>
        <w:spacing w:line="240" w:lineRule="auto"/>
      </w:pPr>
      <w:r>
        <w:separator/>
      </w:r>
    </w:p>
  </w:footnote>
  <w:footnote w:type="continuationSeparator" w:id="0">
    <w:p w14:paraId="1D0500E2" w14:textId="77777777" w:rsidR="006F1A44" w:rsidRDefault="006F1A44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D4698B" w:rsidRPr="009A3615" w:rsidRDefault="006307B3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3AE"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77777777" w:rsidR="00F503AE" w:rsidRPr="00DF38BE" w:rsidRDefault="00F503AE" w:rsidP="00823145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12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77777777" w:rsidR="00F503AE" w:rsidRPr="00DF38BE" w:rsidRDefault="00F503AE" w:rsidP="00823145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12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304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  <w:gridCol w:w="2552"/>
    </w:tblGrid>
    <w:tr w:rsidR="00044B69" w:rsidRPr="00FC3DFE" w14:paraId="76DA1AC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064CE484" w:rsidR="00044B69" w:rsidRPr="00DD79DF" w:rsidRDefault="00044B69" w:rsidP="00044B69">
          <w:pPr>
            <w:pStyle w:val="22"/>
            <w:rPr>
              <w:rFonts w:cs="Times New Roman"/>
              <w:sz w:val="32"/>
              <w:szCs w:val="32"/>
            </w:rPr>
          </w:pPr>
        </w:p>
      </w:tc>
    </w:tr>
    <w:tr w:rsidR="00044B69" w:rsidRPr="00FC3DFE" w14:paraId="45AA0A9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044B69" w:rsidRPr="00FC3DFE" w:rsidRDefault="00044B69" w:rsidP="00044B69">
          <w:pPr>
            <w:pStyle w:val="22"/>
            <w:rPr>
              <w:rFonts w:ascii="ISOCPEUR" w:hAnsi="ISOCPEUR"/>
            </w:rPr>
          </w:pPr>
        </w:p>
      </w:tc>
    </w:tr>
    <w:tr w:rsidR="00044B69" w:rsidRPr="00FC3DFE" w14:paraId="45933D1E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56BAF2F6" w:rsidR="00044B69" w:rsidRPr="00DD79DF" w:rsidRDefault="00044B69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</w:p>
      </w:tc>
    </w:tr>
    <w:tr w:rsidR="00044B69" w:rsidRPr="00FC3DFE" w14:paraId="7512E68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044B69" w:rsidRPr="00FC3DFE" w14:paraId="6851C9D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71238576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Изм.</w:t>
          </w:r>
        </w:p>
      </w:tc>
      <w:tc>
        <w:tcPr>
          <w:tcW w:w="567" w:type="dxa"/>
          <w:vAlign w:val="center"/>
        </w:tcPr>
        <w:p w14:paraId="7AC402C3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E90B99" w:rsidRPr="00C633E7" w14:paraId="1BEED283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199CBC5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C633E7">
            <w:rPr>
              <w:sz w:val="22"/>
              <w:szCs w:val="22"/>
            </w:rPr>
            <w:t>Разраб</w:t>
          </w:r>
          <w:r>
            <w:rPr>
              <w:sz w:val="22"/>
              <w:szCs w:val="22"/>
            </w:rPr>
            <w:t>отал</w:t>
          </w:r>
        </w:p>
      </w:tc>
      <w:tc>
        <w:tcPr>
          <w:tcW w:w="1134" w:type="dxa"/>
          <w:gridSpan w:val="2"/>
          <w:vAlign w:val="center"/>
        </w:tcPr>
        <w:p w14:paraId="6AD4BD8B" w14:textId="54B6D4C8" w:rsidR="00E90B99" w:rsidRPr="00E90B99" w:rsidRDefault="00E90B99" w:rsidP="00E90B99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167C7812" w:rsidR="00E90B99" w:rsidRPr="00FA575C" w:rsidRDefault="00E90B99" w:rsidP="00E90B99">
          <w:pPr>
            <w:pStyle w:val="91"/>
            <w:framePr w:wrap="auto" w:vAnchor="margin" w:hAnchor="text" w:xAlign="left" w:yAlign="inline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6B399EB6" w14:textId="0097708D" w:rsidR="00E90B99" w:rsidRPr="00C633E7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09A6E225" w:rsidR="00E90B99" w:rsidRPr="00C633E7" w:rsidRDefault="00E90B99" w:rsidP="00E90B9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Листов</w:t>
          </w:r>
        </w:p>
      </w:tc>
    </w:tr>
    <w:tr w:rsidR="00E90B99" w:rsidRPr="00C633E7" w14:paraId="3D5DCAC2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66CD5829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Проверил</w:t>
          </w:r>
        </w:p>
      </w:tc>
      <w:tc>
        <w:tcPr>
          <w:tcW w:w="1134" w:type="dxa"/>
          <w:gridSpan w:val="2"/>
          <w:vAlign w:val="center"/>
        </w:tcPr>
        <w:p w14:paraId="3143B1FA" w14:textId="7D9DA49D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D0F8FA7" w14:textId="045450C0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2906A641" w14:textId="6775CB82" w:rsidR="00E90B99" w:rsidRPr="00C633E7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F24C202" w14:textId="77777777" w:rsidR="00E90B99" w:rsidRPr="00C633E7" w:rsidRDefault="00E90B99" w:rsidP="00E90B99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69E28732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1CA5B2BF" w14:textId="39013D59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=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C55107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- 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pageRef R1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C55107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+1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C55107">
            <w:rPr>
              <w:rFonts w:cs="Times New Roman"/>
              <w:noProof/>
              <w:szCs w:val="24"/>
              <w:lang w:val="en-US"/>
            </w:rPr>
            <w:t>1</w: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2E28C8B0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fldChar w:fldCharType="begin"/>
          </w:r>
          <w:r w:rsidRPr="00C633E7">
            <w:rPr>
              <w:rFonts w:cs="Times New Roman"/>
              <w:szCs w:val="24"/>
            </w:rPr>
            <w:instrText xml:space="preserve"> SECTIONPAGES  \* Arabic  \* MERGEFORMAT </w:instrText>
          </w:r>
          <w:r w:rsidRPr="00C633E7">
            <w:rPr>
              <w:rFonts w:cs="Times New Roman"/>
              <w:szCs w:val="24"/>
            </w:rPr>
            <w:fldChar w:fldCharType="separate"/>
          </w:r>
          <w:r w:rsidR="00C55107">
            <w:rPr>
              <w:rFonts w:cs="Times New Roman"/>
              <w:noProof/>
              <w:szCs w:val="24"/>
            </w:rPr>
            <w:t>5</w:t>
          </w:r>
          <w:r w:rsidRPr="00C633E7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90B99" w:rsidRPr="00FC3DFE" w14:paraId="0D727031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53697EE2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1358E34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4E9D1C29" w14:textId="77777777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C4E1E5E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90B99" w:rsidRPr="00FC3DFE" w14:paraId="30380457" w14:textId="2B7152FD" w:rsidTr="00E35236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0CD58180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6741E03" w14:textId="4D9CA66F" w:rsidR="00E90B99" w:rsidRPr="00FC3DFE" w:rsidRDefault="00E90B99" w:rsidP="00E90B99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 w:val="restart"/>
          <w:vAlign w:val="bottom"/>
        </w:tcPr>
        <w:p w14:paraId="4FB00EE3" w14:textId="49BEBB9A" w:rsidR="00E90B99" w:rsidRPr="00FC3DFE" w:rsidRDefault="00E90B99" w:rsidP="00E90B99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</w:p>
      </w:tc>
      <w:tc>
        <w:tcPr>
          <w:tcW w:w="2552" w:type="dxa"/>
        </w:tcPr>
        <w:p w14:paraId="3B390C1F" w14:textId="77777777" w:rsidR="00E90B99" w:rsidRDefault="00E90B99" w:rsidP="00E90B99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1692D70F" w14:textId="77777777" w:rsidR="00E90B99" w:rsidRDefault="00E90B99" w:rsidP="00E90B99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ООО «ГРИН Проектирование»</w:t>
          </w:r>
        </w:p>
        <w:p w14:paraId="1A510D1A" w14:textId="77777777" w:rsidR="00E90B99" w:rsidRDefault="00E90B99" w:rsidP="00E90B99">
          <w:pPr>
            <w:pStyle w:val="af6"/>
          </w:pPr>
          <w:r>
            <w:t>191025, Санкт-Петербург</w:t>
          </w:r>
        </w:p>
        <w:p w14:paraId="32707031" w14:textId="77777777" w:rsidR="00E90B99" w:rsidRDefault="00E90B99" w:rsidP="00E90B99">
          <w:pPr>
            <w:pStyle w:val="af6"/>
          </w:pPr>
          <w:r>
            <w:t>БЦ Вестник</w:t>
          </w:r>
        </w:p>
        <w:p w14:paraId="1E8CE829" w14:textId="77777777" w:rsidR="00E90B99" w:rsidRDefault="00E90B99" w:rsidP="00E90B99">
          <w:pPr>
            <w:pStyle w:val="af6"/>
          </w:pPr>
          <w:r>
            <w:t>Невский проспект, д. 102, лит. С</w:t>
          </w:r>
        </w:p>
        <w:p w14:paraId="35896D3B" w14:textId="1EB33700" w:rsidR="00E90B99" w:rsidRPr="00FC3DFE" w:rsidRDefault="00E90B99" w:rsidP="00E90B99">
          <w:pPr>
            <w:spacing w:after="200" w:line="276" w:lineRule="auto"/>
            <w:ind w:firstLine="0"/>
            <w:contextualSpacing w:val="0"/>
            <w:jc w:val="left"/>
          </w:pPr>
          <w:r>
            <w:t>+7 812 317 73 14</w:t>
          </w:r>
        </w:p>
      </w:tc>
    </w:tr>
    <w:tr w:rsidR="00E90B99" w:rsidRPr="00FC3DFE" w14:paraId="00F2FEED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7C2F78B7" w14:textId="47082666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4436FC97" w14:textId="4DE19106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0C850D4B" w14:textId="2A389FED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</w:tr>
    <w:tr w:rsidR="00E90B99" w:rsidRPr="00FC3DFE" w14:paraId="47F38721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4790DF90" w14:textId="730DE092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center"/>
        </w:tcPr>
        <w:p w14:paraId="1BDD68B8" w14:textId="05492A56" w:rsidR="00E90B99" w:rsidRPr="006035EF" w:rsidRDefault="00E90B99" w:rsidP="006035EF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  <w:lang w:val="en-US"/>
            </w:rPr>
          </w:pPr>
        </w:p>
      </w:tc>
      <w:tc>
        <w:tcPr>
          <w:tcW w:w="567" w:type="dxa"/>
          <w:vAlign w:val="center"/>
        </w:tcPr>
        <w:p w14:paraId="1807276C" w14:textId="4293A3B2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</w:tr>
  </w:tbl>
  <w:p w14:paraId="39425C61" w14:textId="31DCEE03" w:rsidR="00F503AE" w:rsidRPr="009A3615" w:rsidRDefault="006307B3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23DE25A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2FB01AF"/>
    <w:multiLevelType w:val="hybridMultilevel"/>
    <w:tmpl w:val="9656F556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38F83A6F"/>
    <w:multiLevelType w:val="hybridMultilevel"/>
    <w:tmpl w:val="A84CF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A7C85"/>
    <w:multiLevelType w:val="hybridMultilevel"/>
    <w:tmpl w:val="6ACED4A8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1763335492">
    <w:abstractNumId w:val="0"/>
  </w:num>
  <w:num w:numId="2" w16cid:durableId="994262175">
    <w:abstractNumId w:val="1"/>
  </w:num>
  <w:num w:numId="3" w16cid:durableId="1663390451">
    <w:abstractNumId w:val="1"/>
  </w:num>
  <w:num w:numId="4" w16cid:durableId="234971831">
    <w:abstractNumId w:val="1"/>
  </w:num>
  <w:num w:numId="5" w16cid:durableId="1361710157">
    <w:abstractNumId w:val="2"/>
  </w:num>
  <w:num w:numId="6" w16cid:durableId="964972278">
    <w:abstractNumId w:val="5"/>
  </w:num>
  <w:num w:numId="7" w16cid:durableId="1614091339">
    <w:abstractNumId w:val="3"/>
  </w:num>
  <w:num w:numId="8" w16cid:durableId="16132440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catalog"/>
    <w:dataType w:val="textFile"/>
    <w:activeRecord w:val="-1"/>
  </w:mailMerge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DF"/>
    <w:rsid w:val="0000114F"/>
    <w:rsid w:val="00010A4F"/>
    <w:rsid w:val="000162DB"/>
    <w:rsid w:val="000204AB"/>
    <w:rsid w:val="000210B3"/>
    <w:rsid w:val="00021F06"/>
    <w:rsid w:val="000228D2"/>
    <w:rsid w:val="000255D4"/>
    <w:rsid w:val="000300D6"/>
    <w:rsid w:val="000340FA"/>
    <w:rsid w:val="00034E41"/>
    <w:rsid w:val="00037605"/>
    <w:rsid w:val="000426C7"/>
    <w:rsid w:val="00044B69"/>
    <w:rsid w:val="00044B88"/>
    <w:rsid w:val="00045F11"/>
    <w:rsid w:val="000502EF"/>
    <w:rsid w:val="00050A07"/>
    <w:rsid w:val="00050F0E"/>
    <w:rsid w:val="00053E2F"/>
    <w:rsid w:val="00056C1A"/>
    <w:rsid w:val="00057DA9"/>
    <w:rsid w:val="000601FF"/>
    <w:rsid w:val="00063B46"/>
    <w:rsid w:val="00066B52"/>
    <w:rsid w:val="00067048"/>
    <w:rsid w:val="0007292A"/>
    <w:rsid w:val="00077221"/>
    <w:rsid w:val="00086ECA"/>
    <w:rsid w:val="000874A5"/>
    <w:rsid w:val="0009008C"/>
    <w:rsid w:val="00091C2F"/>
    <w:rsid w:val="00093395"/>
    <w:rsid w:val="00097BDE"/>
    <w:rsid w:val="00097E4A"/>
    <w:rsid w:val="000A229C"/>
    <w:rsid w:val="000A2B05"/>
    <w:rsid w:val="000B2A6D"/>
    <w:rsid w:val="000B5B80"/>
    <w:rsid w:val="000B5E48"/>
    <w:rsid w:val="000B62DF"/>
    <w:rsid w:val="000B7B4D"/>
    <w:rsid w:val="000C4CFA"/>
    <w:rsid w:val="000C6181"/>
    <w:rsid w:val="000D0ACA"/>
    <w:rsid w:val="000D0DA7"/>
    <w:rsid w:val="000D2FB0"/>
    <w:rsid w:val="000D6425"/>
    <w:rsid w:val="000E02B4"/>
    <w:rsid w:val="000E0A20"/>
    <w:rsid w:val="000E377F"/>
    <w:rsid w:val="000E3A1B"/>
    <w:rsid w:val="000E3B15"/>
    <w:rsid w:val="000E469B"/>
    <w:rsid w:val="000F2918"/>
    <w:rsid w:val="000F419A"/>
    <w:rsid w:val="000F41A3"/>
    <w:rsid w:val="00100FEF"/>
    <w:rsid w:val="00101230"/>
    <w:rsid w:val="001068A5"/>
    <w:rsid w:val="00113AF7"/>
    <w:rsid w:val="00116865"/>
    <w:rsid w:val="00117369"/>
    <w:rsid w:val="00120BA8"/>
    <w:rsid w:val="00130070"/>
    <w:rsid w:val="001310C9"/>
    <w:rsid w:val="001328F7"/>
    <w:rsid w:val="001361A4"/>
    <w:rsid w:val="0014441A"/>
    <w:rsid w:val="00147F6C"/>
    <w:rsid w:val="001571C3"/>
    <w:rsid w:val="00157984"/>
    <w:rsid w:val="0016142F"/>
    <w:rsid w:val="001622AF"/>
    <w:rsid w:val="001714B3"/>
    <w:rsid w:val="00175935"/>
    <w:rsid w:val="00177C44"/>
    <w:rsid w:val="00187D56"/>
    <w:rsid w:val="00191E57"/>
    <w:rsid w:val="00193554"/>
    <w:rsid w:val="00197372"/>
    <w:rsid w:val="00197DB4"/>
    <w:rsid w:val="001A5DCA"/>
    <w:rsid w:val="001B2554"/>
    <w:rsid w:val="001C2227"/>
    <w:rsid w:val="001E19C5"/>
    <w:rsid w:val="001F002F"/>
    <w:rsid w:val="001F3652"/>
    <w:rsid w:val="001F5AB4"/>
    <w:rsid w:val="001F60A1"/>
    <w:rsid w:val="001F7C52"/>
    <w:rsid w:val="00202B9E"/>
    <w:rsid w:val="00205410"/>
    <w:rsid w:val="002059DC"/>
    <w:rsid w:val="002122EF"/>
    <w:rsid w:val="00213A05"/>
    <w:rsid w:val="00214AD4"/>
    <w:rsid w:val="00215935"/>
    <w:rsid w:val="00220F7F"/>
    <w:rsid w:val="00222402"/>
    <w:rsid w:val="002303B7"/>
    <w:rsid w:val="00234B76"/>
    <w:rsid w:val="002435DF"/>
    <w:rsid w:val="0025577B"/>
    <w:rsid w:val="00260294"/>
    <w:rsid w:val="002635C2"/>
    <w:rsid w:val="00264646"/>
    <w:rsid w:val="00264F72"/>
    <w:rsid w:val="00265589"/>
    <w:rsid w:val="00265E3C"/>
    <w:rsid w:val="00270D5D"/>
    <w:rsid w:val="00272D21"/>
    <w:rsid w:val="0027535C"/>
    <w:rsid w:val="00280142"/>
    <w:rsid w:val="00281BE2"/>
    <w:rsid w:val="00281BF6"/>
    <w:rsid w:val="002843CA"/>
    <w:rsid w:val="0028535C"/>
    <w:rsid w:val="00287C2C"/>
    <w:rsid w:val="002925F5"/>
    <w:rsid w:val="00293A78"/>
    <w:rsid w:val="002A251C"/>
    <w:rsid w:val="002A2D4A"/>
    <w:rsid w:val="002A46F1"/>
    <w:rsid w:val="002A6F52"/>
    <w:rsid w:val="002B35EC"/>
    <w:rsid w:val="002B42E0"/>
    <w:rsid w:val="002B4AB5"/>
    <w:rsid w:val="002B72F6"/>
    <w:rsid w:val="002B73FB"/>
    <w:rsid w:val="002C7131"/>
    <w:rsid w:val="002C79D3"/>
    <w:rsid w:val="002D01E0"/>
    <w:rsid w:val="002D046A"/>
    <w:rsid w:val="002D40CF"/>
    <w:rsid w:val="002E2BDC"/>
    <w:rsid w:val="002E3025"/>
    <w:rsid w:val="002E7A2B"/>
    <w:rsid w:val="002F0320"/>
    <w:rsid w:val="002F1B00"/>
    <w:rsid w:val="002F5BA9"/>
    <w:rsid w:val="002F5E55"/>
    <w:rsid w:val="002F64F6"/>
    <w:rsid w:val="002F7491"/>
    <w:rsid w:val="00300F54"/>
    <w:rsid w:val="00301A23"/>
    <w:rsid w:val="003100CF"/>
    <w:rsid w:val="00310A9A"/>
    <w:rsid w:val="00313982"/>
    <w:rsid w:val="00314496"/>
    <w:rsid w:val="00314E93"/>
    <w:rsid w:val="0032395D"/>
    <w:rsid w:val="00333044"/>
    <w:rsid w:val="00333AB1"/>
    <w:rsid w:val="0033527D"/>
    <w:rsid w:val="00335A4A"/>
    <w:rsid w:val="00340051"/>
    <w:rsid w:val="00345EFE"/>
    <w:rsid w:val="0036517D"/>
    <w:rsid w:val="00366503"/>
    <w:rsid w:val="003671D8"/>
    <w:rsid w:val="0036727B"/>
    <w:rsid w:val="003761FB"/>
    <w:rsid w:val="00385BCD"/>
    <w:rsid w:val="00390C48"/>
    <w:rsid w:val="00393F1A"/>
    <w:rsid w:val="00394C4C"/>
    <w:rsid w:val="003A1D53"/>
    <w:rsid w:val="003A29F7"/>
    <w:rsid w:val="003A588C"/>
    <w:rsid w:val="003A5FEB"/>
    <w:rsid w:val="003A6061"/>
    <w:rsid w:val="003B0EC2"/>
    <w:rsid w:val="003B3316"/>
    <w:rsid w:val="003C2A5B"/>
    <w:rsid w:val="003C5FC6"/>
    <w:rsid w:val="003D01D4"/>
    <w:rsid w:val="003D225E"/>
    <w:rsid w:val="003D2721"/>
    <w:rsid w:val="003D47C1"/>
    <w:rsid w:val="003D63D0"/>
    <w:rsid w:val="003F17F7"/>
    <w:rsid w:val="003F725A"/>
    <w:rsid w:val="00406963"/>
    <w:rsid w:val="00407A6D"/>
    <w:rsid w:val="00411AAF"/>
    <w:rsid w:val="00416C68"/>
    <w:rsid w:val="0042673A"/>
    <w:rsid w:val="0042710D"/>
    <w:rsid w:val="004351CC"/>
    <w:rsid w:val="00440D8F"/>
    <w:rsid w:val="004410C5"/>
    <w:rsid w:val="004446D7"/>
    <w:rsid w:val="0044537F"/>
    <w:rsid w:val="004565D2"/>
    <w:rsid w:val="004567A0"/>
    <w:rsid w:val="00462391"/>
    <w:rsid w:val="00490ACD"/>
    <w:rsid w:val="00492B2F"/>
    <w:rsid w:val="00493DD3"/>
    <w:rsid w:val="00497CE5"/>
    <w:rsid w:val="004A0C83"/>
    <w:rsid w:val="004A2335"/>
    <w:rsid w:val="004A414B"/>
    <w:rsid w:val="004A6368"/>
    <w:rsid w:val="004A658D"/>
    <w:rsid w:val="004A7552"/>
    <w:rsid w:val="004B0EAC"/>
    <w:rsid w:val="004B30D7"/>
    <w:rsid w:val="004B7173"/>
    <w:rsid w:val="004D2454"/>
    <w:rsid w:val="004D2969"/>
    <w:rsid w:val="004D6097"/>
    <w:rsid w:val="004E3A75"/>
    <w:rsid w:val="004E3E25"/>
    <w:rsid w:val="004E57D9"/>
    <w:rsid w:val="004F7F88"/>
    <w:rsid w:val="005064CA"/>
    <w:rsid w:val="005072A7"/>
    <w:rsid w:val="005110BE"/>
    <w:rsid w:val="00514D3C"/>
    <w:rsid w:val="00521366"/>
    <w:rsid w:val="00521E98"/>
    <w:rsid w:val="00527793"/>
    <w:rsid w:val="00530E72"/>
    <w:rsid w:val="0053154E"/>
    <w:rsid w:val="005353D2"/>
    <w:rsid w:val="0054436B"/>
    <w:rsid w:val="00545FAA"/>
    <w:rsid w:val="00553FA3"/>
    <w:rsid w:val="00555D1A"/>
    <w:rsid w:val="00561788"/>
    <w:rsid w:val="00561A24"/>
    <w:rsid w:val="005711AA"/>
    <w:rsid w:val="00575002"/>
    <w:rsid w:val="005774A6"/>
    <w:rsid w:val="005856E4"/>
    <w:rsid w:val="005858D1"/>
    <w:rsid w:val="005A3A5C"/>
    <w:rsid w:val="005B601D"/>
    <w:rsid w:val="005B710B"/>
    <w:rsid w:val="005C04D6"/>
    <w:rsid w:val="005C5C12"/>
    <w:rsid w:val="005C6CB4"/>
    <w:rsid w:val="005D26DB"/>
    <w:rsid w:val="005D4340"/>
    <w:rsid w:val="005E169B"/>
    <w:rsid w:val="005E1721"/>
    <w:rsid w:val="005F0263"/>
    <w:rsid w:val="005F2AB0"/>
    <w:rsid w:val="005F559B"/>
    <w:rsid w:val="00603551"/>
    <w:rsid w:val="006035EF"/>
    <w:rsid w:val="006062BB"/>
    <w:rsid w:val="00607B96"/>
    <w:rsid w:val="006204A2"/>
    <w:rsid w:val="00621EF0"/>
    <w:rsid w:val="006307B3"/>
    <w:rsid w:val="00632FC2"/>
    <w:rsid w:val="00635584"/>
    <w:rsid w:val="00635C16"/>
    <w:rsid w:val="00637140"/>
    <w:rsid w:val="00641CDD"/>
    <w:rsid w:val="00646788"/>
    <w:rsid w:val="00661539"/>
    <w:rsid w:val="00663CE6"/>
    <w:rsid w:val="006651CB"/>
    <w:rsid w:val="0066564D"/>
    <w:rsid w:val="00665889"/>
    <w:rsid w:val="00666EE0"/>
    <w:rsid w:val="0066760D"/>
    <w:rsid w:val="00675AB2"/>
    <w:rsid w:val="00682571"/>
    <w:rsid w:val="0068335F"/>
    <w:rsid w:val="00686BF0"/>
    <w:rsid w:val="00687A67"/>
    <w:rsid w:val="006907CE"/>
    <w:rsid w:val="006A3963"/>
    <w:rsid w:val="006B001F"/>
    <w:rsid w:val="006B0EA9"/>
    <w:rsid w:val="006B1391"/>
    <w:rsid w:val="006B31FD"/>
    <w:rsid w:val="006B5277"/>
    <w:rsid w:val="006C202D"/>
    <w:rsid w:val="006C39F4"/>
    <w:rsid w:val="006C4935"/>
    <w:rsid w:val="006C4A08"/>
    <w:rsid w:val="006C52FA"/>
    <w:rsid w:val="006C602D"/>
    <w:rsid w:val="006C7926"/>
    <w:rsid w:val="006D28A0"/>
    <w:rsid w:val="006D31F3"/>
    <w:rsid w:val="006E033D"/>
    <w:rsid w:val="006E1870"/>
    <w:rsid w:val="006E5ADE"/>
    <w:rsid w:val="006E754D"/>
    <w:rsid w:val="006F1A44"/>
    <w:rsid w:val="006F56C3"/>
    <w:rsid w:val="00707935"/>
    <w:rsid w:val="007128B4"/>
    <w:rsid w:val="007203B2"/>
    <w:rsid w:val="00726744"/>
    <w:rsid w:val="00730D4C"/>
    <w:rsid w:val="00733A89"/>
    <w:rsid w:val="007371C0"/>
    <w:rsid w:val="007374E8"/>
    <w:rsid w:val="007454E1"/>
    <w:rsid w:val="00746323"/>
    <w:rsid w:val="00747C04"/>
    <w:rsid w:val="007503B0"/>
    <w:rsid w:val="00751501"/>
    <w:rsid w:val="00753BDB"/>
    <w:rsid w:val="007561CF"/>
    <w:rsid w:val="007647F3"/>
    <w:rsid w:val="00767A39"/>
    <w:rsid w:val="0077455D"/>
    <w:rsid w:val="007764E5"/>
    <w:rsid w:val="007808C1"/>
    <w:rsid w:val="00781DA1"/>
    <w:rsid w:val="007859F0"/>
    <w:rsid w:val="00791155"/>
    <w:rsid w:val="00794098"/>
    <w:rsid w:val="00794AC7"/>
    <w:rsid w:val="007A3410"/>
    <w:rsid w:val="007A47D5"/>
    <w:rsid w:val="007A7CFC"/>
    <w:rsid w:val="007B1007"/>
    <w:rsid w:val="007B5B0D"/>
    <w:rsid w:val="007B7A39"/>
    <w:rsid w:val="007C08DC"/>
    <w:rsid w:val="007C15FF"/>
    <w:rsid w:val="007C5BA3"/>
    <w:rsid w:val="007C7723"/>
    <w:rsid w:val="007C7CDE"/>
    <w:rsid w:val="007D2124"/>
    <w:rsid w:val="007D3229"/>
    <w:rsid w:val="007D4F28"/>
    <w:rsid w:val="007D5352"/>
    <w:rsid w:val="007D5F18"/>
    <w:rsid w:val="007E3580"/>
    <w:rsid w:val="007F1045"/>
    <w:rsid w:val="007F4F72"/>
    <w:rsid w:val="00800F5A"/>
    <w:rsid w:val="0080292E"/>
    <w:rsid w:val="008078C3"/>
    <w:rsid w:val="0081535A"/>
    <w:rsid w:val="00820261"/>
    <w:rsid w:val="00821688"/>
    <w:rsid w:val="00821863"/>
    <w:rsid w:val="0082235A"/>
    <w:rsid w:val="00822D72"/>
    <w:rsid w:val="00823145"/>
    <w:rsid w:val="00823FDB"/>
    <w:rsid w:val="008267D1"/>
    <w:rsid w:val="00827558"/>
    <w:rsid w:val="00827E4C"/>
    <w:rsid w:val="00836488"/>
    <w:rsid w:val="00840359"/>
    <w:rsid w:val="0084718E"/>
    <w:rsid w:val="00861C89"/>
    <w:rsid w:val="00862710"/>
    <w:rsid w:val="0086300F"/>
    <w:rsid w:val="00865F1E"/>
    <w:rsid w:val="008660F5"/>
    <w:rsid w:val="008669CC"/>
    <w:rsid w:val="00870DAF"/>
    <w:rsid w:val="0087295A"/>
    <w:rsid w:val="00886BFA"/>
    <w:rsid w:val="00890A3D"/>
    <w:rsid w:val="00890C68"/>
    <w:rsid w:val="00890EEB"/>
    <w:rsid w:val="00893695"/>
    <w:rsid w:val="00893DA9"/>
    <w:rsid w:val="00896FB7"/>
    <w:rsid w:val="00897B55"/>
    <w:rsid w:val="008A07D8"/>
    <w:rsid w:val="008A264F"/>
    <w:rsid w:val="008A27F4"/>
    <w:rsid w:val="008A3385"/>
    <w:rsid w:val="008A6D91"/>
    <w:rsid w:val="008B07E3"/>
    <w:rsid w:val="008B6973"/>
    <w:rsid w:val="008C4ACC"/>
    <w:rsid w:val="008C58C9"/>
    <w:rsid w:val="008D6C78"/>
    <w:rsid w:val="008E3930"/>
    <w:rsid w:val="008E4325"/>
    <w:rsid w:val="008F0D74"/>
    <w:rsid w:val="0091279F"/>
    <w:rsid w:val="009148DD"/>
    <w:rsid w:val="00915A8E"/>
    <w:rsid w:val="00921EB4"/>
    <w:rsid w:val="00926B1A"/>
    <w:rsid w:val="00942D68"/>
    <w:rsid w:val="00945536"/>
    <w:rsid w:val="00946B49"/>
    <w:rsid w:val="0095175D"/>
    <w:rsid w:val="00956703"/>
    <w:rsid w:val="00957343"/>
    <w:rsid w:val="00957CEA"/>
    <w:rsid w:val="00965E7E"/>
    <w:rsid w:val="00967B05"/>
    <w:rsid w:val="00975C82"/>
    <w:rsid w:val="00976F9B"/>
    <w:rsid w:val="0098035C"/>
    <w:rsid w:val="00981860"/>
    <w:rsid w:val="00981B94"/>
    <w:rsid w:val="00984FC7"/>
    <w:rsid w:val="00986DE4"/>
    <w:rsid w:val="00991643"/>
    <w:rsid w:val="00995A64"/>
    <w:rsid w:val="00997A8E"/>
    <w:rsid w:val="009A0620"/>
    <w:rsid w:val="009A3615"/>
    <w:rsid w:val="009A6391"/>
    <w:rsid w:val="009A716A"/>
    <w:rsid w:val="009A7AE3"/>
    <w:rsid w:val="009B136E"/>
    <w:rsid w:val="009B1417"/>
    <w:rsid w:val="009B2CB0"/>
    <w:rsid w:val="009B517D"/>
    <w:rsid w:val="009D177E"/>
    <w:rsid w:val="009D5E84"/>
    <w:rsid w:val="009D74FD"/>
    <w:rsid w:val="009E40F4"/>
    <w:rsid w:val="009E555E"/>
    <w:rsid w:val="009F5B5F"/>
    <w:rsid w:val="00A0033D"/>
    <w:rsid w:val="00A04ECE"/>
    <w:rsid w:val="00A13866"/>
    <w:rsid w:val="00A20797"/>
    <w:rsid w:val="00A23286"/>
    <w:rsid w:val="00A350CC"/>
    <w:rsid w:val="00A47835"/>
    <w:rsid w:val="00A50F23"/>
    <w:rsid w:val="00A53C6A"/>
    <w:rsid w:val="00A6095B"/>
    <w:rsid w:val="00A60E0C"/>
    <w:rsid w:val="00A624D4"/>
    <w:rsid w:val="00A655DC"/>
    <w:rsid w:val="00A65AE0"/>
    <w:rsid w:val="00A71EA1"/>
    <w:rsid w:val="00A769EB"/>
    <w:rsid w:val="00A77F0D"/>
    <w:rsid w:val="00A831B9"/>
    <w:rsid w:val="00A90028"/>
    <w:rsid w:val="00A91FF0"/>
    <w:rsid w:val="00AA0169"/>
    <w:rsid w:val="00AA1B90"/>
    <w:rsid w:val="00AA3104"/>
    <w:rsid w:val="00AB05D8"/>
    <w:rsid w:val="00AB0697"/>
    <w:rsid w:val="00AC5A7A"/>
    <w:rsid w:val="00AD5CFE"/>
    <w:rsid w:val="00AD61A3"/>
    <w:rsid w:val="00AE0E99"/>
    <w:rsid w:val="00AE12F0"/>
    <w:rsid w:val="00AE39AB"/>
    <w:rsid w:val="00AE4952"/>
    <w:rsid w:val="00AE7BCA"/>
    <w:rsid w:val="00AF7772"/>
    <w:rsid w:val="00B043E0"/>
    <w:rsid w:val="00B05C2B"/>
    <w:rsid w:val="00B06C70"/>
    <w:rsid w:val="00B112A0"/>
    <w:rsid w:val="00B13749"/>
    <w:rsid w:val="00B14123"/>
    <w:rsid w:val="00B15E73"/>
    <w:rsid w:val="00B23E3E"/>
    <w:rsid w:val="00B250D7"/>
    <w:rsid w:val="00B30D7F"/>
    <w:rsid w:val="00B30D8D"/>
    <w:rsid w:val="00B33D16"/>
    <w:rsid w:val="00B34CB1"/>
    <w:rsid w:val="00B41E21"/>
    <w:rsid w:val="00B449ED"/>
    <w:rsid w:val="00B506A1"/>
    <w:rsid w:val="00B527B6"/>
    <w:rsid w:val="00B52AE9"/>
    <w:rsid w:val="00B5341C"/>
    <w:rsid w:val="00B54D3E"/>
    <w:rsid w:val="00B6593A"/>
    <w:rsid w:val="00B7780A"/>
    <w:rsid w:val="00B80CB0"/>
    <w:rsid w:val="00B80FCF"/>
    <w:rsid w:val="00B83D4D"/>
    <w:rsid w:val="00B849DA"/>
    <w:rsid w:val="00B85E3B"/>
    <w:rsid w:val="00B86F93"/>
    <w:rsid w:val="00B91555"/>
    <w:rsid w:val="00B94929"/>
    <w:rsid w:val="00BA12FB"/>
    <w:rsid w:val="00BA2028"/>
    <w:rsid w:val="00BA4DE8"/>
    <w:rsid w:val="00BA5173"/>
    <w:rsid w:val="00BB2F71"/>
    <w:rsid w:val="00BB7737"/>
    <w:rsid w:val="00BC0321"/>
    <w:rsid w:val="00BC21B7"/>
    <w:rsid w:val="00BC5E3A"/>
    <w:rsid w:val="00BC6235"/>
    <w:rsid w:val="00BD2EA7"/>
    <w:rsid w:val="00BD423A"/>
    <w:rsid w:val="00BD7CB5"/>
    <w:rsid w:val="00BD7D57"/>
    <w:rsid w:val="00BE0A42"/>
    <w:rsid w:val="00BE298A"/>
    <w:rsid w:val="00BE2EEE"/>
    <w:rsid w:val="00BE4F70"/>
    <w:rsid w:val="00C00695"/>
    <w:rsid w:val="00C01140"/>
    <w:rsid w:val="00C034AE"/>
    <w:rsid w:val="00C04013"/>
    <w:rsid w:val="00C05DF8"/>
    <w:rsid w:val="00C064AB"/>
    <w:rsid w:val="00C07551"/>
    <w:rsid w:val="00C12B08"/>
    <w:rsid w:val="00C14DEE"/>
    <w:rsid w:val="00C217DB"/>
    <w:rsid w:val="00C34B13"/>
    <w:rsid w:val="00C3516A"/>
    <w:rsid w:val="00C351D9"/>
    <w:rsid w:val="00C35E37"/>
    <w:rsid w:val="00C410B7"/>
    <w:rsid w:val="00C43416"/>
    <w:rsid w:val="00C46552"/>
    <w:rsid w:val="00C47D73"/>
    <w:rsid w:val="00C5257E"/>
    <w:rsid w:val="00C526CB"/>
    <w:rsid w:val="00C55107"/>
    <w:rsid w:val="00C6230E"/>
    <w:rsid w:val="00C633E7"/>
    <w:rsid w:val="00C64DB4"/>
    <w:rsid w:val="00C66F95"/>
    <w:rsid w:val="00C67F52"/>
    <w:rsid w:val="00C73C41"/>
    <w:rsid w:val="00C75EC1"/>
    <w:rsid w:val="00C762BA"/>
    <w:rsid w:val="00C765F8"/>
    <w:rsid w:val="00C822F1"/>
    <w:rsid w:val="00C84905"/>
    <w:rsid w:val="00CA2347"/>
    <w:rsid w:val="00CA331E"/>
    <w:rsid w:val="00CA4B87"/>
    <w:rsid w:val="00CA7269"/>
    <w:rsid w:val="00CB09E0"/>
    <w:rsid w:val="00CB1908"/>
    <w:rsid w:val="00CB2060"/>
    <w:rsid w:val="00CB49B2"/>
    <w:rsid w:val="00CB55EE"/>
    <w:rsid w:val="00CB7EF8"/>
    <w:rsid w:val="00CB7F87"/>
    <w:rsid w:val="00CD0DC9"/>
    <w:rsid w:val="00CD133D"/>
    <w:rsid w:val="00CD1C13"/>
    <w:rsid w:val="00CD405C"/>
    <w:rsid w:val="00CD49F6"/>
    <w:rsid w:val="00CD7802"/>
    <w:rsid w:val="00CE00BB"/>
    <w:rsid w:val="00CE7E22"/>
    <w:rsid w:val="00CF186F"/>
    <w:rsid w:val="00CF2FD5"/>
    <w:rsid w:val="00CF58AF"/>
    <w:rsid w:val="00CF599B"/>
    <w:rsid w:val="00D05CA7"/>
    <w:rsid w:val="00D16175"/>
    <w:rsid w:val="00D1746F"/>
    <w:rsid w:val="00D2366B"/>
    <w:rsid w:val="00D2536F"/>
    <w:rsid w:val="00D26E04"/>
    <w:rsid w:val="00D32F45"/>
    <w:rsid w:val="00D33F3F"/>
    <w:rsid w:val="00D360C6"/>
    <w:rsid w:val="00D433D0"/>
    <w:rsid w:val="00D43AD3"/>
    <w:rsid w:val="00D440FB"/>
    <w:rsid w:val="00D457A3"/>
    <w:rsid w:val="00D4698B"/>
    <w:rsid w:val="00D474DB"/>
    <w:rsid w:val="00D57D4B"/>
    <w:rsid w:val="00D646E4"/>
    <w:rsid w:val="00D657FA"/>
    <w:rsid w:val="00D671A0"/>
    <w:rsid w:val="00D71C80"/>
    <w:rsid w:val="00D73F5A"/>
    <w:rsid w:val="00D7432F"/>
    <w:rsid w:val="00D83359"/>
    <w:rsid w:val="00D8380B"/>
    <w:rsid w:val="00D85361"/>
    <w:rsid w:val="00D92F68"/>
    <w:rsid w:val="00D93A03"/>
    <w:rsid w:val="00DA5A16"/>
    <w:rsid w:val="00DA61DC"/>
    <w:rsid w:val="00DB494B"/>
    <w:rsid w:val="00DB639F"/>
    <w:rsid w:val="00DB65ED"/>
    <w:rsid w:val="00DB74BB"/>
    <w:rsid w:val="00DC114A"/>
    <w:rsid w:val="00DD0BD2"/>
    <w:rsid w:val="00DD1AD3"/>
    <w:rsid w:val="00DD1F74"/>
    <w:rsid w:val="00DD79DF"/>
    <w:rsid w:val="00DE2941"/>
    <w:rsid w:val="00DE2A7E"/>
    <w:rsid w:val="00DE528F"/>
    <w:rsid w:val="00DE7CA1"/>
    <w:rsid w:val="00DF38BE"/>
    <w:rsid w:val="00DF3DB2"/>
    <w:rsid w:val="00DF3EC8"/>
    <w:rsid w:val="00DF47BD"/>
    <w:rsid w:val="00DF617D"/>
    <w:rsid w:val="00E007A9"/>
    <w:rsid w:val="00E03FBD"/>
    <w:rsid w:val="00E11A00"/>
    <w:rsid w:val="00E13485"/>
    <w:rsid w:val="00E138B6"/>
    <w:rsid w:val="00E14028"/>
    <w:rsid w:val="00E1467F"/>
    <w:rsid w:val="00E14FA4"/>
    <w:rsid w:val="00E15036"/>
    <w:rsid w:val="00E20B4A"/>
    <w:rsid w:val="00E217AB"/>
    <w:rsid w:val="00E21AA9"/>
    <w:rsid w:val="00E23CC5"/>
    <w:rsid w:val="00E26627"/>
    <w:rsid w:val="00E27170"/>
    <w:rsid w:val="00E30621"/>
    <w:rsid w:val="00E30788"/>
    <w:rsid w:val="00E3311E"/>
    <w:rsid w:val="00E35366"/>
    <w:rsid w:val="00E37EBF"/>
    <w:rsid w:val="00E432FE"/>
    <w:rsid w:val="00E43331"/>
    <w:rsid w:val="00E47683"/>
    <w:rsid w:val="00E527C7"/>
    <w:rsid w:val="00E55A4D"/>
    <w:rsid w:val="00E66432"/>
    <w:rsid w:val="00E66F64"/>
    <w:rsid w:val="00E7031A"/>
    <w:rsid w:val="00E76485"/>
    <w:rsid w:val="00E76CBB"/>
    <w:rsid w:val="00E81CCD"/>
    <w:rsid w:val="00E87105"/>
    <w:rsid w:val="00E90201"/>
    <w:rsid w:val="00E90B99"/>
    <w:rsid w:val="00E9294E"/>
    <w:rsid w:val="00E95F9B"/>
    <w:rsid w:val="00E96AFC"/>
    <w:rsid w:val="00EA3CBE"/>
    <w:rsid w:val="00EA5EE0"/>
    <w:rsid w:val="00EB099F"/>
    <w:rsid w:val="00EC025F"/>
    <w:rsid w:val="00EC16A5"/>
    <w:rsid w:val="00EC3520"/>
    <w:rsid w:val="00EC431D"/>
    <w:rsid w:val="00EC4FAD"/>
    <w:rsid w:val="00ED27CA"/>
    <w:rsid w:val="00EE0177"/>
    <w:rsid w:val="00EE60FF"/>
    <w:rsid w:val="00EE6102"/>
    <w:rsid w:val="00EF0397"/>
    <w:rsid w:val="00F014F5"/>
    <w:rsid w:val="00F01F86"/>
    <w:rsid w:val="00F0423A"/>
    <w:rsid w:val="00F04FF5"/>
    <w:rsid w:val="00F04FF9"/>
    <w:rsid w:val="00F06B14"/>
    <w:rsid w:val="00F13195"/>
    <w:rsid w:val="00F148DD"/>
    <w:rsid w:val="00F213DB"/>
    <w:rsid w:val="00F25702"/>
    <w:rsid w:val="00F3103A"/>
    <w:rsid w:val="00F32CFC"/>
    <w:rsid w:val="00F3348A"/>
    <w:rsid w:val="00F43CEA"/>
    <w:rsid w:val="00F4596E"/>
    <w:rsid w:val="00F45EA4"/>
    <w:rsid w:val="00F503AE"/>
    <w:rsid w:val="00F505DA"/>
    <w:rsid w:val="00F510DA"/>
    <w:rsid w:val="00F52255"/>
    <w:rsid w:val="00F5576D"/>
    <w:rsid w:val="00F57CC2"/>
    <w:rsid w:val="00F60E0C"/>
    <w:rsid w:val="00F61A81"/>
    <w:rsid w:val="00F63209"/>
    <w:rsid w:val="00F641F8"/>
    <w:rsid w:val="00F719A7"/>
    <w:rsid w:val="00F71ACA"/>
    <w:rsid w:val="00F720A0"/>
    <w:rsid w:val="00F8103E"/>
    <w:rsid w:val="00F824F1"/>
    <w:rsid w:val="00F8464D"/>
    <w:rsid w:val="00F85EE0"/>
    <w:rsid w:val="00F86B89"/>
    <w:rsid w:val="00F8761C"/>
    <w:rsid w:val="00F93101"/>
    <w:rsid w:val="00F972BA"/>
    <w:rsid w:val="00FA1903"/>
    <w:rsid w:val="00FA21BB"/>
    <w:rsid w:val="00FA3476"/>
    <w:rsid w:val="00FA575C"/>
    <w:rsid w:val="00FB1074"/>
    <w:rsid w:val="00FB615C"/>
    <w:rsid w:val="00FB6C32"/>
    <w:rsid w:val="00FC013C"/>
    <w:rsid w:val="00FC3DFE"/>
    <w:rsid w:val="00FC58E5"/>
    <w:rsid w:val="00FC5A4F"/>
    <w:rsid w:val="00FC5CF0"/>
    <w:rsid w:val="00FC6276"/>
    <w:rsid w:val="00FD07C2"/>
    <w:rsid w:val="00FD0C0E"/>
    <w:rsid w:val="00FD72D2"/>
    <w:rsid w:val="00FE0A28"/>
    <w:rsid w:val="00FE5FE7"/>
    <w:rsid w:val="00FE6844"/>
    <w:rsid w:val="00FF0B7C"/>
    <w:rsid w:val="00FF20B0"/>
    <w:rsid w:val="00FF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af6">
    <w:name w:val="Колонтитул наверху"/>
    <w:basedOn w:val="a0"/>
    <w:qFormat/>
    <w:rsid w:val="00193554"/>
    <w:pPr>
      <w:spacing w:line="240" w:lineRule="auto"/>
      <w:ind w:left="-110" w:firstLine="0"/>
      <w:contextualSpacing w:val="0"/>
      <w:jc w:val="left"/>
    </w:pPr>
    <w:rPr>
      <w:rFonts w:ascii="Arial" w:hAnsi="Arial"/>
      <w:color w:val="000000" w:themeColor="text1"/>
      <w:sz w:val="16"/>
      <w:szCs w:val="16"/>
    </w:rPr>
  </w:style>
  <w:style w:type="character" w:styleId="af7">
    <w:name w:val="line number"/>
    <w:basedOn w:val="a1"/>
    <w:uiPriority w:val="99"/>
    <w:semiHidden/>
    <w:unhideWhenUsed/>
    <w:rsid w:val="0053154E"/>
  </w:style>
  <w:style w:type="character" w:customStyle="1" w:styleId="fontstyle01">
    <w:name w:val="fontstyle01"/>
    <w:basedOn w:val="a1"/>
    <w:rsid w:val="00B85E3B"/>
    <w:rPr>
      <w:rFonts w:ascii="GOSTCommon" w:hAnsi="GOSTCommo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46193-7864-474E-9C1F-50DDF039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22</TotalTime>
  <Pages>5</Pages>
  <Words>1484</Words>
  <Characters>8462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Ivanova Ekaterina</cp:lastModifiedBy>
  <cp:revision>6</cp:revision>
  <cp:lastPrinted>2025-07-08T12:07:00Z</cp:lastPrinted>
  <dcterms:created xsi:type="dcterms:W3CDTF">2025-07-08T11:37:00Z</dcterms:created>
  <dcterms:modified xsi:type="dcterms:W3CDTF">2025-07-08T12:07:00Z</dcterms:modified>
</cp:coreProperties>
</file>