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1"/>
        <w:gridCol w:w="7361"/>
        <w:gridCol w:w="3398"/>
        <w:gridCol w:w="1982"/>
        <w:gridCol w:w="2549"/>
        <w:gridCol w:w="1133"/>
        <w:gridCol w:w="1133"/>
        <w:gridCol w:w="1416"/>
        <w:gridCol w:w="2265"/>
      </w:tblGrid>
      <w:tr w:rsidR="007454E1" w:rsidRPr="00157984" w14:paraId="0CA5684D" w14:textId="77777777" w:rsidTr="002303B7">
        <w:trPr>
          <w:trHeight w:hRule="exact" w:val="1462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51EC194D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9381CD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E785B7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Тип, марка,</w:t>
            </w:r>
          </w:p>
          <w:p w14:paraId="7F019B10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обозначение документа,</w:t>
            </w:r>
          </w:p>
          <w:p w14:paraId="7BA6AFFE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4BA94CA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Код</w:t>
            </w:r>
          </w:p>
          <w:p w14:paraId="44EAEA6A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продукции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2FC6F8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Поставщик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F0BF21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Ед.</w:t>
            </w:r>
          </w:p>
          <w:p w14:paraId="60E1472E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изме-</w:t>
            </w:r>
          </w:p>
          <w:p w14:paraId="3D7499A9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рения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37BC17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379413" w14:textId="77777777" w:rsidR="007454E1" w:rsidRPr="00202B9E" w:rsidRDefault="00FD0C0E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М</w:t>
            </w:r>
            <w:r w:rsidR="007454E1" w:rsidRPr="00202B9E">
              <w:rPr>
                <w:rFonts w:cs="Times New Roman"/>
                <w:szCs w:val="24"/>
              </w:rPr>
              <w:t>асса,</w:t>
            </w:r>
          </w:p>
          <w:p w14:paraId="55386EF3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1 ед.,</w:t>
            </w:r>
          </w:p>
          <w:p w14:paraId="71053624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кг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6FFB096C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Примечание</w:t>
            </w:r>
          </w:p>
        </w:tc>
      </w:tr>
      <w:tr w:rsidR="007454E1" w:rsidRPr="00157984" w14:paraId="102A4026" w14:textId="77777777" w:rsidTr="00C47D73">
        <w:trPr>
          <w:trHeight w:hRule="exact" w:val="454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409F1363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  <w:lang w:eastAsia="ru-RU"/>
              </w:rPr>
            </w:pPr>
            <w:r w:rsidRPr="00202B9E">
              <w:rPr>
                <w:rFonts w:cs="Times New Roman"/>
                <w:szCs w:val="24"/>
                <w:lang w:eastAsia="ru-RU"/>
              </w:rPr>
              <w:t>1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B78665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  <w:lang w:eastAsia="ru-RU"/>
              </w:rPr>
            </w:pPr>
            <w:r w:rsidRPr="00202B9E">
              <w:rPr>
                <w:rFonts w:cs="Times New Roman"/>
                <w:szCs w:val="24"/>
                <w:lang w:eastAsia="ru-RU"/>
              </w:rPr>
              <w:t>2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ABAAD4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3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C57490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4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158137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0B1110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9D35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7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8DC09C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8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44231004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9</w:t>
            </w:r>
          </w:p>
        </w:tc>
      </w:tr>
      <w:tr w:rsidR="005064CA" w:rsidRPr="00157984" w14:paraId="40C9A46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B8FCB94" w14:textId="77777777" w:rsidR="005064CA" w:rsidRPr="00202B9E" w:rsidRDefault="005064CA" w:rsidP="00794AC7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681C987" w14:textId="7583DDF4" w:rsidR="005064CA" w:rsidRPr="00202B9E" w:rsidRDefault="00F04F15" w:rsidP="005064C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rFonts w:cs="Times New Roman"/>
                <w:szCs w:val="24"/>
              </w:rPr>
            </w:pPr>
            <w:r>
              <w:rPr>
                <w:b/>
                <w:bCs/>
                <w:color w:val="000000"/>
              </w:rPr>
              <w:t>7</w:t>
            </w:r>
            <w:r w:rsidR="009F5B5F">
              <w:rPr>
                <w:b/>
                <w:bCs/>
                <w:color w:val="000000"/>
              </w:rPr>
              <w:t xml:space="preserve"> этаж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C1D14EF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2B90D50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0406C8A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2909FA3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48EEDB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6001BB3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D33A18D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365826" w:rsidRPr="00157984" w14:paraId="12B7CC8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9113EFE" w14:textId="77777777" w:rsidR="00365826" w:rsidRPr="00202B9E" w:rsidRDefault="00365826" w:rsidP="00794AC7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5AA6806" w14:textId="6A82FE3C" w:rsidR="00365826" w:rsidRPr="00C456EF" w:rsidRDefault="00365826" w:rsidP="00365826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</w:rPr>
              <w:t>Системы вентиляции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565682D" w14:textId="77777777" w:rsidR="00365826" w:rsidRPr="00202B9E" w:rsidRDefault="00365826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E5A5073" w14:textId="77777777" w:rsidR="00365826" w:rsidRPr="00202B9E" w:rsidRDefault="00365826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9CD3E44" w14:textId="77777777" w:rsidR="00365826" w:rsidRPr="00202B9E" w:rsidRDefault="00365826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1DAA585" w14:textId="77777777" w:rsidR="00365826" w:rsidRPr="00202B9E" w:rsidRDefault="00365826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C0CD1F6" w14:textId="77777777" w:rsidR="00365826" w:rsidRPr="00202B9E" w:rsidRDefault="00365826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2DF7A66" w14:textId="77777777" w:rsidR="00365826" w:rsidRPr="00202B9E" w:rsidRDefault="00365826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2675F17" w14:textId="77777777" w:rsidR="00365826" w:rsidRPr="00202B9E" w:rsidRDefault="00365826" w:rsidP="005064CA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365826" w:rsidRPr="00157984" w14:paraId="5FBC2004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4155361" w14:textId="77777777" w:rsidR="00365826" w:rsidRPr="00202B9E" w:rsidRDefault="00365826" w:rsidP="00365826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12C6450" w14:textId="1115E41F" w:rsidR="00365826" w:rsidRDefault="00365826" w:rsidP="00365826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5B601D">
              <w:rPr>
                <w:color w:val="000000"/>
              </w:rPr>
              <w:t xml:space="preserve">Клапан КЛОП-2 с пределом огнестойкости 60 мин, нормально открытый, </w:t>
            </w:r>
            <w:r>
              <w:rPr>
                <w:color w:val="000000"/>
              </w:rPr>
              <w:t>ф1</w:t>
            </w:r>
            <w:r w:rsidR="00C456EF" w:rsidRPr="00C456EF">
              <w:rPr>
                <w:color w:val="000000"/>
              </w:rPr>
              <w:t>6</w:t>
            </w:r>
            <w:r>
              <w:rPr>
                <w:color w:val="000000"/>
              </w:rPr>
              <w:t>0</w:t>
            </w:r>
            <w:r w:rsidRPr="005B601D">
              <w:rPr>
                <w:color w:val="000000"/>
              </w:rPr>
              <w:t xml:space="preserve"> мм, с электромеханическим приводом BELIMO на 220 В, с соединительной коробкой и клеммной колодкой.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F11341D" w14:textId="101C8ACB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  <w:r w:rsidRPr="005B601D">
              <w:rPr>
                <w:color w:val="000000"/>
              </w:rPr>
              <w:t>КЛОП-2(60)-НО-</w:t>
            </w:r>
            <w:r>
              <w:rPr>
                <w:color w:val="000000"/>
              </w:rPr>
              <w:t>ф1</w:t>
            </w:r>
            <w:r w:rsidR="00C456EF" w:rsidRPr="00C456EF">
              <w:rPr>
                <w:color w:val="000000"/>
              </w:rPr>
              <w:t>6</w:t>
            </w:r>
            <w:r>
              <w:rPr>
                <w:color w:val="000000"/>
              </w:rPr>
              <w:t>0</w:t>
            </w:r>
            <w:r w:rsidRPr="005B601D">
              <w:rPr>
                <w:color w:val="000000"/>
              </w:rPr>
              <w:t>-</w:t>
            </w:r>
            <w:proofErr w:type="gramStart"/>
            <w:r w:rsidRPr="005B601D">
              <w:rPr>
                <w:color w:val="000000"/>
              </w:rPr>
              <w:t>MB(</w:t>
            </w:r>
            <w:proofErr w:type="gramEnd"/>
            <w:r w:rsidRPr="005B601D">
              <w:rPr>
                <w:color w:val="000000"/>
              </w:rPr>
              <w:t>220)-К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20941AF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829A7DF" w14:textId="7FC0ADD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  <w:r w:rsidRPr="005B601D">
              <w:rPr>
                <w:color w:val="000000"/>
              </w:rPr>
              <w:t>ВИНГС-М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119F2ED" w14:textId="1DDA0685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  <w:r w:rsidRPr="005B601D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B892A90" w14:textId="686730E2" w:rsidR="00365826" w:rsidRPr="00C456EF" w:rsidRDefault="00C456EF" w:rsidP="00365826">
            <w:pPr>
              <w:pStyle w:val="af5"/>
              <w:rPr>
                <w:rFonts w:cs="Times New Roman"/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832C68F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EF81EA4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365826" w:rsidRPr="00157984" w14:paraId="3CB1E5B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46216BC" w14:textId="77777777" w:rsidR="00365826" w:rsidRPr="00202B9E" w:rsidRDefault="00365826" w:rsidP="00365826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20EFDC4" w14:textId="322BC684" w:rsidR="00365826" w:rsidRDefault="00365826" w:rsidP="00365826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42A2F62" w14:textId="546B96D6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  <w:r w:rsidRPr="009F5B5F">
              <w:t>ДК 100Р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1687AA7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036070D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3B941E8" w14:textId="3E866443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  <w:r w:rsidRPr="009F5B5F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52251DD" w14:textId="260DF84C" w:rsidR="00365826" w:rsidRPr="00C456EF" w:rsidRDefault="00C456EF" w:rsidP="00365826">
            <w:pPr>
              <w:pStyle w:val="af5"/>
              <w:rPr>
                <w:rFonts w:cs="Times New Roman"/>
                <w:szCs w:val="24"/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0AB4EB9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6F7D4F8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365826" w:rsidRPr="00157984" w14:paraId="19DBAC4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58B5942" w14:textId="77777777" w:rsidR="00365826" w:rsidRPr="00202B9E" w:rsidRDefault="00365826" w:rsidP="00365826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DEBF226" w14:textId="42F415A0" w:rsidR="00365826" w:rsidRDefault="00365826" w:rsidP="00365826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FB565FB" w14:textId="28EE751E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  <w:r w:rsidRPr="009F5B5F">
              <w:t>ДК 1</w:t>
            </w:r>
            <w:r>
              <w:t>25</w:t>
            </w:r>
            <w:r w:rsidRPr="009F5B5F">
              <w:t>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D1647A4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AC7495B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A55D565" w14:textId="5F0FB924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  <w:r w:rsidRPr="009F5B5F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9E8330B" w14:textId="45559554" w:rsidR="00365826" w:rsidRPr="00C456EF" w:rsidRDefault="00C456EF" w:rsidP="00365826">
            <w:pPr>
              <w:pStyle w:val="af5"/>
              <w:rPr>
                <w:rFonts w:cs="Times New Roman"/>
                <w:szCs w:val="24"/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BFB2569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CD6DCA6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365826" w:rsidRPr="00157984" w14:paraId="09F28B8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066F626" w14:textId="77777777" w:rsidR="00365826" w:rsidRPr="00202B9E" w:rsidRDefault="00365826" w:rsidP="00365826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8FDCF92" w14:textId="70641CD4" w:rsidR="00365826" w:rsidRDefault="00365826" w:rsidP="00365826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C10DD9F" w14:textId="4BB2DC3D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  <w:r w:rsidRPr="009F5B5F">
              <w:t xml:space="preserve">ДК </w:t>
            </w:r>
            <w:r>
              <w:t>160</w:t>
            </w:r>
            <w:r w:rsidRPr="009F5B5F">
              <w:t>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E12DE7A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4EDAD42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D1CACFF" w14:textId="27B7E74E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  <w:r w:rsidRPr="009F5B5F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257B52" w14:textId="40BD05E5" w:rsidR="00365826" w:rsidRPr="00C456EF" w:rsidRDefault="00C456EF" w:rsidP="00365826">
            <w:pPr>
              <w:pStyle w:val="af5"/>
              <w:rPr>
                <w:rFonts w:cs="Times New Roman"/>
                <w:szCs w:val="24"/>
                <w:lang w:val="en-US"/>
              </w:rPr>
            </w:pPr>
            <w:r>
              <w:rPr>
                <w:lang w:val="en-US"/>
              </w:rPr>
              <w:t>37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8F8B39D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80F31B3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365826" w:rsidRPr="00157984" w14:paraId="163B361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87938ED" w14:textId="77777777" w:rsidR="00365826" w:rsidRPr="00202B9E" w:rsidRDefault="00365826" w:rsidP="00365826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D897EA4" w14:textId="611662CF" w:rsidR="00365826" w:rsidRDefault="00365826" w:rsidP="00365826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ECC294E" w14:textId="32D9864D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  <w:r w:rsidRPr="009F5B5F">
              <w:t xml:space="preserve">ДК </w:t>
            </w:r>
            <w:r>
              <w:t>200</w:t>
            </w:r>
            <w:r w:rsidRPr="009F5B5F">
              <w:t>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9595300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2D213A6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0488951" w14:textId="5E020F6A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  <w:r w:rsidRPr="009F5B5F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9C8C33F" w14:textId="6C110F8F" w:rsidR="00365826" w:rsidRPr="00C456EF" w:rsidRDefault="00C456EF" w:rsidP="00365826">
            <w:pPr>
              <w:pStyle w:val="af5"/>
              <w:rPr>
                <w:rFonts w:cs="Times New Roman"/>
                <w:szCs w:val="24"/>
                <w:lang w:val="en-US"/>
              </w:rPr>
            </w:pPr>
            <w:r>
              <w:rPr>
                <w:lang w:val="en-US"/>
              </w:rPr>
              <w:t>3</w:t>
            </w:r>
            <w:r w:rsidR="00156D71">
              <w:rPr>
                <w:lang w:val="en-US"/>
              </w:rPr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5F6F1B2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DA32124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C456EF" w:rsidRPr="00157984" w14:paraId="247AC5B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3CACEA0" w14:textId="77777777" w:rsidR="00C456EF" w:rsidRPr="00202B9E" w:rsidRDefault="00C456EF" w:rsidP="00C456EF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6659D00" w14:textId="6D91022D" w:rsidR="00C456EF" w:rsidRPr="005B601D" w:rsidRDefault="00C456EF" w:rsidP="00C456EF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344F0C6" w14:textId="6BFA1239" w:rsidR="00C456EF" w:rsidRPr="009F5B5F" w:rsidRDefault="00C456EF" w:rsidP="00C456EF">
            <w:pPr>
              <w:pStyle w:val="af5"/>
            </w:pPr>
            <w:r w:rsidRPr="009F5B5F">
              <w:t xml:space="preserve">ДК </w:t>
            </w:r>
            <w:r>
              <w:t>2</w:t>
            </w:r>
            <w:r>
              <w:rPr>
                <w:lang w:val="en-US"/>
              </w:rPr>
              <w:t>5</w:t>
            </w:r>
            <w:r>
              <w:t>0</w:t>
            </w:r>
            <w:r w:rsidRPr="009F5B5F">
              <w:t>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6D5CBB8" w14:textId="77777777" w:rsidR="00C456EF" w:rsidRPr="00202B9E" w:rsidRDefault="00C456EF" w:rsidP="00C456E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2F55259" w14:textId="77777777" w:rsidR="00C456EF" w:rsidRPr="00202B9E" w:rsidRDefault="00C456EF" w:rsidP="00C456E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864E785" w14:textId="6F5B730F" w:rsidR="00C456EF" w:rsidRPr="009F5B5F" w:rsidRDefault="00C456EF" w:rsidP="00C456EF">
            <w:pPr>
              <w:pStyle w:val="af5"/>
            </w:pPr>
            <w:r w:rsidRPr="009F5B5F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2127BDC" w14:textId="230F64E5" w:rsidR="00C456EF" w:rsidRDefault="00C456EF" w:rsidP="00C456EF">
            <w:pPr>
              <w:pStyle w:val="af5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A2676A5" w14:textId="77777777" w:rsidR="00C456EF" w:rsidRPr="00202B9E" w:rsidRDefault="00C456EF" w:rsidP="00C456EF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0A27BF8" w14:textId="77777777" w:rsidR="00C456EF" w:rsidRPr="00202B9E" w:rsidRDefault="00C456EF" w:rsidP="00C456EF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365826" w:rsidRPr="00157984" w14:paraId="4032554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4096061" w14:textId="77777777" w:rsidR="00365826" w:rsidRPr="00202B9E" w:rsidRDefault="00365826" w:rsidP="00365826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6C337D6" w14:textId="3DFDDCB0" w:rsidR="00365826" w:rsidRDefault="00365826" w:rsidP="00365826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3A6061">
              <w:rPr>
                <w:color w:val="000000"/>
              </w:rPr>
              <w:t xml:space="preserve">Лючок для замера параметров воздуха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A41FB56" w14:textId="4F080E2C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  <w:r w:rsidRPr="003A6061">
              <w:rPr>
                <w:color w:val="000000"/>
              </w:rPr>
              <w:t xml:space="preserve">А1К-151-00 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053EFFB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F2A2C94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FFCECAD" w14:textId="03149DB5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  <w:r w:rsidRPr="003A6061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1098F1" w14:textId="48F2D590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  <w:r w:rsidRPr="003A6061">
              <w:rPr>
                <w:color w:val="000000"/>
              </w:rP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8C82534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147F298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365826" w:rsidRPr="00157984" w14:paraId="4DE084E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A775F5F" w14:textId="77777777" w:rsidR="00365826" w:rsidRPr="00202B9E" w:rsidRDefault="00365826" w:rsidP="00365826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0929D78" w14:textId="33FE1734" w:rsidR="00365826" w:rsidRDefault="00365826" w:rsidP="00365826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E9294E">
              <w:rPr>
                <w:color w:val="000000"/>
              </w:rPr>
              <w:t xml:space="preserve">Диффузор потолочный с камерой статического давления и регулятором воздуха </w:t>
            </w:r>
            <w:r>
              <w:rPr>
                <w:color w:val="000000"/>
              </w:rPr>
              <w:t>ЛПАК 160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3AFFC40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16D2686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36BC583" w14:textId="35CCF28C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2884FC79" w14:textId="1281A85F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D6652F" w14:textId="25EF1C9E" w:rsidR="00365826" w:rsidRPr="00C456EF" w:rsidRDefault="00C456EF" w:rsidP="00365826">
            <w:pPr>
              <w:pStyle w:val="af5"/>
              <w:rPr>
                <w:rFonts w:cs="Times New Roman"/>
                <w:szCs w:val="24"/>
                <w:lang w:val="en-US"/>
              </w:rPr>
            </w:pPr>
            <w:r>
              <w:rPr>
                <w:color w:val="000000"/>
                <w:lang w:val="en-US"/>
              </w:rPr>
              <w:t>37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BF46A89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AA7AE8F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365826" w:rsidRPr="00157984" w14:paraId="0023DB3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CB68284" w14:textId="77777777" w:rsidR="00365826" w:rsidRPr="00202B9E" w:rsidRDefault="00365826" w:rsidP="00365826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0B9B1D5" w14:textId="10132B01" w:rsidR="00365826" w:rsidRDefault="00365826" w:rsidP="00365826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E9294E">
              <w:rPr>
                <w:color w:val="000000"/>
              </w:rPr>
              <w:t xml:space="preserve">Диффузор потолочный с камерой статического давления и регулятором воздуха </w:t>
            </w:r>
            <w:r>
              <w:rPr>
                <w:color w:val="000000"/>
              </w:rPr>
              <w:t>ЛПАК 200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EE814D6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8745B7E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2E6AD18" w14:textId="4A6570AC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368B2DAA" w14:textId="30A04FE0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63923A" w14:textId="710DF584" w:rsidR="00365826" w:rsidRPr="00C456EF" w:rsidRDefault="00C456EF" w:rsidP="00365826">
            <w:pPr>
              <w:pStyle w:val="af5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31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AED68C7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0D96C7E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365826" w:rsidRPr="00157984" w14:paraId="11C7B994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9B76CA7" w14:textId="77777777" w:rsidR="00365826" w:rsidRPr="00202B9E" w:rsidRDefault="00365826" w:rsidP="00365826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CD0317D" w14:textId="564769B2" w:rsidR="00365826" w:rsidRDefault="00365826" w:rsidP="00365826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E9294E">
              <w:rPr>
                <w:color w:val="000000"/>
              </w:rPr>
              <w:t xml:space="preserve">Диффузор потолочный с камерой статического давления и регулятором воздуха </w:t>
            </w:r>
            <w:r>
              <w:rPr>
                <w:color w:val="000000"/>
              </w:rPr>
              <w:t>ЛПАК 250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A0754B1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648BA55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F2112EA" w14:textId="0CAEC402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42DF7226" w14:textId="27A23B3F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2AFF2A" w14:textId="1439A1BE" w:rsidR="00365826" w:rsidRPr="00C456EF" w:rsidRDefault="00C456EF" w:rsidP="00365826">
            <w:pPr>
              <w:pStyle w:val="af5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16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98B9C31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BF3C48A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365826" w:rsidRPr="00157984" w14:paraId="1E05A0A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D9183ED" w14:textId="77777777" w:rsidR="00365826" w:rsidRPr="00202B9E" w:rsidRDefault="00365826" w:rsidP="00365826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27ED5D7" w14:textId="2960CF6D" w:rsidR="00365826" w:rsidRDefault="00365826" w:rsidP="00365826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Диффузор круглый ЛКТ-В-125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6DE8288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14264AF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B1D8024" w14:textId="020253AE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55C9B493" w14:textId="2E50EDD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2160E4" w14:textId="0BAE2C18" w:rsidR="00365826" w:rsidRPr="00C456EF" w:rsidRDefault="00C456EF" w:rsidP="00365826">
            <w:pPr>
              <w:pStyle w:val="af5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98EDD7A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8D35235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365826" w:rsidRPr="00157984" w14:paraId="3FE3249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D27FD0D" w14:textId="77777777" w:rsidR="00365826" w:rsidRPr="00202B9E" w:rsidRDefault="00365826" w:rsidP="00365826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223AF91" w14:textId="15B706D9" w:rsidR="00365826" w:rsidRDefault="00365826" w:rsidP="00365826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Диффузор щелевой ЛКТ-П-125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E133154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15853D6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494F6EF" w14:textId="298E78E4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71D1FF85" w14:textId="59C0964C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0448336" w14:textId="6C8ACE96" w:rsidR="00365826" w:rsidRPr="00C456EF" w:rsidRDefault="00C456EF" w:rsidP="00365826">
            <w:pPr>
              <w:pStyle w:val="af5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18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F6A65B0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FCBFE2F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365826" w:rsidRPr="00157984" w14:paraId="5DF1F94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FE5378F" w14:textId="77777777" w:rsidR="00365826" w:rsidRPr="00202B9E" w:rsidRDefault="00365826" w:rsidP="00365826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7915D64" w14:textId="1EEDA56E" w:rsidR="00365826" w:rsidRDefault="00365826" w:rsidP="00365826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 w:rsidRPr="00747C0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теплоизолированный</w:t>
            </w:r>
            <w:r w:rsidRPr="00C526CB">
              <w:rPr>
                <w:color w:val="000000"/>
              </w:rPr>
              <w:t xml:space="preserve"> гофрированный ø125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EB8834B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791B667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C0F654F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5AE6403" w14:textId="1DF041B5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E3F9889" w14:textId="08B1A96A" w:rsidR="00365826" w:rsidRPr="00C456EF" w:rsidRDefault="00C456EF" w:rsidP="00365826">
            <w:pPr>
              <w:pStyle w:val="af5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25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8CBAA9D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85D4A22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365826" w:rsidRPr="00157984" w14:paraId="2401EF9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776DC7E" w14:textId="77777777" w:rsidR="00365826" w:rsidRPr="00202B9E" w:rsidRDefault="00365826" w:rsidP="00365826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5F5AD88" w14:textId="45005C44" w:rsidR="00365826" w:rsidRDefault="00365826" w:rsidP="00365826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 w:rsidRPr="00747C0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теплоизолированный</w:t>
            </w:r>
            <w:r w:rsidRPr="00C526CB">
              <w:rPr>
                <w:color w:val="000000"/>
              </w:rPr>
              <w:t xml:space="preserve"> гофрированный ø1</w:t>
            </w:r>
            <w:r>
              <w:rPr>
                <w:color w:val="000000"/>
              </w:rPr>
              <w:t>60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D0F307F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AC435CD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450E61F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E98F546" w14:textId="39E077D1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D06593E" w14:textId="447D85FF" w:rsidR="00365826" w:rsidRPr="002C47DC" w:rsidRDefault="002C47DC" w:rsidP="00365826">
            <w:pPr>
              <w:pStyle w:val="af5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79A7F0F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D092CA1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365826" w:rsidRPr="00157984" w14:paraId="5CF6325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D660A98" w14:textId="77777777" w:rsidR="00365826" w:rsidRPr="00202B9E" w:rsidRDefault="00365826" w:rsidP="00365826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EB144A2" w14:textId="79F84726" w:rsidR="00365826" w:rsidRDefault="00365826" w:rsidP="00365826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>
              <w:rPr>
                <w:color w:val="000000"/>
              </w:rPr>
              <w:t xml:space="preserve"> теплоизолированный</w:t>
            </w:r>
            <w:r w:rsidRPr="00C526CB">
              <w:rPr>
                <w:color w:val="000000"/>
              </w:rPr>
              <w:t xml:space="preserve"> гофрированный ø</w:t>
            </w:r>
            <w:r>
              <w:rPr>
                <w:color w:val="000000"/>
              </w:rPr>
              <w:t>2</w:t>
            </w:r>
            <w:r w:rsidRPr="00C526CB">
              <w:rPr>
                <w:color w:val="000000"/>
              </w:rPr>
              <w:t>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1A2C568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C7BF65C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AA6D726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D98C1B1" w14:textId="44CE77E9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84B8AEC" w14:textId="1621909D" w:rsidR="00365826" w:rsidRPr="002C47DC" w:rsidRDefault="002C47DC" w:rsidP="00365826">
            <w:pPr>
              <w:pStyle w:val="af5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51D87F5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8F57E2C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365826" w:rsidRPr="00157984" w14:paraId="6E41128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FC9C016" w14:textId="77777777" w:rsidR="00365826" w:rsidRPr="00202B9E" w:rsidRDefault="00365826" w:rsidP="00365826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9DAEE13" w14:textId="520BECC0" w:rsidR="00365826" w:rsidRDefault="00365826" w:rsidP="00365826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>
              <w:rPr>
                <w:color w:val="000000"/>
              </w:rPr>
              <w:t xml:space="preserve"> теплоизолированный</w:t>
            </w:r>
            <w:r w:rsidRPr="00C526CB">
              <w:rPr>
                <w:color w:val="000000"/>
              </w:rPr>
              <w:t xml:space="preserve"> гофрированный ø</w:t>
            </w:r>
            <w:r>
              <w:rPr>
                <w:color w:val="000000"/>
              </w:rPr>
              <w:t>25</w:t>
            </w:r>
            <w:r w:rsidRPr="00C526CB">
              <w:rPr>
                <w:color w:val="000000"/>
              </w:rPr>
              <w:t>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EC1FE6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390A1F4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EA200F4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80B7F62" w14:textId="2E8658BE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C22BE6C" w14:textId="619FB055" w:rsidR="00365826" w:rsidRPr="002C47DC" w:rsidRDefault="002C47DC" w:rsidP="00365826">
            <w:pPr>
              <w:pStyle w:val="af5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15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BF01DAF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5AFA45A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365826" w:rsidRPr="00157984" w14:paraId="0A47575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6E5247" w14:textId="77777777" w:rsidR="00365826" w:rsidRPr="00202B9E" w:rsidRDefault="00365826" w:rsidP="00365826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6574070" w14:textId="79263996" w:rsidR="00365826" w:rsidRDefault="00365826" w:rsidP="00365826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ø1</w:t>
            </w:r>
            <w:r>
              <w:rPr>
                <w:color w:val="000000"/>
              </w:rPr>
              <w:t>00</w:t>
            </w:r>
            <w:r w:rsidRPr="00C526CB">
              <w:rPr>
                <w:color w:val="000000"/>
              </w:rPr>
              <w:t xml:space="preserve">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C4FEFF0" w14:textId="4A7C15EB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1B4AF91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BC01E60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45A1467" w14:textId="1561BDE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ECD90DA" w14:textId="07AD6803" w:rsidR="00365826" w:rsidRPr="002C47DC" w:rsidRDefault="002C47DC" w:rsidP="00365826">
            <w:pPr>
              <w:pStyle w:val="af5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42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F3AE871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1F40A9A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365826" w:rsidRPr="00157984" w14:paraId="415678D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E9D1C19" w14:textId="77777777" w:rsidR="00365826" w:rsidRPr="00202B9E" w:rsidRDefault="00365826" w:rsidP="00365826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C4BBF99" w14:textId="774DDE36" w:rsidR="00365826" w:rsidRDefault="00365826" w:rsidP="00365826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ø125,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1024C98" w14:textId="0152C64A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0410802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9DD15AF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195C186" w14:textId="5F8DC458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92E218C" w14:textId="55646F85" w:rsidR="00365826" w:rsidRPr="002C47DC" w:rsidRDefault="002C47DC" w:rsidP="00365826">
            <w:pPr>
              <w:pStyle w:val="af5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63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9C9D8F8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F956528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365826" w:rsidRPr="00157984" w14:paraId="27DB654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9341906" w14:textId="77777777" w:rsidR="00365826" w:rsidRPr="00202B9E" w:rsidRDefault="00365826" w:rsidP="00365826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EB0C296" w14:textId="41DC7314" w:rsidR="00365826" w:rsidRDefault="00365826" w:rsidP="00365826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ø160,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E25D24D" w14:textId="4137A20E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C01BDB2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9D73AE5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0FB25E1" w14:textId="0E50BA1F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DE8F589" w14:textId="4963BBDA" w:rsidR="00365826" w:rsidRPr="002C47DC" w:rsidRDefault="002C47DC" w:rsidP="00365826">
            <w:pPr>
              <w:pStyle w:val="af5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110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D208FF0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53EDE1B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365826" w:rsidRPr="00157984" w14:paraId="0B6AD55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2DCE2A2" w14:textId="77777777" w:rsidR="00365826" w:rsidRPr="00202B9E" w:rsidRDefault="00365826" w:rsidP="00365826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EEF2DBB" w14:textId="21599967" w:rsidR="00365826" w:rsidRDefault="00365826" w:rsidP="00365826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ø200,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8BA3759" w14:textId="055EC15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AEA3810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675727D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2B5F37D" w14:textId="1F2BCD92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94AC03B" w14:textId="213D0691" w:rsidR="00365826" w:rsidRPr="002C47DC" w:rsidRDefault="002C47DC" w:rsidP="00365826">
            <w:pPr>
              <w:pStyle w:val="af5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115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3BD454A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F181F04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365826" w:rsidRPr="00157984" w14:paraId="7133648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4310CEE" w14:textId="77777777" w:rsidR="00365826" w:rsidRPr="00202B9E" w:rsidRDefault="00365826" w:rsidP="00365826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8C9B3F1" w14:textId="5E00349F" w:rsidR="00365826" w:rsidRDefault="00365826" w:rsidP="00365826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ø250,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D090835" w14:textId="48EF944C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E8CA30F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4584D12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A915E1E" w14:textId="2A190DF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5D46FAD" w14:textId="595103F0" w:rsidR="00365826" w:rsidRPr="002C47DC" w:rsidRDefault="002C47DC" w:rsidP="00365826">
            <w:pPr>
              <w:pStyle w:val="af5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94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1CD2455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5F7743F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365826" w:rsidRPr="00157984" w14:paraId="74C7D6D4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78B64E4" w14:textId="77777777" w:rsidR="00365826" w:rsidRPr="00202B9E" w:rsidRDefault="00365826" w:rsidP="00365826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9AA4A5A" w14:textId="53C63322" w:rsidR="00365826" w:rsidRDefault="00365826" w:rsidP="00365826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="00BB34F3" w:rsidRPr="00BB34F3">
              <w:rPr>
                <w:color w:val="000000"/>
              </w:rPr>
              <w:t>3</w:t>
            </w:r>
            <w:r w:rsidRPr="00C526CB">
              <w:rPr>
                <w:color w:val="000000"/>
              </w:rPr>
              <w:t>00x2</w:t>
            </w:r>
            <w:r>
              <w:rPr>
                <w:color w:val="000000"/>
              </w:rPr>
              <w:t>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4F3627F" w14:textId="6E5D6CB5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8166918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ECA9814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D3939B7" w14:textId="11204136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7680476" w14:textId="43DBA682" w:rsidR="00365826" w:rsidRPr="00BB34F3" w:rsidRDefault="00BB34F3" w:rsidP="00365826">
            <w:pPr>
              <w:pStyle w:val="af5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40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C7FFAC1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4C3C0CA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365826" w:rsidRPr="00157984" w14:paraId="2035059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4B8FFA4" w14:textId="77777777" w:rsidR="00365826" w:rsidRPr="00202B9E" w:rsidRDefault="00365826" w:rsidP="00365826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833E32A" w14:textId="2DF5BE38" w:rsidR="00365826" w:rsidRDefault="00365826" w:rsidP="00365826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3D63D0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="00BB34F3" w:rsidRPr="00BB34F3">
              <w:rPr>
                <w:color w:val="000000"/>
              </w:rPr>
              <w:t>30</w:t>
            </w:r>
            <w:r w:rsidRPr="003D63D0">
              <w:rPr>
                <w:color w:val="000000"/>
              </w:rPr>
              <w:t>0x2</w:t>
            </w:r>
            <w:r w:rsidR="00BB34F3" w:rsidRPr="00BB34F3">
              <w:rPr>
                <w:color w:val="000000"/>
              </w:rPr>
              <w:t>5</w:t>
            </w:r>
            <w:r w:rsidRPr="003D63D0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3D63D0">
              <w:rPr>
                <w:color w:val="000000"/>
              </w:rPr>
              <w:t>стенки  0</w:t>
            </w:r>
            <w:proofErr w:type="gramEnd"/>
            <w:r w:rsidRPr="003D63D0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99E78A9" w14:textId="7DB66AC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  <w:r w:rsidRPr="003D63D0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F8799EC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028EB38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CD4A02D" w14:textId="5A2B3E64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  <w:r w:rsidRPr="003D63D0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11E094" w14:textId="3D8497B6" w:rsidR="00365826" w:rsidRPr="00BB34F3" w:rsidRDefault="00BB34F3" w:rsidP="00365826">
            <w:pPr>
              <w:pStyle w:val="af5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56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CE1358E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6D04D5F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365826" w:rsidRPr="00157984" w14:paraId="4714EC1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45F1AD0" w14:textId="77777777" w:rsidR="00365826" w:rsidRPr="00202B9E" w:rsidRDefault="00365826" w:rsidP="00365826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F945816" w14:textId="496E6A79" w:rsidR="00365826" w:rsidRDefault="00365826" w:rsidP="00365826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3D63D0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3</w:t>
            </w:r>
            <w:r w:rsidRPr="003D63D0">
              <w:rPr>
                <w:color w:val="000000"/>
              </w:rPr>
              <w:t>00x</w:t>
            </w:r>
            <w:r w:rsidR="00BB34F3" w:rsidRPr="00BB34F3">
              <w:rPr>
                <w:color w:val="000000"/>
              </w:rPr>
              <w:t>3</w:t>
            </w:r>
            <w:r w:rsidRPr="003D63D0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3D63D0">
              <w:rPr>
                <w:color w:val="000000"/>
              </w:rPr>
              <w:t>стенки  0</w:t>
            </w:r>
            <w:proofErr w:type="gramEnd"/>
            <w:r w:rsidRPr="003D63D0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9040927" w14:textId="3EC5AE44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  <w:r w:rsidRPr="003D63D0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ADFE9BF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B17104B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ED8C0CD" w14:textId="40BB358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  <w:r w:rsidRPr="003D63D0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692AC0" w14:textId="048AC3E2" w:rsidR="00365826" w:rsidRPr="00BB34F3" w:rsidRDefault="00BB34F3" w:rsidP="00365826">
            <w:pPr>
              <w:pStyle w:val="af5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15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999DD04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EC0D76A" w14:textId="77777777" w:rsidR="00365826" w:rsidRPr="00202B9E" w:rsidRDefault="00365826" w:rsidP="00365826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BB34F3" w:rsidRPr="00157984" w14:paraId="218C464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0B9C924" w14:textId="77777777" w:rsidR="00BB34F3" w:rsidRPr="00202B9E" w:rsidRDefault="00BB34F3" w:rsidP="00BB34F3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266438B" w14:textId="77D6765D" w:rsidR="00BB34F3" w:rsidRPr="003D63D0" w:rsidRDefault="00BB34F3" w:rsidP="00BB34F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Pr="00BB34F3">
              <w:rPr>
                <w:color w:val="000000"/>
              </w:rPr>
              <w:t>4</w:t>
            </w:r>
            <w:r w:rsidRPr="00C526CB">
              <w:rPr>
                <w:color w:val="000000"/>
              </w:rPr>
              <w:t>00x</w:t>
            </w:r>
            <w:r w:rsidRPr="00BB34F3">
              <w:rPr>
                <w:color w:val="000000"/>
              </w:rPr>
              <w:t>25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83A00B1" w14:textId="38C109DB" w:rsidR="00BB34F3" w:rsidRPr="003D63D0" w:rsidRDefault="00BB34F3" w:rsidP="00BB34F3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4394DEF" w14:textId="77777777" w:rsidR="00BB34F3" w:rsidRPr="00202B9E" w:rsidRDefault="00BB34F3" w:rsidP="00BB34F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56F962D" w14:textId="77777777" w:rsidR="00BB34F3" w:rsidRPr="00202B9E" w:rsidRDefault="00BB34F3" w:rsidP="00BB34F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4E119B5" w14:textId="60A3EBAD" w:rsidR="00BB34F3" w:rsidRPr="003D63D0" w:rsidRDefault="00BB34F3" w:rsidP="00BB34F3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AA41B08" w14:textId="789AC637" w:rsidR="00BB34F3" w:rsidRDefault="00BB34F3" w:rsidP="00BB34F3">
            <w:pPr>
              <w:pStyle w:val="af5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4ADD96B" w14:textId="77777777" w:rsidR="00BB34F3" w:rsidRPr="00202B9E" w:rsidRDefault="00BB34F3" w:rsidP="00BB34F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C7AE411" w14:textId="77777777" w:rsidR="00BB34F3" w:rsidRPr="00202B9E" w:rsidRDefault="00BB34F3" w:rsidP="00BB34F3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BB34F3" w:rsidRPr="00157984" w14:paraId="752FD65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6AF58EE" w14:textId="77777777" w:rsidR="00BB34F3" w:rsidRPr="00202B9E" w:rsidRDefault="00BB34F3" w:rsidP="00BB34F3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FF386B7" w14:textId="12E93669" w:rsidR="00BB34F3" w:rsidRDefault="00BB34F3" w:rsidP="00BB34F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Pr="00BB34F3">
              <w:rPr>
                <w:color w:val="000000"/>
              </w:rPr>
              <w:t>4</w:t>
            </w:r>
            <w:r w:rsidRPr="00C526CB">
              <w:rPr>
                <w:color w:val="000000"/>
              </w:rPr>
              <w:t>00x</w:t>
            </w:r>
            <w:r w:rsidRPr="00BB34F3">
              <w:rPr>
                <w:color w:val="000000"/>
              </w:rPr>
              <w:t>30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C83F5AB" w14:textId="36010882" w:rsidR="00BB34F3" w:rsidRPr="00202B9E" w:rsidRDefault="00BB34F3" w:rsidP="00BB34F3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D747D21" w14:textId="77777777" w:rsidR="00BB34F3" w:rsidRPr="00202B9E" w:rsidRDefault="00BB34F3" w:rsidP="00BB34F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8F15D49" w14:textId="77777777" w:rsidR="00BB34F3" w:rsidRPr="00202B9E" w:rsidRDefault="00BB34F3" w:rsidP="00BB34F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E94B4ED" w14:textId="60B04202" w:rsidR="00BB34F3" w:rsidRPr="00202B9E" w:rsidRDefault="00BB34F3" w:rsidP="00BB34F3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9EDC83C" w14:textId="16469AEB" w:rsidR="00BB34F3" w:rsidRPr="00BB34F3" w:rsidRDefault="00BB34F3" w:rsidP="00BB34F3">
            <w:pPr>
              <w:pStyle w:val="af5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2275B00" w14:textId="77777777" w:rsidR="00BB34F3" w:rsidRPr="00202B9E" w:rsidRDefault="00BB34F3" w:rsidP="00BB34F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ADAC121" w14:textId="77777777" w:rsidR="00BB34F3" w:rsidRPr="00202B9E" w:rsidRDefault="00BB34F3" w:rsidP="00BB34F3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BB34F3" w:rsidRPr="00157984" w14:paraId="75A71F5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0376105" w14:textId="77777777" w:rsidR="00BB34F3" w:rsidRPr="00202B9E" w:rsidRDefault="00BB34F3" w:rsidP="00BB34F3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791DC33" w14:textId="65C218F2" w:rsidR="00BB34F3" w:rsidRPr="00C526CB" w:rsidRDefault="00BB34F3" w:rsidP="00BB34F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Pr="00BB34F3">
              <w:rPr>
                <w:color w:val="000000"/>
              </w:rPr>
              <w:t>45</w:t>
            </w:r>
            <w:r w:rsidRPr="00C526CB">
              <w:rPr>
                <w:color w:val="000000"/>
              </w:rPr>
              <w:t>0x</w:t>
            </w:r>
            <w:r w:rsidRPr="00BB34F3">
              <w:rPr>
                <w:color w:val="000000"/>
              </w:rPr>
              <w:t>30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1B97322" w14:textId="79F0B652" w:rsidR="00BB34F3" w:rsidRPr="00C526CB" w:rsidRDefault="00BB34F3" w:rsidP="00BB34F3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282BAB1" w14:textId="77777777" w:rsidR="00BB34F3" w:rsidRPr="00202B9E" w:rsidRDefault="00BB34F3" w:rsidP="00BB34F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C40DBE2" w14:textId="77777777" w:rsidR="00BB34F3" w:rsidRPr="00202B9E" w:rsidRDefault="00BB34F3" w:rsidP="00BB34F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F40672A" w14:textId="228F649F" w:rsidR="00BB34F3" w:rsidRPr="00C526CB" w:rsidRDefault="00BB34F3" w:rsidP="00BB34F3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4C27C9E" w14:textId="1D28D431" w:rsidR="00BB34F3" w:rsidRDefault="00156D71" w:rsidP="00BB34F3">
            <w:pPr>
              <w:pStyle w:val="af5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35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4338261" w14:textId="77777777" w:rsidR="00BB34F3" w:rsidRPr="00202B9E" w:rsidRDefault="00BB34F3" w:rsidP="00BB34F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71D99EE" w14:textId="77777777" w:rsidR="00BB34F3" w:rsidRPr="00202B9E" w:rsidRDefault="00BB34F3" w:rsidP="00BB34F3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56D71" w:rsidRPr="00157984" w14:paraId="10F500F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A20F3EE" w14:textId="77777777" w:rsidR="00156D71" w:rsidRPr="00202B9E" w:rsidRDefault="00156D71" w:rsidP="00156D71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D3AD485" w14:textId="79CED56E" w:rsidR="00156D71" w:rsidRPr="00C526CB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Pr="00BB34F3">
              <w:rPr>
                <w:color w:val="000000"/>
              </w:rPr>
              <w:t>50</w:t>
            </w:r>
            <w:r w:rsidRPr="00C526CB">
              <w:rPr>
                <w:color w:val="000000"/>
              </w:rPr>
              <w:t>0x</w:t>
            </w:r>
            <w:r w:rsidRPr="00156D71">
              <w:rPr>
                <w:color w:val="000000"/>
              </w:rPr>
              <w:t>25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4F7AABD" w14:textId="67196374" w:rsidR="00156D71" w:rsidRPr="00C526CB" w:rsidRDefault="00156D71" w:rsidP="00156D71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C5DE5E2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948E50B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C87BDF3" w14:textId="540940B1" w:rsidR="00156D71" w:rsidRPr="00C526CB" w:rsidRDefault="00156D71" w:rsidP="00156D71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E8EDCC8" w14:textId="0C6DDEB6" w:rsidR="00156D71" w:rsidRDefault="00156D71" w:rsidP="00156D71">
            <w:pPr>
              <w:pStyle w:val="af5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17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9B8C5C3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087B344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56D71" w:rsidRPr="00157984" w14:paraId="036E636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8F369EB" w14:textId="77777777" w:rsidR="00156D71" w:rsidRPr="00202B9E" w:rsidRDefault="00156D71" w:rsidP="00156D71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D33572D" w14:textId="61D51A5B" w:rsidR="00156D71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Pr="00BB34F3">
              <w:rPr>
                <w:color w:val="000000"/>
              </w:rPr>
              <w:t>50</w:t>
            </w:r>
            <w:r w:rsidRPr="00C526CB">
              <w:rPr>
                <w:color w:val="000000"/>
              </w:rPr>
              <w:t>0x</w:t>
            </w:r>
            <w:r w:rsidRPr="00BB34F3">
              <w:rPr>
                <w:color w:val="000000"/>
              </w:rPr>
              <w:t>3</w:t>
            </w:r>
            <w:r>
              <w:rPr>
                <w:color w:val="000000"/>
              </w:rPr>
              <w:t>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5A44E63" w14:textId="64036250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B5FFB2A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C3353E0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8257525" w14:textId="70DF86EE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0BCBD5" w14:textId="50780115" w:rsidR="00156D71" w:rsidRPr="00BB34F3" w:rsidRDefault="00156D71" w:rsidP="00156D71">
            <w:pPr>
              <w:pStyle w:val="af5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14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F97777C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0CF8001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56D71" w:rsidRPr="00157984" w14:paraId="6450189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F3DF89B" w14:textId="77777777" w:rsidR="00156D71" w:rsidRPr="00202B9E" w:rsidRDefault="00156D71" w:rsidP="00156D71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77715D2" w14:textId="4FA27354" w:rsidR="00156D71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Pr="00BB34F3">
              <w:rPr>
                <w:color w:val="000000"/>
              </w:rPr>
              <w:t>60</w:t>
            </w:r>
            <w:r w:rsidRPr="00C526CB">
              <w:rPr>
                <w:color w:val="000000"/>
              </w:rPr>
              <w:t>0x</w:t>
            </w:r>
            <w:r>
              <w:rPr>
                <w:color w:val="000000"/>
              </w:rPr>
              <w:t>25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E8CE605" w14:textId="46C803BA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E61014B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A7B6BEC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BE7EFC3" w14:textId="0243C2C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BE5DA11" w14:textId="77B3F8A2" w:rsidR="00156D71" w:rsidRPr="00BB34F3" w:rsidRDefault="00156D71" w:rsidP="00156D71">
            <w:pPr>
              <w:pStyle w:val="af5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16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BEB89EE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6173B71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56D71" w:rsidRPr="00157984" w14:paraId="1D10B6E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5551C27" w14:textId="77777777" w:rsidR="00156D71" w:rsidRPr="00202B9E" w:rsidRDefault="00156D71" w:rsidP="00156D71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D25DCD0" w14:textId="742C1977" w:rsidR="00156D71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Pr="00BB34F3">
              <w:rPr>
                <w:color w:val="000000"/>
              </w:rPr>
              <w:t>6</w:t>
            </w:r>
            <w:r w:rsidRPr="00C526CB">
              <w:rPr>
                <w:color w:val="000000"/>
              </w:rPr>
              <w:t>00x</w:t>
            </w:r>
            <w:r w:rsidRPr="00BB34F3">
              <w:rPr>
                <w:color w:val="000000"/>
              </w:rPr>
              <w:t>30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094C678" w14:textId="369C67C0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68EB831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C3D1E65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FC3E66E" w14:textId="29450E90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96BC65B" w14:textId="45B49F25" w:rsidR="00156D71" w:rsidRPr="00BB34F3" w:rsidRDefault="00156D71" w:rsidP="00156D71">
            <w:pPr>
              <w:pStyle w:val="af5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6A553F9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F9332CE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56D71" w:rsidRPr="00157984" w14:paraId="7F823F9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D399610" w14:textId="77777777" w:rsidR="00156D71" w:rsidRPr="00202B9E" w:rsidRDefault="00156D71" w:rsidP="00156D71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53ECD8A" w14:textId="4CB30C45" w:rsidR="00156D71" w:rsidRPr="00C526CB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Pr="00BB34F3">
              <w:rPr>
                <w:color w:val="000000"/>
              </w:rPr>
              <w:t>6</w:t>
            </w:r>
            <w:r w:rsidRPr="00C526CB">
              <w:rPr>
                <w:color w:val="000000"/>
              </w:rPr>
              <w:t>00x</w:t>
            </w:r>
            <w:r w:rsidRPr="00156D71">
              <w:rPr>
                <w:color w:val="000000"/>
              </w:rPr>
              <w:t>4</w:t>
            </w:r>
            <w:r w:rsidRPr="00BB34F3">
              <w:rPr>
                <w:color w:val="000000"/>
              </w:rPr>
              <w:t>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55FE5EC" w14:textId="49361CC9" w:rsidR="00156D71" w:rsidRPr="00C526CB" w:rsidRDefault="00156D71" w:rsidP="00156D71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B0470D0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468D2D9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46DAF44" w14:textId="3BFB1859" w:rsidR="00156D71" w:rsidRPr="00C526CB" w:rsidRDefault="00156D71" w:rsidP="00156D71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EE994C7" w14:textId="63A8B084" w:rsidR="00156D71" w:rsidRDefault="00156D71" w:rsidP="00156D71">
            <w:pPr>
              <w:pStyle w:val="af5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42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1FD5E4D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01778CD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56D71" w:rsidRPr="00157984" w14:paraId="686AC9F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D6E0228" w14:textId="77777777" w:rsidR="00156D71" w:rsidRPr="00202B9E" w:rsidRDefault="00156D71" w:rsidP="00156D71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055985E" w14:textId="61F82F45" w:rsidR="00156D71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Pr="00BB34F3">
              <w:rPr>
                <w:color w:val="000000"/>
              </w:rPr>
              <w:t>7</w:t>
            </w:r>
            <w:r>
              <w:rPr>
                <w:color w:val="000000"/>
              </w:rPr>
              <w:t>0</w:t>
            </w:r>
            <w:r w:rsidRPr="00C526CB">
              <w:rPr>
                <w:color w:val="000000"/>
              </w:rPr>
              <w:t>0x</w:t>
            </w:r>
            <w:r>
              <w:rPr>
                <w:color w:val="000000"/>
              </w:rPr>
              <w:t>3</w:t>
            </w:r>
            <w:r w:rsidRPr="00BB34F3">
              <w:rPr>
                <w:color w:val="000000"/>
              </w:rPr>
              <w:t>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EC30DD6" w14:textId="120E034D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BF6B3B7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2595FAE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9B854C6" w14:textId="3EA14B88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992379" w14:textId="7275969B" w:rsidR="00156D71" w:rsidRPr="00BB34F3" w:rsidRDefault="00156D71" w:rsidP="00156D71">
            <w:pPr>
              <w:pStyle w:val="af5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0F28FE2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4868A0B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56D71" w:rsidRPr="00157984" w14:paraId="51B7530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3414366" w14:textId="77777777" w:rsidR="00156D71" w:rsidRPr="00202B9E" w:rsidRDefault="00156D71" w:rsidP="00156D71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9C38E21" w14:textId="714FF84A" w:rsidR="00156D71" w:rsidRPr="00C526CB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Pr="00BB34F3">
              <w:rPr>
                <w:color w:val="000000"/>
              </w:rPr>
              <w:t>7</w:t>
            </w:r>
            <w:r>
              <w:rPr>
                <w:color w:val="000000"/>
              </w:rPr>
              <w:t>0</w:t>
            </w:r>
            <w:r w:rsidRPr="00C526CB">
              <w:rPr>
                <w:color w:val="000000"/>
              </w:rPr>
              <w:t>0x</w:t>
            </w:r>
            <w:r>
              <w:rPr>
                <w:color w:val="000000"/>
              </w:rPr>
              <w:t>3</w:t>
            </w:r>
            <w:r w:rsidRPr="00156D71">
              <w:rPr>
                <w:color w:val="000000"/>
              </w:rPr>
              <w:t>5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E3034F2" w14:textId="79148364" w:rsidR="00156D71" w:rsidRPr="00C526CB" w:rsidRDefault="00156D71" w:rsidP="00156D71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A6C0128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C751BD1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3B91B48" w14:textId="23018944" w:rsidR="00156D71" w:rsidRPr="00C526CB" w:rsidRDefault="00156D71" w:rsidP="00156D71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F588AD2" w14:textId="65636A6B" w:rsidR="00156D71" w:rsidRDefault="00156D71" w:rsidP="00156D71">
            <w:pPr>
              <w:pStyle w:val="af5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2D28930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1E5A352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56D71" w:rsidRPr="00157984" w14:paraId="2D2538C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0D13DB5" w14:textId="77777777" w:rsidR="00156D71" w:rsidRPr="00202B9E" w:rsidRDefault="00156D71" w:rsidP="00156D71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6391DE0" w14:textId="3E469AE8" w:rsidR="00156D71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Pr="00BB34F3">
              <w:rPr>
                <w:color w:val="000000"/>
              </w:rPr>
              <w:t>80</w:t>
            </w:r>
            <w:r w:rsidRPr="00C526CB">
              <w:rPr>
                <w:color w:val="000000"/>
              </w:rPr>
              <w:t>0x</w:t>
            </w:r>
            <w:r w:rsidRPr="00BB34F3">
              <w:rPr>
                <w:color w:val="000000"/>
              </w:rPr>
              <w:t>5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83BDB0A" w14:textId="0F9D71B8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B4EDF1B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BD1EBCB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F4FB48C" w14:textId="262068AD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FCE249E" w14:textId="167EC97F" w:rsidR="00156D71" w:rsidRPr="00BB34F3" w:rsidRDefault="00156D71" w:rsidP="00156D71">
            <w:pPr>
              <w:pStyle w:val="af5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52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25F9F5C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9715DB9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56D71" w:rsidRPr="00157984" w14:paraId="51829C3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EDA971B" w14:textId="77777777" w:rsidR="00156D71" w:rsidRPr="00202B9E" w:rsidRDefault="00156D71" w:rsidP="00156D71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2E3C31F" w14:textId="0105EF16" w:rsidR="00156D71" w:rsidRPr="00C526CB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Pr="00BB34F3">
              <w:rPr>
                <w:color w:val="000000"/>
              </w:rPr>
              <w:t>80</w:t>
            </w:r>
            <w:r w:rsidRPr="00C526CB">
              <w:rPr>
                <w:color w:val="000000"/>
              </w:rPr>
              <w:t>0x</w:t>
            </w:r>
            <w:r w:rsidRPr="00156D71">
              <w:rPr>
                <w:color w:val="000000"/>
              </w:rPr>
              <w:t>6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6C14DB5" w14:textId="09710B8A" w:rsidR="00156D71" w:rsidRPr="00C526CB" w:rsidRDefault="00156D71" w:rsidP="00156D71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0CF039B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0CA0589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1432366" w14:textId="50D469AD" w:rsidR="00156D71" w:rsidRPr="00C526CB" w:rsidRDefault="00156D71" w:rsidP="00156D71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B1D699" w14:textId="01C3C6BA" w:rsidR="00156D71" w:rsidRDefault="00156D71" w:rsidP="00156D71">
            <w:pPr>
              <w:pStyle w:val="af5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27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C827D8D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5177F7C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56D71" w:rsidRPr="00157984" w14:paraId="3D0F81A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3B6570A" w14:textId="77777777" w:rsidR="00156D71" w:rsidRPr="00202B9E" w:rsidRDefault="00156D71" w:rsidP="00156D71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535EC14" w14:textId="307EAA53" w:rsidR="00156D71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Pr="00BB34F3">
              <w:rPr>
                <w:color w:val="000000"/>
              </w:rPr>
              <w:t>9</w:t>
            </w:r>
            <w:r w:rsidRPr="00C526CB">
              <w:rPr>
                <w:color w:val="000000"/>
              </w:rPr>
              <w:t>00x</w:t>
            </w:r>
            <w:r w:rsidRPr="00BB34F3">
              <w:rPr>
                <w:color w:val="000000"/>
              </w:rPr>
              <w:t>40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0AEA61D" w14:textId="067235FE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7278146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1973300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08C2EF0" w14:textId="668E16CE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CF17FE9" w14:textId="2E256701" w:rsidR="00156D71" w:rsidRPr="00BB34F3" w:rsidRDefault="00156D71" w:rsidP="00156D71">
            <w:pPr>
              <w:pStyle w:val="af5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12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7C4E101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6F8ACF1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56D71" w:rsidRPr="00157984" w14:paraId="02E34BE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9366E06" w14:textId="77777777" w:rsidR="00156D71" w:rsidRPr="00202B9E" w:rsidRDefault="00156D71" w:rsidP="00156D71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827ADED" w14:textId="7796DCEA" w:rsidR="00156D71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Pr="00BB34F3">
              <w:rPr>
                <w:color w:val="000000"/>
              </w:rPr>
              <w:t>10</w:t>
            </w:r>
            <w:r w:rsidRPr="00C526CB">
              <w:rPr>
                <w:color w:val="000000"/>
              </w:rPr>
              <w:t>00x</w:t>
            </w:r>
            <w:r w:rsidRPr="00BB34F3">
              <w:rPr>
                <w:color w:val="000000"/>
              </w:rPr>
              <w:t>5</w:t>
            </w:r>
            <w:r>
              <w:rPr>
                <w:color w:val="000000"/>
              </w:rPr>
              <w:t>0</w:t>
            </w:r>
            <w:r w:rsidRPr="00C526CB">
              <w:rPr>
                <w:color w:val="000000"/>
              </w:rPr>
              <w:t>0, класса герметичности B, с толщ</w:t>
            </w:r>
            <w:r w:rsidRPr="00BB34F3">
              <w:rPr>
                <w:color w:val="000000"/>
              </w:rPr>
              <w:t>.</w:t>
            </w:r>
            <w:r w:rsidRPr="00C526CB">
              <w:rPr>
                <w:color w:val="000000"/>
              </w:rPr>
              <w:t xml:space="preserve">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5483D76" w14:textId="4FC0D45E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F6A7B9C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314DBCC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2410FEF" w14:textId="339FEF1E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0CE9D1" w14:textId="3C2CF48E" w:rsidR="00156D71" w:rsidRPr="00BB34F3" w:rsidRDefault="00156D71" w:rsidP="00156D71">
            <w:pPr>
              <w:pStyle w:val="af5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B72ADED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9873403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56D71" w:rsidRPr="00157984" w14:paraId="34C6598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B31FEA" w14:textId="77777777" w:rsidR="00156D71" w:rsidRPr="00202B9E" w:rsidRDefault="00156D71" w:rsidP="00156D71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6DBFC51" w14:textId="7481BB90" w:rsidR="00156D71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Pr="00BB34F3">
              <w:rPr>
                <w:color w:val="000000"/>
              </w:rPr>
              <w:t>12</w:t>
            </w:r>
            <w:r w:rsidRPr="00C526CB">
              <w:rPr>
                <w:color w:val="000000"/>
              </w:rPr>
              <w:t>00x</w:t>
            </w:r>
            <w:r w:rsidRPr="00BB34F3">
              <w:rPr>
                <w:color w:val="000000"/>
              </w:rPr>
              <w:t>60</w:t>
            </w:r>
            <w:r w:rsidRPr="00C526CB">
              <w:rPr>
                <w:color w:val="000000"/>
              </w:rPr>
              <w:t>0, класса герметичности B, с толщ</w:t>
            </w:r>
            <w:r w:rsidRPr="00BB34F3">
              <w:rPr>
                <w:color w:val="000000"/>
              </w:rPr>
              <w:t>.</w:t>
            </w:r>
            <w:r w:rsidRPr="00C526CB">
              <w:rPr>
                <w:color w:val="000000"/>
              </w:rPr>
              <w:t xml:space="preserve">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06BA4FE" w14:textId="6E114A5C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CA55786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E1B92CF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2DBF4F4" w14:textId="285E9C5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B5101BF" w14:textId="73A50BA2" w:rsidR="00156D71" w:rsidRPr="00BB34F3" w:rsidRDefault="00156D71" w:rsidP="00156D71">
            <w:pPr>
              <w:pStyle w:val="af5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DBCAC58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A2C690A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56D71" w:rsidRPr="00157984" w14:paraId="78970FD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CFEDD46" w14:textId="77777777" w:rsidR="00156D71" w:rsidRPr="00202B9E" w:rsidRDefault="00156D71" w:rsidP="00156D71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87BB600" w14:textId="2955F3CF" w:rsidR="00156D71" w:rsidRPr="00C526CB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Pr="00BB34F3">
              <w:rPr>
                <w:color w:val="000000"/>
              </w:rPr>
              <w:t>1</w:t>
            </w:r>
            <w:r w:rsidRPr="00156D71">
              <w:rPr>
                <w:color w:val="000000"/>
              </w:rPr>
              <w:t>3</w:t>
            </w:r>
            <w:r w:rsidRPr="00C526CB">
              <w:rPr>
                <w:color w:val="000000"/>
              </w:rPr>
              <w:t>00x</w:t>
            </w:r>
            <w:r w:rsidRPr="00BB34F3">
              <w:rPr>
                <w:color w:val="000000"/>
              </w:rPr>
              <w:t>60</w:t>
            </w:r>
            <w:r w:rsidRPr="00C526CB">
              <w:rPr>
                <w:color w:val="000000"/>
              </w:rPr>
              <w:t>0, класса герметичности B, с толщ</w:t>
            </w:r>
            <w:r w:rsidRPr="00BB34F3">
              <w:rPr>
                <w:color w:val="000000"/>
              </w:rPr>
              <w:t>.</w:t>
            </w:r>
            <w:r w:rsidRPr="00C526CB">
              <w:rPr>
                <w:color w:val="000000"/>
              </w:rPr>
              <w:t xml:space="preserve">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D01E350" w14:textId="476AA6F9" w:rsidR="00156D71" w:rsidRPr="00C526CB" w:rsidRDefault="00156D71" w:rsidP="00156D71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C7A2837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56589A5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35E333D" w14:textId="619473F3" w:rsidR="00156D71" w:rsidRPr="00C526CB" w:rsidRDefault="00156D71" w:rsidP="00156D71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FE0A31E" w14:textId="173114C9" w:rsidR="00156D71" w:rsidRDefault="00156D71" w:rsidP="00156D71">
            <w:pPr>
              <w:pStyle w:val="af5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7DEAEC1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4E321DD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56D71" w:rsidRPr="00157984" w14:paraId="5BEB98B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A59F8D3" w14:textId="77777777" w:rsidR="00156D71" w:rsidRPr="00202B9E" w:rsidRDefault="00156D71" w:rsidP="00156D71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8AB88B3" w14:textId="53414347" w:rsidR="00156D71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Соединительные детали воздуховодов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7A810E5" w14:textId="09BEE592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  <w:r w:rsidRPr="003A6061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59D012C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342E8F9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8F07930" w14:textId="7B79BF4B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  <w:r w:rsidRPr="003A6061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C661362" w14:textId="53ABAC77" w:rsidR="00156D71" w:rsidRPr="00C456EF" w:rsidRDefault="00156D71" w:rsidP="00156D71">
            <w:pPr>
              <w:pStyle w:val="af5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300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302747E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03BA9BE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56D71" w:rsidRPr="00157984" w14:paraId="3CF6514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FCEC8B" w14:textId="77777777" w:rsidR="00156D71" w:rsidRPr="00202B9E" w:rsidRDefault="00156D71" w:rsidP="00156D71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C0B5EDE" w14:textId="5FEAC0AA" w:rsidR="00156D71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747C04">
              <w:rPr>
                <w:color w:val="000000"/>
              </w:rPr>
              <w:t xml:space="preserve">Теплоизоляция из вспененного каучука </w:t>
            </w:r>
            <w:r w:rsidRPr="00747C04">
              <w:rPr>
                <w:color w:val="000000"/>
                <w:lang w:val="en-US"/>
              </w:rPr>
              <w:t>K</w:t>
            </w:r>
            <w:r w:rsidRPr="00747C04">
              <w:rPr>
                <w:color w:val="000000"/>
              </w:rPr>
              <w:t>-</w:t>
            </w:r>
            <w:r w:rsidRPr="00747C04">
              <w:rPr>
                <w:color w:val="000000"/>
                <w:lang w:val="en-US"/>
              </w:rPr>
              <w:t>Flex</w:t>
            </w:r>
            <w:r w:rsidRPr="00747C04">
              <w:rPr>
                <w:color w:val="000000"/>
              </w:rPr>
              <w:t xml:space="preserve"> </w:t>
            </w:r>
            <w:r w:rsidRPr="00747C04">
              <w:rPr>
                <w:color w:val="000000"/>
                <w:lang w:val="en-US"/>
              </w:rPr>
              <w:t>ST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B436AB3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4613F33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1C27020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B546B57" w14:textId="4BEE1638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0A6E223" w14:textId="07D741BB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500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D3E4A88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9BE19F2" w14:textId="77777777" w:rsidR="00156D71" w:rsidRPr="00202B9E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56D71" w:rsidRPr="00157984" w14:paraId="6936269C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7E51F44" w14:textId="77777777" w:rsidR="00156D71" w:rsidRPr="00747C04" w:rsidRDefault="00156D71" w:rsidP="00156D71">
            <w:pPr>
              <w:pStyle w:val="af5"/>
              <w:ind w:left="0" w:firstLine="284"/>
            </w:pPr>
            <w:bookmarkStart w:id="0" w:name="_Hlk94355903"/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ED32F1" w14:textId="158D8ED6" w:rsidR="00156D71" w:rsidRPr="00747C04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color w:val="000000"/>
              </w:rPr>
            </w:pPr>
            <w:r w:rsidRPr="00747C04">
              <w:rPr>
                <w:b/>
                <w:bCs/>
                <w:color w:val="000000"/>
              </w:rPr>
              <w:t>Узел прохода огнестойкого воздуховода через стену с нормируемым приделом огнестойкости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C82D14" w14:textId="77777777" w:rsidR="00156D71" w:rsidRPr="00747C04" w:rsidRDefault="00156D71" w:rsidP="00156D71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7636D3" w14:textId="77777777" w:rsidR="00156D71" w:rsidRPr="00747C04" w:rsidRDefault="00156D71" w:rsidP="00156D71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1221F56" w14:textId="77777777" w:rsidR="00156D71" w:rsidRPr="00747C04" w:rsidRDefault="00156D71" w:rsidP="00156D71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18E22F" w14:textId="77777777" w:rsidR="00156D71" w:rsidRPr="00747C04" w:rsidRDefault="00156D71" w:rsidP="00156D71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AA0AE8" w14:textId="77777777" w:rsidR="00156D71" w:rsidRPr="00747C04" w:rsidRDefault="00156D71" w:rsidP="00156D71">
            <w:pPr>
              <w:pStyle w:val="af5"/>
              <w:rPr>
                <w:color w:val="00000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47113FD" w14:textId="77777777" w:rsidR="00156D71" w:rsidRPr="00747C04" w:rsidRDefault="00156D71" w:rsidP="00156D71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18A31B" w14:textId="77777777" w:rsidR="00156D71" w:rsidRPr="00747C04" w:rsidRDefault="00156D71" w:rsidP="00156D71">
            <w:pPr>
              <w:pStyle w:val="af5"/>
              <w:rPr>
                <w:color w:val="000000"/>
              </w:rPr>
            </w:pPr>
          </w:p>
        </w:tc>
      </w:tr>
      <w:tr w:rsidR="00156D71" w:rsidRPr="00157984" w14:paraId="05BB72A9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DB6C9E4" w14:textId="77777777" w:rsidR="00156D71" w:rsidRPr="00747C04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6BF344" w14:textId="64402818" w:rsidR="00156D71" w:rsidRPr="00747C04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Минеральная вата ρ≥100 кг/м³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0603D76" w14:textId="0C4F1F93" w:rsidR="00156D71" w:rsidRPr="00747C04" w:rsidRDefault="00156D71" w:rsidP="00156D71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722B5D3" w14:textId="527B11BC" w:rsidR="00156D71" w:rsidRPr="00747C04" w:rsidRDefault="00156D71" w:rsidP="00156D71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9A65751" w14:textId="56643023" w:rsidR="00156D71" w:rsidRPr="00747C04" w:rsidRDefault="00156D71" w:rsidP="00156D71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70750C" w14:textId="5C979C8F" w:rsidR="00156D71" w:rsidRPr="00747C04" w:rsidRDefault="00156D71" w:rsidP="00156D71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E473728" w14:textId="198B1BE2" w:rsidR="00156D71" w:rsidRPr="00747C04" w:rsidRDefault="00156D71" w:rsidP="00156D71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0,28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D1BE5A7" w14:textId="77777777" w:rsidR="00156D71" w:rsidRPr="00747C04" w:rsidRDefault="00156D71" w:rsidP="00156D71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4615B3" w14:textId="77777777" w:rsidR="00156D71" w:rsidRPr="00747C04" w:rsidRDefault="00156D71" w:rsidP="00156D71">
            <w:pPr>
              <w:pStyle w:val="af5"/>
              <w:rPr>
                <w:color w:val="000000"/>
              </w:rPr>
            </w:pPr>
          </w:p>
        </w:tc>
      </w:tr>
      <w:tr w:rsidR="00156D71" w:rsidRPr="00157984" w14:paraId="3A35E95E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9A9DE47" w14:textId="77777777" w:rsidR="00156D71" w:rsidRPr="00747C04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C114F2" w14:textId="595F2CF2" w:rsidR="00156D71" w:rsidRPr="00747C04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Противопожарный герметик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E4D68DF" w14:textId="334C1DE0" w:rsidR="00156D71" w:rsidRPr="00747C04" w:rsidRDefault="00156D71" w:rsidP="00156D71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Огнеза</w:t>
            </w:r>
            <w:proofErr w:type="spellEnd"/>
            <w:r w:rsidRPr="00747C04">
              <w:rPr>
                <w:color w:val="000000"/>
              </w:rPr>
              <w:t>-ВГ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BD0E80" w14:textId="0A22EBAD" w:rsidR="00156D71" w:rsidRPr="00747C04" w:rsidRDefault="00156D71" w:rsidP="00156D71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E21607" w14:textId="78B80264" w:rsidR="00156D71" w:rsidRPr="00747C04" w:rsidRDefault="00156D71" w:rsidP="00156D71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73AFA2" w14:textId="4640BF86" w:rsidR="00156D71" w:rsidRPr="00747C04" w:rsidRDefault="00156D71" w:rsidP="00156D71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25B052" w14:textId="6EC301F8" w:rsidR="00156D71" w:rsidRPr="00747C04" w:rsidRDefault="00156D71" w:rsidP="00156D71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EEA1BCC" w14:textId="77777777" w:rsidR="00156D71" w:rsidRPr="00747C04" w:rsidRDefault="00156D71" w:rsidP="00156D71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392B10" w14:textId="77777777" w:rsidR="00156D71" w:rsidRPr="00747C04" w:rsidRDefault="00156D71" w:rsidP="00156D71">
            <w:pPr>
              <w:pStyle w:val="af5"/>
              <w:rPr>
                <w:color w:val="000000"/>
              </w:rPr>
            </w:pPr>
          </w:p>
        </w:tc>
      </w:tr>
      <w:tr w:rsidR="00156D71" w:rsidRPr="00157984" w14:paraId="5F269582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C9DFCED" w14:textId="77777777" w:rsidR="00156D71" w:rsidRPr="00747C04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FD007E" w14:textId="4DE2C868" w:rsidR="00156D71" w:rsidRPr="00747C04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Огнезащитный базальтовый материал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08A6EF" w14:textId="102F0E7B" w:rsidR="00156D71" w:rsidRPr="00747C04" w:rsidRDefault="00156D71" w:rsidP="00156D71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МБОР-5Ф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F8EB67" w14:textId="784B5035" w:rsidR="00156D71" w:rsidRPr="00747C04" w:rsidRDefault="00156D71" w:rsidP="00156D71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6B9A51" w14:textId="7C51050D" w:rsidR="00156D71" w:rsidRPr="00747C04" w:rsidRDefault="00156D71" w:rsidP="00156D71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Тизол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0C15B4" w14:textId="4B3BB10B" w:rsidR="00156D71" w:rsidRPr="00747C04" w:rsidRDefault="00156D71" w:rsidP="00156D71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BA97308" w14:textId="27C53E95" w:rsidR="00156D71" w:rsidRPr="00747C04" w:rsidRDefault="00156D71" w:rsidP="00156D71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0,83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EAECF2E" w14:textId="27BD1B9A" w:rsidR="00156D71" w:rsidRPr="00747C04" w:rsidRDefault="00156D71" w:rsidP="00156D71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4EBFF2" w14:textId="2DB76B48" w:rsidR="00156D71" w:rsidRPr="00747C04" w:rsidRDefault="00156D71" w:rsidP="00156D71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обмотка клапанов</w:t>
            </w:r>
          </w:p>
        </w:tc>
      </w:tr>
      <w:tr w:rsidR="00156D71" w:rsidRPr="00157984" w14:paraId="7D129862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8499B02" w14:textId="77777777" w:rsidR="00156D71" w:rsidRPr="00747C04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CC5B0B" w14:textId="46E7AE06" w:rsidR="00156D71" w:rsidRPr="00747C04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Клеевой состав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CD7B21" w14:textId="410BED67" w:rsidR="00156D71" w:rsidRPr="00747C04" w:rsidRDefault="00156D71" w:rsidP="00156D71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Плазас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F97B6D" w14:textId="019F5E5D" w:rsidR="00156D71" w:rsidRPr="00747C04" w:rsidRDefault="00156D71" w:rsidP="00156D71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00E7A7" w14:textId="59F3D65F" w:rsidR="00156D71" w:rsidRPr="00747C04" w:rsidRDefault="00156D71" w:rsidP="00156D71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Тизол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C3D074" w14:textId="7A73EA61" w:rsidR="00156D71" w:rsidRPr="00747C04" w:rsidRDefault="00156D71" w:rsidP="00156D71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20C371" w14:textId="62025AB2" w:rsidR="00156D71" w:rsidRPr="00747C04" w:rsidRDefault="00156D71" w:rsidP="00156D71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1,1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F67C99" w14:textId="1BF882C2" w:rsidR="00156D71" w:rsidRPr="00747C04" w:rsidRDefault="00156D71" w:rsidP="00156D71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16DC69" w14:textId="709B774E" w:rsidR="00156D71" w:rsidRPr="00747C04" w:rsidRDefault="00156D71" w:rsidP="00156D71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обмотка клапанов</w:t>
            </w:r>
          </w:p>
        </w:tc>
      </w:tr>
      <w:tr w:rsidR="00156D71" w:rsidRPr="00157984" w14:paraId="208D5BF6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058D1C6" w14:textId="77777777" w:rsidR="00156D71" w:rsidRPr="00747C04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745CAA" w14:textId="2840F61D" w:rsidR="00156D71" w:rsidRPr="00747C04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13C764" w14:textId="5F2E9192" w:rsidR="00156D71" w:rsidRPr="00747C04" w:rsidRDefault="00156D71" w:rsidP="00156D71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ОГНЕТИТАН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D514CE" w14:textId="1893827B" w:rsidR="00156D71" w:rsidRPr="00747C04" w:rsidRDefault="00156D71" w:rsidP="00156D71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B8BF5A1" w14:textId="6E01667F" w:rsidR="00156D71" w:rsidRPr="00747C04" w:rsidRDefault="00156D71" w:rsidP="00156D71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5B16AD" w14:textId="46C610B8" w:rsidR="00156D71" w:rsidRPr="00747C04" w:rsidRDefault="00156D71" w:rsidP="00156D71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компл</w:t>
            </w:r>
            <w:proofErr w:type="spellEnd"/>
            <w:r w:rsidRPr="00747C04">
              <w:rPr>
                <w:color w:val="000000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81C7FC" w14:textId="377C42FA" w:rsidR="00156D71" w:rsidRPr="00747C04" w:rsidRDefault="00156D71" w:rsidP="00156D71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5E1DFEB" w14:textId="77777777" w:rsidR="00156D71" w:rsidRPr="00747C04" w:rsidRDefault="00156D71" w:rsidP="00156D71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581E41" w14:textId="77777777" w:rsidR="00156D71" w:rsidRPr="00747C04" w:rsidRDefault="00156D71" w:rsidP="00156D71">
            <w:pPr>
              <w:pStyle w:val="af5"/>
              <w:rPr>
                <w:color w:val="000000"/>
              </w:rPr>
            </w:pPr>
          </w:p>
        </w:tc>
      </w:tr>
      <w:tr w:rsidR="00156D71" w:rsidRPr="00157984" w14:paraId="0DA3B48B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58614D1" w14:textId="77777777" w:rsidR="00156D71" w:rsidRPr="00747C04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3D980D9" w14:textId="35224C62" w:rsidR="00156D71" w:rsidRPr="00747C04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Плита минераловатная </w:t>
            </w:r>
            <w:proofErr w:type="gramStart"/>
            <w:r w:rsidRPr="00747C04">
              <w:rPr>
                <w:color w:val="000000"/>
              </w:rPr>
              <w:t>НГ  1000</w:t>
            </w:r>
            <w:proofErr w:type="gramEnd"/>
            <w:r w:rsidRPr="00747C04">
              <w:rPr>
                <w:color w:val="000000"/>
              </w:rPr>
              <w:t>х600х50 плотностью не менее 100кг/м3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30E677" w14:textId="7FD92417" w:rsidR="00156D71" w:rsidRPr="00747C04" w:rsidRDefault="00156D71" w:rsidP="00156D71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ОГНЕТИТАН КП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0630B6" w14:textId="484A740D" w:rsidR="00156D71" w:rsidRPr="00747C04" w:rsidRDefault="00156D71" w:rsidP="00156D71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87628C" w14:textId="6B52ED90" w:rsidR="00156D71" w:rsidRPr="00747C04" w:rsidRDefault="00156D71" w:rsidP="00156D71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DC8A0D" w14:textId="67709B28" w:rsidR="00156D71" w:rsidRPr="00747C04" w:rsidRDefault="00156D71" w:rsidP="00156D71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A8D6F6" w14:textId="247D62E9" w:rsidR="00156D71" w:rsidRPr="00747C04" w:rsidRDefault="00156D71" w:rsidP="00156D71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0,04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104B64BA" w14:textId="77777777" w:rsidR="00156D71" w:rsidRPr="00747C04" w:rsidRDefault="00156D71" w:rsidP="00156D71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63E061" w14:textId="77777777" w:rsidR="00156D71" w:rsidRPr="00747C04" w:rsidRDefault="00156D71" w:rsidP="00156D71">
            <w:pPr>
              <w:pStyle w:val="af5"/>
              <w:rPr>
                <w:color w:val="000000"/>
              </w:rPr>
            </w:pPr>
          </w:p>
        </w:tc>
      </w:tr>
      <w:tr w:rsidR="00156D71" w:rsidRPr="00157984" w14:paraId="58A519C2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C27A117" w14:textId="77777777" w:rsidR="00156D71" w:rsidRPr="00747C04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5BBF3C" w14:textId="3D85A60B" w:rsidR="00156D71" w:rsidRPr="00747C04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Герметик противопожарный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C40609" w14:textId="4B3FD148" w:rsidR="00156D71" w:rsidRPr="00747C04" w:rsidRDefault="00156D71" w:rsidP="00156D71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ОГНЕТИТАН SN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C286BAD" w14:textId="6A4C9676" w:rsidR="00156D71" w:rsidRPr="00747C04" w:rsidRDefault="00156D71" w:rsidP="00156D71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B78E9C" w14:textId="17352EDF" w:rsidR="00156D71" w:rsidRPr="00747C04" w:rsidRDefault="00156D71" w:rsidP="00156D71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E6CA72" w14:textId="6E53DA1B" w:rsidR="00156D71" w:rsidRPr="00747C04" w:rsidRDefault="00156D71" w:rsidP="00156D71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9F12DBC" w14:textId="243B7142" w:rsidR="00156D71" w:rsidRPr="00747C04" w:rsidRDefault="00156D71" w:rsidP="00156D71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0,9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4747995" w14:textId="77777777" w:rsidR="00156D71" w:rsidRPr="00747C04" w:rsidRDefault="00156D71" w:rsidP="00156D71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6945BC" w14:textId="77777777" w:rsidR="00156D71" w:rsidRPr="00747C04" w:rsidRDefault="00156D71" w:rsidP="00156D71">
            <w:pPr>
              <w:pStyle w:val="af5"/>
              <w:rPr>
                <w:color w:val="000000"/>
              </w:rPr>
            </w:pPr>
          </w:p>
        </w:tc>
      </w:tr>
      <w:tr w:rsidR="00156D71" w:rsidRPr="00DB65ED" w14:paraId="6DCD97B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CAF47B7" w14:textId="77777777" w:rsidR="00156D71" w:rsidRPr="00747C04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5F107F" w14:textId="0AA4E89C" w:rsidR="00156D71" w:rsidRPr="00747C04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08A9E1" w14:textId="5724DF63" w:rsidR="00156D71" w:rsidRPr="00747C04" w:rsidRDefault="00156D71" w:rsidP="00156D71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</w:t>
            </w:r>
          </w:p>
        </w:tc>
        <w:tc>
          <w:tcPr>
            <w:tcW w:w="19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6A2375" w14:textId="77777777" w:rsidR="00156D71" w:rsidRPr="00747C04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DF301E" w14:textId="77777777" w:rsidR="00156D71" w:rsidRPr="00747C04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45EF54" w14:textId="245B5D18" w:rsidR="00156D71" w:rsidRPr="00747C04" w:rsidRDefault="00156D71" w:rsidP="00156D71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компл</w:t>
            </w:r>
            <w:proofErr w:type="spellEnd"/>
            <w:r w:rsidRPr="00747C04">
              <w:rPr>
                <w:color w:val="000000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</w:tcPr>
          <w:p w14:paraId="2CFB29E1" w14:textId="2E9F5170" w:rsidR="00156D71" w:rsidRPr="00747C04" w:rsidRDefault="00156D71" w:rsidP="00156D71">
            <w:pPr>
              <w:pStyle w:val="af5"/>
              <w:rPr>
                <w:color w:val="000000"/>
                <w:lang w:val="en-US"/>
              </w:rPr>
            </w:pPr>
            <w:r w:rsidRPr="00747C04">
              <w:t>20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8277B4" w14:textId="77777777" w:rsidR="00156D71" w:rsidRPr="00747C04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371280" w14:textId="77777777" w:rsidR="00156D71" w:rsidRPr="00747C04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56D71" w:rsidRPr="00DB65ED" w14:paraId="742AC96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342DBF8" w14:textId="77777777" w:rsidR="00156D71" w:rsidRPr="00747C04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6FD7676" w14:textId="43B09C2C" w:rsidR="00156D71" w:rsidRPr="00747C04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- Огнезащитный базальтовый материал 5мм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4B65DA5" w14:textId="098C6C24" w:rsidR="00156D71" w:rsidRPr="00747C04" w:rsidRDefault="00156D71" w:rsidP="00156D71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ПМБОР 5Ф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3334614" w14:textId="77777777" w:rsidR="00156D71" w:rsidRPr="00747C04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1143D83" w14:textId="5A165D9A" w:rsidR="00156D71" w:rsidRPr="00747C04" w:rsidRDefault="00156D71" w:rsidP="00156D71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088B909" w14:textId="2711BDFB" w:rsidR="00156D71" w:rsidRPr="00747C04" w:rsidRDefault="00156D71" w:rsidP="00156D71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м2 </w:t>
            </w:r>
          </w:p>
        </w:tc>
        <w:tc>
          <w:tcPr>
            <w:tcW w:w="1133" w:type="dxa"/>
            <w:shd w:val="clear" w:color="auto" w:fill="auto"/>
          </w:tcPr>
          <w:p w14:paraId="082F5E39" w14:textId="0726341D" w:rsidR="00156D71" w:rsidRPr="00747C04" w:rsidRDefault="00156D71" w:rsidP="00156D71">
            <w:pPr>
              <w:pStyle w:val="af5"/>
              <w:rPr>
                <w:color w:val="000000"/>
                <w:lang w:val="en-US"/>
              </w:rPr>
            </w:pPr>
            <w:r w:rsidRPr="00747C04"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C3E5CEB" w14:textId="77777777" w:rsidR="00156D71" w:rsidRPr="00747C04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F7F5D4B" w14:textId="77777777" w:rsidR="00156D71" w:rsidRPr="00747C04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56D71" w:rsidRPr="00DB65ED" w14:paraId="7D9BBD1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87C84DA" w14:textId="77777777" w:rsidR="00156D71" w:rsidRPr="00747C04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C01675A" w14:textId="46D86A29" w:rsidR="00156D71" w:rsidRPr="00747C04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- Клеевой состав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CE6BE76" w14:textId="776D6F46" w:rsidR="00156D71" w:rsidRPr="00747C04" w:rsidRDefault="00156D71" w:rsidP="00156D71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ОГНЕЗА-К 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B259BBE" w14:textId="77777777" w:rsidR="00156D71" w:rsidRPr="00747C04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D4B100" w14:textId="3C52BC1A" w:rsidR="00156D71" w:rsidRPr="00747C04" w:rsidRDefault="00156D71" w:rsidP="00156D71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9712E9" w14:textId="4D070C08" w:rsidR="00156D71" w:rsidRPr="00747C04" w:rsidRDefault="00156D71" w:rsidP="00156D71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кг </w:t>
            </w:r>
          </w:p>
        </w:tc>
        <w:tc>
          <w:tcPr>
            <w:tcW w:w="1133" w:type="dxa"/>
            <w:shd w:val="clear" w:color="auto" w:fill="auto"/>
          </w:tcPr>
          <w:p w14:paraId="0CBD3A2E" w14:textId="7D457F9C" w:rsidR="00156D71" w:rsidRPr="00747C04" w:rsidRDefault="00156D71" w:rsidP="00156D71">
            <w:pPr>
              <w:pStyle w:val="af5"/>
              <w:rPr>
                <w:color w:val="000000"/>
                <w:lang w:val="en-US"/>
              </w:rPr>
            </w:pPr>
            <w:r w:rsidRPr="00747C04"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26DBFC4" w14:textId="77777777" w:rsidR="00156D71" w:rsidRPr="00747C04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7629FDD" w14:textId="77777777" w:rsidR="00156D71" w:rsidRPr="00747C04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56D71" w:rsidRPr="00DB65ED" w14:paraId="2A59751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AB148EF" w14:textId="77777777" w:rsidR="00156D71" w:rsidRPr="00747C04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E47DA28" w14:textId="05EDF3FA" w:rsidR="00156D71" w:rsidRPr="00747C04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- Минеральная вата НГ плотностью не менее 100 кг/м3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5890880" w14:textId="77777777" w:rsidR="00156D71" w:rsidRPr="00747C04" w:rsidRDefault="00156D71" w:rsidP="00156D71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517D36A" w14:textId="77777777" w:rsidR="00156D71" w:rsidRPr="00747C04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E167D33" w14:textId="77777777" w:rsidR="00156D71" w:rsidRPr="00747C04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FCDD263" w14:textId="45E98875" w:rsidR="00156D71" w:rsidRPr="00747C04" w:rsidRDefault="00156D71" w:rsidP="00156D71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shd w:val="clear" w:color="auto" w:fill="auto"/>
          </w:tcPr>
          <w:p w14:paraId="060CF709" w14:textId="4AE12C75" w:rsidR="00156D71" w:rsidRPr="00747C04" w:rsidRDefault="00156D71" w:rsidP="00156D71">
            <w:pPr>
              <w:pStyle w:val="af5"/>
              <w:rPr>
                <w:color w:val="000000"/>
                <w:lang w:val="en-US"/>
              </w:rPr>
            </w:pPr>
            <w:r w:rsidRPr="00747C04">
              <w:t>0,12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A6DCA4B" w14:textId="77777777" w:rsidR="00156D71" w:rsidRPr="00747C04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0F677AA" w14:textId="77777777" w:rsidR="00156D71" w:rsidRPr="00747C04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56D71" w:rsidRPr="00DB65ED" w14:paraId="778CC2A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1998BD4" w14:textId="77777777" w:rsidR="00156D71" w:rsidRPr="00747C04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A9642F2" w14:textId="3C142584" w:rsidR="00156D71" w:rsidRPr="00747C04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- Герметик противопожарный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1930C5D" w14:textId="4A83FA05" w:rsidR="00156D71" w:rsidRPr="00747C04" w:rsidRDefault="00156D71" w:rsidP="00156D71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ОГНЕЗА-ВГ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14E2C71" w14:textId="77777777" w:rsidR="00156D71" w:rsidRPr="00747C04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F0BD108" w14:textId="589A1DFF" w:rsidR="00156D71" w:rsidRPr="00747C04" w:rsidRDefault="00156D71" w:rsidP="00156D71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5EDB8C" w14:textId="2B7D96C8" w:rsidR="00156D71" w:rsidRPr="00747C04" w:rsidRDefault="00156D71" w:rsidP="00156D71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кг </w:t>
            </w:r>
          </w:p>
        </w:tc>
        <w:tc>
          <w:tcPr>
            <w:tcW w:w="1133" w:type="dxa"/>
            <w:shd w:val="clear" w:color="auto" w:fill="auto"/>
          </w:tcPr>
          <w:p w14:paraId="79197A2C" w14:textId="185BFEDC" w:rsidR="00156D71" w:rsidRPr="00747C04" w:rsidRDefault="00156D71" w:rsidP="00156D71">
            <w:pPr>
              <w:pStyle w:val="af5"/>
              <w:rPr>
                <w:color w:val="000000"/>
                <w:lang w:val="en-US"/>
              </w:rPr>
            </w:pPr>
            <w:r w:rsidRPr="00747C04">
              <w:t>1,4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170F4E6" w14:textId="77777777" w:rsidR="00156D71" w:rsidRPr="00747C04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57012C4" w14:textId="77777777" w:rsidR="00156D71" w:rsidRPr="00747C04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56D71" w:rsidRPr="00DB65ED" w14:paraId="31B1ADC7" w14:textId="77777777" w:rsidTr="00B960CF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37A1C8C" w14:textId="77777777" w:rsidR="00156D71" w:rsidRPr="00747C04" w:rsidRDefault="00156D71" w:rsidP="00BB2D93">
            <w:pPr>
              <w:pStyle w:val="af5"/>
              <w:ind w:left="284"/>
              <w:jc w:val="both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EA60498" w14:textId="2B055C6D" w:rsidR="00156D71" w:rsidRPr="00747C04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b/>
                <w:bCs/>
                <w:color w:val="000000"/>
              </w:rPr>
              <w:t>Система отопления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20B1DF9" w14:textId="77777777" w:rsidR="00156D71" w:rsidRPr="00747C04" w:rsidRDefault="00156D71" w:rsidP="00156D71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F89C2E2" w14:textId="77777777" w:rsidR="00156D71" w:rsidRPr="00747C04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3062175" w14:textId="77777777" w:rsidR="00156D71" w:rsidRPr="00747C04" w:rsidRDefault="00156D71" w:rsidP="00156D71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D3E58AD" w14:textId="77777777" w:rsidR="00156D71" w:rsidRPr="00747C04" w:rsidRDefault="00156D71" w:rsidP="00156D71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BDCB026" w14:textId="77777777" w:rsidR="00156D71" w:rsidRPr="00747C04" w:rsidRDefault="00156D71" w:rsidP="00156D71">
            <w:pPr>
              <w:pStyle w:val="af5"/>
            </w:pPr>
          </w:p>
        </w:tc>
        <w:tc>
          <w:tcPr>
            <w:tcW w:w="1416" w:type="dxa"/>
            <w:shd w:val="clear" w:color="auto" w:fill="auto"/>
            <w:vAlign w:val="bottom"/>
          </w:tcPr>
          <w:p w14:paraId="6C5E90B2" w14:textId="77777777" w:rsidR="00156D71" w:rsidRPr="00747C04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02E1F647" w14:textId="77777777" w:rsidR="00156D71" w:rsidRPr="00747C04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56D71" w:rsidRPr="00DB65ED" w14:paraId="0453BF64" w14:textId="77777777" w:rsidTr="00B960CF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391ED5A" w14:textId="77777777" w:rsidR="00156D71" w:rsidRPr="00747C04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04B5B74" w14:textId="07B7912D" w:rsidR="00156D71" w:rsidRPr="00747C04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>Конвектор напольный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6005A9A" w14:textId="28491B14" w:rsidR="00156D71" w:rsidRPr="00747C04" w:rsidRDefault="00156D71" w:rsidP="00156D71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  <w:lang w:val="en-US"/>
              </w:rPr>
              <w:t>SPL BFM-130/9/24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6A0A5DB" w14:textId="77777777" w:rsidR="00156D71" w:rsidRPr="00747C04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C078938" w14:textId="17A09CCB" w:rsidR="00156D71" w:rsidRPr="00747C04" w:rsidRDefault="00156D71" w:rsidP="00156D71">
            <w:pPr>
              <w:pStyle w:val="af5"/>
              <w:rPr>
                <w:color w:val="000000"/>
              </w:rPr>
            </w:pPr>
            <w:r w:rsidRPr="00CF599B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827E7D6" w14:textId="07ABD903" w:rsidR="00156D71" w:rsidRPr="00747C04" w:rsidRDefault="00156D71" w:rsidP="00156D71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6DF5C2F3" w14:textId="5B729371" w:rsidR="00156D71" w:rsidRPr="002C0463" w:rsidRDefault="00156D71" w:rsidP="00156D71">
            <w:pPr>
              <w:pStyle w:val="af5"/>
              <w:rPr>
                <w:rFonts w:cs="Times New Roman"/>
                <w:szCs w:val="24"/>
              </w:rPr>
            </w:pPr>
            <w:r w:rsidRPr="002C0463"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844C5B0" w14:textId="77777777" w:rsidR="00156D71" w:rsidRPr="00747C04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160A982" w14:textId="77777777" w:rsidR="00156D71" w:rsidRPr="00747C04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56D71" w:rsidRPr="00DB65ED" w14:paraId="4A41E06C" w14:textId="77777777" w:rsidTr="00B960CF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0558091" w14:textId="77777777" w:rsidR="00156D71" w:rsidRPr="00747C04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B322838" w14:textId="2FE34D83" w:rsidR="00156D71" w:rsidRPr="00747C04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>Труба из сшитого полиэтилена 16х2,2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3DDB9D" w14:textId="3E216106" w:rsidR="00156D71" w:rsidRPr="00747C04" w:rsidRDefault="00156D71" w:rsidP="00156D71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  <w:lang w:val="en-US"/>
              </w:rPr>
              <w:t>PEX-a/EVOH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61EE5D6" w14:textId="77777777" w:rsidR="00156D71" w:rsidRPr="00747C04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A640760" w14:textId="2193F321" w:rsidR="00156D71" w:rsidRPr="00747C04" w:rsidRDefault="00156D71" w:rsidP="00156D71">
            <w:pPr>
              <w:pStyle w:val="af5"/>
              <w:rPr>
                <w:color w:val="000000"/>
              </w:rPr>
            </w:pPr>
            <w:proofErr w:type="spellStart"/>
            <w:r w:rsidRPr="00CF599B">
              <w:rPr>
                <w:rFonts w:cs="Times New Roman"/>
                <w:szCs w:val="24"/>
                <w:lang w:val="en-US"/>
              </w:rPr>
              <w:t>Sanext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4A7BD666" w14:textId="43E30B8F" w:rsidR="00156D71" w:rsidRPr="00747C04" w:rsidRDefault="00156D71" w:rsidP="00156D71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0BDCEFCF" w14:textId="731B7941" w:rsidR="00156D71" w:rsidRPr="002C0463" w:rsidRDefault="00156D71" w:rsidP="00156D71">
            <w:pPr>
              <w:pStyle w:val="af5"/>
              <w:rPr>
                <w:rFonts w:cs="Times New Roman"/>
                <w:szCs w:val="24"/>
              </w:rPr>
            </w:pPr>
            <w:r w:rsidRPr="002C0463">
              <w:rPr>
                <w:rFonts w:cs="Times New Roman"/>
                <w:color w:val="000000"/>
                <w:szCs w:val="24"/>
              </w:rPr>
              <w:t>15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35E88921" w14:textId="77777777" w:rsidR="00156D71" w:rsidRPr="00747C04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34E181EB" w14:textId="77777777" w:rsidR="00156D71" w:rsidRPr="00747C04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56D71" w:rsidRPr="00DB65ED" w14:paraId="0C438922" w14:textId="77777777" w:rsidTr="00B960CF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D3A040F" w14:textId="77777777" w:rsidR="00156D71" w:rsidRPr="00747C04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5BAA078" w14:textId="2F82B9EF" w:rsidR="00156D71" w:rsidRPr="00747C04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 xml:space="preserve">Теплоизоляция, трубки </w:t>
            </w:r>
            <w:proofErr w:type="spellStart"/>
            <w:r w:rsidRPr="00CF599B">
              <w:rPr>
                <w:color w:val="000000"/>
              </w:rPr>
              <w:t>Энергофлекс</w:t>
            </w:r>
            <w:proofErr w:type="spellEnd"/>
            <w:r w:rsidRPr="00CF599B">
              <w:rPr>
                <w:color w:val="000000"/>
              </w:rPr>
              <w:t xml:space="preserve"> Супер </w:t>
            </w:r>
            <w:proofErr w:type="spellStart"/>
            <w:r w:rsidRPr="00CF599B">
              <w:rPr>
                <w:color w:val="000000"/>
              </w:rPr>
              <w:t>Протект</w:t>
            </w:r>
            <w:proofErr w:type="spellEnd"/>
            <w:r w:rsidRPr="00CF599B">
              <w:rPr>
                <w:color w:val="000000"/>
              </w:rPr>
              <w:t>, красная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3AB0086" w14:textId="4523D613" w:rsidR="00156D71" w:rsidRPr="00747C04" w:rsidRDefault="00156D71" w:rsidP="00156D71">
            <w:pPr>
              <w:pStyle w:val="af5"/>
              <w:rPr>
                <w:color w:val="000000"/>
              </w:rPr>
            </w:pPr>
            <w:r w:rsidRPr="00CF599B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23FE1DC" w14:textId="77777777" w:rsidR="00156D71" w:rsidRPr="00747C04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7C86BD8" w14:textId="77777777" w:rsidR="00156D71" w:rsidRPr="00747C04" w:rsidRDefault="00156D71" w:rsidP="00156D71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EDE1CC8" w14:textId="0AD85EFD" w:rsidR="00156D71" w:rsidRPr="00747C04" w:rsidRDefault="00156D71" w:rsidP="00156D71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4A02D9EE" w14:textId="3F952E01" w:rsidR="00156D71" w:rsidRPr="002C0463" w:rsidRDefault="00156D71" w:rsidP="00156D71">
            <w:pPr>
              <w:pStyle w:val="af5"/>
              <w:rPr>
                <w:rFonts w:cs="Times New Roman"/>
                <w:szCs w:val="24"/>
              </w:rPr>
            </w:pPr>
            <w:r w:rsidRPr="002C0463">
              <w:rPr>
                <w:rFonts w:cs="Times New Roman"/>
                <w:color w:val="000000"/>
                <w:szCs w:val="24"/>
              </w:rPr>
              <w:t>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A6F5EEB" w14:textId="77777777" w:rsidR="00156D71" w:rsidRPr="00747C04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D9946F2" w14:textId="77777777" w:rsidR="00156D71" w:rsidRPr="00747C04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56D71" w:rsidRPr="00DB65ED" w14:paraId="6EEE6721" w14:textId="77777777" w:rsidTr="00B960CF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5C85DC4" w14:textId="77777777" w:rsidR="00156D71" w:rsidRPr="00747C04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2C1F3F5" w14:textId="61934FF7" w:rsidR="00156D71" w:rsidRPr="00747C04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 xml:space="preserve">Теплоизоляция, трубки </w:t>
            </w:r>
            <w:proofErr w:type="spellStart"/>
            <w:r w:rsidRPr="00CF599B">
              <w:rPr>
                <w:color w:val="000000"/>
              </w:rPr>
              <w:t>Энергофлекс</w:t>
            </w:r>
            <w:proofErr w:type="spellEnd"/>
            <w:r w:rsidRPr="00CF599B">
              <w:rPr>
                <w:color w:val="000000"/>
              </w:rPr>
              <w:t xml:space="preserve"> Супер </w:t>
            </w:r>
            <w:proofErr w:type="spellStart"/>
            <w:r w:rsidRPr="00CF599B">
              <w:rPr>
                <w:color w:val="000000"/>
              </w:rPr>
              <w:t>Протект</w:t>
            </w:r>
            <w:proofErr w:type="spellEnd"/>
            <w:r w:rsidRPr="00CF599B">
              <w:rPr>
                <w:color w:val="000000"/>
              </w:rPr>
              <w:t>, синяя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5B8C9FB" w14:textId="6B6F9F41" w:rsidR="00156D71" w:rsidRPr="00747C04" w:rsidRDefault="00156D71" w:rsidP="00156D71">
            <w:pPr>
              <w:pStyle w:val="af5"/>
              <w:rPr>
                <w:color w:val="000000"/>
              </w:rPr>
            </w:pPr>
            <w:r w:rsidRPr="00CF599B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D298312" w14:textId="77777777" w:rsidR="00156D71" w:rsidRPr="00747C04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C95F7B3" w14:textId="77777777" w:rsidR="00156D71" w:rsidRPr="00747C04" w:rsidRDefault="00156D71" w:rsidP="00156D71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04C3D4E" w14:textId="343D695D" w:rsidR="00156D71" w:rsidRPr="00747C04" w:rsidRDefault="00156D71" w:rsidP="00156D71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37D8CAC7" w14:textId="3E0A2685" w:rsidR="00156D71" w:rsidRPr="002C0463" w:rsidRDefault="00156D71" w:rsidP="00156D71">
            <w:pPr>
              <w:pStyle w:val="af5"/>
              <w:rPr>
                <w:rFonts w:cs="Times New Roman"/>
                <w:szCs w:val="24"/>
              </w:rPr>
            </w:pPr>
            <w:r w:rsidRPr="002C0463">
              <w:rPr>
                <w:rFonts w:cs="Times New Roman"/>
                <w:color w:val="000000"/>
                <w:szCs w:val="24"/>
              </w:rPr>
              <w:t>8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2E80E6F" w14:textId="77777777" w:rsidR="00156D71" w:rsidRPr="00747C04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B7E7F81" w14:textId="77777777" w:rsidR="00156D71" w:rsidRPr="00747C04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56D71" w:rsidRPr="00DB65ED" w14:paraId="67006955" w14:textId="77777777" w:rsidTr="00B960CF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EA24969" w14:textId="77777777" w:rsidR="00156D71" w:rsidRPr="00747C04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2E70C5F" w14:textId="1F1645F0" w:rsidR="00156D71" w:rsidRPr="00747C04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Адаптер для узла нижнего подключения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4D28071" w14:textId="77777777" w:rsidR="00156D71" w:rsidRPr="00747C04" w:rsidRDefault="00156D71" w:rsidP="00156D71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A96200E" w14:textId="77777777" w:rsidR="00156D71" w:rsidRPr="00747C04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C588AFC" w14:textId="77777777" w:rsidR="00156D71" w:rsidRPr="00747C04" w:rsidRDefault="00156D71" w:rsidP="00156D71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BD8AD7B" w14:textId="3485CC00" w:rsidR="00156D71" w:rsidRPr="00747C04" w:rsidRDefault="00156D71" w:rsidP="00156D71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0284098D" w14:textId="5FAEC55A" w:rsidR="00156D71" w:rsidRPr="002C0463" w:rsidRDefault="00156D71" w:rsidP="00156D71">
            <w:pPr>
              <w:pStyle w:val="af5"/>
              <w:rPr>
                <w:rFonts w:cs="Times New Roman"/>
                <w:szCs w:val="24"/>
              </w:rPr>
            </w:pPr>
            <w:r w:rsidRPr="002C0463">
              <w:rPr>
                <w:rFonts w:cs="Times New Roman"/>
                <w:color w:val="000000"/>
                <w:szCs w:val="24"/>
              </w:rPr>
              <w:t>12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E6F0CBD" w14:textId="77777777" w:rsidR="00156D71" w:rsidRPr="00747C04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25487014" w14:textId="77777777" w:rsidR="00156D71" w:rsidRPr="00747C04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56D71" w:rsidRPr="00DB65ED" w14:paraId="1E891783" w14:textId="77777777" w:rsidTr="00B960CF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0AB0CBA" w14:textId="77777777" w:rsidR="00156D71" w:rsidRPr="00747C04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D13FBC9" w14:textId="0C2D9385" w:rsidR="00156D71" w:rsidRPr="00747C04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Фитинг подключения медной трубки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2AF1B0B" w14:textId="77777777" w:rsidR="00156D71" w:rsidRPr="00747C04" w:rsidRDefault="00156D71" w:rsidP="00156D71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2AD6AB5" w14:textId="77777777" w:rsidR="00156D71" w:rsidRPr="00747C04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1E38962" w14:textId="77777777" w:rsidR="00156D71" w:rsidRPr="00747C04" w:rsidRDefault="00156D71" w:rsidP="00156D71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11A3018" w14:textId="4B810220" w:rsidR="00156D71" w:rsidRPr="00747C04" w:rsidRDefault="00156D71" w:rsidP="00156D71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44B3EB1A" w14:textId="005F5617" w:rsidR="00156D71" w:rsidRPr="002C0463" w:rsidRDefault="00156D71" w:rsidP="00156D71">
            <w:pPr>
              <w:pStyle w:val="af5"/>
              <w:rPr>
                <w:rFonts w:cs="Times New Roman"/>
                <w:szCs w:val="24"/>
              </w:rPr>
            </w:pPr>
            <w:r w:rsidRPr="002C0463">
              <w:rPr>
                <w:rFonts w:cs="Times New Roman"/>
                <w:color w:val="000000"/>
                <w:szCs w:val="24"/>
              </w:rPr>
              <w:t>12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54F0AE1" w14:textId="77777777" w:rsidR="00156D71" w:rsidRPr="00747C04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046129B1" w14:textId="77777777" w:rsidR="00156D71" w:rsidRPr="00747C04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56D71" w:rsidRPr="00DB65ED" w14:paraId="15023CB5" w14:textId="77777777" w:rsidTr="00B960CF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8EF7ED7" w14:textId="77777777" w:rsidR="00156D71" w:rsidRPr="00747C04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6E1DBFE" w14:textId="119C82FF" w:rsidR="00156D71" w:rsidRPr="00747C04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Элемент термостатический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1C1699A" w14:textId="77777777" w:rsidR="00156D71" w:rsidRPr="00747C04" w:rsidRDefault="00156D71" w:rsidP="00156D71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3FD19FA" w14:textId="77777777" w:rsidR="00156D71" w:rsidRPr="00747C04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FDA6E47" w14:textId="77777777" w:rsidR="00156D71" w:rsidRPr="00747C04" w:rsidRDefault="00156D71" w:rsidP="00156D71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9C56731" w14:textId="3C5A1D85" w:rsidR="00156D71" w:rsidRPr="00747C04" w:rsidRDefault="00156D71" w:rsidP="00156D71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5514B4FE" w14:textId="2D3F8FC9" w:rsidR="00156D71" w:rsidRPr="002C0463" w:rsidRDefault="00156D71" w:rsidP="00156D71">
            <w:pPr>
              <w:pStyle w:val="af5"/>
              <w:rPr>
                <w:rFonts w:cs="Times New Roman"/>
                <w:szCs w:val="24"/>
              </w:rPr>
            </w:pPr>
            <w:r w:rsidRPr="002C0463"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6704739" w14:textId="77777777" w:rsidR="00156D71" w:rsidRPr="00747C04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C690C1A" w14:textId="77777777" w:rsidR="00156D71" w:rsidRPr="00747C04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56D71" w:rsidRPr="00DB65ED" w14:paraId="403F99BF" w14:textId="77777777" w:rsidTr="00B960CF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DFE66ED" w14:textId="77777777" w:rsidR="00156D71" w:rsidRPr="00747C04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3BF7A40" w14:textId="5FB2EA43" w:rsidR="00156D71" w:rsidRPr="00747C04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Клапан терморегулирующий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3C1AF28" w14:textId="77777777" w:rsidR="00156D71" w:rsidRPr="00747C04" w:rsidRDefault="00156D71" w:rsidP="00156D71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8697D6E" w14:textId="77777777" w:rsidR="00156D71" w:rsidRPr="00747C04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1FDAE05" w14:textId="77777777" w:rsidR="00156D71" w:rsidRPr="00747C04" w:rsidRDefault="00156D71" w:rsidP="00156D71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C09AD1D" w14:textId="6DD20652" w:rsidR="00156D71" w:rsidRPr="00747C04" w:rsidRDefault="00156D71" w:rsidP="00156D71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2A430D53" w14:textId="7E08D49E" w:rsidR="00156D71" w:rsidRPr="002C0463" w:rsidRDefault="00156D71" w:rsidP="00156D71">
            <w:pPr>
              <w:pStyle w:val="af5"/>
              <w:rPr>
                <w:rFonts w:cs="Times New Roman"/>
                <w:szCs w:val="24"/>
              </w:rPr>
            </w:pPr>
            <w:r w:rsidRPr="002C0463"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962F02F" w14:textId="77777777" w:rsidR="00156D71" w:rsidRPr="00747C04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3A51C69" w14:textId="77777777" w:rsidR="00156D71" w:rsidRPr="00747C04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56D71" w:rsidRPr="00DB65ED" w14:paraId="511CF287" w14:textId="77777777" w:rsidTr="00B960CF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8905CC7" w14:textId="77777777" w:rsidR="00156D71" w:rsidRPr="00747C04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5441AD5" w14:textId="74E3B028" w:rsidR="00156D71" w:rsidRPr="00747C04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Клапан запорный угловой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0C61D5F" w14:textId="77777777" w:rsidR="00156D71" w:rsidRPr="00747C04" w:rsidRDefault="00156D71" w:rsidP="00156D71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B617DA3" w14:textId="77777777" w:rsidR="00156D71" w:rsidRPr="00747C04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61D8B91" w14:textId="77777777" w:rsidR="00156D71" w:rsidRPr="00747C04" w:rsidRDefault="00156D71" w:rsidP="00156D71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67FF9BE" w14:textId="5DE9F15B" w:rsidR="00156D71" w:rsidRPr="00747C04" w:rsidRDefault="00156D71" w:rsidP="00156D71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669CAD1C" w14:textId="0E7A73FD" w:rsidR="00156D71" w:rsidRPr="002C0463" w:rsidRDefault="00156D71" w:rsidP="00156D71">
            <w:pPr>
              <w:pStyle w:val="af5"/>
              <w:rPr>
                <w:rFonts w:cs="Times New Roman"/>
                <w:szCs w:val="24"/>
              </w:rPr>
            </w:pPr>
            <w:r w:rsidRPr="002C0463"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23AA0921" w14:textId="77777777" w:rsidR="00156D71" w:rsidRPr="00747C04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D2CF76D" w14:textId="77777777" w:rsidR="00156D71" w:rsidRPr="00747C04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56D71" w:rsidRPr="00157984" w14:paraId="79DB4AA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4E0A2EB" w14:textId="77777777" w:rsidR="00156D71" w:rsidRPr="009F5B5F" w:rsidRDefault="00156D71" w:rsidP="00156D71">
            <w:pPr>
              <w:pStyle w:val="af5"/>
              <w:ind w:left="0" w:firstLine="284"/>
              <w:rPr>
                <w:highlight w:val="yellow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8D6D3C2" w14:textId="7C6A9404" w:rsidR="00156D71" w:rsidRPr="00CF599B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rFonts w:cs="Times New Roman"/>
                <w:szCs w:val="24"/>
              </w:rPr>
            </w:pPr>
            <w:r>
              <w:rPr>
                <w:b/>
                <w:bCs/>
                <w:color w:val="000000"/>
              </w:rPr>
              <w:t>Система холодоснабжения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48690C4" w14:textId="33042D03" w:rsidR="00156D71" w:rsidRPr="00CF599B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96CA07F" w14:textId="77777777" w:rsidR="00156D71" w:rsidRPr="00CF599B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755F430" w14:textId="77777777" w:rsidR="00156D71" w:rsidRPr="00CF599B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785BD49" w14:textId="423F943F" w:rsidR="00156D71" w:rsidRPr="00CF599B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0BB9049" w14:textId="1C270BA8" w:rsidR="00156D71" w:rsidRPr="00CF599B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69AF02E" w14:textId="77777777" w:rsidR="00156D71" w:rsidRPr="00CF599B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0FCB5E9" w14:textId="77777777" w:rsidR="00156D71" w:rsidRPr="00CF599B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56D71" w:rsidRPr="00157984" w14:paraId="3DF87AE4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CCC3D3D" w14:textId="77777777" w:rsidR="00156D71" w:rsidRPr="005A3A5C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2563EAC" w14:textId="387E2269" w:rsidR="00156D71" w:rsidRPr="00E007A9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  <w:lang w:val="en-US"/>
              </w:rPr>
            </w:pPr>
            <w:r>
              <w:rPr>
                <w:color w:val="000000"/>
              </w:rPr>
              <w:t>Фанкойл канальный CFDA 006.0CC2R3-50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1AF53E1" w14:textId="59FAFA66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E31C144" w14:textId="0C64F63F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05D04884" w14:textId="0AB457B6" w:rsidR="00156D71" w:rsidRPr="005A3A5C" w:rsidRDefault="00156D71" w:rsidP="00156D71">
            <w:pPr>
              <w:pStyle w:val="af5"/>
              <w:rPr>
                <w:rFonts w:cs="Times New Roman"/>
                <w:szCs w:val="24"/>
                <w:lang w:val="en-US"/>
              </w:rPr>
            </w:pPr>
            <w:proofErr w:type="spellStart"/>
            <w:r>
              <w:rPr>
                <w:color w:val="000000"/>
              </w:rPr>
              <w:t>Clivet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227A9857" w14:textId="5BB7854C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43317C6" w14:textId="47178564" w:rsidR="00156D71" w:rsidRPr="005A3A5C" w:rsidRDefault="00156D71" w:rsidP="00156D71">
            <w:pPr>
              <w:pStyle w:val="af5"/>
              <w:rPr>
                <w:rFonts w:cs="Times New Roman"/>
                <w:szCs w:val="24"/>
                <w:lang w:val="en-US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723DC6C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5CBFEBD" w14:textId="1F9F14E4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56D71" w:rsidRPr="00157984" w14:paraId="74E1F5D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D189490" w14:textId="77777777" w:rsidR="00156D71" w:rsidRPr="005A3A5C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30820C5" w14:textId="7D4F28CD" w:rsidR="00156D71" w:rsidRPr="005A3A5C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Фанкойл канальный CFDA 007.0CC2R3-50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9DDF1D9" w14:textId="60DD411F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293C1DD" w14:textId="23183DD2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1980FF53" w14:textId="01ADF217" w:rsidR="00156D71" w:rsidRPr="005A3A5C" w:rsidRDefault="00156D71" w:rsidP="00156D71">
            <w:pPr>
              <w:pStyle w:val="af5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</w:rPr>
              <w:t>Clivet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04CFC3EF" w14:textId="214F29D9" w:rsidR="00156D71" w:rsidRPr="005A3A5C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19C64D1" w14:textId="62BD18D0" w:rsidR="00156D71" w:rsidRDefault="00156D71" w:rsidP="00156D71">
            <w:pPr>
              <w:pStyle w:val="af5"/>
              <w:rPr>
                <w:color w:val="000000"/>
                <w:lang w:val="en-US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7D47A38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0D619D73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56D71" w:rsidRPr="00157984" w14:paraId="2012CC2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1212666" w14:textId="77777777" w:rsidR="00156D71" w:rsidRPr="005A3A5C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FCB1C5B" w14:textId="108B761B" w:rsidR="00156D71" w:rsidRPr="005A3A5C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Фанкойл канальный CFDA 011.0CC2R3-50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0B87EE" w14:textId="513E95CA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B6A8A22" w14:textId="6905581F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3141F792" w14:textId="1CA301C0" w:rsidR="00156D71" w:rsidRPr="005A3A5C" w:rsidRDefault="00156D71" w:rsidP="00156D71">
            <w:pPr>
              <w:pStyle w:val="af5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</w:rPr>
              <w:t>Clivet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4AC35EE0" w14:textId="38810AF2" w:rsidR="00156D71" w:rsidRPr="005A3A5C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1B921D" w14:textId="59FD0F15" w:rsidR="00156D71" w:rsidRDefault="00156D71" w:rsidP="00156D71">
            <w:pPr>
              <w:pStyle w:val="af5"/>
              <w:rPr>
                <w:color w:val="000000"/>
                <w:lang w:val="en-US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0C13B19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00522BF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56D71" w:rsidRPr="00157984" w14:paraId="4FAD5E5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91049E3" w14:textId="77777777" w:rsidR="00156D71" w:rsidRPr="005A3A5C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0EF48B5" w14:textId="7F1B99C7" w:rsidR="00156D71" w:rsidRPr="005A3A5C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Фанкойл канальный CFDA 015.0CC2R3-50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6C506EC" w14:textId="60E75429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FA743EF" w14:textId="2594A640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6EE5E424" w14:textId="60980EA8" w:rsidR="00156D71" w:rsidRPr="005A3A5C" w:rsidRDefault="00156D71" w:rsidP="00156D71">
            <w:pPr>
              <w:pStyle w:val="af5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</w:rPr>
              <w:t>Clivet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046E1B63" w14:textId="2A7B7316" w:rsidR="00156D71" w:rsidRPr="005A3A5C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1D646F" w14:textId="21A455D2" w:rsidR="00156D71" w:rsidRDefault="00156D71" w:rsidP="00156D71">
            <w:pPr>
              <w:pStyle w:val="af5"/>
              <w:rPr>
                <w:color w:val="000000"/>
                <w:lang w:val="en-US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5A2A407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7B7B9919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56D71" w:rsidRPr="00157984" w14:paraId="14A062B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3BFC67" w14:textId="77777777" w:rsidR="00156D71" w:rsidRPr="005A3A5C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34EF5A1" w14:textId="321D18D5" w:rsidR="00156D71" w:rsidRPr="005A3A5C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Фанкойл канальный CFDA 021.0CC2R3-50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731DEC9" w14:textId="214E63D2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F3C6877" w14:textId="57582ADB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6B80647A" w14:textId="45A338F5" w:rsidR="00156D71" w:rsidRPr="005A3A5C" w:rsidRDefault="00156D71" w:rsidP="00156D71">
            <w:pPr>
              <w:pStyle w:val="af5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</w:rPr>
              <w:t>Clivet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379B834F" w14:textId="4BA3486F" w:rsidR="00156D71" w:rsidRPr="005A3A5C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4094DFB" w14:textId="7F8F0E44" w:rsidR="00156D71" w:rsidRDefault="00156D71" w:rsidP="00156D71">
            <w:pPr>
              <w:pStyle w:val="af5"/>
              <w:rPr>
                <w:color w:val="000000"/>
                <w:lang w:val="en-US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4017FAF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88C2CD2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56D71" w:rsidRPr="00157984" w14:paraId="783B4E1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08F5BB1" w14:textId="77777777" w:rsidR="00156D71" w:rsidRPr="005A3A5C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6BD4722" w14:textId="1B8936D7" w:rsidR="00156D71" w:rsidRPr="005A3A5C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Фанкойл канальный CFDA 023.0CC2R3-50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65E8ECF" w14:textId="7A0991BF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4998E07" w14:textId="5C293CB4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31EA774A" w14:textId="7529597B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proofErr w:type="spellStart"/>
            <w:r>
              <w:rPr>
                <w:color w:val="000000"/>
              </w:rPr>
              <w:t>Clivet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0AEF1612" w14:textId="08568D08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2E6F42" w14:textId="2206BF0C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D6EEBBA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356139D" w14:textId="34F12DD8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56D71" w:rsidRPr="00157984" w14:paraId="093391B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DA45CD7" w14:textId="77777777" w:rsidR="00156D71" w:rsidRPr="005A3A5C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58A5B1A" w14:textId="4AE76E69" w:rsidR="00156D71" w:rsidRPr="00E007A9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</w:rPr>
              <w:t>Узел обвязки фанкойла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7D5DAB9" w14:textId="2B83A05E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234C2CC" w14:textId="73ABF10A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7D21F2E8" w14:textId="26E50EC0" w:rsidR="00156D71" w:rsidRPr="005A3A5C" w:rsidRDefault="00156D71" w:rsidP="00156D71">
            <w:pPr>
              <w:pStyle w:val="af5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</w:rPr>
              <w:t>Clivet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1A70B694" w14:textId="3D271DBF" w:rsidR="00156D71" w:rsidRPr="005A3A5C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190ED3" w14:textId="2535FF88" w:rsidR="00156D71" w:rsidRPr="005A3A5C" w:rsidRDefault="00156D71" w:rsidP="00156D71">
            <w:pPr>
              <w:pStyle w:val="af5"/>
              <w:rPr>
                <w:color w:val="000000"/>
                <w:lang w:val="en-US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95AA44B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55DC3F6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56D71" w:rsidRPr="00157984" w14:paraId="2912DF4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04DBD08" w14:textId="77777777" w:rsidR="00156D71" w:rsidRPr="005A3A5C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1599813" w14:textId="39E95031" w:rsidR="00156D71" w:rsidRPr="00234B76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Насос дренажный Si27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52BE546" w14:textId="46B627CA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0078486" w14:textId="55214EDE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5B73D734" w14:textId="79DB765C" w:rsidR="00156D71" w:rsidRPr="00234B76" w:rsidRDefault="00156D71" w:rsidP="00156D71">
            <w:pPr>
              <w:pStyle w:val="af5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Sauermann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0613CD85" w14:textId="2746A35D" w:rsidR="00156D71" w:rsidRPr="005A3A5C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C022CF" w14:textId="027B05BD" w:rsidR="00156D71" w:rsidRPr="005A3A5C" w:rsidRDefault="00156D71" w:rsidP="00156D71">
            <w:pPr>
              <w:pStyle w:val="af5"/>
              <w:rPr>
                <w:color w:val="000000"/>
                <w:lang w:val="en-US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6044195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0C54B791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56D71" w:rsidRPr="00157984" w14:paraId="321F877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F7ACE9A" w14:textId="77777777" w:rsidR="00156D71" w:rsidRPr="005A3A5C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54DEE8" w14:textId="10CBE3E4" w:rsidR="00156D71" w:rsidRPr="00F04F15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Ручной балансировочный клапан MVT-R Ду20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3F858F4" w14:textId="78F26303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97946FB" w14:textId="05CD6B58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1CA4E9D2" w14:textId="349BCF2F" w:rsidR="00156D71" w:rsidRPr="00F04F15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DAAE092" w14:textId="2A7EB3CC" w:rsidR="00156D71" w:rsidRPr="005A3A5C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764597" w14:textId="5CC8F07F" w:rsidR="00156D71" w:rsidRPr="005A3A5C" w:rsidRDefault="00156D71" w:rsidP="00156D71">
            <w:pPr>
              <w:pStyle w:val="af5"/>
              <w:rPr>
                <w:color w:val="000000"/>
                <w:lang w:val="en-US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75871C6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37116A15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56D71" w:rsidRPr="00157984" w14:paraId="2FE30F3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126732B" w14:textId="77777777" w:rsidR="00156D71" w:rsidRPr="005A3A5C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B1D1768" w14:textId="76073FA2" w:rsidR="00156D71" w:rsidRPr="005A3A5C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Кран шаровый Ду20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617C201" w14:textId="0562D7E7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87A764E" w14:textId="3C017EE7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1D19754A" w14:textId="206E306C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B56162" w14:textId="60C3A3A8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65F412" w14:textId="22980867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B513FF6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70FB015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56D71" w:rsidRPr="00157984" w14:paraId="78CE798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4CC6982" w14:textId="77777777" w:rsidR="00156D71" w:rsidRPr="005A3A5C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0F86B9B" w14:textId="022114B4" w:rsidR="00156D71" w:rsidRPr="005A3A5C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Труба стальная водогазопроводная ø20x2,8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544E8CE" w14:textId="5D55836B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FA41C52" w14:textId="349F96C9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05DF6ECD" w14:textId="69685A9C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7AA6F6F" w14:textId="4D0C5AD4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81E1AC" w14:textId="5D12B232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1BB4FFC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9F861D8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56D71" w:rsidRPr="00157984" w14:paraId="49D4F96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4182221" w14:textId="77777777" w:rsidR="00156D71" w:rsidRPr="005A3A5C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CE224ED" w14:textId="265C293E" w:rsidR="00156D71" w:rsidRPr="005A3A5C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Труба стальная водогазопроводная ø25x3,2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AAF893E" w14:textId="794D5B68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B30CDA3" w14:textId="27B88D9C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7A4DD64E" w14:textId="6E1D51A4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723645A" w14:textId="12A5FF4D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3CD8778" w14:textId="024CC284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181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ED2D7F7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9B4029C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56D71" w:rsidRPr="00157984" w14:paraId="65D4137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A6FEEDC" w14:textId="77777777" w:rsidR="00156D71" w:rsidRPr="005A3A5C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32B21A0" w14:textId="0187792C" w:rsidR="00156D71" w:rsidRPr="005A3A5C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Труба стальная водогазопроводная ø32x3,2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8B5B757" w14:textId="4B8E70B5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E4751A2" w14:textId="32869EA8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71139A33" w14:textId="718150C5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80F9B61" w14:textId="0E0F8E0B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9C88DAA" w14:textId="09D6D847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163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DEF79CB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7201BB7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56D71" w:rsidRPr="00157984" w14:paraId="6A2A05A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3FADFB2" w14:textId="77777777" w:rsidR="00156D71" w:rsidRPr="005A3A5C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A647CFE" w14:textId="69023778" w:rsidR="00156D71" w:rsidRPr="005A3A5C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Труба стальная водогазопроводная ø40x3,5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C1BE123" w14:textId="29D386A4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498AC6A" w14:textId="32E10C35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201B6143" w14:textId="7E9E23CB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6EF977" w14:textId="31ABC3AE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6537EE" w14:textId="0914B0D7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F1F55F0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030C609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56D71" w:rsidRPr="00157984" w14:paraId="4C3B8C4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928F02D" w14:textId="77777777" w:rsidR="00156D71" w:rsidRPr="005A3A5C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292E243" w14:textId="5E310188" w:rsidR="00156D71" w:rsidRPr="005A3A5C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Труба стальная электросварная прямошовная ø57x3,5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7FEFE1B" w14:textId="460A7B98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C671C83" w14:textId="1B344A37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2ABDAB1A" w14:textId="400FEB35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959D24C" w14:textId="6BDB1413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E57CE3" w14:textId="219EB444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FF4CAB0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D107A96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56D71" w:rsidRPr="00157984" w14:paraId="107C773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62FC351" w14:textId="77777777" w:rsidR="00156D71" w:rsidRPr="005A3A5C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164B0C0" w14:textId="37EF1987" w:rsidR="00156D71" w:rsidRPr="005A3A5C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Труба стальная электросварная прямошовная ø65x3,5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DD83AD" w14:textId="72BFDE49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3115A18" w14:textId="45BF826B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6BBA00D1" w14:textId="5EFB0BED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9BE314F" w14:textId="495DCE43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0768661" w14:textId="68E786A0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E0E198C" w14:textId="77777777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DF6CF53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56D71" w:rsidRPr="00157984" w14:paraId="48B5E38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1F697E8" w14:textId="77777777" w:rsidR="00156D71" w:rsidRPr="005A3A5C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C2E5CB9" w14:textId="3A12936C" w:rsidR="00156D71" w:rsidRPr="005A3A5C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Труба стальная электросварная прямошовная ø89x4,0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9A7FCF2" w14:textId="3E2E502C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C9FC4A8" w14:textId="11C67F21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3848145C" w14:textId="0707D1FC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41D128" w14:textId="32A8556C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801CD2A" w14:textId="3B81B0B7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84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82891BC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76BAC19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56D71" w:rsidRPr="00157984" w14:paraId="43CBCAF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3B8F60A" w14:textId="77777777" w:rsidR="00156D71" w:rsidRPr="005A3A5C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C3C2C9" w14:textId="379A5F3A" w:rsidR="00156D71" w:rsidRPr="005A3A5C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Труба стальная электросварная прямошовная ø108x4,0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6147B19" w14:textId="3843F555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AC3655F" w14:textId="22279FBD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0514A796" w14:textId="6527D1AD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6DD035" w14:textId="7D0877E3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3D922E7" w14:textId="293C817D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C1C9A63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05B90B9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56D71" w:rsidRPr="00157984" w14:paraId="5D7C3A3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375E8B" w14:textId="77777777" w:rsidR="00156D71" w:rsidRPr="005A3A5C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332E664" w14:textId="6F1B820D" w:rsidR="00156D71" w:rsidRPr="005A3A5C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>
              <w:rPr>
                <w:color w:val="000000"/>
              </w:rPr>
              <w:t>Energoflex</w:t>
            </w:r>
            <w:proofErr w:type="spellEnd"/>
            <w:r>
              <w:rPr>
                <w:color w:val="000000"/>
              </w:rPr>
              <w:t xml:space="preserve"> Super SK, b=25 мм для ø20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2BD79C0" w14:textId="0D591BEB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9F4721F" w14:textId="2E90CF21" w:rsidR="00156D71" w:rsidRPr="005A3A5C" w:rsidRDefault="00156D71" w:rsidP="00156D71">
            <w:pPr>
              <w:spacing w:line="240" w:lineRule="auto"/>
              <w:ind w:firstLine="0"/>
              <w:contextualSpacing w:val="0"/>
              <w:jc w:val="center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71CAF204" w14:textId="0466E6C7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B383BC" w14:textId="52B65E6C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ED17593" w14:textId="7DC39853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4985DAC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44E5E15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56D71" w:rsidRPr="00157984" w14:paraId="728FB69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1D27A72" w14:textId="77777777" w:rsidR="00156D71" w:rsidRPr="005A3A5C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2B023CF" w14:textId="480D3971" w:rsidR="00156D71" w:rsidRPr="005A3A5C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>
              <w:rPr>
                <w:color w:val="000000"/>
              </w:rPr>
              <w:t>Energoflex</w:t>
            </w:r>
            <w:proofErr w:type="spellEnd"/>
            <w:r>
              <w:rPr>
                <w:color w:val="000000"/>
              </w:rPr>
              <w:t xml:space="preserve"> Super SK, b=25 мм для ø25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A5A7F1D" w14:textId="3E618C5A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CCB4DE1" w14:textId="3F522C8A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5E777479" w14:textId="4E838DC9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BC2797" w14:textId="5555300E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8479954" w14:textId="5BBA7152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181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DD224AC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1D5CFC0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56D71" w:rsidRPr="00157984" w14:paraId="0A5657A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E5BACE6" w14:textId="77777777" w:rsidR="00156D71" w:rsidRPr="005A3A5C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E04AD52" w14:textId="29E08FCC" w:rsidR="00156D71" w:rsidRPr="005A3A5C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>
              <w:rPr>
                <w:color w:val="000000"/>
              </w:rPr>
              <w:t>Energoflex</w:t>
            </w:r>
            <w:proofErr w:type="spellEnd"/>
            <w:r>
              <w:rPr>
                <w:color w:val="000000"/>
              </w:rPr>
              <w:t xml:space="preserve"> Super SK, b=25 мм для ø32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47A24B7" w14:textId="26F954C3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CDF5920" w14:textId="4635738A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3F6ACF88" w14:textId="0B9E3F8A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FA86301" w14:textId="618C2DE6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9EB0BF4" w14:textId="2C8BA8F9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163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93693BD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DCE9C7D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56D71" w:rsidRPr="00157984" w14:paraId="54D2C5C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6DA1D88" w14:textId="77777777" w:rsidR="00156D71" w:rsidRPr="005A3A5C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8ABE7B0" w14:textId="571D6EBE" w:rsidR="00156D71" w:rsidRPr="005A3A5C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>
              <w:rPr>
                <w:color w:val="000000"/>
              </w:rPr>
              <w:t>Energoflex</w:t>
            </w:r>
            <w:proofErr w:type="spellEnd"/>
            <w:r>
              <w:rPr>
                <w:color w:val="000000"/>
              </w:rPr>
              <w:t xml:space="preserve"> Super SK, b=25 мм для ø40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5E41963" w14:textId="1F2E58AD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AAECB9E" w14:textId="500C9CAB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1EC678BE" w14:textId="0EE33254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F12CCBE" w14:textId="6D2038FB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F4565F2" w14:textId="3B77167E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464D559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B598868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56D71" w:rsidRPr="00157984" w14:paraId="0774E89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4FA9F37" w14:textId="77777777" w:rsidR="00156D71" w:rsidRPr="005A3A5C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DBAC9BD" w14:textId="324DE0A5" w:rsidR="00156D71" w:rsidRPr="005A3A5C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>
              <w:rPr>
                <w:color w:val="000000"/>
              </w:rPr>
              <w:t>Energoflex</w:t>
            </w:r>
            <w:proofErr w:type="spellEnd"/>
            <w:r>
              <w:rPr>
                <w:color w:val="000000"/>
              </w:rPr>
              <w:t xml:space="preserve"> Super SK, b=25 мм для ø57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1DA1972" w14:textId="70AFF919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70F16B0" w14:textId="29F42826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58E62378" w14:textId="16B4FB38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EBA204" w14:textId="4CF1F211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DB32AC0" w14:textId="535E791D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D7BE38A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4D4EC2A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56D71" w:rsidRPr="00157984" w14:paraId="3DE54C2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5F48C12" w14:textId="77777777" w:rsidR="00156D71" w:rsidRPr="005A3A5C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1AE4FF3" w14:textId="77C730E0" w:rsidR="00156D71" w:rsidRPr="005A3A5C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>
              <w:rPr>
                <w:color w:val="000000"/>
              </w:rPr>
              <w:t>Energoflex</w:t>
            </w:r>
            <w:proofErr w:type="spellEnd"/>
            <w:r>
              <w:rPr>
                <w:color w:val="000000"/>
              </w:rPr>
              <w:t xml:space="preserve"> Super SK, b=25 мм для ø65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73E0D11" w14:textId="2FAAE9E7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28845AE" w14:textId="4ADC0561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60E5EB77" w14:textId="75C7387F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F872A77" w14:textId="09D59C34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750933" w14:textId="4FC4CB8F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7EEA7A5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9A22EAB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56D71" w:rsidRPr="00157984" w14:paraId="6EBC7E4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0A6916A" w14:textId="77777777" w:rsidR="00156D71" w:rsidRPr="005A3A5C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12559EA" w14:textId="6CB0CEE2" w:rsidR="00156D71" w:rsidRPr="005A3A5C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>
              <w:rPr>
                <w:color w:val="000000"/>
              </w:rPr>
              <w:t>Energoflex</w:t>
            </w:r>
            <w:proofErr w:type="spellEnd"/>
            <w:r>
              <w:rPr>
                <w:color w:val="000000"/>
              </w:rPr>
              <w:t xml:space="preserve"> Super SK, b=32 мм для ø89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0F727A6" w14:textId="55FD93C9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4B8C347" w14:textId="7C1B5E35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5F284891" w14:textId="40FA0F70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74DCD9" w14:textId="2F5F1670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9493DDC" w14:textId="27D783BD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84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9D6F046" w14:textId="75948738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5CC6E9E" w14:textId="5E1463C8" w:rsidR="00156D71" w:rsidRPr="005A3A5C" w:rsidRDefault="00156D71" w:rsidP="00156D71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rFonts w:cs="Times New Roman"/>
                <w:color w:val="000000"/>
                <w:szCs w:val="24"/>
              </w:rPr>
              <w:t> </w:t>
            </w:r>
          </w:p>
        </w:tc>
      </w:tr>
      <w:tr w:rsidR="00156D71" w:rsidRPr="00157984" w14:paraId="40C88AA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3EE53E2" w14:textId="77777777" w:rsidR="00156D71" w:rsidRPr="005A3A5C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914D9D9" w14:textId="316B1225" w:rsidR="00156D71" w:rsidRPr="005A3A5C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>
              <w:rPr>
                <w:color w:val="000000"/>
              </w:rPr>
              <w:t>Energoflex</w:t>
            </w:r>
            <w:proofErr w:type="spellEnd"/>
            <w:r>
              <w:rPr>
                <w:color w:val="000000"/>
              </w:rPr>
              <w:t xml:space="preserve"> Super SK, b=32 мм для ø108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FF61E03" w14:textId="72F730A3" w:rsidR="00156D71" w:rsidRPr="005A3A5C" w:rsidRDefault="00156D71" w:rsidP="00156D71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FEA6489" w14:textId="1011C9F0" w:rsidR="00156D71" w:rsidRPr="005A3A5C" w:rsidRDefault="00156D71" w:rsidP="00156D71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7E1F9097" w14:textId="157CC53F" w:rsidR="00156D71" w:rsidRPr="005A3A5C" w:rsidRDefault="00156D71" w:rsidP="00156D71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BFAF33C" w14:textId="33781BDD" w:rsidR="00156D71" w:rsidRPr="005A3A5C" w:rsidRDefault="00156D71" w:rsidP="00156D71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color w:val="000000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551FA60" w14:textId="050248A2" w:rsidR="00156D71" w:rsidRPr="004E3E25" w:rsidRDefault="00156D71" w:rsidP="00156D71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4FEE37B" w14:textId="77777777" w:rsidR="00156D71" w:rsidRPr="009F5B5F" w:rsidRDefault="00156D71" w:rsidP="00156D71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169BEC6" w14:textId="77777777" w:rsidR="00156D71" w:rsidRPr="009F5B5F" w:rsidRDefault="00156D71" w:rsidP="00156D71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156D71" w:rsidRPr="00157984" w14:paraId="74502CE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CA9FE85" w14:textId="77777777" w:rsidR="00156D71" w:rsidRPr="004E3E25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0960937" w14:textId="49B0CC89" w:rsidR="00156D71" w:rsidRPr="004E3E25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Соединительные детали трубопроводов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6EC2EBD" w14:textId="1EA36D94" w:rsidR="00156D71" w:rsidRPr="004E3E25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ГОСТ 17375-2001*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DC9E580" w14:textId="7EAF7704" w:rsidR="00156D71" w:rsidRPr="004E3E25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15761500" w14:textId="2C75D3C2" w:rsidR="00156D71" w:rsidRPr="004E3E25" w:rsidRDefault="00156D71" w:rsidP="00156D71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E106EFF" w14:textId="026675F8" w:rsidR="00156D71" w:rsidRPr="004E3E25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77F3037" w14:textId="31D8BBA2" w:rsidR="00156D71" w:rsidRPr="004E3E25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272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5695FF5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69319C4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56D71" w:rsidRPr="00157984" w14:paraId="6E4C9A2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1D0123F" w14:textId="77777777" w:rsidR="00156D71" w:rsidRPr="004E3E25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658C212" w14:textId="22450601" w:rsidR="00156D71" w:rsidRPr="004E3E25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Грунт ГФ-021, окраска в 2 слоя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619F571" w14:textId="4D0418B3" w:rsidR="00156D71" w:rsidRPr="009F5B5F" w:rsidRDefault="00156D71" w:rsidP="00156D71">
            <w:pPr>
              <w:pStyle w:val="af5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CE9E623" w14:textId="313457AE" w:rsidR="00156D71" w:rsidRPr="009F5B5F" w:rsidRDefault="00156D71" w:rsidP="00156D71">
            <w:pPr>
              <w:pStyle w:val="af5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742EB0BE" w14:textId="40148115" w:rsidR="00156D71" w:rsidRPr="009F5B5F" w:rsidRDefault="00156D71" w:rsidP="00156D71">
            <w:pPr>
              <w:rPr>
                <w:highlight w:val="yellow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E3F55AB" w14:textId="01838041" w:rsidR="00156D71" w:rsidRPr="009F5B5F" w:rsidRDefault="00156D71" w:rsidP="00156D71">
            <w:pPr>
              <w:pStyle w:val="af5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C669A6" w14:textId="0B865F00" w:rsidR="00156D71" w:rsidRPr="009F5B5F" w:rsidRDefault="00156D71" w:rsidP="00156D71">
            <w:pPr>
              <w:pStyle w:val="af5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CCFC7B1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A2CA899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56D71" w:rsidRPr="00157984" w14:paraId="6D13D21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81B46C6" w14:textId="77777777" w:rsidR="00156D71" w:rsidRPr="00E11A00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771051" w14:textId="724F4F4C" w:rsidR="00156D71" w:rsidRPr="00E11A00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Окожуха</w:t>
            </w:r>
            <w:proofErr w:type="spellEnd"/>
            <w:r>
              <w:rPr>
                <w:color w:val="000000"/>
              </w:rPr>
              <w:t xml:space="preserve"> из оцинкованной стали толщиной 0,55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7B9CCF6" w14:textId="67A205CD" w:rsidR="00156D71" w:rsidRPr="00E11A00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DF8FBE5" w14:textId="4DC57897" w:rsidR="00156D71" w:rsidRPr="00E11A00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43E443DA" w14:textId="2BB02102" w:rsidR="00156D71" w:rsidRPr="00E11A00" w:rsidRDefault="00156D71" w:rsidP="00156D71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0BDCDC" w14:textId="5437A5BF" w:rsidR="00156D71" w:rsidRPr="00E11A00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D24B586" w14:textId="73D9DF7E" w:rsidR="00156D71" w:rsidRPr="00E11A00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45481BD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9020202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56D71" w:rsidRPr="00157984" w14:paraId="7D3AFA8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D455876" w14:textId="77777777" w:rsidR="00156D71" w:rsidRPr="00E11A00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85F68E1" w14:textId="623098F2" w:rsidR="00156D71" w:rsidRPr="00234B76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Крепление трубы (хомут, шпилька, гайки, шайбы)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F475A8D" w14:textId="7D685BF8" w:rsidR="00156D71" w:rsidRPr="00E11A00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F69B2C1" w14:textId="279D340E" w:rsidR="00156D71" w:rsidRPr="00E11A00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24FB86A8" w14:textId="54E2B368" w:rsidR="00156D71" w:rsidRPr="00E11A00" w:rsidRDefault="00156D71" w:rsidP="00156D71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069AE20" w14:textId="420F35C8" w:rsidR="00156D71" w:rsidRPr="00E11A00" w:rsidRDefault="00156D71" w:rsidP="00156D71">
            <w:pPr>
              <w:pStyle w:val="af5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компл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49EC52" w14:textId="78505C47" w:rsidR="00156D71" w:rsidRPr="00E11A00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400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BFBF8CE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C84C9B5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56D71" w:rsidRPr="00157984" w14:paraId="2B1134F4" w14:textId="77777777" w:rsidTr="003A2940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3CE6FC4" w14:textId="77777777" w:rsidR="00156D71" w:rsidRPr="00E11A00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1A29A6F" w14:textId="654FCC2D" w:rsidR="00156D71" w:rsidRPr="00E11A00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Труба полипропиленовая для дренажа PN10 20х3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60B3AD6" w14:textId="4158C44C" w:rsidR="00156D71" w:rsidRPr="00E11A00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7DD0B86" w14:textId="056F6B4F" w:rsidR="00156D71" w:rsidRPr="00E11A00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460FC236" w14:textId="1E74650E" w:rsidR="00156D71" w:rsidRPr="00E11A00" w:rsidRDefault="00156D71" w:rsidP="00156D71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59A63BD" w14:textId="59539A38" w:rsidR="00156D71" w:rsidRPr="00E11A00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6EF1267E" w14:textId="5B46C1E2" w:rsidR="00156D71" w:rsidRPr="00E11A00" w:rsidRDefault="00156D71" w:rsidP="00156D71">
            <w:pPr>
              <w:pStyle w:val="af5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161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45EB200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FDF7827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56D71" w:rsidRPr="00157984" w14:paraId="504E6FF2" w14:textId="77777777" w:rsidTr="003A2940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2FF6158" w14:textId="77777777" w:rsidR="00156D71" w:rsidRPr="00E11A00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A4667C7" w14:textId="4488D3BE" w:rsidR="00156D71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Труба полипропиленовая для дренажа PN10 25х3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A080C0C" w14:textId="502FF54B" w:rsidR="00156D71" w:rsidRPr="00E11A00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1C2D829" w14:textId="5AE20CD8" w:rsidR="00156D71" w:rsidRPr="00E11A00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5AEB98C0" w14:textId="2D13A910" w:rsidR="00156D71" w:rsidRPr="00E11A00" w:rsidRDefault="00156D71" w:rsidP="00156D71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B4FE155" w14:textId="6649A88C" w:rsidR="00156D71" w:rsidRPr="005A3A5C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62843CB7" w14:textId="32D3E59E" w:rsidR="00156D71" w:rsidRDefault="00156D71" w:rsidP="00156D71">
            <w:pPr>
              <w:pStyle w:val="af5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1,1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61A1339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16023E9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56D71" w:rsidRPr="00157984" w14:paraId="369900A1" w14:textId="77777777" w:rsidTr="003A2940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32A0884" w14:textId="77777777" w:rsidR="00156D71" w:rsidRPr="00E11A00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E958CC9" w14:textId="13653569" w:rsidR="00156D71" w:rsidRPr="00E11A00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Труба полипропиленовая для дренажа PN10 32х3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46FD3E" w14:textId="2CBEAB3A" w:rsidR="00156D71" w:rsidRPr="00E11A00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06E280A" w14:textId="29BB9EBF" w:rsidR="00156D71" w:rsidRPr="00E11A00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6D02CC7D" w14:textId="1DC5D497" w:rsidR="00156D71" w:rsidRPr="00E11A00" w:rsidRDefault="00156D71" w:rsidP="00156D71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6BD4D8" w14:textId="4F35E6F0" w:rsidR="00156D71" w:rsidRPr="00E11A00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06D118A5" w14:textId="52B86CA7" w:rsidR="00156D71" w:rsidRPr="00E11A00" w:rsidRDefault="00156D71" w:rsidP="00156D71">
            <w:pPr>
              <w:pStyle w:val="af5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EAB31EF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8A755F2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56D71" w:rsidRPr="00157984" w14:paraId="62463DE0" w14:textId="77777777" w:rsidTr="003A2940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6DBCCAA" w14:textId="77777777" w:rsidR="00156D71" w:rsidRPr="00E11A00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9478674" w14:textId="45245EFA" w:rsidR="00156D71" w:rsidRPr="00E11A00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Труба полипропиленовая для дренажа PN10 40х3,7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7FDCACF" w14:textId="1F5C7816" w:rsidR="00156D71" w:rsidRPr="00E11A00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E5A49A9" w14:textId="3977A09C" w:rsidR="00156D71" w:rsidRPr="00E11A00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38C87F6F" w14:textId="3D59587D" w:rsidR="00156D71" w:rsidRPr="00E11A00" w:rsidRDefault="00156D71" w:rsidP="00156D71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ECD9126" w14:textId="6E1F29AE" w:rsidR="00156D71" w:rsidRPr="00E11A00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2F46581D" w14:textId="509B31C2" w:rsidR="00156D71" w:rsidRPr="00E11A00" w:rsidRDefault="00156D71" w:rsidP="00156D71">
            <w:pPr>
              <w:pStyle w:val="af5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8AF2D5F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36C7160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56D71" w:rsidRPr="00157984" w14:paraId="3956C6B6" w14:textId="77777777" w:rsidTr="003A2940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8D891AD" w14:textId="77777777" w:rsidR="00156D71" w:rsidRPr="00E11A00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75991E2" w14:textId="203C74C3" w:rsidR="00156D71" w:rsidRPr="00E11A00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Труба полипропиленовая для дренажа PN10 50х4,6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23E647E" w14:textId="4A581A81" w:rsidR="00156D71" w:rsidRPr="00E11A00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EA203FF" w14:textId="30FDB383" w:rsidR="00156D71" w:rsidRPr="00E11A00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38803FC1" w14:textId="0FDC6A9B" w:rsidR="00156D71" w:rsidRPr="00E11A00" w:rsidRDefault="00156D71" w:rsidP="00156D71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B1A9B18" w14:textId="10DCA203" w:rsidR="00156D71" w:rsidRPr="00E11A00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36BCA23D" w14:textId="64C98529" w:rsidR="00156D71" w:rsidRPr="00E11A00" w:rsidRDefault="00156D71" w:rsidP="00156D71">
            <w:pPr>
              <w:pStyle w:val="af5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DA8D2AD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0A732DA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56D71" w:rsidRPr="00157984" w14:paraId="047BC755" w14:textId="77777777" w:rsidTr="003A2940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BB05623" w14:textId="77777777" w:rsidR="00156D71" w:rsidRPr="00E11A00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6E56E88" w14:textId="69B753BD" w:rsidR="00156D71" w:rsidRPr="00E11A00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Труба полипропиленовая для дренажа PN10 63х5,8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ACE2DF3" w14:textId="39146EC6" w:rsidR="00156D71" w:rsidRPr="00E11A00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2C5953F" w14:textId="5FEA7818" w:rsidR="00156D71" w:rsidRPr="00E11A00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20FB8727" w14:textId="410E2C93" w:rsidR="00156D71" w:rsidRPr="00E11A00" w:rsidRDefault="00156D71" w:rsidP="00156D71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C7CA0FB" w14:textId="04373484" w:rsidR="00156D71" w:rsidRPr="00E11A00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0438B7C5" w14:textId="25A867F8" w:rsidR="00156D71" w:rsidRPr="00E11A00" w:rsidRDefault="00156D71" w:rsidP="00156D71">
            <w:pPr>
              <w:pStyle w:val="af5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EEEBA57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76F50CD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56D71" w:rsidRPr="00157984" w14:paraId="48D54798" w14:textId="77777777" w:rsidTr="003A2940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5FDD970" w14:textId="77777777" w:rsidR="00156D71" w:rsidRPr="00E11A00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68B6A6A" w14:textId="25DE0656" w:rsidR="00156D71" w:rsidRPr="00E11A00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Труба полипропиленовая для дренажа PN10 75х6,9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D7E3E58" w14:textId="51A5D739" w:rsidR="00156D71" w:rsidRPr="00E11A00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F2AAE02" w14:textId="623E9892" w:rsidR="00156D71" w:rsidRPr="00E11A00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436235E7" w14:textId="62633547" w:rsidR="00156D71" w:rsidRPr="00E11A00" w:rsidRDefault="00156D71" w:rsidP="00156D71">
            <w:pPr>
              <w:ind w:firstLine="0"/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9BABB15" w14:textId="7804C13C" w:rsidR="00156D71" w:rsidRPr="00E11A00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7BA7D823" w14:textId="745DF081" w:rsidR="00156D71" w:rsidRPr="00E11A00" w:rsidRDefault="00156D71" w:rsidP="00156D71">
            <w:pPr>
              <w:pStyle w:val="af5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11BA9CD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D4E1DAD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56D71" w:rsidRPr="00157984" w14:paraId="1475804D" w14:textId="77777777" w:rsidTr="003A2940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ADE7EEC" w14:textId="77777777" w:rsidR="00156D71" w:rsidRPr="00E11A00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4B7FCAD" w14:textId="07D6EC19" w:rsidR="00156D71" w:rsidRPr="00E11A00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Труба полипропиленовая для дренажа PN10 90х8,2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16543A0" w14:textId="5B2C4290" w:rsidR="00156D71" w:rsidRPr="00E11A00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4E0359A" w14:textId="4C027317" w:rsidR="00156D71" w:rsidRPr="00E11A00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0875450B" w14:textId="26DE8289" w:rsidR="00156D71" w:rsidRPr="00E11A00" w:rsidRDefault="00156D71" w:rsidP="00156D71">
            <w:pPr>
              <w:ind w:firstLine="0"/>
              <w:jc w:val="center"/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E66049" w14:textId="2E4DDB6A" w:rsidR="00156D71" w:rsidRPr="00E11A00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42088738" w14:textId="6EC77A9A" w:rsidR="00156D71" w:rsidRPr="00E11A00" w:rsidRDefault="00156D71" w:rsidP="00156D71">
            <w:pPr>
              <w:pStyle w:val="af5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C3839BF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40C3C62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56D71" w:rsidRPr="00157984" w14:paraId="5BAD1FB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51E0F2E" w14:textId="77777777" w:rsidR="00156D71" w:rsidRPr="00E11A00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D3953CB" w14:textId="16FC1B62" w:rsidR="00156D71" w:rsidRPr="00EC16A5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</w:rPr>
              <w:t>Соединительные детали трубы полипропиленовой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B5064CB" w14:textId="60B33EF7" w:rsidR="00156D71" w:rsidRPr="00E11A00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637959E" w14:textId="578364B1" w:rsidR="00156D71" w:rsidRPr="00E11A00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6D738804" w14:textId="66BAC7C5" w:rsidR="00156D71" w:rsidRPr="00E11A00" w:rsidRDefault="00156D71" w:rsidP="00156D71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35F572" w14:textId="4C56F07E" w:rsidR="00156D71" w:rsidRPr="00E11A00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15D0C9" w14:textId="5C5846C4" w:rsidR="00156D71" w:rsidRPr="00E11A00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0F7759A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06772D5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56D71" w:rsidRPr="00157984" w14:paraId="6725B3D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A9C7A39" w14:textId="77777777" w:rsidR="00156D71" w:rsidRPr="00E11A00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009AD42" w14:textId="245C883B" w:rsidR="00156D71" w:rsidRPr="00E11A00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щелевой ЛРЩ-1000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E487A92" w14:textId="0CE30A37" w:rsidR="00156D71" w:rsidRPr="00E11A00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D92F25B" w14:textId="7D0B9E18" w:rsidR="00156D71" w:rsidRPr="00E11A00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79685330" w14:textId="41BCEED0" w:rsidR="00156D71" w:rsidRPr="00E11A00" w:rsidRDefault="00156D71" w:rsidP="00156D71">
            <w:proofErr w:type="spellStart"/>
            <w:r>
              <w:rPr>
                <w:color w:val="000000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324C593E" w14:textId="2C5E01AE" w:rsidR="00156D71" w:rsidRPr="00E11A00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085C4B" w14:textId="389C8109" w:rsidR="00156D71" w:rsidRPr="00E11A00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9C968A2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EC00251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56D71" w:rsidRPr="00157984" w14:paraId="31DC2B5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49131B7" w14:textId="77777777" w:rsidR="00156D71" w:rsidRPr="00E11A00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12D40A8" w14:textId="48964C15" w:rsidR="00156D71" w:rsidRPr="00EC16A5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Воздуховод гибкий теплоизолированный ø250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161438" w14:textId="48F1B04C" w:rsidR="00156D71" w:rsidRPr="00E11A00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A12821C" w14:textId="7B05384F" w:rsidR="00156D71" w:rsidRPr="00E11A00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23164257" w14:textId="124E33B3" w:rsidR="00156D71" w:rsidRPr="00E11A00" w:rsidRDefault="00156D71" w:rsidP="00156D71"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FBD91A" w14:textId="00CE441F" w:rsidR="00156D71" w:rsidRPr="00E11A00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3C47797" w14:textId="2AE9B21C" w:rsidR="00156D71" w:rsidRPr="00E11A00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118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32C97BA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0C57312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56D71" w:rsidRPr="00157984" w14:paraId="3BA06FF5" w14:textId="77777777" w:rsidTr="008C066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9723ED3" w14:textId="77777777" w:rsidR="00156D71" w:rsidRPr="00E11A00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EE10BE7" w14:textId="4A7E28E6" w:rsidR="00156D71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потолочный с камерой статического давления и регулятором воздуха ЛПАК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92824B" w14:textId="64F3E262" w:rsidR="00156D71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19D6E3B" w14:textId="7B40B9D7" w:rsidR="00156D71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6F9AB85B" w14:textId="7D26710D" w:rsidR="00156D71" w:rsidRDefault="00156D71" w:rsidP="00156D71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9F5C9E" w14:textId="46CBFAFB" w:rsidR="00156D71" w:rsidRDefault="00156D71" w:rsidP="00156D71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05B0E00F" w14:textId="1A684162" w:rsidR="00156D71" w:rsidRDefault="00156D71" w:rsidP="00156D71">
            <w:pPr>
              <w:pStyle w:val="af5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96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D905DF0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670ACC2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56D71" w:rsidRPr="00157984" w14:paraId="006E395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AC3D118" w14:textId="77777777" w:rsidR="00156D71" w:rsidRPr="00E11A00" w:rsidRDefault="00156D71" w:rsidP="00156D71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539360D" w14:textId="620F7C87" w:rsidR="00156D71" w:rsidRPr="00E11A00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E11A00">
              <w:rPr>
                <w:b/>
                <w:bCs/>
                <w:color w:val="000000"/>
              </w:rPr>
              <w:t>Узел прохода трубопровода через строительную конструкцию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DB4A44" w14:textId="77777777" w:rsidR="00156D71" w:rsidRPr="009F5B5F" w:rsidRDefault="00156D71" w:rsidP="00156D71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DBCFFB9" w14:textId="77777777" w:rsidR="00156D71" w:rsidRPr="009F5B5F" w:rsidRDefault="00156D71" w:rsidP="00156D71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6AB410F" w14:textId="77777777" w:rsidR="00156D71" w:rsidRPr="009F5B5F" w:rsidRDefault="00156D71" w:rsidP="00156D71">
            <w:pPr>
              <w:rPr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EBC905" w14:textId="77777777" w:rsidR="00156D71" w:rsidRPr="009F5B5F" w:rsidRDefault="00156D71" w:rsidP="00156D71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A8BA639" w14:textId="77777777" w:rsidR="00156D71" w:rsidRPr="009F5B5F" w:rsidRDefault="00156D71" w:rsidP="00156D71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A74B7A5" w14:textId="77777777" w:rsidR="00156D71" w:rsidRPr="009F5B5F" w:rsidRDefault="00156D71" w:rsidP="00156D7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AB5EDBE" w14:textId="77777777" w:rsidR="00156D71" w:rsidRPr="009F5B5F" w:rsidRDefault="00156D71" w:rsidP="00156D71">
            <w:pPr>
              <w:pStyle w:val="af5"/>
              <w:rPr>
                <w:color w:val="000000"/>
                <w:highlight w:val="yellow"/>
              </w:rPr>
            </w:pPr>
          </w:p>
        </w:tc>
      </w:tr>
      <w:tr w:rsidR="00156D71" w:rsidRPr="00E11A00" w14:paraId="105B294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873DB54" w14:textId="77777777" w:rsidR="00156D71" w:rsidRPr="00E11A00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FB22E57" w14:textId="385B2939" w:rsidR="00156D71" w:rsidRPr="00E11A00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11A00">
              <w:t>Гильза из стальной трубы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1A866CB" w14:textId="3BA42CBF" w:rsidR="00156D71" w:rsidRPr="00E11A00" w:rsidRDefault="00156D71" w:rsidP="00156D71">
            <w:pPr>
              <w:pStyle w:val="af5"/>
              <w:rPr>
                <w:color w:val="000000"/>
              </w:rPr>
            </w:pPr>
            <w:r w:rsidRPr="00E11A00"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47C5382" w14:textId="77777777" w:rsidR="00156D71" w:rsidRPr="00E11A00" w:rsidRDefault="00156D71" w:rsidP="00156D71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09C934B" w14:textId="77777777" w:rsidR="00156D71" w:rsidRPr="00E11A00" w:rsidRDefault="00156D71" w:rsidP="00156D71"/>
        </w:tc>
        <w:tc>
          <w:tcPr>
            <w:tcW w:w="1133" w:type="dxa"/>
            <w:shd w:val="clear" w:color="auto" w:fill="auto"/>
            <w:vAlign w:val="center"/>
          </w:tcPr>
          <w:p w14:paraId="71CB81D4" w14:textId="0A34D3FD" w:rsidR="00156D71" w:rsidRPr="00E11A00" w:rsidRDefault="00156D71" w:rsidP="00156D71">
            <w:pPr>
              <w:pStyle w:val="af5"/>
              <w:rPr>
                <w:color w:val="000000"/>
              </w:rPr>
            </w:pPr>
            <w:r w:rsidRPr="00E11A00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409D33" w14:textId="0DA7814F" w:rsidR="00156D71" w:rsidRPr="00E11A00" w:rsidRDefault="00156D71" w:rsidP="00156D71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4DB78AD" w14:textId="77777777" w:rsidR="00156D71" w:rsidRPr="00E11A00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2B18C2C" w14:textId="44624267" w:rsidR="00156D71" w:rsidRPr="00E11A00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56D71" w:rsidRPr="00E11A00" w14:paraId="2F37D01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581044" w14:textId="77777777" w:rsidR="00156D71" w:rsidRPr="00E11A00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274D4A0" w14:textId="47E48FFE" w:rsidR="00156D71" w:rsidRPr="00E11A00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11A00">
              <w:t>Минеральная вата ρ≥100 кг/м³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70DC262" w14:textId="382AC166" w:rsidR="00156D71" w:rsidRPr="00E11A00" w:rsidRDefault="00156D71" w:rsidP="00156D71">
            <w:pPr>
              <w:pStyle w:val="af5"/>
              <w:rPr>
                <w:color w:val="000000"/>
              </w:rPr>
            </w:pPr>
            <w:r w:rsidRPr="00E11A00">
              <w:t>МБОР-8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5E715A7" w14:textId="77777777" w:rsidR="00156D71" w:rsidRPr="00E11A00" w:rsidRDefault="00156D71" w:rsidP="00156D71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D366F4D" w14:textId="77777777" w:rsidR="00156D71" w:rsidRPr="00E11A00" w:rsidRDefault="00156D71" w:rsidP="00156D71"/>
        </w:tc>
        <w:tc>
          <w:tcPr>
            <w:tcW w:w="1133" w:type="dxa"/>
            <w:shd w:val="clear" w:color="auto" w:fill="auto"/>
            <w:vAlign w:val="center"/>
          </w:tcPr>
          <w:p w14:paraId="3C58A953" w14:textId="29DBF968" w:rsidR="00156D71" w:rsidRPr="00E11A00" w:rsidRDefault="00156D71" w:rsidP="00156D71">
            <w:pPr>
              <w:pStyle w:val="af5"/>
              <w:rPr>
                <w:color w:val="000000"/>
              </w:rPr>
            </w:pPr>
            <w:r w:rsidRPr="00E11A00">
              <w:t>м3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064B284" w14:textId="07AA6F0D" w:rsidR="00156D71" w:rsidRPr="00E11A00" w:rsidRDefault="00156D71" w:rsidP="00156D71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0,05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22131DE" w14:textId="77777777" w:rsidR="00156D71" w:rsidRPr="00E11A00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E82E92A" w14:textId="77777777" w:rsidR="00156D71" w:rsidRPr="00E11A00" w:rsidRDefault="00156D71" w:rsidP="00156D71">
            <w:pPr>
              <w:pStyle w:val="af5"/>
              <w:rPr>
                <w:color w:val="000000"/>
              </w:rPr>
            </w:pPr>
          </w:p>
        </w:tc>
      </w:tr>
      <w:tr w:rsidR="00156D71" w:rsidRPr="00E11A00" w14:paraId="640A59C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4DB9328" w14:textId="77777777" w:rsidR="00156D71" w:rsidRPr="00E11A00" w:rsidRDefault="00156D71" w:rsidP="00156D7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6A93050" w14:textId="277BEE1E" w:rsidR="00156D71" w:rsidRPr="00E11A00" w:rsidRDefault="00156D71" w:rsidP="00156D7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11A00">
              <w:t>Противопожарный герметик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3AF2B2D" w14:textId="3DA7D4C8" w:rsidR="00156D71" w:rsidRPr="00E11A00" w:rsidRDefault="00156D71" w:rsidP="00156D71">
            <w:pPr>
              <w:pStyle w:val="af5"/>
              <w:rPr>
                <w:color w:val="000000"/>
              </w:rPr>
            </w:pPr>
            <w:proofErr w:type="spellStart"/>
            <w:r w:rsidRPr="00E11A00">
              <w:t>Огнеза</w:t>
            </w:r>
            <w:proofErr w:type="spellEnd"/>
            <w:r w:rsidRPr="00E11A00">
              <w:t>-ВГ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2184D71" w14:textId="77777777" w:rsidR="00156D71" w:rsidRPr="00E11A00" w:rsidRDefault="00156D71" w:rsidP="00156D71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5FB7B4" w14:textId="77777777" w:rsidR="00156D71" w:rsidRPr="00E11A00" w:rsidRDefault="00156D71" w:rsidP="00156D71"/>
        </w:tc>
        <w:tc>
          <w:tcPr>
            <w:tcW w:w="1133" w:type="dxa"/>
            <w:shd w:val="clear" w:color="auto" w:fill="auto"/>
            <w:vAlign w:val="center"/>
          </w:tcPr>
          <w:p w14:paraId="08172B18" w14:textId="106DCDAD" w:rsidR="00156D71" w:rsidRPr="00E11A00" w:rsidRDefault="00156D71" w:rsidP="00156D71">
            <w:pPr>
              <w:pStyle w:val="af5"/>
              <w:rPr>
                <w:color w:val="000000"/>
              </w:rPr>
            </w:pPr>
            <w:r w:rsidRPr="00E11A00"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DCDBC2" w14:textId="2A9A3FFC" w:rsidR="00156D71" w:rsidRPr="00E11A00" w:rsidRDefault="00156D71" w:rsidP="00156D71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2E7897A" w14:textId="77777777" w:rsidR="00156D71" w:rsidRPr="00E11A00" w:rsidRDefault="00156D71" w:rsidP="00156D7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FC25453" w14:textId="77777777" w:rsidR="00156D71" w:rsidRPr="00E11A00" w:rsidRDefault="00156D71" w:rsidP="00156D71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 xml:space="preserve">Расход 4,2 кг/м2 </w:t>
            </w:r>
          </w:p>
          <w:p w14:paraId="6791EBA7" w14:textId="594C50BD" w:rsidR="00156D71" w:rsidRPr="00E11A00" w:rsidRDefault="00156D71" w:rsidP="00156D71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при толщине 3 мм</w:t>
            </w:r>
          </w:p>
        </w:tc>
      </w:tr>
    </w:tbl>
    <w:bookmarkEnd w:id="0"/>
    <w:p w14:paraId="0BF6B6C7" w14:textId="2C7675A1" w:rsidR="007C7CDE" w:rsidRPr="00555D1A" w:rsidRDefault="00B527B6" w:rsidP="00555D1A">
      <w:pPr>
        <w:jc w:val="left"/>
        <w:rPr>
          <w:rFonts w:cs="Times New Roman"/>
        </w:rPr>
      </w:pPr>
      <w:r w:rsidRPr="00157984">
        <w:rPr>
          <w:rFonts w:cs="Times New Roman"/>
        </w:rPr>
        <w:t>*Всё применяемое оборудование может быть заменено на эквивалентное с аналогичными характеристиками.</w:t>
      </w:r>
    </w:p>
    <w:sectPr w:rsidR="007C7CDE" w:rsidRPr="00555D1A" w:rsidSect="000B62DF">
      <w:headerReference w:type="default" r:id="rId8"/>
      <w:footerReference w:type="default" r:id="rId9"/>
      <w:headerReference w:type="first" r:id="rId10"/>
      <w:footerReference w:type="first" r:id="rId11"/>
      <w:pgSz w:w="23814" w:h="16839" w:orient="landscape" w:code="8"/>
      <w:pgMar w:top="851" w:right="284" w:bottom="1135" w:left="1134" w:header="426" w:footer="1247" w:gutter="0"/>
      <w:pgNumType w:start="2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DB5DC" w14:textId="77777777" w:rsidR="006F1A44" w:rsidRDefault="006F1A44" w:rsidP="009B2CB0">
      <w:pPr>
        <w:spacing w:line="240" w:lineRule="auto"/>
      </w:pPr>
      <w:r>
        <w:separator/>
      </w:r>
    </w:p>
  </w:endnote>
  <w:endnote w:type="continuationSeparator" w:id="0">
    <w:p w14:paraId="50AEE90F" w14:textId="77777777" w:rsidR="006F1A44" w:rsidRDefault="006F1A44" w:rsidP="009B2C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STCommon">
    <w:altName w:val="Cambria"/>
    <w:panose1 w:val="00000000000000000000"/>
    <w:charset w:val="00"/>
    <w:family w:val="roman"/>
    <w:notTrueType/>
    <w:pitch w:val="default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Overlap w:val="never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1"/>
      <w:gridCol w:w="567"/>
      <w:gridCol w:w="6237"/>
      <w:gridCol w:w="567"/>
    </w:tblGrid>
    <w:tr w:rsidR="00823145" w:rsidRPr="00FC3DFE" w14:paraId="7799E280" w14:textId="77777777" w:rsidTr="00823145">
      <w:trPr>
        <w:cantSplit/>
        <w:trHeight w:hRule="exact" w:val="283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0694998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23934BE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A945C7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3E6945F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4FD6D96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005E220D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 w:val="restart"/>
          <w:vAlign w:val="center"/>
        </w:tcPr>
        <w:p w14:paraId="364D0EF6" w14:textId="5A83405D" w:rsidR="00823145" w:rsidRPr="00DD79DF" w:rsidRDefault="00823145" w:rsidP="007C7723">
          <w:pPr>
            <w:pStyle w:val="22"/>
            <w:ind w:left="-57" w:right="-57"/>
            <w:rPr>
              <w:rFonts w:cs="Times New Roman"/>
              <w:sz w:val="32"/>
              <w:szCs w:val="32"/>
            </w:rPr>
          </w:pPr>
        </w:p>
      </w:tc>
      <w:tc>
        <w:tcPr>
          <w:tcW w:w="567" w:type="dxa"/>
          <w:vMerge w:val="restart"/>
          <w:tcMar>
            <w:left w:w="0" w:type="dxa"/>
            <w:right w:w="0" w:type="dxa"/>
          </w:tcMar>
        </w:tcPr>
        <w:tbl>
          <w:tblPr>
            <w:tblW w:w="1701" w:type="dxa"/>
            <w:tblLayout w:type="fixed"/>
            <w:tblLook w:val="04A0" w:firstRow="1" w:lastRow="0" w:firstColumn="1" w:lastColumn="0" w:noHBand="0" w:noVBand="1"/>
          </w:tblPr>
          <w:tblGrid>
            <w:gridCol w:w="567"/>
            <w:gridCol w:w="567"/>
            <w:gridCol w:w="567"/>
          </w:tblGrid>
          <w:tr w:rsidR="000B62DF" w:rsidRPr="00FC3DFE" w14:paraId="52ABE6C3" w14:textId="2E79EEA2" w:rsidTr="000B62DF">
            <w:trPr>
              <w:cantSplit/>
              <w:trHeight w:val="369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4543BCB9" w14:textId="77777777" w:rsidR="000B62DF" w:rsidRPr="00DD79DF" w:rsidRDefault="000B62DF" w:rsidP="00783690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  <w:r w:rsidRPr="00DD79DF">
                  <w:rPr>
                    <w:rFonts w:cs="Times New Roman"/>
                    <w:sz w:val="18"/>
                    <w:szCs w:val="18"/>
                  </w:rPr>
                  <w:t>Лист</w:t>
                </w:r>
              </w:p>
            </w:tc>
            <w:tc>
              <w:tcPr>
                <w:tcW w:w="567" w:type="dxa"/>
              </w:tcPr>
              <w:p w14:paraId="6D96F32C" w14:textId="77777777" w:rsidR="000B62DF" w:rsidRPr="00DD79DF" w:rsidRDefault="000B62DF" w:rsidP="00783690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567" w:type="dxa"/>
              </w:tcPr>
              <w:p w14:paraId="16C47D5E" w14:textId="59BAC7FC" w:rsidR="000B62DF" w:rsidRPr="00DD79DF" w:rsidRDefault="000B62DF" w:rsidP="00783690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</w:p>
            </w:tc>
          </w:tr>
          <w:tr w:rsidR="000B62DF" w:rsidRPr="00FC3DFE" w14:paraId="26BB2409" w14:textId="0B0A41B0" w:rsidTr="000B62DF">
            <w:trPr>
              <w:cantSplit/>
              <w:trHeight w:val="482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27C0B3B6" w14:textId="4D4D2701" w:rsidR="000B62DF" w:rsidRPr="00DD79DF" w:rsidRDefault="000B62DF" w:rsidP="00783690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=</w:instrText>
                </w: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page 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783690">
                  <w:rPr>
                    <w:rFonts w:cs="Times New Roman"/>
                    <w:noProof/>
                    <w:lang w:val="en-US"/>
                  </w:rPr>
                  <w:instrText>25</w:instrTex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  <w:r w:rsidRPr="00DD79DF">
                  <w:rPr>
                    <w:rFonts w:cs="Times New Roman"/>
                    <w:lang w:val="en-US"/>
                  </w:rPr>
                  <w:instrText xml:space="preserve"> - </w:instrText>
                </w: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pageRef R1 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783690">
                  <w:rPr>
                    <w:rFonts w:cs="Times New Roman"/>
                    <w:noProof/>
                    <w:lang w:val="en-US"/>
                  </w:rPr>
                  <w:instrText>21</w:instrTex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  <w:r w:rsidRPr="00DD79DF">
                  <w:rPr>
                    <w:rFonts w:cs="Times New Roman"/>
                    <w:lang w:val="en-US"/>
                  </w:rPr>
                  <w:instrText xml:space="preserve"> +1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783690">
                  <w:rPr>
                    <w:rFonts w:cs="Times New Roman"/>
                    <w:noProof/>
                    <w:lang w:val="en-US"/>
                  </w:rPr>
                  <w:t>5</w: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</w:p>
            </w:tc>
            <w:tc>
              <w:tcPr>
                <w:tcW w:w="567" w:type="dxa"/>
              </w:tcPr>
              <w:p w14:paraId="235AAA03" w14:textId="77777777" w:rsidR="000B62DF" w:rsidRPr="00DD79DF" w:rsidRDefault="000B62DF" w:rsidP="00783690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</w:p>
            </w:tc>
            <w:tc>
              <w:tcPr>
                <w:tcW w:w="567" w:type="dxa"/>
              </w:tcPr>
              <w:p w14:paraId="2386BBCE" w14:textId="52FBDD03" w:rsidR="000B62DF" w:rsidRPr="00DD79DF" w:rsidRDefault="000B62DF" w:rsidP="00783690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</w:p>
            </w:tc>
          </w:tr>
        </w:tbl>
        <w:p w14:paraId="74623BB7" w14:textId="77777777" w:rsidR="00823145" w:rsidRPr="00FC3DFE" w:rsidRDefault="00823145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823145" w:rsidRPr="00FC3DFE" w14:paraId="545EA8FB" w14:textId="77777777" w:rsidTr="00823145">
      <w:trPr>
        <w:cantSplit/>
        <w:trHeight w:val="269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65932EA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A70A024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DBC742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31BFAA72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20FAA172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A105793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/>
        </w:tcPr>
        <w:p w14:paraId="6FFC6EFA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423A5F16" w14:textId="77777777" w:rsidR="00823145" w:rsidRPr="00FC3DFE" w:rsidRDefault="00823145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823145" w:rsidRPr="00FC3DFE" w14:paraId="3B005B72" w14:textId="77777777" w:rsidTr="00823145">
      <w:trPr>
        <w:cantSplit/>
        <w:trHeight w:hRule="exact" w:val="284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E8584CB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Изм</w:t>
          </w:r>
          <w:r w:rsidR="005D26DB" w:rsidRPr="00DD79DF">
            <w:rPr>
              <w:sz w:val="22"/>
              <w:szCs w:val="22"/>
            </w:rPr>
            <w:t>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34430E4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</w:t>
          </w:r>
          <w:r w:rsidR="005D26DB" w:rsidRPr="00DD79DF">
            <w:rPr>
              <w:sz w:val="22"/>
              <w:szCs w:val="22"/>
            </w:rPr>
            <w:t xml:space="preserve"> </w:t>
          </w:r>
          <w:r w:rsidRPr="00DD79DF">
            <w:rPr>
              <w:sz w:val="22"/>
              <w:szCs w:val="22"/>
            </w:rPr>
            <w:t>уч.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A14902B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1EB867B" w14:textId="072A61B9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6392F3C0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9DE924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237" w:type="dxa"/>
          <w:vMerge/>
        </w:tcPr>
        <w:p w14:paraId="2005BC22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170F24B8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</w:tr>
  </w:tbl>
  <w:p w14:paraId="17C0EB86" w14:textId="273395D2" w:rsidR="00DF3EC8" w:rsidRPr="000B62DF" w:rsidRDefault="00981860" w:rsidP="000B62DF">
    <w:pPr>
      <w:pStyle w:val="a6"/>
      <w:tabs>
        <w:tab w:val="clear" w:pos="4677"/>
        <w:tab w:val="center" w:pos="2552"/>
      </w:tabs>
      <w:ind w:left="2127" w:hanging="1134"/>
      <w:jc w:val="right"/>
      <w:rPr>
        <w:rFonts w:cs="Times New Roman"/>
      </w:rPr>
    </w:pPr>
    <w:r>
      <w:rPr>
        <w:rFonts w:cs="Times New Roman"/>
      </w:rPr>
      <w:t>Ревизия</w:t>
    </w:r>
    <w:r w:rsidR="00EE6102">
      <w:rPr>
        <w:rFonts w:cs="Times New Roman"/>
      </w:rPr>
      <w:t xml:space="preserve"> 8</w:t>
    </w:r>
    <w:r>
      <w:rPr>
        <w:rFonts w:cs="Times New Roman"/>
      </w:rPr>
      <w:t xml:space="preserve"> </w:t>
    </w:r>
    <w:r w:rsidR="000B62DF">
      <w:rPr>
        <w:rFonts w:cs="Times New Roman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91CD4" w14:textId="41474BDF" w:rsidR="00AE39AB" w:rsidRDefault="00F503AE" w:rsidP="000B62DF">
    <w:pPr>
      <w:pStyle w:val="a6"/>
      <w:tabs>
        <w:tab w:val="clear" w:pos="4677"/>
        <w:tab w:val="center" w:pos="9498"/>
      </w:tabs>
      <w:ind w:left="1276" w:hanging="1276"/>
      <w:jc w:val="right"/>
      <w:rPr>
        <w:rFonts w:cs="Times New Roman"/>
      </w:rPr>
    </w:pPr>
    <w:r w:rsidRPr="008C4ACC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9744" behindDoc="0" locked="1" layoutInCell="1" allowOverlap="1" wp14:anchorId="7B4A6B0C" wp14:editId="70F99621">
              <wp:simplePos x="0" y="0"/>
              <wp:positionH relativeFrom="leftMargin">
                <wp:posOffset>14391640</wp:posOffset>
              </wp:positionH>
              <wp:positionV relativeFrom="topMargin">
                <wp:posOffset>187960</wp:posOffset>
              </wp:positionV>
              <wp:extent cx="719455" cy="251460"/>
              <wp:effectExtent l="0" t="0" r="4445" b="1524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bookmarkStart w:id="1" w:name="R1"/>
                        <w:p w14:paraId="7FCDC52E" w14:textId="77777777" w:rsidR="00F503AE" w:rsidRPr="00DF38BE" w:rsidRDefault="00F503AE" w:rsidP="00044B69">
                          <w:pPr>
                            <w:pStyle w:val="120"/>
                            <w:rPr>
                              <w:rFonts w:cs="Times New Roman"/>
                              <w:color w:val="FFFFFF" w:themeColor="background1"/>
                            </w:rPr>
                          </w:pP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begin"/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  <w:lang w:val="en-US"/>
                            </w:rPr>
                            <w:instrText>page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separate"/>
                          </w:r>
                          <w:r w:rsidR="007D5F18" w:rsidRPr="00DF38BE">
                            <w:rPr>
                              <w:rFonts w:cs="Times New Roman"/>
                              <w:noProof/>
                              <w:color w:val="FFFFFF" w:themeColor="background1"/>
                              <w:lang w:val="en-US"/>
                            </w:rPr>
                            <w:t>10</w: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end"/>
                          </w:r>
                          <w:bookmarkEnd w:id="1"/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4A6B0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133.2pt;margin-top:14.8pt;width:56.65pt;height:19.8pt;z-index:251679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" filled="f" stroked="f">
              <v:textbox inset="0,0,0,0">
                <w:txbxContent>
                  <w:bookmarkStart w:id="2" w:name="R1"/>
                  <w:p w14:paraId="7FCDC52E" w14:textId="77777777" w:rsidR="00F503AE" w:rsidRPr="00DF38BE" w:rsidRDefault="00F503AE" w:rsidP="00044B69">
                    <w:pPr>
                      <w:pStyle w:val="120"/>
                      <w:rPr>
                        <w:rFonts w:cs="Times New Roman"/>
                        <w:color w:val="FFFFFF" w:themeColor="background1"/>
                      </w:rPr>
                    </w:pP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begin"/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  <w:lang w:val="en-US"/>
                      </w:rPr>
                      <w:instrText>page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separate"/>
                    </w:r>
                    <w:r w:rsidR="007D5F18" w:rsidRPr="00DF38BE">
                      <w:rPr>
                        <w:rFonts w:cs="Times New Roman"/>
                        <w:noProof/>
                        <w:color w:val="FFFFFF" w:themeColor="background1"/>
                        <w:lang w:val="en-US"/>
                      </w:rPr>
                      <w:t>10</w: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end"/>
                    </w:r>
                    <w:bookmarkEnd w:id="2"/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 w:rsidR="000B62DF">
      <w:rPr>
        <w:rFonts w:cs="Times New Roman"/>
      </w:rPr>
      <w:tab/>
    </w:r>
  </w:p>
  <w:p w14:paraId="21B3A791" w14:textId="77777777" w:rsidR="007454E1" w:rsidRDefault="007454E1" w:rsidP="00C01140">
    <w:pPr>
      <w:pStyle w:val="a6"/>
      <w:rPr>
        <w:rFonts w:cs="Times New Roman"/>
      </w:rPr>
    </w:pPr>
  </w:p>
  <w:p w14:paraId="04302226" w14:textId="56A7463C" w:rsidR="00E20B4A" w:rsidRDefault="00E20B4A" w:rsidP="00C01140">
    <w:pPr>
      <w:pStyle w:val="a6"/>
      <w:rPr>
        <w:rFonts w:cs="Times New Roman"/>
      </w:rPr>
    </w:pPr>
  </w:p>
  <w:p w14:paraId="459AAF52" w14:textId="21A39D7C" w:rsidR="007454E1" w:rsidRDefault="007454E1" w:rsidP="00C01140">
    <w:pPr>
      <w:pStyle w:val="a6"/>
      <w:rPr>
        <w:rFonts w:cs="Times New Roman"/>
      </w:rPr>
    </w:pPr>
  </w:p>
  <w:p w14:paraId="5A44BA60" w14:textId="77777777" w:rsidR="007454E1" w:rsidRDefault="007454E1" w:rsidP="00C01140">
    <w:pPr>
      <w:pStyle w:val="a6"/>
      <w:rPr>
        <w:rFonts w:cs="Times New Roman"/>
      </w:rPr>
    </w:pPr>
  </w:p>
  <w:p w14:paraId="19AEC9B2" w14:textId="77777777" w:rsidR="007454E1" w:rsidRDefault="007454E1" w:rsidP="00C01140">
    <w:pPr>
      <w:pStyle w:val="a6"/>
      <w:rPr>
        <w:rFonts w:cs="Times New Roman"/>
      </w:rPr>
    </w:pPr>
  </w:p>
  <w:p w14:paraId="617C7CD1" w14:textId="716CF587" w:rsidR="007454E1" w:rsidRDefault="00823FDB" w:rsidP="00823FDB">
    <w:pPr>
      <w:pStyle w:val="a6"/>
      <w:tabs>
        <w:tab w:val="clear" w:pos="4677"/>
        <w:tab w:val="clear" w:pos="9355"/>
        <w:tab w:val="left" w:pos="9930"/>
      </w:tabs>
      <w:rPr>
        <w:rFonts w:cs="Times New Roman"/>
      </w:rPr>
    </w:pPr>
    <w:r>
      <w:rPr>
        <w:rFonts w:cs="Times New Roman"/>
      </w:rPr>
      <w:tab/>
    </w:r>
  </w:p>
  <w:p w14:paraId="7FCD3EE1" w14:textId="77777777" w:rsidR="007454E1" w:rsidRDefault="007454E1" w:rsidP="00C01140">
    <w:pPr>
      <w:pStyle w:val="a6"/>
      <w:rPr>
        <w:rFonts w:cs="Times New Roman"/>
      </w:rPr>
    </w:pPr>
  </w:p>
  <w:p w14:paraId="7FF23F96" w14:textId="77777777" w:rsidR="007454E1" w:rsidRDefault="007454E1" w:rsidP="00C01140">
    <w:pPr>
      <w:pStyle w:val="a6"/>
      <w:rPr>
        <w:rFonts w:cs="Times New Roman"/>
      </w:rPr>
    </w:pPr>
  </w:p>
  <w:p w14:paraId="0B7E5575" w14:textId="19DE4DA8" w:rsidR="007454E1" w:rsidRPr="00A53C6A" w:rsidRDefault="003B0EC2" w:rsidP="003B0EC2">
    <w:pPr>
      <w:pStyle w:val="a6"/>
      <w:tabs>
        <w:tab w:val="clear" w:pos="4677"/>
        <w:tab w:val="clear" w:pos="9355"/>
        <w:tab w:val="left" w:pos="10863"/>
      </w:tabs>
      <w:rPr>
        <w:rFonts w:cs="Times New Roman"/>
      </w:rPr>
    </w:pPr>
    <w:r>
      <w:rPr>
        <w:rFonts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397F7" w14:textId="77777777" w:rsidR="006F1A44" w:rsidRDefault="006F1A44" w:rsidP="009B2CB0">
      <w:pPr>
        <w:spacing w:line="240" w:lineRule="auto"/>
      </w:pPr>
      <w:r>
        <w:separator/>
      </w:r>
    </w:p>
  </w:footnote>
  <w:footnote w:type="continuationSeparator" w:id="0">
    <w:p w14:paraId="1D0500E2" w14:textId="77777777" w:rsidR="006F1A44" w:rsidRDefault="006F1A44" w:rsidP="009B2C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672C0" w14:textId="77777777" w:rsidR="00D4698B" w:rsidRPr="009A3615" w:rsidRDefault="006307B3" w:rsidP="00956703">
    <w:pPr>
      <w:pStyle w:val="a4"/>
      <w:ind w:firstLine="0"/>
      <w:rPr>
        <w:sz w:val="12"/>
        <w:szCs w:val="10"/>
      </w:rPr>
    </w:pPr>
    <w:r>
      <w:rPr>
        <w:noProof/>
        <w:lang w:eastAsia="ru-RU"/>
      </w:rPr>
      <w:drawing>
        <wp:anchor distT="0" distB="0" distL="114300" distR="114300" simplePos="0" relativeHeight="251685888" behindDoc="1" locked="0" layoutInCell="1" allowOverlap="1" wp14:anchorId="19D38275" wp14:editId="6240808B">
          <wp:simplePos x="0" y="0"/>
          <wp:positionH relativeFrom="page">
            <wp:posOffset>0</wp:posOffset>
          </wp:positionH>
          <wp:positionV relativeFrom="page">
            <wp:posOffset>338</wp:posOffset>
          </wp:positionV>
          <wp:extent cx="15120000" cy="10687724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Рисунок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0" cy="10687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03AE"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1792" behindDoc="0" locked="1" layoutInCell="1" allowOverlap="1" wp14:anchorId="5F903D9E" wp14:editId="3B98D088">
              <wp:simplePos x="0" y="0"/>
              <wp:positionH relativeFrom="leftMargin">
                <wp:posOffset>14396720</wp:posOffset>
              </wp:positionH>
              <wp:positionV relativeFrom="topMargin">
                <wp:posOffset>184150</wp:posOffset>
              </wp:positionV>
              <wp:extent cx="719455" cy="251460"/>
              <wp:effectExtent l="0" t="0" r="4445" b="15240"/>
              <wp:wrapNone/>
              <wp:docPr id="18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16A0C" w14:textId="77777777" w:rsidR="00F503AE" w:rsidRPr="00DF38BE" w:rsidRDefault="00F503AE" w:rsidP="00823145">
                          <w:pPr>
                            <w:pStyle w:val="120"/>
                            <w:rPr>
                              <w:rFonts w:cs="Times New Roman"/>
                              <w:color w:val="FFFFFF" w:themeColor="background1"/>
                            </w:rPr>
                          </w:pP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begin"/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  <w:lang w:val="en-US"/>
                            </w:rPr>
                            <w:instrText>page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separate"/>
                          </w:r>
                          <w:r w:rsidR="007D5F18" w:rsidRPr="00DF38BE">
                            <w:rPr>
                              <w:rFonts w:cs="Times New Roman"/>
                              <w:noProof/>
                              <w:color w:val="FFFFFF" w:themeColor="background1"/>
                              <w:lang w:val="en-US"/>
                            </w:rPr>
                            <w:t>12</w: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903D9E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1133.6pt;margin-top:14.5pt;width:56.65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" filled="f" stroked="f">
              <v:textbox inset="0,0,0,0">
                <w:txbxContent>
                  <w:p w14:paraId="32016A0C" w14:textId="77777777" w:rsidR="00F503AE" w:rsidRPr="00DF38BE" w:rsidRDefault="00F503AE" w:rsidP="00823145">
                    <w:pPr>
                      <w:pStyle w:val="120"/>
                      <w:rPr>
                        <w:rFonts w:cs="Times New Roman"/>
                        <w:color w:val="FFFFFF" w:themeColor="background1"/>
                      </w:rPr>
                    </w:pP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begin"/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  <w:lang w:val="en-US"/>
                      </w:rPr>
                      <w:instrText>page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separate"/>
                    </w:r>
                    <w:r w:rsidR="007D5F18" w:rsidRPr="00DF38BE">
                      <w:rPr>
                        <w:rFonts w:cs="Times New Roman"/>
                        <w:noProof/>
                        <w:color w:val="FFFFFF" w:themeColor="background1"/>
                        <w:lang w:val="en-US"/>
                      </w:rPr>
                      <w:t>12</w: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304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  <w:gridCol w:w="2552"/>
    </w:tblGrid>
    <w:tr w:rsidR="00044B69" w:rsidRPr="00FC3DFE" w14:paraId="76DA1ACC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3ECDC23E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6A1A82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2BDB684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30FBCA5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C4E5D9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5B2A2DB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311E6A20" w14:textId="064CE484" w:rsidR="00044B69" w:rsidRPr="00DD79DF" w:rsidRDefault="00044B69" w:rsidP="00044B69">
          <w:pPr>
            <w:pStyle w:val="22"/>
            <w:rPr>
              <w:rFonts w:cs="Times New Roman"/>
              <w:sz w:val="32"/>
              <w:szCs w:val="32"/>
            </w:rPr>
          </w:pPr>
        </w:p>
      </w:tc>
    </w:tr>
    <w:tr w:rsidR="00044B69" w:rsidRPr="00FC3DFE" w14:paraId="45AA0A96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284307C3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D7CD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4FBE688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EC7A461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BFA072F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1F29022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1903E11" w14:textId="77777777" w:rsidR="00044B69" w:rsidRPr="00FC3DFE" w:rsidRDefault="00044B69" w:rsidP="00044B69">
          <w:pPr>
            <w:pStyle w:val="22"/>
            <w:rPr>
              <w:rFonts w:ascii="ISOCPEUR" w:hAnsi="ISOCPEUR"/>
            </w:rPr>
          </w:pPr>
        </w:p>
      </w:tc>
    </w:tr>
    <w:tr w:rsidR="00044B69" w:rsidRPr="00FC3DFE" w14:paraId="45933D1E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2764F270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B57346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A14344C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42728B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51DDE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8BAD690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42C61EAA" w14:textId="56BAF2F6" w:rsidR="00044B69" w:rsidRPr="00DD79DF" w:rsidRDefault="00044B69" w:rsidP="00044B69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</w:p>
      </w:tc>
    </w:tr>
    <w:tr w:rsidR="00044B69" w:rsidRPr="00FC3DFE" w14:paraId="7512E68C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3C9C8E2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D072BD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72A9D1E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8DA6DF4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EB8EC6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751FF31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6FB7B11F" w14:textId="77777777" w:rsidR="00044B69" w:rsidRPr="00FC3DFE" w:rsidRDefault="00044B69" w:rsidP="00044B69">
          <w:pPr>
            <w:rPr>
              <w:rFonts w:ascii="ISOCPEUR" w:hAnsi="ISOCPEUR"/>
            </w:rPr>
          </w:pPr>
        </w:p>
      </w:tc>
    </w:tr>
    <w:tr w:rsidR="00044B69" w:rsidRPr="00FC3DFE" w14:paraId="6851C9D6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71238576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Изм.</w:t>
          </w:r>
        </w:p>
      </w:tc>
      <w:tc>
        <w:tcPr>
          <w:tcW w:w="567" w:type="dxa"/>
          <w:vAlign w:val="center"/>
        </w:tcPr>
        <w:p w14:paraId="7AC402C3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vAlign w:val="center"/>
        </w:tcPr>
        <w:p w14:paraId="4CAAFFA1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571DA904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  <w:r w:rsidRPr="00DD79DF">
            <w:rPr>
              <w:sz w:val="22"/>
              <w:szCs w:val="22"/>
            </w:rPr>
            <w:t>.</w:t>
          </w:r>
        </w:p>
      </w:tc>
      <w:tc>
        <w:tcPr>
          <w:tcW w:w="850" w:type="dxa"/>
          <w:vAlign w:val="center"/>
        </w:tcPr>
        <w:p w14:paraId="27E9DD04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51D09EC5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803" w:type="dxa"/>
          <w:gridSpan w:val="4"/>
          <w:vMerge/>
          <w:vAlign w:val="center"/>
        </w:tcPr>
        <w:p w14:paraId="4B67CDDF" w14:textId="77777777" w:rsidR="00044B69" w:rsidRPr="00FC3DFE" w:rsidRDefault="00044B69" w:rsidP="00044B69">
          <w:pPr>
            <w:rPr>
              <w:rFonts w:ascii="ISOCPEUR" w:hAnsi="ISOCPEUR"/>
            </w:rPr>
          </w:pPr>
        </w:p>
      </w:tc>
    </w:tr>
    <w:tr w:rsidR="00E90B99" w:rsidRPr="00C633E7" w14:paraId="1BEED283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24B9112D" w14:textId="6199CBC5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C633E7">
            <w:rPr>
              <w:sz w:val="22"/>
              <w:szCs w:val="22"/>
            </w:rPr>
            <w:t>Разраб</w:t>
          </w:r>
          <w:r>
            <w:rPr>
              <w:sz w:val="22"/>
              <w:szCs w:val="22"/>
            </w:rPr>
            <w:t>отал</w:t>
          </w:r>
        </w:p>
      </w:tc>
      <w:tc>
        <w:tcPr>
          <w:tcW w:w="1134" w:type="dxa"/>
          <w:gridSpan w:val="2"/>
          <w:vAlign w:val="center"/>
        </w:tcPr>
        <w:p w14:paraId="6AD4BD8B" w14:textId="54B6D4C8" w:rsidR="00E90B99" w:rsidRPr="00E90B99" w:rsidRDefault="00E90B99" w:rsidP="00E90B99">
          <w:pPr>
            <w:pStyle w:val="91"/>
            <w:framePr w:wrap="auto" w:vAnchor="margin" w:hAnchor="text" w:xAlign="left" w:yAlign="inline"/>
            <w:ind w:left="0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7E78614C" w14:textId="167C7812" w:rsidR="00E90B99" w:rsidRPr="00FA575C" w:rsidRDefault="00E90B99" w:rsidP="00E90B99">
          <w:pPr>
            <w:pStyle w:val="91"/>
            <w:framePr w:wrap="auto" w:vAnchor="margin" w:hAnchor="text" w:xAlign="left" w:yAlign="inline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6B399EB6" w14:textId="0097708D" w:rsidR="00E90B99" w:rsidRPr="00C633E7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0D4CAB32" w14:textId="09A6E225" w:rsidR="00E90B99" w:rsidRPr="00C633E7" w:rsidRDefault="00E90B99" w:rsidP="00E90B9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15063BF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Стадия</w:t>
          </w:r>
        </w:p>
      </w:tc>
      <w:tc>
        <w:tcPr>
          <w:tcW w:w="850" w:type="dxa"/>
          <w:vAlign w:val="center"/>
        </w:tcPr>
        <w:p w14:paraId="140F7446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Лист</w:t>
          </w:r>
        </w:p>
      </w:tc>
      <w:tc>
        <w:tcPr>
          <w:tcW w:w="1134" w:type="dxa"/>
          <w:vAlign w:val="center"/>
        </w:tcPr>
        <w:p w14:paraId="2FEC6BC3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Листов</w:t>
          </w:r>
        </w:p>
      </w:tc>
    </w:tr>
    <w:tr w:rsidR="00E90B99" w:rsidRPr="00C633E7" w14:paraId="3D5DCAC2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340EA7AF" w14:textId="66CD5829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Проверил</w:t>
          </w:r>
        </w:p>
      </w:tc>
      <w:tc>
        <w:tcPr>
          <w:tcW w:w="1134" w:type="dxa"/>
          <w:gridSpan w:val="2"/>
          <w:vAlign w:val="center"/>
        </w:tcPr>
        <w:p w14:paraId="3143B1FA" w14:textId="7D9DA49D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0D0F8FA7" w14:textId="045450C0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2906A641" w14:textId="6775CB82" w:rsidR="00E90B99" w:rsidRPr="00C633E7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  <w:vAlign w:val="center"/>
        </w:tcPr>
        <w:p w14:paraId="7F24C202" w14:textId="77777777" w:rsidR="00E90B99" w:rsidRPr="00C633E7" w:rsidRDefault="00E90B99" w:rsidP="00E90B99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4033C1FC" w14:textId="69E28732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</w:p>
      </w:tc>
      <w:tc>
        <w:tcPr>
          <w:tcW w:w="850" w:type="dxa"/>
          <w:vMerge w:val="restart"/>
          <w:vAlign w:val="center"/>
        </w:tcPr>
        <w:p w14:paraId="1CA5B2BF" w14:textId="66BAB950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=</w:instrText>
          </w: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page 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783690">
            <w:rPr>
              <w:rFonts w:cs="Times New Roman"/>
              <w:noProof/>
              <w:szCs w:val="24"/>
              <w:lang w:val="en-US"/>
            </w:rPr>
            <w:instrText>21</w:instrTex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  <w:r w:rsidRPr="00C633E7">
            <w:rPr>
              <w:rFonts w:cs="Times New Roman"/>
              <w:szCs w:val="24"/>
              <w:lang w:val="en-US"/>
            </w:rPr>
            <w:instrText xml:space="preserve"> - </w:instrText>
          </w: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pageRef R1 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783690">
            <w:rPr>
              <w:rFonts w:cs="Times New Roman"/>
              <w:noProof/>
              <w:szCs w:val="24"/>
              <w:lang w:val="en-US"/>
            </w:rPr>
            <w:instrText>21</w:instrTex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  <w:r w:rsidRPr="00C633E7">
            <w:rPr>
              <w:rFonts w:cs="Times New Roman"/>
              <w:szCs w:val="24"/>
              <w:lang w:val="en-US"/>
            </w:rPr>
            <w:instrText xml:space="preserve"> +1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783690">
            <w:rPr>
              <w:rFonts w:cs="Times New Roman"/>
              <w:noProof/>
              <w:szCs w:val="24"/>
              <w:lang w:val="en-US"/>
            </w:rPr>
            <w:t>1</w: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1BC706D5" w14:textId="60F5C5EA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fldChar w:fldCharType="begin"/>
          </w:r>
          <w:r w:rsidRPr="00C633E7">
            <w:rPr>
              <w:rFonts w:cs="Times New Roman"/>
              <w:szCs w:val="24"/>
            </w:rPr>
            <w:instrText xml:space="preserve"> SECTIONPAGES  \* Arabic  \* MERGEFORMAT </w:instrText>
          </w:r>
          <w:r w:rsidRPr="00C633E7">
            <w:rPr>
              <w:rFonts w:cs="Times New Roman"/>
              <w:szCs w:val="24"/>
            </w:rPr>
            <w:fldChar w:fldCharType="separate"/>
          </w:r>
          <w:r w:rsidR="00783690">
            <w:rPr>
              <w:rFonts w:cs="Times New Roman"/>
              <w:noProof/>
              <w:szCs w:val="24"/>
            </w:rPr>
            <w:t>5</w:t>
          </w:r>
          <w:r w:rsidRPr="00C633E7">
            <w:rPr>
              <w:rFonts w:cs="Times New Roman"/>
              <w:noProof/>
              <w:szCs w:val="24"/>
            </w:rPr>
            <w:fldChar w:fldCharType="end"/>
          </w:r>
        </w:p>
      </w:tc>
    </w:tr>
    <w:tr w:rsidR="00E90B99" w:rsidRPr="00FC3DFE" w14:paraId="0D727031" w14:textId="77777777" w:rsidTr="00193554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523842DA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53697EE2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11358E34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4E9D1C29" w14:textId="77777777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  <w:vAlign w:val="center"/>
        </w:tcPr>
        <w:p w14:paraId="7C4E1E5E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5BEFF54E" w14:textId="77777777" w:rsidR="00E90B99" w:rsidRPr="00FC3DFE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1FA2A69A" w14:textId="77777777" w:rsidR="00E90B99" w:rsidRPr="00FC3DFE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3DDE1FB0" w14:textId="77777777" w:rsidR="00E90B99" w:rsidRPr="00FC3DFE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E90B99" w:rsidRPr="00FC3DFE" w14:paraId="30380457" w14:textId="2B7152FD" w:rsidTr="00E35236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7A46C5B0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081AF27E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</w:tcPr>
        <w:p w14:paraId="0CD58180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75D5C80A" w14:textId="77777777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26741E03" w14:textId="4D9CA66F" w:rsidR="00E90B99" w:rsidRPr="00FC3DFE" w:rsidRDefault="00E90B99" w:rsidP="00E90B99">
          <w:pPr>
            <w:pStyle w:val="14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 w:val="restart"/>
          <w:vAlign w:val="bottom"/>
        </w:tcPr>
        <w:p w14:paraId="4FB00EE3" w14:textId="49BEBB9A" w:rsidR="00E90B99" w:rsidRPr="00FC3DFE" w:rsidRDefault="00E90B99" w:rsidP="00E90B99">
          <w:pPr>
            <w:spacing w:line="240" w:lineRule="auto"/>
            <w:ind w:firstLine="0"/>
            <w:jc w:val="center"/>
            <w:rPr>
              <w:rFonts w:ascii="ISOCPEUR" w:hAnsi="ISOCPEUR"/>
            </w:rPr>
          </w:pPr>
        </w:p>
      </w:tc>
      <w:tc>
        <w:tcPr>
          <w:tcW w:w="2552" w:type="dxa"/>
        </w:tcPr>
        <w:p w14:paraId="3B390C1F" w14:textId="77777777" w:rsidR="00E90B99" w:rsidRDefault="00E90B99" w:rsidP="00E90B99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</w:p>
        <w:p w14:paraId="1692D70F" w14:textId="77777777" w:rsidR="00E90B99" w:rsidRDefault="00E90B99" w:rsidP="00E90B99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t>ООО «ГРИН Проектирование»</w:t>
          </w:r>
        </w:p>
        <w:p w14:paraId="1A510D1A" w14:textId="77777777" w:rsidR="00E90B99" w:rsidRDefault="00E90B99" w:rsidP="00E90B99">
          <w:pPr>
            <w:pStyle w:val="af6"/>
          </w:pPr>
          <w:r>
            <w:t>191025, Санкт-Петербург</w:t>
          </w:r>
        </w:p>
        <w:p w14:paraId="32707031" w14:textId="77777777" w:rsidR="00E90B99" w:rsidRDefault="00E90B99" w:rsidP="00E90B99">
          <w:pPr>
            <w:pStyle w:val="af6"/>
          </w:pPr>
          <w:r>
            <w:t>БЦ Вестник</w:t>
          </w:r>
        </w:p>
        <w:p w14:paraId="1E8CE829" w14:textId="77777777" w:rsidR="00E90B99" w:rsidRDefault="00E90B99" w:rsidP="00E90B99">
          <w:pPr>
            <w:pStyle w:val="af6"/>
          </w:pPr>
          <w:r>
            <w:t>Невский проспект, д. 102, лит. С</w:t>
          </w:r>
        </w:p>
        <w:p w14:paraId="35896D3B" w14:textId="1EB33700" w:rsidR="00E90B99" w:rsidRPr="00FC3DFE" w:rsidRDefault="00E90B99" w:rsidP="00E90B99">
          <w:pPr>
            <w:spacing w:after="200" w:line="276" w:lineRule="auto"/>
            <w:ind w:firstLine="0"/>
            <w:contextualSpacing w:val="0"/>
            <w:jc w:val="left"/>
          </w:pPr>
          <w:r>
            <w:t>+7 812 317 73 14</w:t>
          </w:r>
        </w:p>
      </w:tc>
    </w:tr>
    <w:tr w:rsidR="00E90B99" w:rsidRPr="00FC3DFE" w14:paraId="00F2FEED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700B4A54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7C2F78B7" w14:textId="47082666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</w:tcPr>
        <w:p w14:paraId="4436FC97" w14:textId="4DE19106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0C850D4B" w14:textId="2A389FED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75BA0F4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413A9F03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</w:tr>
    <w:tr w:rsidR="00E90B99" w:rsidRPr="00FC3DFE" w14:paraId="47F38721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052A6C7E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4790DF90" w14:textId="730DE092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center"/>
        </w:tcPr>
        <w:p w14:paraId="1BDD68B8" w14:textId="05492A56" w:rsidR="00E90B99" w:rsidRPr="006035EF" w:rsidRDefault="00E90B99" w:rsidP="006035EF">
          <w:pPr>
            <w:pStyle w:val="91"/>
            <w:framePr w:wrap="auto" w:vAnchor="margin" w:hAnchor="text" w:xAlign="left" w:yAlign="inline"/>
            <w:ind w:left="0"/>
            <w:rPr>
              <w:sz w:val="22"/>
              <w:szCs w:val="22"/>
              <w:lang w:val="en-US"/>
            </w:rPr>
          </w:pPr>
        </w:p>
      </w:tc>
      <w:tc>
        <w:tcPr>
          <w:tcW w:w="567" w:type="dxa"/>
          <w:vAlign w:val="center"/>
        </w:tcPr>
        <w:p w14:paraId="1807276C" w14:textId="4293A3B2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5802623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0043E6A2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</w:tr>
  </w:tbl>
  <w:p w14:paraId="39425C61" w14:textId="31DCEE03" w:rsidR="00F503AE" w:rsidRPr="009A3615" w:rsidRDefault="006307B3">
    <w:pPr>
      <w:pStyle w:val="a4"/>
      <w:rPr>
        <w:rFonts w:ascii="ISOCPEUR" w:hAnsi="ISOCPEUR"/>
        <w:sz w:val="14"/>
        <w:szCs w:val="12"/>
      </w:rPr>
    </w:pPr>
    <w:r w:rsidRPr="00FC3DFE">
      <w:rPr>
        <w:rFonts w:ascii="ISOCPEUR" w:hAnsi="ISOCPEUR"/>
        <w:noProof/>
        <w:lang w:eastAsia="ru-RU"/>
      </w:rPr>
      <w:drawing>
        <wp:anchor distT="0" distB="0" distL="114300" distR="114300" simplePos="0" relativeHeight="251676671" behindDoc="1" locked="1" layoutInCell="1" allowOverlap="1" wp14:anchorId="55C48E4D" wp14:editId="23DE25A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5119985" cy="10687685"/>
          <wp:effectExtent l="0" t="0" r="0" b="0"/>
          <wp:wrapNone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Рисунок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6EE5"/>
    <w:multiLevelType w:val="hybridMultilevel"/>
    <w:tmpl w:val="D31202FE"/>
    <w:lvl w:ilvl="0" w:tplc="48EAC81C">
      <w:start w:val="1"/>
      <w:numFmt w:val="bullet"/>
      <w:pStyle w:val="a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6097C28"/>
    <w:multiLevelType w:val="multilevel"/>
    <w:tmpl w:val="F2C063EC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65E0DBB"/>
    <w:multiLevelType w:val="multilevel"/>
    <w:tmpl w:val="888262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2FB01AF"/>
    <w:multiLevelType w:val="hybridMultilevel"/>
    <w:tmpl w:val="9656F556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" w15:restartNumberingAfterBreak="0">
    <w:nsid w:val="38F83A6F"/>
    <w:multiLevelType w:val="hybridMultilevel"/>
    <w:tmpl w:val="A84CF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5A7C85"/>
    <w:multiLevelType w:val="hybridMultilevel"/>
    <w:tmpl w:val="6ACED4A8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 w16cid:durableId="1763335492">
    <w:abstractNumId w:val="0"/>
  </w:num>
  <w:num w:numId="2" w16cid:durableId="994262175">
    <w:abstractNumId w:val="1"/>
  </w:num>
  <w:num w:numId="3" w16cid:durableId="1663390451">
    <w:abstractNumId w:val="1"/>
  </w:num>
  <w:num w:numId="4" w16cid:durableId="234971831">
    <w:abstractNumId w:val="1"/>
  </w:num>
  <w:num w:numId="5" w16cid:durableId="1361710157">
    <w:abstractNumId w:val="2"/>
  </w:num>
  <w:num w:numId="6" w16cid:durableId="964972278">
    <w:abstractNumId w:val="5"/>
  </w:num>
  <w:num w:numId="7" w16cid:durableId="1614091339">
    <w:abstractNumId w:val="3"/>
  </w:num>
  <w:num w:numId="8" w16cid:durableId="16132440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mailMerge>
    <w:mainDocumentType w:val="catalog"/>
    <w:dataType w:val="textFile"/>
    <w:activeRecord w:val="-1"/>
  </w:mailMerge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9DF"/>
    <w:rsid w:val="0000114F"/>
    <w:rsid w:val="00010A4F"/>
    <w:rsid w:val="000162DB"/>
    <w:rsid w:val="000204AB"/>
    <w:rsid w:val="000210B3"/>
    <w:rsid w:val="00021F06"/>
    <w:rsid w:val="000228D2"/>
    <w:rsid w:val="000255D4"/>
    <w:rsid w:val="000300D6"/>
    <w:rsid w:val="000340FA"/>
    <w:rsid w:val="00034E41"/>
    <w:rsid w:val="00037605"/>
    <w:rsid w:val="000426C7"/>
    <w:rsid w:val="00044B69"/>
    <w:rsid w:val="00044B88"/>
    <w:rsid w:val="00045F11"/>
    <w:rsid w:val="000502EF"/>
    <w:rsid w:val="00050A07"/>
    <w:rsid w:val="00050F0E"/>
    <w:rsid w:val="00053E2F"/>
    <w:rsid w:val="00056C1A"/>
    <w:rsid w:val="000601FF"/>
    <w:rsid w:val="00063B46"/>
    <w:rsid w:val="00066B52"/>
    <w:rsid w:val="00067048"/>
    <w:rsid w:val="0007292A"/>
    <w:rsid w:val="00077221"/>
    <w:rsid w:val="00086ECA"/>
    <w:rsid w:val="000874A5"/>
    <w:rsid w:val="0009008C"/>
    <w:rsid w:val="00091C2F"/>
    <w:rsid w:val="00093395"/>
    <w:rsid w:val="00097E4A"/>
    <w:rsid w:val="000A229C"/>
    <w:rsid w:val="000A2B05"/>
    <w:rsid w:val="000B2A6D"/>
    <w:rsid w:val="000B5B80"/>
    <w:rsid w:val="000B5E48"/>
    <w:rsid w:val="000B62DF"/>
    <w:rsid w:val="000B7B4D"/>
    <w:rsid w:val="000C4CFA"/>
    <w:rsid w:val="000C6181"/>
    <w:rsid w:val="000D0DA7"/>
    <w:rsid w:val="000D2FB0"/>
    <w:rsid w:val="000D6425"/>
    <w:rsid w:val="000E02B4"/>
    <w:rsid w:val="000E0A20"/>
    <w:rsid w:val="000E377F"/>
    <w:rsid w:val="000E3A1B"/>
    <w:rsid w:val="000E3B15"/>
    <w:rsid w:val="000E469B"/>
    <w:rsid w:val="000F2918"/>
    <w:rsid w:val="000F419A"/>
    <w:rsid w:val="000F41A3"/>
    <w:rsid w:val="00100FEF"/>
    <w:rsid w:val="00101230"/>
    <w:rsid w:val="001068A5"/>
    <w:rsid w:val="00113AF7"/>
    <w:rsid w:val="00117369"/>
    <w:rsid w:val="00120BA8"/>
    <w:rsid w:val="00130070"/>
    <w:rsid w:val="001310C9"/>
    <w:rsid w:val="001328F7"/>
    <w:rsid w:val="001361A4"/>
    <w:rsid w:val="0014441A"/>
    <w:rsid w:val="00147F6C"/>
    <w:rsid w:val="00156D71"/>
    <w:rsid w:val="001571C3"/>
    <w:rsid w:val="00157984"/>
    <w:rsid w:val="0016142F"/>
    <w:rsid w:val="001622AF"/>
    <w:rsid w:val="001714B3"/>
    <w:rsid w:val="00175935"/>
    <w:rsid w:val="00177C44"/>
    <w:rsid w:val="00187D56"/>
    <w:rsid w:val="00191E57"/>
    <w:rsid w:val="00193554"/>
    <w:rsid w:val="00197372"/>
    <w:rsid w:val="00197DB4"/>
    <w:rsid w:val="001A5DCA"/>
    <w:rsid w:val="001B2554"/>
    <w:rsid w:val="001C2227"/>
    <w:rsid w:val="001D1E18"/>
    <w:rsid w:val="001E19C5"/>
    <w:rsid w:val="001F002F"/>
    <w:rsid w:val="001F3652"/>
    <w:rsid w:val="001F5AB4"/>
    <w:rsid w:val="001F60A1"/>
    <w:rsid w:val="001F7C52"/>
    <w:rsid w:val="00202B9E"/>
    <w:rsid w:val="00205410"/>
    <w:rsid w:val="002059DC"/>
    <w:rsid w:val="002122EF"/>
    <w:rsid w:val="00213A05"/>
    <w:rsid w:val="00214AD4"/>
    <w:rsid w:val="00215935"/>
    <w:rsid w:val="00220F7F"/>
    <w:rsid w:val="00222402"/>
    <w:rsid w:val="002303B7"/>
    <w:rsid w:val="00234B76"/>
    <w:rsid w:val="002435DF"/>
    <w:rsid w:val="0025577B"/>
    <w:rsid w:val="00260294"/>
    <w:rsid w:val="002635C2"/>
    <w:rsid w:val="00264646"/>
    <w:rsid w:val="00264F72"/>
    <w:rsid w:val="00265589"/>
    <w:rsid w:val="00265E3C"/>
    <w:rsid w:val="00270D5D"/>
    <w:rsid w:val="00272D21"/>
    <w:rsid w:val="0027535C"/>
    <w:rsid w:val="00280142"/>
    <w:rsid w:val="00281BE2"/>
    <w:rsid w:val="00281BF6"/>
    <w:rsid w:val="002843CA"/>
    <w:rsid w:val="0028535C"/>
    <w:rsid w:val="00287C2C"/>
    <w:rsid w:val="002925F5"/>
    <w:rsid w:val="00293A78"/>
    <w:rsid w:val="002A251C"/>
    <w:rsid w:val="002A2D4A"/>
    <w:rsid w:val="002A46F1"/>
    <w:rsid w:val="002A6F52"/>
    <w:rsid w:val="002B35EC"/>
    <w:rsid w:val="002B42E0"/>
    <w:rsid w:val="002B4AB5"/>
    <w:rsid w:val="002B72F6"/>
    <w:rsid w:val="002B73FB"/>
    <w:rsid w:val="002C0463"/>
    <w:rsid w:val="002C47DC"/>
    <w:rsid w:val="002C7131"/>
    <w:rsid w:val="002C79D3"/>
    <w:rsid w:val="002D01E0"/>
    <w:rsid w:val="002D046A"/>
    <w:rsid w:val="002D40CF"/>
    <w:rsid w:val="002E2BDC"/>
    <w:rsid w:val="002E3025"/>
    <w:rsid w:val="002E7A2B"/>
    <w:rsid w:val="002F0320"/>
    <w:rsid w:val="002F1B00"/>
    <w:rsid w:val="002F5BA9"/>
    <w:rsid w:val="002F5E55"/>
    <w:rsid w:val="002F64F6"/>
    <w:rsid w:val="002F7491"/>
    <w:rsid w:val="00300F54"/>
    <w:rsid w:val="00301A23"/>
    <w:rsid w:val="003100CF"/>
    <w:rsid w:val="00310A9A"/>
    <w:rsid w:val="00313982"/>
    <w:rsid w:val="00314496"/>
    <w:rsid w:val="00314E93"/>
    <w:rsid w:val="0032395D"/>
    <w:rsid w:val="00333AB1"/>
    <w:rsid w:val="0033527D"/>
    <w:rsid w:val="00335A4A"/>
    <w:rsid w:val="00340051"/>
    <w:rsid w:val="00345EFE"/>
    <w:rsid w:val="0036517D"/>
    <w:rsid w:val="00365826"/>
    <w:rsid w:val="00366503"/>
    <w:rsid w:val="003671D8"/>
    <w:rsid w:val="0036727B"/>
    <w:rsid w:val="003761FB"/>
    <w:rsid w:val="00385BCD"/>
    <w:rsid w:val="00390C48"/>
    <w:rsid w:val="00393F1A"/>
    <w:rsid w:val="00394C4C"/>
    <w:rsid w:val="003A1D53"/>
    <w:rsid w:val="003A29F7"/>
    <w:rsid w:val="003A588C"/>
    <w:rsid w:val="003A5FEB"/>
    <w:rsid w:val="003A6061"/>
    <w:rsid w:val="003B0EC2"/>
    <w:rsid w:val="003B3316"/>
    <w:rsid w:val="003C2A5B"/>
    <w:rsid w:val="003C5FC6"/>
    <w:rsid w:val="003D01D4"/>
    <w:rsid w:val="003D225E"/>
    <w:rsid w:val="003D2721"/>
    <w:rsid w:val="003D47C1"/>
    <w:rsid w:val="003D63D0"/>
    <w:rsid w:val="003F17F7"/>
    <w:rsid w:val="003F725A"/>
    <w:rsid w:val="00406963"/>
    <w:rsid w:val="00407A6D"/>
    <w:rsid w:val="00411AAF"/>
    <w:rsid w:val="00416C68"/>
    <w:rsid w:val="0042673A"/>
    <w:rsid w:val="0042710D"/>
    <w:rsid w:val="004351CC"/>
    <w:rsid w:val="00440D8F"/>
    <w:rsid w:val="004410C5"/>
    <w:rsid w:val="004446D7"/>
    <w:rsid w:val="0044537F"/>
    <w:rsid w:val="004565D2"/>
    <w:rsid w:val="004567A0"/>
    <w:rsid w:val="00462391"/>
    <w:rsid w:val="00490ACD"/>
    <w:rsid w:val="00492B2F"/>
    <w:rsid w:val="00493DD3"/>
    <w:rsid w:val="00497CE5"/>
    <w:rsid w:val="004A0C83"/>
    <w:rsid w:val="004A2335"/>
    <w:rsid w:val="004A414B"/>
    <w:rsid w:val="004A6368"/>
    <w:rsid w:val="004A658D"/>
    <w:rsid w:val="004A7552"/>
    <w:rsid w:val="004B0EAC"/>
    <w:rsid w:val="004B30D7"/>
    <w:rsid w:val="004B7173"/>
    <w:rsid w:val="004D2454"/>
    <w:rsid w:val="004D2969"/>
    <w:rsid w:val="004D6097"/>
    <w:rsid w:val="004E3A75"/>
    <w:rsid w:val="004E3E25"/>
    <w:rsid w:val="004E57D9"/>
    <w:rsid w:val="004F7F88"/>
    <w:rsid w:val="005064CA"/>
    <w:rsid w:val="005072A7"/>
    <w:rsid w:val="005110BE"/>
    <w:rsid w:val="00514D3C"/>
    <w:rsid w:val="00521366"/>
    <w:rsid w:val="00521E98"/>
    <w:rsid w:val="00527793"/>
    <w:rsid w:val="00530E72"/>
    <w:rsid w:val="0053154E"/>
    <w:rsid w:val="005353D2"/>
    <w:rsid w:val="0054436B"/>
    <w:rsid w:val="00545FAA"/>
    <w:rsid w:val="00553FA3"/>
    <w:rsid w:val="00555D1A"/>
    <w:rsid w:val="00561788"/>
    <w:rsid w:val="00561A24"/>
    <w:rsid w:val="005711AA"/>
    <w:rsid w:val="00575002"/>
    <w:rsid w:val="005774A6"/>
    <w:rsid w:val="005856E4"/>
    <w:rsid w:val="005858D1"/>
    <w:rsid w:val="005A3A5C"/>
    <w:rsid w:val="005B601D"/>
    <w:rsid w:val="005B710B"/>
    <w:rsid w:val="005C04D6"/>
    <w:rsid w:val="005C5C12"/>
    <w:rsid w:val="005C6CB4"/>
    <w:rsid w:val="005D26DB"/>
    <w:rsid w:val="005D4340"/>
    <w:rsid w:val="005E169B"/>
    <w:rsid w:val="005E1721"/>
    <w:rsid w:val="005F0263"/>
    <w:rsid w:val="005F2AB0"/>
    <w:rsid w:val="005F559B"/>
    <w:rsid w:val="00603551"/>
    <w:rsid w:val="006035EF"/>
    <w:rsid w:val="006062BB"/>
    <w:rsid w:val="00607B96"/>
    <w:rsid w:val="006204A2"/>
    <w:rsid w:val="00621EF0"/>
    <w:rsid w:val="006307B3"/>
    <w:rsid w:val="00632FC2"/>
    <w:rsid w:val="00635584"/>
    <w:rsid w:val="00635C16"/>
    <w:rsid w:val="00637140"/>
    <w:rsid w:val="00641CDD"/>
    <w:rsid w:val="00646788"/>
    <w:rsid w:val="00661539"/>
    <w:rsid w:val="00663CE6"/>
    <w:rsid w:val="006651CB"/>
    <w:rsid w:val="0066564D"/>
    <w:rsid w:val="00665889"/>
    <w:rsid w:val="00666EE0"/>
    <w:rsid w:val="0066760D"/>
    <w:rsid w:val="00675AB2"/>
    <w:rsid w:val="00682571"/>
    <w:rsid w:val="0068335F"/>
    <w:rsid w:val="00686BF0"/>
    <w:rsid w:val="00687A67"/>
    <w:rsid w:val="006907CE"/>
    <w:rsid w:val="006A3963"/>
    <w:rsid w:val="006B001F"/>
    <w:rsid w:val="006B0EA9"/>
    <w:rsid w:val="006B1391"/>
    <w:rsid w:val="006B31FD"/>
    <w:rsid w:val="006B5277"/>
    <w:rsid w:val="006C202D"/>
    <w:rsid w:val="006C39F4"/>
    <w:rsid w:val="006C4935"/>
    <w:rsid w:val="006C4A08"/>
    <w:rsid w:val="006C52FA"/>
    <w:rsid w:val="006C602D"/>
    <w:rsid w:val="006C7926"/>
    <w:rsid w:val="006D28A0"/>
    <w:rsid w:val="006D31F3"/>
    <w:rsid w:val="006E033D"/>
    <w:rsid w:val="006E1870"/>
    <w:rsid w:val="006E5ADE"/>
    <w:rsid w:val="006E754D"/>
    <w:rsid w:val="006F1A44"/>
    <w:rsid w:val="006F56C3"/>
    <w:rsid w:val="00707935"/>
    <w:rsid w:val="007128B4"/>
    <w:rsid w:val="00726744"/>
    <w:rsid w:val="00730D4C"/>
    <w:rsid w:val="00733A89"/>
    <w:rsid w:val="007371C0"/>
    <w:rsid w:val="007374E8"/>
    <w:rsid w:val="007454E1"/>
    <w:rsid w:val="00746323"/>
    <w:rsid w:val="00747C04"/>
    <w:rsid w:val="007503B0"/>
    <w:rsid w:val="00751501"/>
    <w:rsid w:val="00753BDB"/>
    <w:rsid w:val="007561CF"/>
    <w:rsid w:val="007647F3"/>
    <w:rsid w:val="00767A39"/>
    <w:rsid w:val="007764E5"/>
    <w:rsid w:val="007808C1"/>
    <w:rsid w:val="00781DA1"/>
    <w:rsid w:val="00783690"/>
    <w:rsid w:val="007859F0"/>
    <w:rsid w:val="00791155"/>
    <w:rsid w:val="00794098"/>
    <w:rsid w:val="00794AC7"/>
    <w:rsid w:val="007A3410"/>
    <w:rsid w:val="007A47D5"/>
    <w:rsid w:val="007A7CFC"/>
    <w:rsid w:val="007B1007"/>
    <w:rsid w:val="007B7A39"/>
    <w:rsid w:val="007C08DC"/>
    <w:rsid w:val="007C15FF"/>
    <w:rsid w:val="007C5BA3"/>
    <w:rsid w:val="007C7723"/>
    <w:rsid w:val="007C7CDE"/>
    <w:rsid w:val="007D2124"/>
    <w:rsid w:val="007D3229"/>
    <w:rsid w:val="007D5352"/>
    <w:rsid w:val="007D5F18"/>
    <w:rsid w:val="007E3580"/>
    <w:rsid w:val="007F1045"/>
    <w:rsid w:val="007F4F72"/>
    <w:rsid w:val="00800F5A"/>
    <w:rsid w:val="0080292E"/>
    <w:rsid w:val="008078C3"/>
    <w:rsid w:val="0081535A"/>
    <w:rsid w:val="00820261"/>
    <w:rsid w:val="00821688"/>
    <w:rsid w:val="00821863"/>
    <w:rsid w:val="0082235A"/>
    <w:rsid w:val="00822D72"/>
    <w:rsid w:val="00823145"/>
    <w:rsid w:val="00823FDB"/>
    <w:rsid w:val="008267D1"/>
    <w:rsid w:val="00827558"/>
    <w:rsid w:val="00827E4C"/>
    <w:rsid w:val="00836488"/>
    <w:rsid w:val="00840359"/>
    <w:rsid w:val="0084718E"/>
    <w:rsid w:val="00861C89"/>
    <w:rsid w:val="00862710"/>
    <w:rsid w:val="0086300F"/>
    <w:rsid w:val="00865F1E"/>
    <w:rsid w:val="008660F5"/>
    <w:rsid w:val="008669CC"/>
    <w:rsid w:val="00870DAF"/>
    <w:rsid w:val="0087295A"/>
    <w:rsid w:val="00886BFA"/>
    <w:rsid w:val="00890A3D"/>
    <w:rsid w:val="00890C68"/>
    <w:rsid w:val="00890EEB"/>
    <w:rsid w:val="00893695"/>
    <w:rsid w:val="00893DA9"/>
    <w:rsid w:val="00896FB7"/>
    <w:rsid w:val="00897B55"/>
    <w:rsid w:val="008A07D8"/>
    <w:rsid w:val="008A264F"/>
    <w:rsid w:val="008A27F4"/>
    <w:rsid w:val="008A3385"/>
    <w:rsid w:val="008B07E3"/>
    <w:rsid w:val="008B6973"/>
    <w:rsid w:val="008C4ACC"/>
    <w:rsid w:val="008C58C9"/>
    <w:rsid w:val="008D6C78"/>
    <w:rsid w:val="008E3930"/>
    <w:rsid w:val="008F0D74"/>
    <w:rsid w:val="0091279F"/>
    <w:rsid w:val="009148DD"/>
    <w:rsid w:val="00915A8E"/>
    <w:rsid w:val="00921EB4"/>
    <w:rsid w:val="00926B1A"/>
    <w:rsid w:val="00942D68"/>
    <w:rsid w:val="00945536"/>
    <w:rsid w:val="00946B49"/>
    <w:rsid w:val="0095175D"/>
    <w:rsid w:val="00956703"/>
    <w:rsid w:val="00957343"/>
    <w:rsid w:val="00957CEA"/>
    <w:rsid w:val="00965E7E"/>
    <w:rsid w:val="00967B05"/>
    <w:rsid w:val="00975C82"/>
    <w:rsid w:val="00976F9B"/>
    <w:rsid w:val="0098035C"/>
    <w:rsid w:val="00981860"/>
    <w:rsid w:val="00981B94"/>
    <w:rsid w:val="00984FC7"/>
    <w:rsid w:val="00986DE4"/>
    <w:rsid w:val="00991643"/>
    <w:rsid w:val="00995A64"/>
    <w:rsid w:val="00997A8E"/>
    <w:rsid w:val="009A0620"/>
    <w:rsid w:val="009A3615"/>
    <w:rsid w:val="009A6391"/>
    <w:rsid w:val="009A716A"/>
    <w:rsid w:val="009A7AE3"/>
    <w:rsid w:val="009B136E"/>
    <w:rsid w:val="009B1417"/>
    <w:rsid w:val="009B2CB0"/>
    <w:rsid w:val="009B517D"/>
    <w:rsid w:val="009D177E"/>
    <w:rsid w:val="009D5E84"/>
    <w:rsid w:val="009D74FD"/>
    <w:rsid w:val="009E40F4"/>
    <w:rsid w:val="009E555E"/>
    <w:rsid w:val="009F5B5F"/>
    <w:rsid w:val="00A0033D"/>
    <w:rsid w:val="00A04ECE"/>
    <w:rsid w:val="00A13866"/>
    <w:rsid w:val="00A20797"/>
    <w:rsid w:val="00A23286"/>
    <w:rsid w:val="00A350CC"/>
    <w:rsid w:val="00A47835"/>
    <w:rsid w:val="00A50F23"/>
    <w:rsid w:val="00A53C6A"/>
    <w:rsid w:val="00A6095B"/>
    <w:rsid w:val="00A60E0C"/>
    <w:rsid w:val="00A62467"/>
    <w:rsid w:val="00A624D4"/>
    <w:rsid w:val="00A655DC"/>
    <w:rsid w:val="00A65AE0"/>
    <w:rsid w:val="00A71EA1"/>
    <w:rsid w:val="00A769EB"/>
    <w:rsid w:val="00A77F0D"/>
    <w:rsid w:val="00A831B9"/>
    <w:rsid w:val="00A90028"/>
    <w:rsid w:val="00AA0169"/>
    <w:rsid w:val="00AA1B90"/>
    <w:rsid w:val="00AA3104"/>
    <w:rsid w:val="00AB05D8"/>
    <w:rsid w:val="00AB0697"/>
    <w:rsid w:val="00AC5A7A"/>
    <w:rsid w:val="00AD5CFE"/>
    <w:rsid w:val="00AD61A3"/>
    <w:rsid w:val="00AE0E99"/>
    <w:rsid w:val="00AE12F0"/>
    <w:rsid w:val="00AE39AB"/>
    <w:rsid w:val="00AE4952"/>
    <w:rsid w:val="00AE7BCA"/>
    <w:rsid w:val="00AF7772"/>
    <w:rsid w:val="00B043E0"/>
    <w:rsid w:val="00B05C2B"/>
    <w:rsid w:val="00B06C70"/>
    <w:rsid w:val="00B112A0"/>
    <w:rsid w:val="00B13749"/>
    <w:rsid w:val="00B14123"/>
    <w:rsid w:val="00B15E73"/>
    <w:rsid w:val="00B23E3E"/>
    <w:rsid w:val="00B250D7"/>
    <w:rsid w:val="00B30D7F"/>
    <w:rsid w:val="00B30D8D"/>
    <w:rsid w:val="00B33D16"/>
    <w:rsid w:val="00B34CB1"/>
    <w:rsid w:val="00B41E21"/>
    <w:rsid w:val="00B449ED"/>
    <w:rsid w:val="00B506A1"/>
    <w:rsid w:val="00B527B6"/>
    <w:rsid w:val="00B52AE9"/>
    <w:rsid w:val="00B5341C"/>
    <w:rsid w:val="00B54D3E"/>
    <w:rsid w:val="00B6593A"/>
    <w:rsid w:val="00B7780A"/>
    <w:rsid w:val="00B80CB0"/>
    <w:rsid w:val="00B80FCF"/>
    <w:rsid w:val="00B83D4D"/>
    <w:rsid w:val="00B849DA"/>
    <w:rsid w:val="00B85E3B"/>
    <w:rsid w:val="00B86F93"/>
    <w:rsid w:val="00B91555"/>
    <w:rsid w:val="00B94929"/>
    <w:rsid w:val="00BA12FB"/>
    <w:rsid w:val="00BA2028"/>
    <w:rsid w:val="00BA4DE8"/>
    <w:rsid w:val="00BA5173"/>
    <w:rsid w:val="00BB2D93"/>
    <w:rsid w:val="00BB2F71"/>
    <w:rsid w:val="00BB34F3"/>
    <w:rsid w:val="00BB7737"/>
    <w:rsid w:val="00BC0321"/>
    <w:rsid w:val="00BC21B7"/>
    <w:rsid w:val="00BC5E3A"/>
    <w:rsid w:val="00BC6235"/>
    <w:rsid w:val="00BD2EA7"/>
    <w:rsid w:val="00BD423A"/>
    <w:rsid w:val="00BD7CB5"/>
    <w:rsid w:val="00BD7D57"/>
    <w:rsid w:val="00BE0A42"/>
    <w:rsid w:val="00BE298A"/>
    <w:rsid w:val="00BE2EEE"/>
    <w:rsid w:val="00BE4F70"/>
    <w:rsid w:val="00C00695"/>
    <w:rsid w:val="00C01140"/>
    <w:rsid w:val="00C034AE"/>
    <w:rsid w:val="00C04013"/>
    <w:rsid w:val="00C05DF8"/>
    <w:rsid w:val="00C064AB"/>
    <w:rsid w:val="00C12B08"/>
    <w:rsid w:val="00C14DEE"/>
    <w:rsid w:val="00C217DB"/>
    <w:rsid w:val="00C34B13"/>
    <w:rsid w:val="00C3516A"/>
    <w:rsid w:val="00C351D9"/>
    <w:rsid w:val="00C35E37"/>
    <w:rsid w:val="00C410B7"/>
    <w:rsid w:val="00C43416"/>
    <w:rsid w:val="00C456EF"/>
    <w:rsid w:val="00C46552"/>
    <w:rsid w:val="00C47D73"/>
    <w:rsid w:val="00C5257E"/>
    <w:rsid w:val="00C526CB"/>
    <w:rsid w:val="00C6230E"/>
    <w:rsid w:val="00C633E7"/>
    <w:rsid w:val="00C64DB4"/>
    <w:rsid w:val="00C66F95"/>
    <w:rsid w:val="00C67F52"/>
    <w:rsid w:val="00C73C41"/>
    <w:rsid w:val="00C75EC1"/>
    <w:rsid w:val="00C762BA"/>
    <w:rsid w:val="00C765F8"/>
    <w:rsid w:val="00C822F1"/>
    <w:rsid w:val="00C84905"/>
    <w:rsid w:val="00CA2347"/>
    <w:rsid w:val="00CA331E"/>
    <w:rsid w:val="00CA4B87"/>
    <w:rsid w:val="00CA7269"/>
    <w:rsid w:val="00CB09E0"/>
    <w:rsid w:val="00CB1908"/>
    <w:rsid w:val="00CB2060"/>
    <w:rsid w:val="00CB49B2"/>
    <w:rsid w:val="00CB55EE"/>
    <w:rsid w:val="00CB7EF8"/>
    <w:rsid w:val="00CB7F87"/>
    <w:rsid w:val="00CD0DC9"/>
    <w:rsid w:val="00CD133D"/>
    <w:rsid w:val="00CD1C13"/>
    <w:rsid w:val="00CD405C"/>
    <w:rsid w:val="00CD49F6"/>
    <w:rsid w:val="00CD7802"/>
    <w:rsid w:val="00CE00BB"/>
    <w:rsid w:val="00CE7E22"/>
    <w:rsid w:val="00CF186F"/>
    <w:rsid w:val="00CF2FD5"/>
    <w:rsid w:val="00CF58AF"/>
    <w:rsid w:val="00CF599B"/>
    <w:rsid w:val="00D05CA7"/>
    <w:rsid w:val="00D16175"/>
    <w:rsid w:val="00D1746F"/>
    <w:rsid w:val="00D2366B"/>
    <w:rsid w:val="00D2536F"/>
    <w:rsid w:val="00D32F45"/>
    <w:rsid w:val="00D33F3F"/>
    <w:rsid w:val="00D433D0"/>
    <w:rsid w:val="00D43AD3"/>
    <w:rsid w:val="00D440FB"/>
    <w:rsid w:val="00D457A3"/>
    <w:rsid w:val="00D4698B"/>
    <w:rsid w:val="00D474DB"/>
    <w:rsid w:val="00D57D4B"/>
    <w:rsid w:val="00D646E4"/>
    <w:rsid w:val="00D657FA"/>
    <w:rsid w:val="00D671A0"/>
    <w:rsid w:val="00D71C80"/>
    <w:rsid w:val="00D73F5A"/>
    <w:rsid w:val="00D7432F"/>
    <w:rsid w:val="00D83359"/>
    <w:rsid w:val="00D8380B"/>
    <w:rsid w:val="00D85361"/>
    <w:rsid w:val="00D8651C"/>
    <w:rsid w:val="00D92F68"/>
    <w:rsid w:val="00D93A03"/>
    <w:rsid w:val="00DA5A16"/>
    <w:rsid w:val="00DA61DC"/>
    <w:rsid w:val="00DB494B"/>
    <w:rsid w:val="00DB639F"/>
    <w:rsid w:val="00DB65ED"/>
    <w:rsid w:val="00DB74BB"/>
    <w:rsid w:val="00DC114A"/>
    <w:rsid w:val="00DD0BD2"/>
    <w:rsid w:val="00DD1AD3"/>
    <w:rsid w:val="00DD1F74"/>
    <w:rsid w:val="00DD79DF"/>
    <w:rsid w:val="00DE2941"/>
    <w:rsid w:val="00DE2A7E"/>
    <w:rsid w:val="00DE528F"/>
    <w:rsid w:val="00DE7CA1"/>
    <w:rsid w:val="00DF38BE"/>
    <w:rsid w:val="00DF3DB2"/>
    <w:rsid w:val="00DF3EC8"/>
    <w:rsid w:val="00DF47BD"/>
    <w:rsid w:val="00DF617D"/>
    <w:rsid w:val="00E007A9"/>
    <w:rsid w:val="00E03FBD"/>
    <w:rsid w:val="00E11A00"/>
    <w:rsid w:val="00E13485"/>
    <w:rsid w:val="00E138B6"/>
    <w:rsid w:val="00E14028"/>
    <w:rsid w:val="00E1467F"/>
    <w:rsid w:val="00E14FA4"/>
    <w:rsid w:val="00E15036"/>
    <w:rsid w:val="00E20B4A"/>
    <w:rsid w:val="00E217AB"/>
    <w:rsid w:val="00E21AA9"/>
    <w:rsid w:val="00E23CC5"/>
    <w:rsid w:val="00E26627"/>
    <w:rsid w:val="00E27170"/>
    <w:rsid w:val="00E30621"/>
    <w:rsid w:val="00E30788"/>
    <w:rsid w:val="00E3311E"/>
    <w:rsid w:val="00E35366"/>
    <w:rsid w:val="00E37EBF"/>
    <w:rsid w:val="00E432FE"/>
    <w:rsid w:val="00E43331"/>
    <w:rsid w:val="00E527C7"/>
    <w:rsid w:val="00E66432"/>
    <w:rsid w:val="00E66F64"/>
    <w:rsid w:val="00E7031A"/>
    <w:rsid w:val="00E76485"/>
    <w:rsid w:val="00E76CBB"/>
    <w:rsid w:val="00E81CCD"/>
    <w:rsid w:val="00E87105"/>
    <w:rsid w:val="00E90201"/>
    <w:rsid w:val="00E90B99"/>
    <w:rsid w:val="00E9294E"/>
    <w:rsid w:val="00E95F9B"/>
    <w:rsid w:val="00E96AFC"/>
    <w:rsid w:val="00EA3CBE"/>
    <w:rsid w:val="00EA5EE0"/>
    <w:rsid w:val="00EB099F"/>
    <w:rsid w:val="00EC025F"/>
    <w:rsid w:val="00EC16A5"/>
    <w:rsid w:val="00EC3520"/>
    <w:rsid w:val="00EC431D"/>
    <w:rsid w:val="00EC4FAD"/>
    <w:rsid w:val="00ED27CA"/>
    <w:rsid w:val="00EE0177"/>
    <w:rsid w:val="00EE60FF"/>
    <w:rsid w:val="00EE6102"/>
    <w:rsid w:val="00EF0397"/>
    <w:rsid w:val="00F014F5"/>
    <w:rsid w:val="00F01F86"/>
    <w:rsid w:val="00F0423A"/>
    <w:rsid w:val="00F04F15"/>
    <w:rsid w:val="00F04FF5"/>
    <w:rsid w:val="00F04FF9"/>
    <w:rsid w:val="00F06B14"/>
    <w:rsid w:val="00F13195"/>
    <w:rsid w:val="00F148DD"/>
    <w:rsid w:val="00F213DB"/>
    <w:rsid w:val="00F25702"/>
    <w:rsid w:val="00F3103A"/>
    <w:rsid w:val="00F32CFC"/>
    <w:rsid w:val="00F43CEA"/>
    <w:rsid w:val="00F4596E"/>
    <w:rsid w:val="00F45EA4"/>
    <w:rsid w:val="00F503AE"/>
    <w:rsid w:val="00F505DA"/>
    <w:rsid w:val="00F510DA"/>
    <w:rsid w:val="00F52255"/>
    <w:rsid w:val="00F5576D"/>
    <w:rsid w:val="00F57CC2"/>
    <w:rsid w:val="00F60E0C"/>
    <w:rsid w:val="00F61A81"/>
    <w:rsid w:val="00F63209"/>
    <w:rsid w:val="00F641F8"/>
    <w:rsid w:val="00F719A7"/>
    <w:rsid w:val="00F71ACA"/>
    <w:rsid w:val="00F720A0"/>
    <w:rsid w:val="00F8103E"/>
    <w:rsid w:val="00F824F1"/>
    <w:rsid w:val="00F8464D"/>
    <w:rsid w:val="00F85EE0"/>
    <w:rsid w:val="00F86B89"/>
    <w:rsid w:val="00F8761C"/>
    <w:rsid w:val="00F93101"/>
    <w:rsid w:val="00F972BA"/>
    <w:rsid w:val="00FA1903"/>
    <w:rsid w:val="00FA21BB"/>
    <w:rsid w:val="00FA3476"/>
    <w:rsid w:val="00FA575C"/>
    <w:rsid w:val="00FB1074"/>
    <w:rsid w:val="00FB615C"/>
    <w:rsid w:val="00FB6C32"/>
    <w:rsid w:val="00FC013C"/>
    <w:rsid w:val="00FC3DFE"/>
    <w:rsid w:val="00FC452D"/>
    <w:rsid w:val="00FC58E5"/>
    <w:rsid w:val="00FC5A4F"/>
    <w:rsid w:val="00FC5CF0"/>
    <w:rsid w:val="00FC6276"/>
    <w:rsid w:val="00FD07C2"/>
    <w:rsid w:val="00FD0C0E"/>
    <w:rsid w:val="00FD72D2"/>
    <w:rsid w:val="00FE0A28"/>
    <w:rsid w:val="00FE5880"/>
    <w:rsid w:val="00FE5FE7"/>
    <w:rsid w:val="00FE6844"/>
    <w:rsid w:val="00FF0B7C"/>
    <w:rsid w:val="00FF20B0"/>
    <w:rsid w:val="00FF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AED29"/>
  <w15:docId w15:val="{F7922F8C-361A-439B-8256-C31CFC13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pacing w:after="0"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9"/>
    <w:qFormat/>
    <w:rsid w:val="002925F5"/>
    <w:pPr>
      <w:numPr>
        <w:numId w:val="4"/>
      </w:numPr>
      <w:tabs>
        <w:tab w:val="clear" w:pos="1134"/>
        <w:tab w:val="left" w:pos="1418"/>
      </w:tabs>
      <w:suppressAutoHyphens/>
      <w:spacing w:before="240" w:after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link w:val="30"/>
    <w:uiPriority w:val="9"/>
    <w:unhideWhenUsed/>
    <w:qFormat/>
    <w:rsid w:val="002925F5"/>
    <w:pPr>
      <w:keepNext/>
      <w:keepLines/>
      <w:numPr>
        <w:ilvl w:val="2"/>
        <w:numId w:val="4"/>
      </w:numPr>
      <w:tabs>
        <w:tab w:val="left" w:pos="1701"/>
      </w:tabs>
      <w:spacing w:before="240" w:after="240"/>
      <w:contextualSpacing w:val="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link w:val="4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925F5"/>
    <w:rPr>
      <w:rFonts w:ascii="Times New Roman" w:hAnsi="Times New Roman"/>
      <w:sz w:val="24"/>
    </w:rPr>
  </w:style>
  <w:style w:type="paragraph" w:styleId="a6">
    <w:name w:val="footer"/>
    <w:basedOn w:val="a0"/>
    <w:link w:val="a7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925F5"/>
    <w:rPr>
      <w:rFonts w:ascii="Times New Roman" w:hAnsi="Times New Roman"/>
      <w:sz w:val="24"/>
    </w:rPr>
  </w:style>
  <w:style w:type="table" w:styleId="a8">
    <w:name w:val="Table Grid"/>
    <w:basedOn w:val="a2"/>
    <w:uiPriority w:val="39"/>
    <w:rsid w:val="00292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2925F5"/>
    <w:rPr>
      <w:rFonts w:ascii="Times New Roman" w:hAnsi="Times New Roman"/>
      <w:b/>
      <w:sz w:val="24"/>
    </w:rPr>
  </w:style>
  <w:style w:type="paragraph" w:styleId="a9">
    <w:name w:val="Balloon Text"/>
    <w:basedOn w:val="a0"/>
    <w:link w:val="aa"/>
    <w:uiPriority w:val="99"/>
    <w:semiHidden/>
    <w:unhideWhenUsed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2925F5"/>
    <w:rPr>
      <w:rFonts w:ascii="Tahoma" w:hAnsi="Tahoma" w:cs="Tahoma"/>
      <w:sz w:val="16"/>
      <w:szCs w:val="16"/>
    </w:rPr>
  </w:style>
  <w:style w:type="paragraph" w:styleId="ab">
    <w:name w:val="Subtitle"/>
    <w:basedOn w:val="1"/>
    <w:next w:val="a0"/>
    <w:link w:val="ac"/>
    <w:uiPriority w:val="8"/>
    <w:qFormat/>
    <w:rsid w:val="002925F5"/>
    <w:pPr>
      <w:numPr>
        <w:numId w:val="0"/>
      </w:numPr>
      <w:spacing w:before="0" w:after="120"/>
      <w:jc w:val="center"/>
    </w:pPr>
  </w:style>
  <w:style w:type="character" w:customStyle="1" w:styleId="ac">
    <w:name w:val="Подзаголовок Знак"/>
    <w:basedOn w:val="a1"/>
    <w:link w:val="ab"/>
    <w:uiPriority w:val="8"/>
    <w:rsid w:val="002925F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1"/>
    <w:qFormat/>
    <w:rsid w:val="002925F5"/>
    <w:pPr>
      <w:numPr>
        <w:numId w:val="1"/>
      </w:numPr>
      <w:tabs>
        <w:tab w:val="left" w:pos="1134"/>
      </w:tabs>
    </w:pPr>
  </w:style>
  <w:style w:type="character" w:customStyle="1" w:styleId="20">
    <w:name w:val="Заголовок 2 Знак"/>
    <w:basedOn w:val="a1"/>
    <w:link w:val="2"/>
    <w:uiPriority w:val="9"/>
    <w:rsid w:val="002925F5"/>
    <w:rPr>
      <w:rFonts w:ascii="Times New Roman" w:hAnsi="Times New Roman"/>
      <w:b/>
      <w:sz w:val="24"/>
    </w:rPr>
  </w:style>
  <w:style w:type="character" w:styleId="ad">
    <w:name w:val="annotation reference"/>
    <w:basedOn w:val="a1"/>
    <w:uiPriority w:val="99"/>
    <w:semiHidden/>
    <w:unhideWhenUsed/>
    <w:rsid w:val="00E20B4A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E20B4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E20B4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0B4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link w:val="3"/>
    <w:uiPriority w:val="9"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link w:val="4"/>
    <w:uiPriority w:val="9"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100">
    <w:name w:val="Обычный 10 центр"/>
    <w:basedOn w:val="a0"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2">
    <w:name w:val="Рисунок"/>
    <w:qFormat/>
    <w:rsid w:val="002925F5"/>
    <w:pPr>
      <w:spacing w:after="360"/>
      <w:jc w:val="center"/>
    </w:pPr>
    <w:rPr>
      <w:rFonts w:ascii="Times New Roman" w:hAnsi="Times New Roman"/>
      <w:b/>
      <w:sz w:val="24"/>
    </w:rPr>
  </w:style>
  <w:style w:type="table" w:customStyle="1" w:styleId="21">
    <w:name w:val="Сетка таблицы2"/>
    <w:basedOn w:val="a2"/>
    <w:next w:val="a8"/>
    <w:uiPriority w:val="59"/>
    <w:rsid w:val="00292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Табл. Обычный слева"/>
    <w:uiPriority w:val="2"/>
    <w:qFormat/>
    <w:rsid w:val="002925F5"/>
    <w:pPr>
      <w:spacing w:before="60" w:after="60" w:line="240" w:lineRule="auto"/>
      <w:ind w:left="57"/>
      <w:jc w:val="both"/>
    </w:pPr>
    <w:rPr>
      <w:rFonts w:ascii="Times New Roman" w:hAnsi="Times New Roman"/>
      <w:sz w:val="24"/>
    </w:rPr>
  </w:style>
  <w:style w:type="paragraph" w:customStyle="1" w:styleId="11">
    <w:name w:val="Табл. 11 слева"/>
    <w:basedOn w:val="af3"/>
    <w:uiPriority w:val="2"/>
    <w:qFormat/>
    <w:rsid w:val="002925F5"/>
    <w:rPr>
      <w:sz w:val="22"/>
    </w:rPr>
  </w:style>
  <w:style w:type="paragraph" w:customStyle="1" w:styleId="110">
    <w:name w:val="Табл. 11 центр"/>
    <w:basedOn w:val="11"/>
    <w:uiPriority w:val="2"/>
    <w:qFormat/>
    <w:rsid w:val="002925F5"/>
    <w:pPr>
      <w:jc w:val="center"/>
    </w:pPr>
  </w:style>
  <w:style w:type="paragraph" w:customStyle="1" w:styleId="af4">
    <w:name w:val="Табл. Заголовок"/>
    <w:basedOn w:val="af3"/>
    <w:uiPriority w:val="2"/>
    <w:qFormat/>
    <w:rsid w:val="00DF3EC8"/>
    <w:pPr>
      <w:jc w:val="center"/>
    </w:pPr>
    <w:rPr>
      <w:b/>
    </w:rPr>
  </w:style>
  <w:style w:type="paragraph" w:customStyle="1" w:styleId="af5">
    <w:name w:val="Табл. Обычный центр"/>
    <w:basedOn w:val="af3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044B69"/>
    <w:pPr>
      <w:framePr w:wrap="around" w:vAnchor="page" w:hAnchor="page" w:x="13031" w:y="13428"/>
      <w:ind w:left="28"/>
      <w:jc w:val="left"/>
    </w:pPr>
  </w:style>
  <w:style w:type="paragraph" w:customStyle="1" w:styleId="111">
    <w:name w:val="Центр 11"/>
    <w:basedOn w:val="a0"/>
    <w:qFormat/>
    <w:rsid w:val="009A3615"/>
    <w:pPr>
      <w:widowControl w:val="0"/>
      <w:spacing w:line="240" w:lineRule="auto"/>
      <w:ind w:firstLine="0"/>
      <w:contextualSpacing w:val="0"/>
      <w:jc w:val="center"/>
    </w:pPr>
    <w:rPr>
      <w:rFonts w:eastAsia="Times New Roman" w:cs="Times New Roman"/>
      <w:sz w:val="22"/>
      <w:lang w:eastAsia="ru-RU"/>
    </w:rPr>
  </w:style>
  <w:style w:type="paragraph" w:customStyle="1" w:styleId="af6">
    <w:name w:val="Колонтитул наверху"/>
    <w:basedOn w:val="a0"/>
    <w:qFormat/>
    <w:rsid w:val="00193554"/>
    <w:pPr>
      <w:spacing w:line="240" w:lineRule="auto"/>
      <w:ind w:left="-110" w:firstLine="0"/>
      <w:contextualSpacing w:val="0"/>
      <w:jc w:val="left"/>
    </w:pPr>
    <w:rPr>
      <w:rFonts w:ascii="Arial" w:hAnsi="Arial"/>
      <w:color w:val="000000" w:themeColor="text1"/>
      <w:sz w:val="16"/>
      <w:szCs w:val="16"/>
    </w:rPr>
  </w:style>
  <w:style w:type="character" w:styleId="af7">
    <w:name w:val="line number"/>
    <w:basedOn w:val="a1"/>
    <w:uiPriority w:val="99"/>
    <w:semiHidden/>
    <w:unhideWhenUsed/>
    <w:rsid w:val="0053154E"/>
  </w:style>
  <w:style w:type="character" w:customStyle="1" w:styleId="fontstyle01">
    <w:name w:val="fontstyle01"/>
    <w:basedOn w:val="a1"/>
    <w:rsid w:val="00B85E3B"/>
    <w:rPr>
      <w:rFonts w:ascii="GOSTCommon" w:hAnsi="GOSTCommo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ployee\Desktop\&#1055;&#1042;&#1055;%203-4%20&#1086;&#1092;&#1086;&#1088;&#1084;&#1083;&#1077;&#1085;&#1080;&#1077;\&#1055;&#1056;.6_&#1057;&#1087;&#1077;&#1094;&#1080;&#1092;&#1080;&#1082;&#1072;&#1094;&#1080;&#1103;_&#1086;&#1073;&#1086;&#1088;&#1091;&#1076;&#1086;&#1074;&#1072;&#1085;&#1080;&#1103;%20&#1060;.3.%20&#1040;.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46193-7864-474E-9C1F-50DDF0395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ПР.6_Спецификация_оборудования Ф.3. А.3.dotx</Template>
  <TotalTime>13886</TotalTime>
  <Pages>5</Pages>
  <Words>1500</Words>
  <Characters>8553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Ivanova Ekaterina</cp:lastModifiedBy>
  <cp:revision>103</cp:revision>
  <cp:lastPrinted>2025-07-11T08:01:00Z</cp:lastPrinted>
  <dcterms:created xsi:type="dcterms:W3CDTF">2023-06-08T14:36:00Z</dcterms:created>
  <dcterms:modified xsi:type="dcterms:W3CDTF">2025-07-11T08:02:00Z</dcterms:modified>
</cp:coreProperties>
</file>