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620A13B7" w:rsidR="005064CA" w:rsidRPr="00202B9E" w:rsidRDefault="009F5B5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8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251C0D87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1150545C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4283C0E5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4976F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0E52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F92D7D" w14:textId="512B979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1000x500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2FC1D" w14:textId="45B1259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КЛОП-2(60)-НО-1000x500-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9EA700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7962E5" w14:textId="37FB4BF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3D85C" w14:textId="3E9D710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03436" w14:textId="390726BD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FDF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F291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909C22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600x500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1CA82FD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КЛОП-2(60)-НО-600x500-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7B3F83B2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4EAC3FE5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411C145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9802F41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диаметр 125</w:t>
            </w:r>
            <w:r w:rsidRPr="005B601D">
              <w:rPr>
                <w:color w:val="000000"/>
              </w:rPr>
              <w:t xml:space="preserve">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BCB2A5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125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22499506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7BE6C930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65077354" w:rsidR="001F3652" w:rsidRPr="005B601D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462A82AE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</w:t>
            </w:r>
            <w:r>
              <w:rPr>
                <w:color w:val="000000"/>
              </w:rPr>
              <w:t>00</w:t>
            </w:r>
            <w:r w:rsidRPr="005B601D">
              <w:rPr>
                <w:color w:val="000000"/>
              </w:rPr>
              <w:t xml:space="preserve">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4E040A79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4DCDE62B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6F03F0A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273AA459" w:rsidR="001F3652" w:rsidRPr="005B601D" w:rsidRDefault="009E555E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DF84B5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FF8DC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1B1093" w14:textId="006E5039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57AC86" w14:textId="5148E2F7" w:rsidR="001F3652" w:rsidRPr="009F5B5F" w:rsidRDefault="001F3652" w:rsidP="001F3652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82515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776D72" w14:textId="2660402B" w:rsidR="001F3652" w:rsidRPr="009F5B5F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E6509" w14:textId="3E9FDC31" w:rsidR="001F3652" w:rsidRPr="009F5B5F" w:rsidRDefault="001F3652" w:rsidP="001F3652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66F411" w14:textId="26845F6F" w:rsidR="001F3652" w:rsidRPr="009F5B5F" w:rsidRDefault="001F3652" w:rsidP="001F3652">
            <w:pPr>
              <w:pStyle w:val="af5"/>
              <w:rPr>
                <w:color w:val="000000"/>
              </w:rPr>
            </w:pPr>
            <w: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AE1C4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806D9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08D959DB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21D8E1D4" w:rsidR="001F3652" w:rsidRDefault="001F3652" w:rsidP="001F3652">
            <w:pPr>
              <w:pStyle w:val="af5"/>
              <w:rPr>
                <w:highlight w:val="yellow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0FD9189B" w:rsidR="001F3652" w:rsidRPr="009F5B5F" w:rsidRDefault="001F3652" w:rsidP="001F3652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1CA59C34" w:rsidR="001F3652" w:rsidRPr="009F5B5F" w:rsidRDefault="001F3652" w:rsidP="001F3652">
            <w:pPr>
              <w:pStyle w:val="af5"/>
              <w:rPr>
                <w:highlight w:val="yellow"/>
              </w:rPr>
            </w:pPr>
            <w: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2E8AD680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369A6A27" w:rsidR="001F3652" w:rsidRDefault="001F3652" w:rsidP="001F3652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68EA6BEF" w:rsidR="001F3652" w:rsidRPr="009F5B5F" w:rsidRDefault="001F3652" w:rsidP="001F3652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304591D9" w:rsidR="001F3652" w:rsidRPr="009F5B5F" w:rsidRDefault="001F3652" w:rsidP="001F3652">
            <w:pPr>
              <w:pStyle w:val="af5"/>
              <w:rPr>
                <w:highlight w:val="yellow"/>
              </w:rPr>
            </w:pPr>
            <w: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0444D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89F437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6A9D19" w14:textId="72780607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19ADFB" w14:textId="5A7F4ECE" w:rsidR="001F3652" w:rsidRPr="009F5B5F" w:rsidRDefault="001F3652" w:rsidP="001F3652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34779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DC83A4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15BB" w14:textId="7B6326F5" w:rsidR="001F3652" w:rsidRPr="009F5B5F" w:rsidRDefault="001F3652" w:rsidP="001F3652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5550AC" w14:textId="61789D5B" w:rsidR="001F3652" w:rsidRDefault="001F3652" w:rsidP="001F3652">
            <w:pPr>
              <w:pStyle w:val="af5"/>
            </w:pPr>
            <w: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0490A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2D488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3BAC4012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27743F59" w:rsidR="001F3652" w:rsidRPr="009F5B5F" w:rsidRDefault="001F3652" w:rsidP="001F3652">
            <w:pPr>
              <w:pStyle w:val="af5"/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2893F1E" w:rsidR="001F3652" w:rsidRPr="009F5B5F" w:rsidRDefault="001F3652" w:rsidP="001F3652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6BD6BDF9" w:rsidR="001F3652" w:rsidRDefault="001F3652" w:rsidP="001F3652">
            <w:pPr>
              <w:pStyle w:val="af5"/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1E507D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6EE246" w14:textId="77777777" w:rsidR="001F3652" w:rsidRPr="003A6061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EB9A68" w14:textId="6F74FF91" w:rsidR="001F3652" w:rsidRPr="003A6061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F4EBD" w14:textId="4302ED00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CC8307" w14:textId="77777777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CB5944" w14:textId="77777777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2C689C" w14:textId="0C8AA567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B5F986" w14:textId="4C002B4F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323CC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5299D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1F3652" w:rsidRPr="00E9294E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7143A4C5" w:rsidR="001F3652" w:rsidRPr="00E9294E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7069273E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30F4357A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0E1A9CAC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1F3652" w:rsidRPr="00E9294E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3E75B406" w:rsidR="001F3652" w:rsidRPr="00E9294E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1F3652" w:rsidRPr="00E9294E" w:rsidRDefault="001F3652" w:rsidP="001F3652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3AEF2655" w:rsidR="001F3652" w:rsidRPr="00E9294E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1F3652" w:rsidRPr="00E9294E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24ED3862" w:rsidR="001F3652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ЛКТ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1F3652" w:rsidRPr="00E9294E" w:rsidRDefault="001F3652" w:rsidP="001F3652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1F3652" w:rsidRPr="00E9294E" w:rsidRDefault="001F3652" w:rsidP="001F3652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38257C8A" w:rsidR="001F3652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0A926EA0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0DC56B72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093944E9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37C0D719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5170E678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3AD7A054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4C71FD08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62599281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  <w:r w:rsidRPr="00C526CB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5AC0520D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0F0FD0B2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1B592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FF186D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91A3D" w14:textId="4F938C33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506DBF" w14:textId="40F63F0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8F458D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6C142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4E0585" w14:textId="60FED172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3681A0" w14:textId="78094EC0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17CDD0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3F8A9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5E16A0B8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4E62C885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62C363FC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7B30881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1F3652" w:rsidRPr="003D63D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1C139AA7" w:rsidR="001F3652" w:rsidRPr="003D63D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16BA000A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1A2DE5F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EDFED0" w14:textId="77777777" w:rsidR="001F3652" w:rsidRPr="003D63D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55246F" w14:textId="2D371D5C" w:rsidR="001F3652" w:rsidRPr="003D63D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63C359" w14:textId="01BCC25A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49CBAE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179B58" w14:textId="18219E41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AF4B9A" w14:textId="6BF46B71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F42DAF" w14:textId="2F130BC8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96B24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E0126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2FC7116B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400x350,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1F3652" w:rsidRPr="00C526CB" w:rsidRDefault="001F3652" w:rsidP="001F3652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15D1E6B4" w:rsidR="001F3652" w:rsidRPr="00C526CB" w:rsidRDefault="001F3652" w:rsidP="001F3652">
            <w:pPr>
              <w:pStyle w:val="af5"/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57130024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1606AF22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33AD77C7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415B68DF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49ACC2FD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592EFE81" w:rsidR="001F3652" w:rsidRPr="00C526C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4FA6B5E6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65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02439770" w:rsidR="001F3652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6CB385CD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581C6976" w:rsidR="001F3652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312FAA64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5B7AA873" w:rsidR="001F3652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5FD45D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F1D7F1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F60068" w14:textId="7C2025B3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7A7709" w14:textId="77ADF3D9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358BA1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3A86E3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55A5C9" w14:textId="6770C37E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5B20A" w14:textId="20927541" w:rsidR="001F3652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4BEEF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1A6E1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6F050E5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02AF81EC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0763C5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9C46A2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4E93A3" w14:textId="2DA63A4D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82A583" w14:textId="40F09F6D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146F80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066455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43DAC2" w14:textId="6A20FAAD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2C2211" w14:textId="734CE81B" w:rsidR="001F3652" w:rsidRPr="00C526CB" w:rsidRDefault="001F3652" w:rsidP="001F3652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2394A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09D602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287C11F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8094EB" w14:textId="77777777" w:rsidR="001F3652" w:rsidRPr="00C526C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DDBC7C" w14:textId="761074D4" w:rsidR="001F3652" w:rsidRPr="00C526C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94B4F7" w14:textId="0ADC2F8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EF525B" w14:textId="24EA8EB8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3732BE" w14:textId="77777777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A27A04" w14:textId="7A7CED70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2FC0DE" w14:textId="48E0E549" w:rsidR="001F3652" w:rsidRPr="00C526CB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07078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4B96C4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7CAACCF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63F684" w14:textId="77777777" w:rsidR="001F3652" w:rsidRPr="003D63D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F50389" w14:textId="35511011" w:rsidR="001F3652" w:rsidRPr="003D63D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1200x600,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9599F3" w14:textId="2BED0E41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3FF0CC" w14:textId="1EE492D4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057CB5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8DE0E1" w14:textId="6E813EF1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8E942" w14:textId="22753B46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197ACB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88943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3C8B04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B4692B" w14:textId="77777777" w:rsidR="001F3652" w:rsidRPr="003D63D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3361DA" w14:textId="211BA93C" w:rsidR="001F3652" w:rsidRPr="003D63D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>Воздуховод прямоугольного сечения из тонколистовой оцинкованной стали 1</w:t>
            </w:r>
            <w:r>
              <w:rPr>
                <w:color w:val="000000"/>
              </w:rPr>
              <w:t>4</w:t>
            </w:r>
            <w:r w:rsidRPr="003D63D0">
              <w:rPr>
                <w:color w:val="000000"/>
              </w:rPr>
              <w:t xml:space="preserve">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3DA9C2" w14:textId="70EC0D0F" w:rsidR="001F3652" w:rsidRPr="003D63D0" w:rsidRDefault="001F3652" w:rsidP="001F3652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A64ED8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2B865E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CE8C14" w14:textId="2ABDF6C8" w:rsidR="001F3652" w:rsidRPr="003D63D0" w:rsidRDefault="001F3652" w:rsidP="001F3652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E0C37E" w14:textId="54B113B9" w:rsidR="001F3652" w:rsidRPr="003D63D0" w:rsidRDefault="001F3652" w:rsidP="001F3652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B885A7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EC191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1F3652" w:rsidRPr="003D63D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1F3652" w:rsidRPr="003A6061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1F3652" w:rsidRPr="003A6061" w:rsidRDefault="001F3652" w:rsidP="001F3652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1F3652" w:rsidRPr="003A6061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1F3652" w:rsidRPr="003A6061" w:rsidRDefault="001F3652" w:rsidP="001F3652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05754A6D" w:rsidR="001F3652" w:rsidRPr="003A6061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1F3652" w:rsidRPr="003D63D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63E780FF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1F3652" w:rsidRPr="00747C04" w:rsidRDefault="001F3652" w:rsidP="001F3652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1F3652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1F3652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1F3652" w:rsidRPr="00747C04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1F3652" w:rsidRPr="00747C04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1F3652" w:rsidRPr="00747C04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1F3652" w:rsidRPr="00747C04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1F3652" w:rsidRPr="00747C04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1F3652" w:rsidRPr="00747C04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1F3652" w:rsidRPr="00747C04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1F3652" w:rsidRPr="00747C04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1F3652" w:rsidRPr="00747C04" w:rsidRDefault="001F3652" w:rsidP="001F3652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1F3652" w:rsidRPr="00747C04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1F3652" w:rsidRPr="00747C04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1F3652" w:rsidRPr="00CF599B" w:rsidRDefault="001F3652" w:rsidP="001F3652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F3652" w:rsidRPr="00157984" w14:paraId="284C3DB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5688D0" w14:textId="112801FD" w:rsidR="001F3652" w:rsidRPr="00CF599B" w:rsidRDefault="001F3652" w:rsidP="001F365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color w:val="000000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F3652" w:rsidRPr="00157984" w14:paraId="7C302C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1F3652" w:rsidRPr="00CF599B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1F3652" w:rsidRPr="00CF599B" w:rsidRDefault="001F3652" w:rsidP="001F3652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388A3A" w14:textId="3739CF06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F3652" w:rsidRPr="00157984" w14:paraId="6DA209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09037" w14:textId="678F8A64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8B24F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3DF89E" w14:textId="09EFC211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17ED4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96E163" w14:textId="2C72C464" w:rsidR="001F3652" w:rsidRPr="00CF599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41F2BC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591984" w14:textId="617E4F58" w:rsidR="001F3652" w:rsidRPr="00CF599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1FFE41A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4BCCE1" w14:textId="2A48EB5C" w:rsidR="001F3652" w:rsidRPr="00CF599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5120A15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99DF11" w14:textId="64A7E2E8" w:rsidR="001F3652" w:rsidRPr="00CF599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B76EDE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1F3652" w:rsidRPr="00CF599B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1F3652" w:rsidRPr="00CF599B" w:rsidRDefault="001F3652" w:rsidP="001F365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A1590B" w14:textId="6F654B9C" w:rsidR="001F3652" w:rsidRPr="00CF599B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1F3652" w:rsidRPr="009F5B5F" w:rsidRDefault="001F3652" w:rsidP="001F3652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1F3652" w:rsidRPr="00CF599B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1F3652" w:rsidRPr="00E007A9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1F3652" w:rsidRPr="005A3A5C" w:rsidRDefault="001F3652" w:rsidP="001F365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619643C9" w:rsidR="001F3652" w:rsidRPr="005A3A5C" w:rsidRDefault="001F3652" w:rsidP="001F3652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0C1256A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3D468806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5DD2459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12DE9E42" w:rsidR="001F3652" w:rsidRDefault="001F3652" w:rsidP="001F3652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297D37BE" w:rsidR="001F3652" w:rsidRDefault="001F3652" w:rsidP="001F3652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5536690E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7AB22CBB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06AF699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108A11B7" w:rsidR="001F3652" w:rsidRDefault="001F3652" w:rsidP="001F3652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52460C15" w:rsidR="001F3652" w:rsidRDefault="001F3652" w:rsidP="001F3652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5DDE49D3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1F3652" w:rsidRPr="00E007A9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6DA1B511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1F3652" w:rsidRPr="00234B76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1F3652" w:rsidRPr="00234B76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68B50512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1F3652" w:rsidRPr="00234B76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1F3652" w:rsidRPr="005A3A5C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5F100DE2" w:rsidR="001F3652" w:rsidRPr="005A3A5C" w:rsidRDefault="001F3652" w:rsidP="001F365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41084C4F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276DE730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4519FD5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68742D6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06152F92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C3B8C4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28F02D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92E243" w14:textId="7C6DDD69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FEFE1B" w14:textId="6B6207B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671C83" w14:textId="2ACE0BB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BDAB1A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59D24C" w14:textId="7DA36E5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57CE3" w14:textId="6863113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4CAB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107A9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62C68C2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268C498B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08C096CE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1F3652" w:rsidRPr="005A3A5C" w:rsidRDefault="001F3652" w:rsidP="001F3652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313B479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1DE1D68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130FBAF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0817978F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1AFAB7F2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764034A4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7EF97924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358CC19E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DFC350D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78F2A0B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1F3652" w:rsidRPr="005A3A5C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1F3652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1F3652" w:rsidRPr="005A3A5C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1F3652" w:rsidRPr="005A3A5C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1F3652" w:rsidRPr="005A3A5C" w:rsidRDefault="001F3652" w:rsidP="001F3652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1F3652" w:rsidRPr="005A3A5C" w:rsidRDefault="001F3652" w:rsidP="001F3652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1F3652" w:rsidRPr="005A3A5C" w:rsidRDefault="001F3652" w:rsidP="001F3652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1F3652" w:rsidRPr="005A3A5C" w:rsidRDefault="001F3652" w:rsidP="001F3652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0D37DA69" w:rsidR="001F3652" w:rsidRPr="004E3E25" w:rsidRDefault="001F3652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F3652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1F3652" w:rsidRPr="004E3E25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1F3652" w:rsidRPr="004E3E25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1F3652" w:rsidRPr="004E3E25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1F3652" w:rsidRPr="004E3E25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1F3652" w:rsidRPr="004E3E25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1F3652" w:rsidRPr="004E3E25" w:rsidRDefault="001F3652" w:rsidP="001F3652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1F3652" w:rsidRPr="004E3E25" w:rsidRDefault="001F3652" w:rsidP="001F3652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1F3652" w:rsidRPr="004E3E25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1F3652" w:rsidRPr="004E3E25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1F3652" w:rsidRPr="009F5B5F" w:rsidRDefault="001F3652" w:rsidP="001F3652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1F3652" w:rsidRPr="00E11A00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1F3652" w:rsidRPr="00234B76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56F8A87D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5C62848E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1EDCB252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2463D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94B493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7ECD9126" w14:textId="116F7C6E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46581D" w14:textId="424C16FA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956C6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18DA0E4F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2B1A9B18" w14:textId="365FFF18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CA23D" w14:textId="612B3588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1FF3DF01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48D547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2C0807BC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ЛРЩ-22-3-1000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5AFA5B0" w:rsidR="001F3652" w:rsidRPr="00E11A00" w:rsidRDefault="001F3652" w:rsidP="001F3652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47642774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7D823" w14:textId="27855EFA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147580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E7EEC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B7FCAD" w14:textId="09F3855C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6543A0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E0359A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75450B" w14:textId="333AEB17" w:rsidR="001F3652" w:rsidRPr="00E11A00" w:rsidRDefault="001F3652" w:rsidP="001F3652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5E66049" w14:textId="2F44C930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088738" w14:textId="3271FBFD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3839BF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C3C6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1F3652" w:rsidRPr="00EC16A5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421351CF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36C08BC2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1F3652" w:rsidRPr="00EC16A5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5C0DFFF7" w:rsidR="001F3652" w:rsidRPr="00E11A00" w:rsidRDefault="001F3652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1F3652" w:rsidRPr="00E11A00" w:rsidRDefault="001F3652" w:rsidP="001F3652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1F3652" w:rsidRPr="009F5B5F" w:rsidRDefault="001F3652" w:rsidP="001F3652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1F3652" w:rsidRPr="009F5B5F" w:rsidRDefault="001F3652" w:rsidP="001F3652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1F3652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1F3652" w:rsidRPr="00E11A0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1F3652" w:rsidRPr="00E11A0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1F3652" w:rsidRPr="00E11A0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</w:tr>
      <w:tr w:rsidR="001F3652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1F3652" w:rsidRPr="00E11A00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1F3652" w:rsidRPr="00E11A00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1F3652" w:rsidRPr="00E11A00" w:rsidRDefault="001F3652" w:rsidP="001F3652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1F3652" w:rsidRPr="00E11A00" w:rsidRDefault="001F3652" w:rsidP="001F3652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1F3652" w:rsidRPr="00E11A00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1F3652" w:rsidRPr="00E11A00" w:rsidRDefault="001F3652" w:rsidP="001F3652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9E555E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9E555E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9E555E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1E569699" w:rsidR="000B62DF" w:rsidRPr="00DD79DF" w:rsidRDefault="000B62DF" w:rsidP="009E555E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E555E">
                  <w:rPr>
                    <w:rFonts w:cs="Times New Roman"/>
                    <w:noProof/>
                    <w:lang w:val="en-US"/>
                  </w:rPr>
                  <w:instrText>26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E555E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E555E">
                  <w:rPr>
                    <w:rFonts w:cs="Times New Roman"/>
                    <w:noProof/>
                    <w:lang w:val="en-US"/>
                  </w:rPr>
                  <w:t>6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9E555E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9E555E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53417820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E555E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E555E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E555E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0D0A8833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9E555E">
            <w:rPr>
              <w:rFonts w:cs="Times New Roman"/>
              <w:noProof/>
              <w:szCs w:val="24"/>
            </w:rPr>
            <w:t>6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5E84"/>
    <w:rsid w:val="009D74FD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13804</TotalTime>
  <Pages>6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97</cp:revision>
  <cp:lastPrinted>2025-05-23T16:37:00Z</cp:lastPrinted>
  <dcterms:created xsi:type="dcterms:W3CDTF">2023-06-08T14:36:00Z</dcterms:created>
  <dcterms:modified xsi:type="dcterms:W3CDTF">2025-06-29T12:40:00Z</dcterms:modified>
</cp:coreProperties>
</file>