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EC16A5" w:rsidRPr="00E11A00" w14:paraId="613CDAA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C0FFFD" w14:textId="77777777" w:rsidR="00EC16A5" w:rsidRPr="00E11A00" w:rsidRDefault="00EC16A5" w:rsidP="00EC16A5">
            <w:pPr>
              <w:pStyle w:val="af5"/>
              <w:ind w:left="0" w:firstLine="284"/>
            </w:pPr>
            <w:bookmarkStart w:id="0" w:name="_Hlk94355903"/>
          </w:p>
        </w:tc>
        <w:tc>
          <w:tcPr>
            <w:tcW w:w="7361" w:type="dxa"/>
            <w:shd w:val="clear" w:color="auto" w:fill="auto"/>
            <w:vAlign w:val="center"/>
          </w:tcPr>
          <w:p w14:paraId="322964F4" w14:textId="6F6F4775" w:rsidR="00EC16A5" w:rsidRPr="00E11A00" w:rsidRDefault="00EC16A5" w:rsidP="00EC16A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>
              <w:rPr>
                <w:b/>
                <w:bCs/>
                <w:color w:val="000000"/>
              </w:rPr>
              <w:t>9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12A886" w14:textId="77777777" w:rsidR="00EC16A5" w:rsidRPr="00E11A00" w:rsidRDefault="00EC16A5" w:rsidP="00EC16A5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D80C3F" w14:textId="77777777" w:rsidR="00EC16A5" w:rsidRPr="00E11A00" w:rsidRDefault="00EC16A5" w:rsidP="00EC16A5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5AB890" w14:textId="77777777" w:rsidR="00EC16A5" w:rsidRPr="00E11A00" w:rsidRDefault="00EC16A5" w:rsidP="00EC16A5"/>
        </w:tc>
        <w:tc>
          <w:tcPr>
            <w:tcW w:w="1133" w:type="dxa"/>
            <w:shd w:val="clear" w:color="auto" w:fill="auto"/>
            <w:vAlign w:val="center"/>
          </w:tcPr>
          <w:p w14:paraId="55672076" w14:textId="77777777" w:rsidR="00EC16A5" w:rsidRPr="00E11A00" w:rsidRDefault="00EC16A5" w:rsidP="00EC16A5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5538E3" w14:textId="77777777" w:rsidR="00EC16A5" w:rsidRPr="00E11A00" w:rsidRDefault="00EC16A5" w:rsidP="00EC16A5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0745D7F" w14:textId="77777777" w:rsidR="00EC16A5" w:rsidRPr="00E11A00" w:rsidRDefault="00EC16A5" w:rsidP="00EC16A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337C85" w14:textId="77777777" w:rsidR="00EC16A5" w:rsidRPr="00E11A00" w:rsidRDefault="00EC16A5" w:rsidP="00EC16A5">
            <w:pPr>
              <w:pStyle w:val="af5"/>
              <w:rPr>
                <w:color w:val="000000"/>
              </w:rPr>
            </w:pPr>
          </w:p>
        </w:tc>
      </w:tr>
      <w:tr w:rsidR="00965E7E" w:rsidRPr="00E11A00" w14:paraId="093247E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6466D8" w14:textId="77777777" w:rsidR="00965E7E" w:rsidRPr="00E11A00" w:rsidRDefault="00965E7E" w:rsidP="00965E7E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ECA42B6" w14:textId="738824D5" w:rsidR="00965E7E" w:rsidRPr="00E11A00" w:rsidRDefault="00965E7E" w:rsidP="00965E7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 w:rsidRPr="00202B9E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6E1C94" w14:textId="77777777" w:rsidR="00965E7E" w:rsidRPr="00E11A00" w:rsidRDefault="00965E7E" w:rsidP="00965E7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4B3926" w14:textId="77777777" w:rsidR="00965E7E" w:rsidRPr="00E11A00" w:rsidRDefault="00965E7E" w:rsidP="00965E7E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DC4968" w14:textId="77777777" w:rsidR="00965E7E" w:rsidRPr="00E11A00" w:rsidRDefault="00965E7E" w:rsidP="00965E7E"/>
        </w:tc>
        <w:tc>
          <w:tcPr>
            <w:tcW w:w="1133" w:type="dxa"/>
            <w:shd w:val="clear" w:color="auto" w:fill="auto"/>
            <w:vAlign w:val="center"/>
          </w:tcPr>
          <w:p w14:paraId="70F91C7B" w14:textId="77777777" w:rsidR="00965E7E" w:rsidRPr="00E11A00" w:rsidRDefault="00965E7E" w:rsidP="00965E7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C684B6" w14:textId="77777777" w:rsidR="00965E7E" w:rsidRPr="00E11A00" w:rsidRDefault="00965E7E" w:rsidP="00965E7E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DDDEE7F" w14:textId="77777777" w:rsidR="00965E7E" w:rsidRPr="00E11A00" w:rsidRDefault="00965E7E" w:rsidP="00965E7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6133056" w14:textId="77777777" w:rsidR="00965E7E" w:rsidRPr="00E11A00" w:rsidRDefault="00965E7E" w:rsidP="00965E7E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36BE5E2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80372B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D148DC" w14:textId="32131993" w:rsidR="00C94923" w:rsidRPr="00E11A0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14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 xml:space="preserve">00 мм, с электромеханическим приводом BELIMO на 220 </w:t>
            </w:r>
            <w:r w:rsidR="005D60EF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E4EA67" w14:textId="63743199" w:rsidR="00C94923" w:rsidRPr="00E11A00" w:rsidRDefault="00C94923" w:rsidP="00C94923">
            <w:pPr>
              <w:pStyle w:val="af5"/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14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9013A07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1BD266" w14:textId="7B9FB623" w:rsidR="00C94923" w:rsidRPr="00E11A00" w:rsidRDefault="00C94923" w:rsidP="00C94923"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633AD8" w14:textId="391B4AB6" w:rsidR="00C94923" w:rsidRPr="00E11A00" w:rsidRDefault="00C94923" w:rsidP="00C94923">
            <w:pPr>
              <w:pStyle w:val="af5"/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D53541" w14:textId="670DF478" w:rsidR="00C94923" w:rsidRPr="00E11A00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68CEB6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3CEFCA1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FE7C9F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260993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4A5106" w14:textId="0E86A5B4" w:rsidR="00C94923" w:rsidRPr="005B601D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1000x500 мм, с электромеханическим приводом BELIMO на 220 </w:t>
            </w:r>
            <w:r w:rsidR="005D60EF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134080" w14:textId="7C371647" w:rsidR="00C94923" w:rsidRPr="005B601D" w:rsidRDefault="00C94923" w:rsidP="00C94923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КЛОП-2(60)-НО-1000x500-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9E48F1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61023E" w14:textId="685EA464" w:rsidR="00C94923" w:rsidRPr="005B601D" w:rsidRDefault="00C94923" w:rsidP="00C94923">
            <w:pPr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9FE34F" w14:textId="11D58140" w:rsidR="00C94923" w:rsidRPr="005B601D" w:rsidRDefault="00C94923" w:rsidP="00C94923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E01EED" w14:textId="46CC1D76" w:rsidR="00C94923" w:rsidRPr="005B601D" w:rsidRDefault="00C94923" w:rsidP="00C94923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C0F19AE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A58E8CD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81F8F8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A73AA1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8105CE" w14:textId="7B2988A1" w:rsidR="00C94923" w:rsidRPr="005B601D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600x500 мм, с электромеханическим приводом BELIMO на 220 </w:t>
            </w:r>
            <w:r w:rsidR="005D60EF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C8AF71" w14:textId="04657620" w:rsidR="00C94923" w:rsidRPr="005B601D" w:rsidRDefault="00C94923" w:rsidP="00C94923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КЛОП-2(60)-НО-600x500-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1FF4269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A3B778" w14:textId="43716BB6" w:rsidR="00C94923" w:rsidRPr="005B601D" w:rsidRDefault="00C94923" w:rsidP="00C94923">
            <w:pPr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C26436" w14:textId="713E06E5" w:rsidR="00C94923" w:rsidRPr="005B601D" w:rsidRDefault="00C94923" w:rsidP="00C94923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8B61DB" w14:textId="739B80F7" w:rsidR="00C94923" w:rsidRPr="005B601D" w:rsidRDefault="00C94923" w:rsidP="00C94923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35DA50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604FB0B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4F521D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FDA5AA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C96053" w14:textId="29DB5796" w:rsidR="00C94923" w:rsidRPr="00E11A0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диаметр 100</w:t>
            </w:r>
            <w:r w:rsidRPr="005B601D">
              <w:rPr>
                <w:color w:val="000000"/>
              </w:rPr>
              <w:t xml:space="preserve"> мм, с электромеханическим приводом BELIMO на 220 </w:t>
            </w:r>
            <w:r w:rsidR="005D60EF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8810367" w14:textId="56AD9D22" w:rsidR="00C94923" w:rsidRPr="00E11A00" w:rsidRDefault="00C94923" w:rsidP="00C94923">
            <w:pPr>
              <w:pStyle w:val="af5"/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100</w:t>
            </w:r>
            <w:r w:rsidRPr="005B601D">
              <w:rPr>
                <w:color w:val="000000"/>
              </w:rPr>
              <w:t>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86C698D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1A059D" w14:textId="786AFC38" w:rsidR="00C94923" w:rsidRPr="00E11A00" w:rsidRDefault="00C94923" w:rsidP="00C94923"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562523" w14:textId="2B6355AE" w:rsidR="00C94923" w:rsidRPr="00E11A00" w:rsidRDefault="00C94923" w:rsidP="00C94923">
            <w:pPr>
              <w:pStyle w:val="af5"/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DB8609" w14:textId="7009F696" w:rsidR="00C94923" w:rsidRPr="00E11A00" w:rsidRDefault="004049B0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AB1C456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C5F281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38AB67C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4124B0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295D97" w14:textId="1EF0E2B3" w:rsidR="00C94923" w:rsidRPr="005B601D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диаметр 125 мм, с электромеханическим приводом BELIMO на 220 </w:t>
            </w:r>
            <w:r w:rsidR="005D60EF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F821AC" w14:textId="0E164A5B" w:rsidR="00C94923" w:rsidRPr="005B601D" w:rsidRDefault="00C94923" w:rsidP="00C94923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125</w:t>
            </w:r>
            <w:r w:rsidRPr="005B601D">
              <w:rPr>
                <w:color w:val="000000"/>
              </w:rPr>
              <w:t>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30D00D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AA5346" w14:textId="3E4F3AAA" w:rsidR="00C94923" w:rsidRPr="005B601D" w:rsidRDefault="00C94923" w:rsidP="00C94923">
            <w:pPr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496204" w14:textId="5A8A97AE" w:rsidR="00C94923" w:rsidRPr="005B601D" w:rsidRDefault="00C94923" w:rsidP="00C94923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423F7F" w14:textId="7C212D5B" w:rsidR="00C94923" w:rsidRDefault="004049B0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8AB158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C25E61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7FB01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83446D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E4FE44" w14:textId="0B115126" w:rsidR="00C94923" w:rsidRPr="005B601D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FB2323" w14:textId="13E7C8CE" w:rsidR="00C94923" w:rsidRPr="005B601D" w:rsidRDefault="00C94923" w:rsidP="00C94923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7FC489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A3BF44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ED8B83" w14:textId="6BE06257" w:rsidR="00C94923" w:rsidRPr="005B601D" w:rsidRDefault="00C94923" w:rsidP="00C94923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0E0B70" w14:textId="49057ED0" w:rsidR="00C94923" w:rsidRDefault="00C94923" w:rsidP="00C94923">
            <w:pPr>
              <w:pStyle w:val="af5"/>
              <w:rPr>
                <w:color w:val="000000"/>
              </w:rPr>
            </w:pPr>
            <w: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D9A26D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539082A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3A3AC2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EA0121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3A33EA" w14:textId="68871C14" w:rsidR="00C94923" w:rsidRPr="005B601D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E68B8C" w14:textId="039542C6" w:rsidR="00C94923" w:rsidRPr="009F5B5F" w:rsidRDefault="00C94923" w:rsidP="00C94923">
            <w:pPr>
              <w:pStyle w:val="af5"/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84574C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15C57F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6462B" w14:textId="01AE51AB" w:rsidR="00C94923" w:rsidRPr="009F5B5F" w:rsidRDefault="00C94923" w:rsidP="00C94923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FEBFD5" w14:textId="18C7D962" w:rsidR="00C94923" w:rsidRDefault="00C94923" w:rsidP="00C94923">
            <w:pPr>
              <w:pStyle w:val="af5"/>
            </w:pPr>
            <w:r>
              <w:t>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B120A8C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2B713B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67433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8A0F49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793005" w14:textId="6D79B5ED" w:rsidR="00C94923" w:rsidRPr="005B601D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C341B1E" w14:textId="04E301CD" w:rsidR="00C94923" w:rsidRPr="009F5B5F" w:rsidRDefault="00C94923" w:rsidP="00C94923">
            <w:pPr>
              <w:pStyle w:val="af5"/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6010592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3F8A4E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A9AB21" w14:textId="19A0DAA4" w:rsidR="00C94923" w:rsidRPr="009F5B5F" w:rsidRDefault="00C94923" w:rsidP="00C94923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16CDD4" w14:textId="07D68EF3" w:rsidR="00C94923" w:rsidRDefault="00C94923" w:rsidP="00C94923">
            <w:pPr>
              <w:pStyle w:val="af5"/>
            </w:pPr>
            <w:r>
              <w:t>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E32ABC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EEB5DA5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013C6F8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AFCE66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28E2A80" w14:textId="46BD433C" w:rsidR="00C94923" w:rsidRPr="005B601D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012553" w14:textId="705448CD" w:rsidR="00C94923" w:rsidRPr="009F5B5F" w:rsidRDefault="00C94923" w:rsidP="00C94923">
            <w:pPr>
              <w:pStyle w:val="af5"/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E01BD2B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C2D032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B9E323" w14:textId="17FB3DA3" w:rsidR="00C94923" w:rsidRPr="009F5B5F" w:rsidRDefault="00C94923" w:rsidP="00C94923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4B6871" w14:textId="4D6AE013" w:rsidR="00C94923" w:rsidRDefault="00C94923" w:rsidP="00C94923">
            <w:pPr>
              <w:pStyle w:val="af5"/>
            </w:pPr>
            <w: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F28FC4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4822E71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34FA7A2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E0843A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73D99AA" w14:textId="17D46F32" w:rsidR="00C94923" w:rsidRPr="005B601D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3CB425" w14:textId="4C8DE41D" w:rsidR="00C94923" w:rsidRPr="009F5B5F" w:rsidRDefault="00C94923" w:rsidP="00C94923">
            <w:pPr>
              <w:pStyle w:val="af5"/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0D7E1C8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FD968A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8500BA" w14:textId="7693A1C5" w:rsidR="00C94923" w:rsidRPr="009F5B5F" w:rsidRDefault="00C94923" w:rsidP="00C94923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79BC2F" w14:textId="7C5B3CC3" w:rsidR="00C94923" w:rsidRDefault="00C94923" w:rsidP="00C94923">
            <w:pPr>
              <w:pStyle w:val="af5"/>
            </w:pPr>
            <w: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5351E09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1CDF345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A060DF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8B94E6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DC0BF4" w14:textId="024D575D" w:rsidR="00C94923" w:rsidRPr="005B601D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C365AA" w14:textId="380D0BF9" w:rsidR="00C94923" w:rsidRPr="009F5B5F" w:rsidRDefault="00C94923" w:rsidP="00C94923">
            <w:pPr>
              <w:pStyle w:val="af5"/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31FCBF3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E01506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937421" w14:textId="461B2398" w:rsidR="00C94923" w:rsidRPr="009F5B5F" w:rsidRDefault="00C94923" w:rsidP="00C94923">
            <w:pPr>
              <w:pStyle w:val="af5"/>
            </w:pPr>
            <w:r w:rsidRPr="003A6061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ACD84" w14:textId="7073DB7C" w:rsidR="00C94923" w:rsidRDefault="00C94923" w:rsidP="00C94923">
            <w:pPr>
              <w:pStyle w:val="af5"/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C0AE4EA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8FCEC67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0B3AAE6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850C4D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3596FA" w14:textId="59F82F2D" w:rsidR="00C94923" w:rsidRPr="003A6061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EDC6B8" w14:textId="77777777" w:rsidR="00C94923" w:rsidRPr="003A6061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6ED48C7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80DBC28" w14:textId="2136A56B" w:rsidR="00C94923" w:rsidRPr="005B601D" w:rsidRDefault="00C94923" w:rsidP="00C94923">
            <w:pPr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1F81768" w14:textId="43C58BFB" w:rsidR="00C94923" w:rsidRPr="003A6061" w:rsidRDefault="00C94923" w:rsidP="00C94923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A6D88F" w14:textId="3C759979" w:rsidR="00C94923" w:rsidRPr="003A6061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CCEAF61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2AF662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4E1963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E5B20F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ECD738" w14:textId="7FF2F409" w:rsidR="00C94923" w:rsidRPr="00E9294E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095D27" w14:textId="77777777" w:rsidR="00C94923" w:rsidRPr="003A6061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B478AE3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A831FC" w14:textId="26890544" w:rsidR="00C94923" w:rsidRPr="005B601D" w:rsidRDefault="00C94923" w:rsidP="00C94923">
            <w:pPr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9924C6B" w14:textId="016ACA62" w:rsidR="00C94923" w:rsidRPr="00E9294E" w:rsidRDefault="00C94923" w:rsidP="00C94923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8A5D5E" w14:textId="2C707BCE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2CCE54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8F472B7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45AFEC7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CCDB38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02AF11" w14:textId="2A2AB886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ЛКТ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02C9BD" w14:textId="77777777" w:rsidR="00C94923" w:rsidRPr="003A6061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90211BB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6F0401" w14:textId="43F5B18A" w:rsidR="00C94923" w:rsidRPr="005B601D" w:rsidRDefault="00C94923" w:rsidP="00C94923">
            <w:pPr>
              <w:rPr>
                <w:color w:val="000000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0F988BB" w14:textId="3E94CAEA" w:rsidR="00C94923" w:rsidRPr="00E9294E" w:rsidRDefault="00C94923" w:rsidP="00C94923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FF5D33" w14:textId="4A0F54F6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A7639D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A56210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3669F50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E93AB9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7E8B6D" w14:textId="00892FDC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B77B42" w14:textId="77777777" w:rsidR="00C94923" w:rsidRPr="003A6061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0088B1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88AF90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4C4092B" w14:textId="080ACEE2" w:rsidR="00C94923" w:rsidRPr="00E9294E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A09900" w14:textId="63D01BB9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F1A81CC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6F23F0F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033B78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1A88F2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049AA8" w14:textId="25CE49B0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</w:t>
            </w:r>
            <w:r w:rsidRPr="00C526CB">
              <w:rPr>
                <w:color w:val="000000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AE0ADA" w14:textId="77777777" w:rsidR="00C94923" w:rsidRPr="003A6061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E335B9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90BCAB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A2CA63" w14:textId="3969D03F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3AEF69" w14:textId="22AB7136" w:rsidR="00C94923" w:rsidRPr="00C526CB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FF78DF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ECCC1CD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049CD00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AE28CE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6028C5" w14:textId="252CFB56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0907C7" w14:textId="77777777" w:rsidR="00C94923" w:rsidRPr="003A6061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67C1AA9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17962B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E8C21D" w14:textId="6D7CD14D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6BD236" w14:textId="2342910C" w:rsidR="00C94923" w:rsidRPr="00C526CB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6C4F3C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28A708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9C388F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C8CCD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2249AC" w14:textId="1A3FB80C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7123FA" w14:textId="04642757" w:rsidR="00C94923" w:rsidRPr="003A6061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77DF526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32B003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972AA5" w14:textId="443284CA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4BE7B1" w14:textId="33466594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042C6C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28EAC6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EFF017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6F7336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A3D1EE" w14:textId="3EACD044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B98635" w14:textId="5A582B5D" w:rsidR="00C94923" w:rsidRPr="003A6061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5E6490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44C2D3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F302AD" w14:textId="0BB6DC64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BA8197" w14:textId="6A54FB6C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C526CB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0A300F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E27DC1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A6E4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755935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EC0CFC" w14:textId="48D3AAA9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BB0B5E" w14:textId="6A40AEE2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AFFD9A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A0B85D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CDA333" w14:textId="6B52740C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FAA614" w14:textId="4CBF0903" w:rsidR="00C94923" w:rsidRPr="00C526CB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C24334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98F7FD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306334D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44488E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A04CDF" w14:textId="6DC76869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B1E652" w14:textId="38B448B3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DDB36D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393C0E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2C1CEA8" w14:textId="3183C974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22009D" w14:textId="12440C16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7E4AFE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F0FE8CF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59C9324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7B3006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EDFC9F" w14:textId="5998CAAD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011A36" w14:textId="17E76086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6573C4E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B164C0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72E4D5" w14:textId="0B104E61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C17302" w14:textId="695593CA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65CCF9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753D9C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306C813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AB7765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103BDF" w14:textId="72D6DEEC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D5E694" w14:textId="178FA6EC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FB8C50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42BD04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5A2822" w14:textId="053D4E3C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C2667C" w14:textId="39AC747C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E27D7C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F4E11A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B193AD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DB10C3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1EF3C3" w14:textId="4569269A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7A6179" w14:textId="4913C7E5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FA2C82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8A50FF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51EAFA" w14:textId="70525393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B05656" w14:textId="0C1A215B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9ECC8BB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DD7D34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00A23D1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CB3F82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8503F7C" w14:textId="474BD573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300x250,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A0490B" w14:textId="4D298683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51F1266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11A001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34351C" w14:textId="7EBA1DE1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E6387B" w14:textId="76C8B941" w:rsidR="00C94923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11A133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261E531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387BEA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AA2CA4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7F73FC" w14:textId="4D912EE9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400x250,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914D4F" w14:textId="7C5943A3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4FA378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3F0F47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3A0B14" w14:textId="08709114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C7FADF" w14:textId="2CD2038E" w:rsidR="00C94923" w:rsidRDefault="00C94923" w:rsidP="00C94923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F01979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0E1656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97D46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ECEA46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E44B7C" w14:textId="7C96980A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400x400,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309589" w14:textId="7F97F4DC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BE5792B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663CA3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312723" w14:textId="38B955EB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B72F2D" w14:textId="67166A9F" w:rsidR="00C94923" w:rsidRPr="00C526CB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C99936F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9EB1C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4B4AC11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F9D08B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6C2459A" w14:textId="008C243F" w:rsidR="00C94923" w:rsidRPr="003D63D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400x350,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F50E5E" w14:textId="79205BBA" w:rsidR="00C94923" w:rsidRPr="003D63D0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5351BCA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780718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B52772" w14:textId="6B4B33DE" w:rsidR="00C94923" w:rsidRPr="003D63D0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B7007A" w14:textId="263F791E" w:rsidR="00C94923" w:rsidRPr="003D63D0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9A2DC7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4DADC86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6EF5095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14F604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2ED27D" w14:textId="2BF0DD05" w:rsidR="00C94923" w:rsidRPr="003D63D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500x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4DF9D9" w14:textId="2619867D" w:rsidR="00C94923" w:rsidRPr="003D63D0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A76DE03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2FED50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FCFD5" w14:textId="5BFD011A" w:rsidR="00C94923" w:rsidRPr="003D63D0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C4F9F1" w14:textId="2FA7A5A8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8B56B0A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2D84C53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727825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517C77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720B48D" w14:textId="66BE7E68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500x400,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BB5E77" w14:textId="00D7006A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23BB85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DDB150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E8154B" w14:textId="18D79B53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859FCF" w14:textId="01DCFFEA" w:rsidR="00C94923" w:rsidRPr="00C526CB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509F91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2064F93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661DDB0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F1FC2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722F8A" w14:textId="72F12ADD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96A7B7" w14:textId="74153423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BACBE26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0760CA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191870" w14:textId="3DE344FC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CB43E7" w14:textId="1A26AF06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0F8A5C6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C60E4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34174C8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76F76F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FF33F1" w14:textId="1BCF412C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65</w:t>
            </w:r>
            <w:r w:rsidRPr="00C526CB">
              <w:rPr>
                <w:color w:val="000000"/>
              </w:rPr>
              <w:t xml:space="preserve">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787D7E" w14:textId="280AB0BF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73158E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0EA6B3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01E111F" w14:textId="40FE5AF5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83A1E9" w14:textId="4AFD8970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E744B5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3439E28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D4ED82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273C62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444BED" w14:textId="210F78C0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219225" w14:textId="0EBEF75C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F0877C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A8A650E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53AF16" w14:textId="3C617A24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70D980" w14:textId="096072E9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F54DCAA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5A24570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43D665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B2EB69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FDE4CD" w14:textId="2E6D16A2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3F5528" w14:textId="5D968885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5B29A59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D838BA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04FCBA" w14:textId="6B2A0A58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605E82" w14:textId="79293E97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1693A5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2AE26E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6AAFF98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E8B5F2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991034" w14:textId="182ACF78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45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0F8E82" w14:textId="0CBD8EC0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9DACF1E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A488D17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597801" w14:textId="0905B05F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5DB798" w14:textId="0B896256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593E5F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BAC1F6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5B910EC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FA8D25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058242" w14:textId="5A882DA9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800x500,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62F233" w14:textId="557889F1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BF2484C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CC672D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9EE6F0" w14:textId="0F020965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0E6ADE" w14:textId="14E1C16D" w:rsidR="00C94923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268CC9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F3AF18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576FF3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EBC281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9197D7" w14:textId="56E2B3B7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7B1029" w14:textId="18691BC3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27D4CF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1BA97E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422BA1" w14:textId="1D85A4EF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909CB3" w14:textId="63E4AD0C" w:rsidR="00C94923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8D8575E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9C90E7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D9C3C3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463D4C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AA5657" w14:textId="743DD771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1000x500,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BF1742" w14:textId="3B7154AB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BEBF5AD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3CB840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755741" w14:textId="31573595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A11096" w14:textId="59F35542" w:rsidR="00C94923" w:rsidRPr="00C526CB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061844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4DDD760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F618E9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6DDD64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D30191" w14:textId="02AA90D8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1200x600,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F01961" w14:textId="1F571255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50A61E7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5A8F37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3528F0" w14:textId="0DC44E08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70780C" w14:textId="70B80E1A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6BA3DC0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DFBCFA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5CB0EF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B5834E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7B2692" w14:textId="47B27A88" w:rsidR="00C94923" w:rsidRPr="00C526C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>Воздуховод прямоугольного сечения из тонколистовой оцинкованной стали 1</w:t>
            </w:r>
            <w:r>
              <w:rPr>
                <w:color w:val="000000"/>
              </w:rPr>
              <w:t>4</w:t>
            </w:r>
            <w:r w:rsidRPr="003D63D0">
              <w:rPr>
                <w:color w:val="000000"/>
              </w:rPr>
              <w:t xml:space="preserve">00x600,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8383B6" w14:textId="7963A3F6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7609A56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0D9815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901200" w14:textId="5E74D8A6" w:rsidR="00C94923" w:rsidRPr="00C526CB" w:rsidRDefault="00C94923" w:rsidP="00C94923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0F88ED" w14:textId="2A0DDF48" w:rsidR="00C94923" w:rsidRDefault="00C94923" w:rsidP="00C94923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D04E0EA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352B4E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06ADEDF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102DAD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B5235C" w14:textId="17F29CC7" w:rsidR="00C94923" w:rsidRPr="003D63D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1A4E46" w14:textId="1A140C72" w:rsidR="00C94923" w:rsidRPr="003D63D0" w:rsidRDefault="00C94923" w:rsidP="00C94923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39A2B5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823B3F9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BC3678" w14:textId="1C91C1C2" w:rsidR="00C94923" w:rsidRPr="003D63D0" w:rsidRDefault="00C94923" w:rsidP="00C94923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82595B" w14:textId="39CDCB2B" w:rsidR="00C94923" w:rsidRPr="003D63D0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AAE800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193303B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313394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E3A5D1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85D26A7" w14:textId="15AD576B" w:rsidR="00C94923" w:rsidRPr="003D63D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A0CBCE" w14:textId="4956A637" w:rsidR="00C94923" w:rsidRPr="003D63D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BB7707C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6305F0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E78733" w14:textId="24169158" w:rsidR="00C94923" w:rsidRPr="003D63D0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3AA683" w14:textId="7D3AC633" w:rsidR="00C94923" w:rsidRPr="003D63D0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12DA83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55B527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0560D71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F89EC7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EFFF53" w14:textId="6FC78A8B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22F47C" w14:textId="77777777" w:rsidR="00C94923" w:rsidRPr="003A6061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0A1104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3B835F" w14:textId="77777777" w:rsidR="00C94923" w:rsidRPr="005B601D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2BA0D6" w14:textId="2D2E9447" w:rsidR="00C94923" w:rsidRPr="003A6061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C61CF8" w14:textId="6EFB41EE" w:rsidR="00C94923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055206E0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6DE7C5F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F12F8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61123E" w14:textId="77777777" w:rsidR="00C94923" w:rsidRPr="00E11A00" w:rsidRDefault="00C94923" w:rsidP="00C9492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05927D" w14:textId="07209B39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D1A791" w14:textId="691C34D7" w:rsidR="00C94923" w:rsidRPr="003A6061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163D91" w14:textId="51FAE6F0" w:rsidR="00C94923" w:rsidRPr="00E11A00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644BFFE" w14:textId="6E90E1BB" w:rsidR="00C94923" w:rsidRPr="005B601D" w:rsidRDefault="00C94923" w:rsidP="00C94923">
            <w:pPr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861E5B" w14:textId="31624E00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4773E8" w14:textId="63DE70C0" w:rsidR="00C94923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A3665DF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EEE6A4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0BD734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913103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120ACB" w14:textId="592F45A8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34EB41" w14:textId="047D715A" w:rsidR="00C94923" w:rsidRPr="003A6061" w:rsidRDefault="00C94923" w:rsidP="00C94923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3210D4" w14:textId="470C44E4" w:rsidR="00C94923" w:rsidRPr="00E11A00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5BC645D" w14:textId="096EA0E0" w:rsidR="00C94923" w:rsidRPr="005B601D" w:rsidRDefault="00C94923" w:rsidP="00C94923">
            <w:pPr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632B56" w14:textId="4AA00CEE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825D48" w14:textId="659067BA" w:rsidR="00C94923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E41613C" w14:textId="77777777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D3BF89D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5289BBB5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01D542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5F1CB7" w14:textId="3A590455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DD8D38" w14:textId="40B027A0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A7F772F" w14:textId="5C0CFD49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70C17BF" w14:textId="1B7A194D" w:rsidR="00C94923" w:rsidRPr="00747C04" w:rsidRDefault="00C94923" w:rsidP="00C94923">
            <w:pPr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5F7D3C7" w14:textId="6E40A9ED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844784" w14:textId="0F1CF74C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0B88512" w14:textId="1236266E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D5CF98" w14:textId="6C740A23" w:rsidR="00C94923" w:rsidRPr="00E11A00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C94923" w:rsidRPr="00E11A00" w14:paraId="51E7C66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4C0EA8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DB269D" w14:textId="6EBEC653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6517DF" w14:textId="3E65CC99" w:rsidR="00C94923" w:rsidRPr="00747C04" w:rsidRDefault="00C94923" w:rsidP="00C94923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shd w:val="clear" w:color="auto" w:fill="auto"/>
            <w:vAlign w:val="center"/>
          </w:tcPr>
          <w:p w14:paraId="3B51A0C0" w14:textId="20941362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590BE51" w14:textId="194F03CF" w:rsidR="00C94923" w:rsidRPr="00747C04" w:rsidRDefault="00C94923" w:rsidP="00C94923">
            <w:pPr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CE1F7B9" w14:textId="6B05D595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E96D4A" w14:textId="75001DD9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129E1B" w14:textId="04B3D920" w:rsidR="00C94923" w:rsidRPr="00E11A00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E482CB4" w14:textId="51C121D9" w:rsidR="00C94923" w:rsidRPr="00E11A00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C94923" w:rsidRPr="00E11A00" w14:paraId="1E84A94D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2BF77D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C25BF0" w14:textId="1A17585C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4DE4D2" w14:textId="441A9ADD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5035EF" w14:textId="4EA2B0E2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8321660" w14:textId="176F32A7" w:rsidR="00C94923" w:rsidRPr="00747C04" w:rsidRDefault="00C94923" w:rsidP="00C94923">
            <w:pPr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9120C9" w14:textId="5E47A95A" w:rsidR="00C94923" w:rsidRPr="00747C04" w:rsidRDefault="00C94923" w:rsidP="00C94923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A3BCE5" w14:textId="649E647D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A92A363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92F318" w14:textId="1C11CE9D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14215A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B68DD6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6C2E67" w14:textId="329605A5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Плита минераловатная </w:t>
            </w:r>
            <w:proofErr w:type="gramStart"/>
            <w:r w:rsidRPr="00747C04">
              <w:rPr>
                <w:color w:val="000000"/>
              </w:rPr>
              <w:t>НГ  1000</w:t>
            </w:r>
            <w:proofErr w:type="gramEnd"/>
            <w:r w:rsidRPr="00747C04">
              <w:rPr>
                <w:color w:val="000000"/>
              </w:rPr>
              <w:t>х600х50 плотностью не менее 100кг/м3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3CC8DB" w14:textId="40C4D6D4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F2768A" w14:textId="6EFC9F44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5BA6513" w14:textId="267E4AD0" w:rsidR="00C94923" w:rsidRPr="00747C04" w:rsidRDefault="00C94923" w:rsidP="00C94923">
            <w:pPr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C454AF" w14:textId="2A07A11D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F17BB0" w14:textId="3ECEC57A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322FF07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9EA58E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6DB784C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40BD03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9FDFE6" w14:textId="08C4C2BA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5D6329" w14:textId="61E9FBD1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B1BEE4" w14:textId="6C692533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AF4DDA3" w14:textId="5B6C7DDA" w:rsidR="00C94923" w:rsidRPr="00747C04" w:rsidRDefault="00C94923" w:rsidP="00C94923">
            <w:pPr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E78185" w14:textId="627BA208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60AAD9" w14:textId="7E89AA1B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187375F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6430F9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52E4AF2C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594ECC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30CBEA" w14:textId="483DB641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0BA7BF" w14:textId="5E3BAF90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02F3F21" w14:textId="53121671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958877" w14:textId="77F3DB91" w:rsidR="00C94923" w:rsidRPr="00747C04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A10EE7" w14:textId="35F4646C" w:rsidR="00C94923" w:rsidRPr="00747C04" w:rsidRDefault="00C94923" w:rsidP="00C94923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shd w:val="clear" w:color="auto" w:fill="auto"/>
          </w:tcPr>
          <w:p w14:paraId="5BC58D4E" w14:textId="2AFBCFD3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CADDED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B098DA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FC7AEE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F4523F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0409C9" w14:textId="2BE7DAB9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F8481F" w14:textId="48D0F815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8F3C0E1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3B35A1" w14:textId="4DDE86A4" w:rsidR="00C94923" w:rsidRPr="00747C04" w:rsidRDefault="00C94923" w:rsidP="00C94923">
            <w:pPr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853CAD" w14:textId="6CDEE5A9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  <w:shd w:val="clear" w:color="auto" w:fill="auto"/>
          </w:tcPr>
          <w:p w14:paraId="0E7594DD" w14:textId="0C1BC2DA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DC97DC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CBAA7E4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D78FCD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F8B05C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92B131" w14:textId="74F42C25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3A48861" w14:textId="1BBF8D3F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10DA6F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98D56D" w14:textId="2782F657" w:rsidR="00C94923" w:rsidRPr="00747C04" w:rsidRDefault="00C94923" w:rsidP="00C94923">
            <w:pPr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408F2A" w14:textId="08EAF823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7CC10C8E" w14:textId="1A060367" w:rsidR="00C94923" w:rsidRPr="00747C04" w:rsidRDefault="00C94923" w:rsidP="00C94923">
            <w:pPr>
              <w:pStyle w:val="af5"/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50B9CAC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863A56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A7A16F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FE4439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78BF9FA" w14:textId="3C96C10C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01B94C" w14:textId="4B839DC6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2E6B68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DB439C" w14:textId="13488CC0" w:rsidR="00C94923" w:rsidRPr="00747C04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BD6E72" w14:textId="77B1E68B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</w:tcPr>
          <w:p w14:paraId="3442DCCA" w14:textId="67AA3BAB" w:rsidR="00C94923" w:rsidRPr="00747C04" w:rsidRDefault="00C94923" w:rsidP="00C94923">
            <w:pPr>
              <w:pStyle w:val="af5"/>
            </w:pPr>
            <w:r w:rsidRPr="00747C04">
              <w:t>0,12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41CEEE7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505CC43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5AF962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D3FDE6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C03599" w14:textId="48C2CFB9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D525A5" w14:textId="654E360B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11F68C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2C16E7" w14:textId="2CBEBC4E" w:rsidR="00C94923" w:rsidRPr="00747C04" w:rsidRDefault="00C94923" w:rsidP="00C94923">
            <w:pPr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775EAE" w14:textId="4E2F8C35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63780CFB" w14:textId="7C39F550" w:rsidR="00C94923" w:rsidRPr="00747C04" w:rsidRDefault="00C94923" w:rsidP="00C94923">
            <w:pPr>
              <w:pStyle w:val="af5"/>
            </w:pPr>
            <w:r w:rsidRPr="00747C04">
              <w:t>1,4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F96D5E0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9799F0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EB43FB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614156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146E51" w14:textId="77777777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FD8C662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3F76D7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BEFCC1" w14:textId="77777777" w:rsidR="00C94923" w:rsidRPr="00747C04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F372A0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72811700" w14:textId="77777777" w:rsidR="00C94923" w:rsidRPr="00747C04" w:rsidRDefault="00C94923" w:rsidP="00C94923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D5C41A6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4F77D0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DDA69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6EA4AD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B06DDF" w14:textId="77777777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473C281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F99512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D8B4F1" w14:textId="77777777" w:rsidR="00C94923" w:rsidRPr="00747C04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0A286DA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161C1212" w14:textId="77777777" w:rsidR="00C94923" w:rsidRPr="00747C04" w:rsidRDefault="00C94923" w:rsidP="00C94923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DEDEAD8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57440D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37AB7C23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AFF376" w14:textId="77777777" w:rsidR="00C94923" w:rsidRPr="00E11A00" w:rsidRDefault="00C94923" w:rsidP="00C94923">
            <w:pPr>
              <w:pStyle w:val="af5"/>
              <w:ind w:left="360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41BD3D3" w14:textId="491AF16E" w:rsidR="00C94923" w:rsidRPr="00747C04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CF599B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9A3D51" w14:textId="6CD78203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2F02FA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91ED49" w14:textId="22A3A74D" w:rsidR="00C94923" w:rsidRPr="00747C04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48F9C3" w14:textId="7B55F256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A28B6D" w14:textId="2B3EC461" w:rsidR="00C94923" w:rsidRPr="00747C04" w:rsidRDefault="00C94923" w:rsidP="00C94923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21CBA96B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D2F3907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65CF963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5D5716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E2B37F" w14:textId="22BB411C" w:rsidR="00C94923" w:rsidRPr="00CF599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0CD413" w14:textId="04BD8187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309492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C0A3AA" w14:textId="751ECDEA" w:rsidR="00C94923" w:rsidRPr="00747C04" w:rsidRDefault="00C94923" w:rsidP="00C94923">
            <w:pPr>
              <w:rPr>
                <w:color w:val="000000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53B010" w14:textId="39CE7ADA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9620AB" w14:textId="414BC5F3" w:rsidR="00C94923" w:rsidRPr="00747C04" w:rsidRDefault="00C94923" w:rsidP="00C94923">
            <w:pPr>
              <w:pStyle w:val="af5"/>
            </w:pPr>
            <w:r w:rsidRPr="00CF599B">
              <w:rPr>
                <w:color w:val="000000"/>
                <w:lang w:val="en-US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3700534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B8487DD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0C8D72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41D7CC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007A37" w14:textId="0199831E" w:rsidR="00C94923" w:rsidRPr="00CF599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5D3FF0" w14:textId="532A6C5B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6A9741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3981AA" w14:textId="1629CB3E" w:rsidR="00C94923" w:rsidRPr="00747C04" w:rsidRDefault="00C94923" w:rsidP="00C94923">
            <w:pPr>
              <w:rPr>
                <w:color w:val="000000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23023B6" w14:textId="709ACA8F" w:rsidR="00C94923" w:rsidRPr="00747C04" w:rsidRDefault="00C94923" w:rsidP="00C94923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D6C57F" w14:textId="79BB781A" w:rsidR="00C94923" w:rsidRPr="00747C04" w:rsidRDefault="00C94923" w:rsidP="00C94923">
            <w:pPr>
              <w:pStyle w:val="af5"/>
            </w:pPr>
            <w:r w:rsidRPr="00CF599B"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6384CF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9EAD3B6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688993F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36CCF6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61E784" w14:textId="74277109" w:rsidR="00C94923" w:rsidRPr="00CF599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FB66E2" w14:textId="2DAB8744" w:rsidR="00C94923" w:rsidRPr="00CF599B" w:rsidRDefault="00C94923" w:rsidP="00C94923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A69ADB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8FAA96" w14:textId="3CA6ECA6" w:rsidR="00C94923" w:rsidRPr="00CF599B" w:rsidRDefault="00C94923" w:rsidP="00C94923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900CF7" w14:textId="110198F6" w:rsidR="00C94923" w:rsidRPr="00CF599B" w:rsidRDefault="00C94923" w:rsidP="00C94923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4E3CB8" w14:textId="4903A140" w:rsidR="00C94923" w:rsidRPr="00CF599B" w:rsidRDefault="00C94923" w:rsidP="00C94923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</w:rPr>
              <w:t>15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27C2249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F3BE9E9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4BF031C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09F3C9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DA3465" w14:textId="678E5BB5" w:rsidR="00C94923" w:rsidRPr="00CF599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18E062" w14:textId="36C9C76A" w:rsidR="00C94923" w:rsidRPr="00CF599B" w:rsidRDefault="00C94923" w:rsidP="00C94923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264D357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0C6BE0" w14:textId="77777777" w:rsidR="00C94923" w:rsidRPr="00CF599B" w:rsidRDefault="00C94923" w:rsidP="00C94923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493495A" w14:textId="2CCADE84" w:rsidR="00C94923" w:rsidRPr="00CF599B" w:rsidRDefault="00C94923" w:rsidP="00C94923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71E31B" w14:textId="5E84E629" w:rsidR="00C94923" w:rsidRPr="00CF599B" w:rsidRDefault="00C94923" w:rsidP="00C94923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15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223B61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14CD766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6BA6E50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A8C4C4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91713D" w14:textId="34E92BEE" w:rsidR="00C94923" w:rsidRPr="00CF599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B2096D" w14:textId="456CA1FF" w:rsidR="00C94923" w:rsidRPr="00CF599B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3207364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F7802B" w14:textId="77777777" w:rsidR="00C94923" w:rsidRPr="0098035C" w:rsidRDefault="00C94923" w:rsidP="00C94923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FCDE57" w14:textId="72AC6374" w:rsidR="00C94923" w:rsidRPr="00CF599B" w:rsidRDefault="00C94923" w:rsidP="00C94923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A9EF4" w14:textId="22DB59D2" w:rsidR="00C94923" w:rsidRPr="00CF599B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5E0A6F8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6725801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422E58B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048FB4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09B29A" w14:textId="42D29F58" w:rsidR="00C94923" w:rsidRPr="00CF599B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1578FE" w14:textId="77777777" w:rsidR="00C94923" w:rsidRPr="00CF599B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CF60D8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C31DA0" w14:textId="77777777" w:rsidR="00C94923" w:rsidRPr="00E11A00" w:rsidRDefault="00C94923" w:rsidP="00C94923">
            <w:pPr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547731" w14:textId="67D5DD16" w:rsidR="00C94923" w:rsidRPr="00CF599B" w:rsidRDefault="00C94923" w:rsidP="00C94923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6D5436" w14:textId="265633A0" w:rsidR="00C94923" w:rsidRPr="00CF599B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A448B69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2A51548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D8D8D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420BB5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C7FA77" w14:textId="388FEF09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E08DA8" w14:textId="77777777" w:rsidR="00C94923" w:rsidRPr="00CF599B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AA74B8F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0A8B82" w14:textId="77777777" w:rsidR="00C94923" w:rsidRPr="00CF599B" w:rsidRDefault="00C94923" w:rsidP="00C94923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6DCE9" w14:textId="04617E77" w:rsidR="00C94923" w:rsidRPr="00CF599B" w:rsidRDefault="00C94923" w:rsidP="00C94923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A59296" w14:textId="6A492431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AF56A52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3FC9FDC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42E95F0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516795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FF8D5C" w14:textId="41800234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DEA7D0" w14:textId="77777777" w:rsidR="00C94923" w:rsidRPr="00CF599B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BD8A28A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0E06905" w14:textId="77777777" w:rsidR="00C94923" w:rsidRPr="00CF599B" w:rsidRDefault="00C94923" w:rsidP="00C94923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2992F9" w14:textId="70ED473B" w:rsidR="00C94923" w:rsidRPr="00CF599B" w:rsidRDefault="00C94923" w:rsidP="00C94923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F8301A" w14:textId="7D49607A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95A2BFD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3565AE2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0B6818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0B100B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734426" w14:textId="455406DF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0A2A98" w14:textId="77777777" w:rsidR="00C94923" w:rsidRPr="00CF599B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A10B2F4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AE1B26" w14:textId="77777777" w:rsidR="00C94923" w:rsidRPr="00CF599B" w:rsidRDefault="00C94923" w:rsidP="00C94923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5458D9" w14:textId="4A8F1CF7" w:rsidR="00C94923" w:rsidRPr="00CF599B" w:rsidRDefault="00C94923" w:rsidP="00C94923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E140B7" w14:textId="7916F7B5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57C9C0D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87B63F5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020433B4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3F5A34" w14:textId="77777777" w:rsidR="00C94923" w:rsidRPr="00E11A00" w:rsidRDefault="00C94923" w:rsidP="00C94923">
            <w:pPr>
              <w:pStyle w:val="af5"/>
              <w:ind w:left="360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474468B" w14:textId="281FDC2C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C3318A" w14:textId="77777777" w:rsidR="00C94923" w:rsidRPr="00CF599B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05C50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F25975" w14:textId="77777777" w:rsidR="00C94923" w:rsidRPr="00CF599B" w:rsidRDefault="00C94923" w:rsidP="00C94923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5EA2AA" w14:textId="5E1B3307" w:rsidR="00C94923" w:rsidRPr="00CF599B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932056" w14:textId="54818B34" w:rsidR="00C94923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B4C4F25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85185A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AC986B4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932364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C1A958" w14:textId="5CF0373D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8A4BAC" w14:textId="77777777" w:rsidR="00C94923" w:rsidRPr="00CF599B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85A987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C561AE" w14:textId="06840870" w:rsidR="00C94923" w:rsidRPr="00CF599B" w:rsidRDefault="00C94923" w:rsidP="00C94923">
            <w:pPr>
              <w:rPr>
                <w:rFonts w:cs="Times New Roman"/>
                <w:szCs w:val="24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412E8D" w14:textId="12446C09" w:rsidR="00C94923" w:rsidRPr="00CF599B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A395A4" w14:textId="65F14359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B073D1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57FE75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5BAFB2B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DD9475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953149" w14:textId="3C3BD0B0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</w:t>
            </w:r>
            <w:r>
              <w:rPr>
                <w:color w:val="000000"/>
                <w:lang w:val="en-US"/>
              </w:rPr>
              <w:t>7</w:t>
            </w:r>
            <w:r w:rsidRPr="00E007A9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907CC2" w14:textId="77777777" w:rsidR="00C94923" w:rsidRPr="00CF599B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0F0402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198489" w14:textId="6BAF0842" w:rsidR="00C94923" w:rsidRPr="00CF599B" w:rsidRDefault="00C94923" w:rsidP="00C94923">
            <w:pPr>
              <w:rPr>
                <w:rFonts w:cs="Times New Roman"/>
                <w:szCs w:val="24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FE645F" w14:textId="157AD37F" w:rsidR="00C94923" w:rsidRPr="00CF599B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5D59DD" w14:textId="23CF10C5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4D6CD2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3547F99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6337FC7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823FB7E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73DA94" w14:textId="2C6983B6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2953663" w14:textId="77777777" w:rsidR="00C94923" w:rsidRPr="00CF599B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54268C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576D47" w14:textId="6AA677F2" w:rsidR="00C94923" w:rsidRPr="005A3A5C" w:rsidRDefault="00C94923" w:rsidP="00C94923">
            <w:pPr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07FAE8" w14:textId="3721D922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3191E0" w14:textId="460BAE78" w:rsidR="00C94923" w:rsidRPr="005A3A5C" w:rsidRDefault="00C94923" w:rsidP="00C94923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B61CB7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F783FE5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08130B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25A1201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71A361" w14:textId="77266ECC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01</w:t>
            </w:r>
            <w:r>
              <w:rPr>
                <w:color w:val="000000"/>
                <w:lang w:val="en-US"/>
              </w:rPr>
              <w:t>5</w:t>
            </w:r>
            <w:r w:rsidRPr="00827558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95931D" w14:textId="77777777" w:rsidR="00C94923" w:rsidRPr="00CF599B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396EF7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62D2BF" w14:textId="7076D152" w:rsidR="00C94923" w:rsidRPr="005A3A5C" w:rsidRDefault="00C94923" w:rsidP="00C94923">
            <w:pPr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3BBB23" w14:textId="2745B1D1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86E7B5" w14:textId="5BA1A690" w:rsidR="00C94923" w:rsidRPr="005A3A5C" w:rsidRDefault="00C94923" w:rsidP="00C94923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73FB38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37985E9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0E2A13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9DE9FC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0265E2F" w14:textId="37B246B6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F811A8" w14:textId="77777777" w:rsidR="00C94923" w:rsidRPr="00CF599B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CA390A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FB1AC3" w14:textId="7CB00815" w:rsidR="00C94923" w:rsidRPr="005A3A5C" w:rsidRDefault="00C94923" w:rsidP="00C94923">
            <w:pPr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3E746B" w14:textId="29085D2A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0514F3" w14:textId="0F24AD9D" w:rsidR="00C94923" w:rsidRPr="005A3A5C" w:rsidRDefault="00C94923" w:rsidP="00C94923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016D37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FC7C6FF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E490B0A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612044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1FAEE3" w14:textId="6095CF57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8520BF" w14:textId="6C15C76C" w:rsidR="00C94923" w:rsidRPr="00CF599B" w:rsidRDefault="00C94923" w:rsidP="00C9492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45F08B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29BDF7" w14:textId="2E86E41C" w:rsidR="00C94923" w:rsidRPr="005A3A5C" w:rsidRDefault="00C94923" w:rsidP="00C94923">
            <w:pPr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6992C9" w14:textId="2FF37F67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30EBA1" w14:textId="53D169E3" w:rsidR="00C94923" w:rsidRPr="005A3A5C" w:rsidRDefault="00C94923" w:rsidP="00C94923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CC6BAF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04BFD80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01C13ED5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574050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4B2E34" w14:textId="3422B50E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38655F" w14:textId="7D9CCC86" w:rsidR="00C94923" w:rsidRPr="005A3A5C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A95B73E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A3952D" w14:textId="4223547E" w:rsidR="00C94923" w:rsidRPr="005A3A5C" w:rsidRDefault="00C94923" w:rsidP="00C94923">
            <w:pPr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Sauermann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A9E960C" w14:textId="5AD4F434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EF14C3" w14:textId="1BB34D6E" w:rsidR="00C94923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EFC64D7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3B56A71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38BA3530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0E3711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635C37" w14:textId="5E184DED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D5B066" w14:textId="6545AE9F" w:rsidR="00C94923" w:rsidRPr="005A3A5C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DD342A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26F371" w14:textId="77777777" w:rsidR="00C94923" w:rsidRPr="0098035C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561B21" w14:textId="6E9505D2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5B9C1A" w14:textId="2786EFFD" w:rsidR="00C94923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80667E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0E8A978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466C6676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CF62B6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0A8B59" w14:textId="78A73255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90CE1D" w14:textId="106079DF" w:rsidR="00C94923" w:rsidRPr="005A3A5C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402740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2E6756" w14:textId="77777777" w:rsidR="00C94923" w:rsidRPr="005A3A5C" w:rsidRDefault="00C94923" w:rsidP="00C94923">
            <w:pPr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3F4B12" w14:textId="3C467DCB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2FE30F" w14:textId="066725EB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26711E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CCE6E5A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3FDF634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914A2A4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B050B6" w14:textId="61399E85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151583" w14:textId="16A279CA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E6E953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9211D6" w14:textId="77777777" w:rsidR="00C94923" w:rsidRPr="005A3A5C" w:rsidRDefault="00C94923" w:rsidP="00C94923">
            <w:pPr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C312E2" w14:textId="5E683596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B867A2" w14:textId="52DA8733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6C6B2B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584F19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EE7FB1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EED20F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0FD35A8" w14:textId="1B374D87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004E50" w14:textId="7EA42B81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C93C90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6253091" w14:textId="77777777" w:rsidR="00C94923" w:rsidRPr="005A3A5C" w:rsidRDefault="00C94923" w:rsidP="00C94923">
            <w:pPr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C4CC64" w14:textId="76B86875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20E7E" w14:textId="720F3557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52BC69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F12CA4E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538ABE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55A8C2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380A57" w14:textId="24731417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4F1B314" w14:textId="55BB0125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6FC953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8B64CC" w14:textId="77777777" w:rsidR="00C94923" w:rsidRPr="005A3A5C" w:rsidRDefault="00C94923" w:rsidP="00C94923">
            <w:pPr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CA6B24F" w14:textId="4BB3C60D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13767C" w14:textId="047296C0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B56191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C6CCE70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39A87E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D4D542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7061D65" w14:textId="22F490AF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A26C0F" w14:textId="30820437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218300D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F829D5" w14:textId="77777777" w:rsidR="00C94923" w:rsidRPr="005A3A5C" w:rsidRDefault="00C94923" w:rsidP="00C94923">
            <w:pPr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699251" w14:textId="1E9CD341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1F0146" w14:textId="058F9467" w:rsidR="00C94923" w:rsidRPr="005A3A5C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8097B9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495E04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4C4B241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5E8ABB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FD0AB0" w14:textId="69703382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8FEB37" w14:textId="707B6F34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E3F5853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2C3C98" w14:textId="77777777" w:rsidR="00C94923" w:rsidRPr="00E11A00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1D8843" w14:textId="49CE59C7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011B53" w14:textId="00466D5D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8226B3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13A26E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D34D57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260B63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8F7B2E" w14:textId="722D7754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Труба стальная электросварная прямошовная ø76x4,0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755F9E" w14:textId="3C6E1263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E1E3F3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F2B9EB" w14:textId="77777777" w:rsidR="00C94923" w:rsidRPr="00E11A00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D341A5" w14:textId="3135A4AD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89FF2E" w14:textId="521DCBC2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0F4FF2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67AB9C1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5DF535F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29A5B7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C73872" w14:textId="1E3AA423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CD3485" w14:textId="7F6A0309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64BA9D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58133E" w14:textId="77777777" w:rsidR="00C94923" w:rsidRPr="00E11A00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E7152E" w14:textId="1C15A2AC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244F84" w14:textId="1380E17B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90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50B5193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E4526FB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248B8A1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2D15D25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EF4895" w14:textId="6934DFA4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C0446F" w14:textId="0FFFE5E0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0E3B06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FB5A2E" w14:textId="77777777" w:rsidR="00C94923" w:rsidRPr="00E11A00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BF5A13" w14:textId="2FC2615C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EF49B1" w14:textId="478D6362" w:rsidR="00C94923" w:rsidRPr="005A3A5C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7EAED62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A19985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7F193BA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F0AE63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5F0401" w14:textId="78321959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294D64" w14:textId="77777777" w:rsidR="00C94923" w:rsidRPr="005A3A5C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8AC38E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7CEA56" w14:textId="77777777" w:rsidR="00C94923" w:rsidRPr="00E11A00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36D795" w14:textId="5E7AE183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F95028" w14:textId="12279312" w:rsidR="00C94923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135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85175A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DDA540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59FC4EF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6DA406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3A2FAE" w14:textId="5E4EC507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43F435" w14:textId="77777777" w:rsidR="00C94923" w:rsidRPr="005A3A5C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9FC98D3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A7FD55B" w14:textId="77777777" w:rsidR="00C94923" w:rsidRPr="00E11A00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28E3E4" w14:textId="31D72B43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BB87E1" w14:textId="65C1DD5C" w:rsidR="00C94923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58ABB6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C05150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582EEEB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BBD4427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EC4E8E" w14:textId="552C8045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8E74E0" w14:textId="77777777" w:rsidR="00C94923" w:rsidRPr="005A3A5C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E26A6AA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D4BA2D" w14:textId="77777777" w:rsidR="00C94923" w:rsidRPr="00E11A00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F711D5" w14:textId="2223384E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740F23" w14:textId="281D87B6" w:rsidR="00C94923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75AE2C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BA79C96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D3411D8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B9C56E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D7CB27" w14:textId="6DC95DC2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9967DE" w14:textId="77777777" w:rsidR="00C94923" w:rsidRPr="005A3A5C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327B2E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AC4AC9" w14:textId="77777777" w:rsidR="00C94923" w:rsidRPr="00E11A00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BDC7E6" w14:textId="7488BA71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AABC51" w14:textId="18D53DB6" w:rsidR="00C94923" w:rsidRPr="005A3A5C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072958" w14:textId="24C0CF2C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1C9FE77" w14:textId="13D89B76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</w:tr>
      <w:tr w:rsidR="00C94923" w:rsidRPr="00E11A00" w14:paraId="1A00157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8D2D52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104556" w14:textId="59B00065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409D9A" w14:textId="1BD32261" w:rsidR="00C94923" w:rsidRPr="005A3A5C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CEB00F9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913D1A" w14:textId="77777777" w:rsidR="00C94923" w:rsidRPr="0098035C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E1F6F9" w14:textId="7A7E7590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CC70D7" w14:textId="6A7BFB7E" w:rsidR="00C94923" w:rsidRPr="005A3A5C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D11E5C3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2A834D8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28C2C332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2AC9673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14998A" w14:textId="171F57AA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52FBDB" w14:textId="77777777" w:rsidR="00C94923" w:rsidRPr="005A3A5C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994C74A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AE4DB4" w14:textId="77777777" w:rsidR="00C94923" w:rsidRPr="00E11A00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E7DAEA" w14:textId="55C35F9E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C62BC3" w14:textId="568647FF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A8988C5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50B87E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2898B298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5B29F0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64A0AC" w14:textId="1E48ED73" w:rsidR="00C94923" w:rsidRPr="004E3E25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74C114" w14:textId="77777777" w:rsidR="00C94923" w:rsidRPr="005A3A5C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1FC089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29F7F2" w14:textId="77777777" w:rsidR="00C94923" w:rsidRPr="00E11A00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19F740" w14:textId="584C700B" w:rsidR="00C94923" w:rsidRPr="004E3E25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2F214C" w14:textId="68DC77F7" w:rsidR="00C94923" w:rsidRPr="004E3E25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90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A1D52A6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F895D4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30F1DC70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EFAD2A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D2FB07" w14:textId="469A9859" w:rsidR="00C94923" w:rsidRPr="004E3E25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F4FC0F" w14:textId="77777777" w:rsidR="00C94923" w:rsidRPr="005A3A5C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768DFD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31E1C6" w14:textId="77777777" w:rsidR="00C94923" w:rsidRPr="00E11A00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AF51FB" w14:textId="4EC9433E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E8D6FD" w14:textId="2E6A08E2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08C625B" w14:textId="1C282A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4A60A9C" w14:textId="19196F7A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C94923" w:rsidRPr="00E11A00" w14:paraId="33A9D91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0905AD" w14:textId="77777777" w:rsidR="00C94923" w:rsidRPr="00E11A00" w:rsidRDefault="00C94923" w:rsidP="00C9492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2B7BF6" w14:textId="5C51B181" w:rsidR="00C94923" w:rsidRPr="00E11A0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3F7C76" w14:textId="1829F24E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968A84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4CC703" w14:textId="77777777" w:rsidR="00C94923" w:rsidRPr="00E11A00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7BAEDB" w14:textId="13721249" w:rsidR="00C94923" w:rsidRPr="00E11A00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EFEFA2" w14:textId="5F8D5908" w:rsidR="00C94923" w:rsidRPr="00E11A00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C8FF29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F16B2F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36A27816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3FD72A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2E1F21" w14:textId="4D62668F" w:rsidR="00C94923" w:rsidRPr="00E11A0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6D09A7" w14:textId="620E0CE0" w:rsidR="00C94923" w:rsidRPr="005A3A5C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18559C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992AF2" w14:textId="77777777" w:rsidR="00C94923" w:rsidRPr="0098035C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11679F" w14:textId="0D548818" w:rsidR="00C94923" w:rsidRPr="00E11A00" w:rsidRDefault="00C94923" w:rsidP="00C94923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C11335" w14:textId="34D4DF67" w:rsidR="00C94923" w:rsidRPr="00E11A00" w:rsidRDefault="00C94923" w:rsidP="00C94923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A0AA6ED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5B2C7AA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2B314E0E" w14:textId="77777777" w:rsidTr="0056119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10A9CF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4F527F" w14:textId="2C10509E" w:rsidR="00C94923" w:rsidRPr="00E11A0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proofErr w:type="spellStart"/>
            <w:r w:rsidRPr="004E3E25">
              <w:rPr>
                <w:color w:val="000000"/>
              </w:rPr>
              <w:t>Окожуха</w:t>
            </w:r>
            <w:proofErr w:type="spellEnd"/>
            <w:r w:rsidRPr="004E3E25">
              <w:rPr>
                <w:color w:val="000000"/>
              </w:rPr>
              <w:t xml:space="preserve"> из оцинкованной стали толщиной 0,55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1CCC59" w14:textId="6FD470C8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D82FB3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AAB6CC" w14:textId="77777777" w:rsidR="00C94923" w:rsidRPr="0098035C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33A8F9" w14:textId="3241CA83" w:rsidR="00C94923" w:rsidRPr="00E11A00" w:rsidRDefault="00C94923" w:rsidP="00C94923">
            <w:pPr>
              <w:pStyle w:val="af5"/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E60B7B" w14:textId="05601D5D" w:rsidR="00C94923" w:rsidRPr="00E11A00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D536246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2EDE32E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2AE7D2E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196F74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D58D42" w14:textId="36633435" w:rsidR="00C94923" w:rsidRPr="00E11A0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98E7D4" w14:textId="78F8BCC6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0029B76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12E9D8" w14:textId="77777777" w:rsidR="00C94923" w:rsidRPr="0098035C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A1AD21" w14:textId="419E24B5" w:rsidR="00C94923" w:rsidRPr="00E11A00" w:rsidRDefault="00C94923" w:rsidP="00C94923">
            <w:pPr>
              <w:pStyle w:val="af5"/>
            </w:pPr>
            <w:proofErr w:type="spellStart"/>
            <w:r w:rsidRPr="00E11A00">
              <w:rPr>
                <w:color w:val="000000"/>
              </w:rPr>
              <w:t>компл</w:t>
            </w:r>
            <w:proofErr w:type="spellEnd"/>
            <w:r w:rsidRPr="00E11A00">
              <w:rPr>
                <w:color w:val="000000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7BA487" w14:textId="0752296F" w:rsidR="00C94923" w:rsidRPr="00E11A00" w:rsidRDefault="00C94923" w:rsidP="00C94923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63AB35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ABD3C4" w14:textId="7429551C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393951A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B8A200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2BDB1B" w14:textId="4B923AAA" w:rsidR="00C94923" w:rsidRPr="00E11A0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814D15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C771A43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374AF0" w14:textId="77777777" w:rsidR="00C94923" w:rsidRPr="0098035C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442C7C9" w14:textId="3AFD597E" w:rsidR="00C94923" w:rsidRPr="00E11A00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F72164" w14:textId="6E85E346" w:rsidR="00C94923" w:rsidRPr="00E11A00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C8DC16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AFFAE7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4408E1C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B51EA4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6575D0" w14:textId="68EF5F41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40х3,7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656655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13A672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E5158B" w14:textId="77777777" w:rsidR="00C94923" w:rsidRPr="0098035C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783CD4" w14:textId="50550650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C267DC" w14:textId="7690336C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172A67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C29633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25750A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E88D8F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8B8223" w14:textId="6109F59B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50х4,6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0C54BA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1B3F81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603332" w14:textId="77777777" w:rsidR="00C94923" w:rsidRPr="0098035C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98DE67" w14:textId="2AD7A1F3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98FC12" w14:textId="3C3CFB7B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0B1289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5D2DD00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182886C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81A5F8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C8EEF0" w14:textId="31133935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63х5,8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8350D7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5C13846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98AC0C" w14:textId="77777777" w:rsidR="00C94923" w:rsidRPr="0098035C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0D214E" w14:textId="4371FDFE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C351C0" w14:textId="69B77B2A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24173A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19BFC3D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087A5D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85C3F0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CBA93CC" w14:textId="05DFE38F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75х6,9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CC4C923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464F6E3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6064FD" w14:textId="77777777" w:rsidR="00C94923" w:rsidRPr="0098035C" w:rsidRDefault="00C94923" w:rsidP="00C94923">
            <w:pPr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0F27EE" w14:textId="4A11930E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7BD67C" w14:textId="78504E93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E04B29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DB01DF7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55D0742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514143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4161C8" w14:textId="1A127182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12992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B49FE0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664C68" w14:textId="77777777" w:rsidR="00C94923" w:rsidRPr="005A3A5C" w:rsidRDefault="00C94923" w:rsidP="00C94923">
            <w:pPr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8E31AF" w14:textId="2631A4E9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14E2D0" w14:textId="10B0C975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4E100A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CCA3E9A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17A58CD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9A1691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60AF83" w14:textId="0795D532" w:rsidR="00C94923" w:rsidRPr="005A3A5C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ЛРЩ-22-3-1000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3A11B9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C6DDF2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3D4A95" w14:textId="70193E90" w:rsidR="00C94923" w:rsidRPr="005A3A5C" w:rsidRDefault="00C94923" w:rsidP="00C94923">
            <w:pPr>
              <w:rPr>
                <w:color w:val="000000"/>
                <w:lang w:val="en-US"/>
              </w:rPr>
            </w:pPr>
            <w:proofErr w:type="spellStart"/>
            <w: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262FC6A" w14:textId="0200A31D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7A3086" w14:textId="20C0B18D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CA43921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308686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25FA09D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459DED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C872A0" w14:textId="05771AFA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ЛРЩ-22-4-1000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E242B0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251642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D39DEC" w14:textId="0F9306A5" w:rsidR="00C94923" w:rsidRDefault="00C94923" w:rsidP="00C94923">
            <w:proofErr w:type="spellStart"/>
            <w: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65E2632" w14:textId="44F232DB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EC4699" w14:textId="7F904E16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5D2DC7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B20F1A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6FB582C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EDCECB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230376" w14:textId="408F99E0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884CF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1BC2DA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0F143D" w14:textId="77777777" w:rsidR="00C94923" w:rsidRDefault="00C94923" w:rsidP="00C94923"/>
        </w:tc>
        <w:tc>
          <w:tcPr>
            <w:tcW w:w="1133" w:type="dxa"/>
            <w:shd w:val="clear" w:color="auto" w:fill="auto"/>
            <w:vAlign w:val="center"/>
          </w:tcPr>
          <w:p w14:paraId="04884959" w14:textId="39AAB99C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727EFF" w14:textId="32041510" w:rsidR="00C94923" w:rsidRDefault="00C94923" w:rsidP="00C94923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27EE828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99D398D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256A7D1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29DBAA7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0E8B62" w14:textId="25076C21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060BF6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05C2A6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090B76" w14:textId="77777777" w:rsidR="00C94923" w:rsidRDefault="00C94923" w:rsidP="00C94923"/>
        </w:tc>
        <w:tc>
          <w:tcPr>
            <w:tcW w:w="1133" w:type="dxa"/>
            <w:shd w:val="clear" w:color="auto" w:fill="auto"/>
            <w:vAlign w:val="center"/>
          </w:tcPr>
          <w:p w14:paraId="2E096757" w14:textId="330527D7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CE344C" w14:textId="1F1296ED" w:rsidR="00C94923" w:rsidRDefault="00C94923" w:rsidP="00C94923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6B90A39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C9F28A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08CBCDD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1B145F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6179" w14:textId="303FCADF" w:rsidR="00C94923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4D1415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6083B27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D2129F" w14:textId="77777777" w:rsidR="00C94923" w:rsidRDefault="00C94923" w:rsidP="00C94923"/>
        </w:tc>
        <w:tc>
          <w:tcPr>
            <w:tcW w:w="1133" w:type="dxa"/>
            <w:shd w:val="clear" w:color="auto" w:fill="auto"/>
            <w:vAlign w:val="center"/>
          </w:tcPr>
          <w:p w14:paraId="4A21343B" w14:textId="0806F97C" w:rsidR="00C94923" w:rsidRPr="005A3A5C" w:rsidRDefault="00C94923" w:rsidP="00C94923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D866F" w14:textId="553766F2" w:rsidR="00C94923" w:rsidRDefault="00C94923" w:rsidP="00C94923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7B49B6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C7887C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5B15EDE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5FD799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DEEABD" w14:textId="2F24FC66" w:rsidR="00C94923" w:rsidRPr="00E9294E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E02C8E" w14:textId="77777777" w:rsidR="00C94923" w:rsidRPr="00E11A00" w:rsidRDefault="00C94923" w:rsidP="00C94923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319F989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86CE38" w14:textId="77777777" w:rsidR="00C94923" w:rsidRDefault="00C94923" w:rsidP="00C94923"/>
        </w:tc>
        <w:tc>
          <w:tcPr>
            <w:tcW w:w="1133" w:type="dxa"/>
            <w:shd w:val="clear" w:color="auto" w:fill="auto"/>
            <w:vAlign w:val="center"/>
          </w:tcPr>
          <w:p w14:paraId="1CA1FED5" w14:textId="77777777" w:rsidR="00C94923" w:rsidRPr="00E9294E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DB9E59B" w14:textId="77777777" w:rsidR="00C94923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FAA35F0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E40EBB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7FCCEFE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5410A8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00FC795" w14:textId="759DCEFA" w:rsidR="00C94923" w:rsidRPr="00E11A0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11A00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689511" w14:textId="0257FB8E" w:rsidR="00C94923" w:rsidRPr="00E11A00" w:rsidRDefault="00C94923" w:rsidP="00C94923">
            <w:pPr>
              <w:pStyle w:val="af5"/>
            </w:pPr>
            <w:r w:rsidRPr="00E11A00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F2B8345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57BC98" w14:textId="77777777" w:rsidR="00C94923" w:rsidRDefault="00C94923" w:rsidP="00C94923"/>
        </w:tc>
        <w:tc>
          <w:tcPr>
            <w:tcW w:w="1133" w:type="dxa"/>
            <w:shd w:val="clear" w:color="auto" w:fill="auto"/>
            <w:vAlign w:val="center"/>
          </w:tcPr>
          <w:p w14:paraId="57EAD47B" w14:textId="10492DCB" w:rsidR="00C94923" w:rsidRPr="00E9294E" w:rsidRDefault="00C94923" w:rsidP="00C94923">
            <w:pPr>
              <w:pStyle w:val="af5"/>
              <w:rPr>
                <w:color w:val="000000"/>
              </w:rPr>
            </w:pPr>
            <w:r w:rsidRPr="00E11A0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E6548A" w14:textId="45A17A67" w:rsidR="00C94923" w:rsidRDefault="00C94923" w:rsidP="00C94923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D461484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8DD262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6168A8D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8B6262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49FEF4" w14:textId="0DC67EE8" w:rsidR="00C94923" w:rsidRPr="00E11A0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C696B4" w14:textId="63C33ABA" w:rsidR="00C94923" w:rsidRPr="00E11A00" w:rsidRDefault="00C94923" w:rsidP="00C94923">
            <w:pPr>
              <w:pStyle w:val="af5"/>
            </w:pPr>
            <w:r w:rsidRPr="00E11A00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A905CD8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46A210" w14:textId="77777777" w:rsidR="00C94923" w:rsidRDefault="00C94923" w:rsidP="00C94923"/>
        </w:tc>
        <w:tc>
          <w:tcPr>
            <w:tcW w:w="1133" w:type="dxa"/>
            <w:shd w:val="clear" w:color="auto" w:fill="auto"/>
            <w:vAlign w:val="center"/>
          </w:tcPr>
          <w:p w14:paraId="73C4003F" w14:textId="42021B19" w:rsidR="00C94923" w:rsidRPr="00E11A00" w:rsidRDefault="00C94923" w:rsidP="00C94923">
            <w:pPr>
              <w:pStyle w:val="af5"/>
            </w:pPr>
            <w:r w:rsidRPr="00E11A00"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4A792E" w14:textId="6EED286D" w:rsidR="00C94923" w:rsidRPr="00E11A00" w:rsidRDefault="00C94923" w:rsidP="00C94923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17C322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A5DEFE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C94923" w:rsidRPr="00E11A00" w14:paraId="18E1CE8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284E45" w14:textId="77777777" w:rsidR="00C94923" w:rsidRPr="00E11A00" w:rsidRDefault="00C94923" w:rsidP="00C9492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4F9A29" w14:textId="56812F65" w:rsidR="00C94923" w:rsidRPr="00E11A00" w:rsidRDefault="00C94923" w:rsidP="00C9492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DA02B8" w14:textId="7719CE7B" w:rsidR="00C94923" w:rsidRPr="00E11A00" w:rsidRDefault="00C94923" w:rsidP="00C94923">
            <w:pPr>
              <w:pStyle w:val="af5"/>
            </w:pPr>
            <w:proofErr w:type="spellStart"/>
            <w:r w:rsidRPr="00E11A00">
              <w:t>Огнеза</w:t>
            </w:r>
            <w:proofErr w:type="spellEnd"/>
            <w:r w:rsidRPr="00E11A00"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EA70F02" w14:textId="77777777" w:rsidR="00C94923" w:rsidRPr="00747C04" w:rsidRDefault="00C94923" w:rsidP="00C9492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F7821E" w14:textId="77777777" w:rsidR="00C94923" w:rsidRDefault="00C94923" w:rsidP="00C94923"/>
        </w:tc>
        <w:tc>
          <w:tcPr>
            <w:tcW w:w="1133" w:type="dxa"/>
            <w:shd w:val="clear" w:color="auto" w:fill="auto"/>
            <w:vAlign w:val="center"/>
          </w:tcPr>
          <w:p w14:paraId="774769D3" w14:textId="621B6C13" w:rsidR="00C94923" w:rsidRPr="00E11A00" w:rsidRDefault="00C94923" w:rsidP="00C94923">
            <w:pPr>
              <w:pStyle w:val="af5"/>
            </w:pPr>
            <w:r w:rsidRPr="00E11A0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B3B4F3" w14:textId="21FF38FF" w:rsidR="00C94923" w:rsidRPr="00E11A00" w:rsidRDefault="00C94923" w:rsidP="00C94923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E3173F7" w14:textId="77777777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115838F" w14:textId="77777777" w:rsidR="00C94923" w:rsidRPr="00E11A00" w:rsidRDefault="00C94923" w:rsidP="00C94923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5A3AB294" w14:textId="6164F018" w:rsidR="00C94923" w:rsidRPr="005A3A5C" w:rsidRDefault="00C94923" w:rsidP="00C94923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AB21D4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AB21D4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AB21D4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6BED387" w:rsidR="000B62DF" w:rsidRPr="00DD79DF" w:rsidRDefault="000B62DF" w:rsidP="00AB21D4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5D60EF">
                  <w:rPr>
                    <w:rFonts w:cs="Times New Roman"/>
                    <w:noProof/>
                    <w:lang w:val="en-US"/>
                  </w:rPr>
                  <w:instrText>26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5D60EF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5D60EF">
                  <w:rPr>
                    <w:rFonts w:cs="Times New Roman"/>
                    <w:noProof/>
                    <w:lang w:val="en-US"/>
                  </w:rPr>
                  <w:t>6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AB21D4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AB21D4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7604FF58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5D60EF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5D60EF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5D60EF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6E654C1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5D60EF">
            <w:rPr>
              <w:rFonts w:cs="Times New Roman"/>
              <w:noProof/>
              <w:szCs w:val="24"/>
            </w:rPr>
            <w:t>6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5"/>
  </w:num>
  <w:num w:numId="7" w16cid:durableId="1614091339">
    <w:abstractNumId w:val="3"/>
  </w:num>
  <w:num w:numId="8" w16cid:durableId="1613244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292A"/>
    <w:rsid w:val="00077221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2FB0"/>
    <w:rsid w:val="000D6425"/>
    <w:rsid w:val="000E02B4"/>
    <w:rsid w:val="000E0A20"/>
    <w:rsid w:val="000E2922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3AF7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E57"/>
    <w:rsid w:val="00193554"/>
    <w:rsid w:val="00197372"/>
    <w:rsid w:val="00197DB4"/>
    <w:rsid w:val="001A5DCA"/>
    <w:rsid w:val="001B2554"/>
    <w:rsid w:val="001C2227"/>
    <w:rsid w:val="001E19C5"/>
    <w:rsid w:val="001F002F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0A9A"/>
    <w:rsid w:val="00313982"/>
    <w:rsid w:val="00314496"/>
    <w:rsid w:val="00314E93"/>
    <w:rsid w:val="0032395D"/>
    <w:rsid w:val="00333AB1"/>
    <w:rsid w:val="0033527D"/>
    <w:rsid w:val="00335A4A"/>
    <w:rsid w:val="00340051"/>
    <w:rsid w:val="00345EFE"/>
    <w:rsid w:val="0036517D"/>
    <w:rsid w:val="00366503"/>
    <w:rsid w:val="003671D8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49B0"/>
    <w:rsid w:val="00406963"/>
    <w:rsid w:val="00407A6D"/>
    <w:rsid w:val="00411AAF"/>
    <w:rsid w:val="00416C68"/>
    <w:rsid w:val="0042673A"/>
    <w:rsid w:val="0042710D"/>
    <w:rsid w:val="004351CC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3C00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3A5C"/>
    <w:rsid w:val="005B601D"/>
    <w:rsid w:val="005B710B"/>
    <w:rsid w:val="005C04D6"/>
    <w:rsid w:val="005C5C12"/>
    <w:rsid w:val="005C6CB4"/>
    <w:rsid w:val="005D26DB"/>
    <w:rsid w:val="005D4340"/>
    <w:rsid w:val="005D60EF"/>
    <w:rsid w:val="005E169B"/>
    <w:rsid w:val="005E1721"/>
    <w:rsid w:val="005F0263"/>
    <w:rsid w:val="005F2AB0"/>
    <w:rsid w:val="005F559B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1501"/>
    <w:rsid w:val="00753BDB"/>
    <w:rsid w:val="007561CF"/>
    <w:rsid w:val="007647F3"/>
    <w:rsid w:val="00767A39"/>
    <w:rsid w:val="007764E5"/>
    <w:rsid w:val="007808C1"/>
    <w:rsid w:val="00781DA1"/>
    <w:rsid w:val="007859F0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F1E"/>
    <w:rsid w:val="008660F5"/>
    <w:rsid w:val="008669CC"/>
    <w:rsid w:val="00870DAF"/>
    <w:rsid w:val="0087295A"/>
    <w:rsid w:val="00886BFA"/>
    <w:rsid w:val="00890A3D"/>
    <w:rsid w:val="00890C68"/>
    <w:rsid w:val="00890EEB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6973"/>
    <w:rsid w:val="008C4ACC"/>
    <w:rsid w:val="008C58C9"/>
    <w:rsid w:val="008D6C78"/>
    <w:rsid w:val="008E3930"/>
    <w:rsid w:val="008F0D74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D0C54"/>
    <w:rsid w:val="009D177E"/>
    <w:rsid w:val="009D5E84"/>
    <w:rsid w:val="009D74FD"/>
    <w:rsid w:val="009E40F4"/>
    <w:rsid w:val="009F5B5F"/>
    <w:rsid w:val="00A0033D"/>
    <w:rsid w:val="00A13866"/>
    <w:rsid w:val="00A20797"/>
    <w:rsid w:val="00A23286"/>
    <w:rsid w:val="00A350CC"/>
    <w:rsid w:val="00A47835"/>
    <w:rsid w:val="00A50F23"/>
    <w:rsid w:val="00A53C6A"/>
    <w:rsid w:val="00A6095B"/>
    <w:rsid w:val="00A60E0C"/>
    <w:rsid w:val="00A624D4"/>
    <w:rsid w:val="00A655DC"/>
    <w:rsid w:val="00A65AE0"/>
    <w:rsid w:val="00A71EA1"/>
    <w:rsid w:val="00A769EB"/>
    <w:rsid w:val="00A77F0D"/>
    <w:rsid w:val="00A831B9"/>
    <w:rsid w:val="00A90028"/>
    <w:rsid w:val="00AA0169"/>
    <w:rsid w:val="00AA1B90"/>
    <w:rsid w:val="00AA3104"/>
    <w:rsid w:val="00AB05D8"/>
    <w:rsid w:val="00AB0697"/>
    <w:rsid w:val="00AB21D4"/>
    <w:rsid w:val="00AC5A7A"/>
    <w:rsid w:val="00AD5CFE"/>
    <w:rsid w:val="00AD61A3"/>
    <w:rsid w:val="00AE0E99"/>
    <w:rsid w:val="00AE12F0"/>
    <w:rsid w:val="00AE39AB"/>
    <w:rsid w:val="00AE4952"/>
    <w:rsid w:val="00AE7BCA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4AB"/>
    <w:rsid w:val="00C12B08"/>
    <w:rsid w:val="00C14DEE"/>
    <w:rsid w:val="00C217DB"/>
    <w:rsid w:val="00C26C64"/>
    <w:rsid w:val="00C34B13"/>
    <w:rsid w:val="00C3516A"/>
    <w:rsid w:val="00C351D9"/>
    <w:rsid w:val="00C35E37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94923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32F45"/>
    <w:rsid w:val="00D33F3F"/>
    <w:rsid w:val="00D3556E"/>
    <w:rsid w:val="00D433D0"/>
    <w:rsid w:val="00D43AD3"/>
    <w:rsid w:val="00D440FB"/>
    <w:rsid w:val="00D457A3"/>
    <w:rsid w:val="00D4698B"/>
    <w:rsid w:val="00D474DB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13195"/>
    <w:rsid w:val="00F148DD"/>
    <w:rsid w:val="00F213DB"/>
    <w:rsid w:val="00F25702"/>
    <w:rsid w:val="00F3103A"/>
    <w:rsid w:val="00F32CFC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13821</TotalTime>
  <Pages>6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Tkachenko Ekaterina</cp:lastModifiedBy>
  <cp:revision>99</cp:revision>
  <cp:lastPrinted>2025-05-23T16:37:00Z</cp:lastPrinted>
  <dcterms:created xsi:type="dcterms:W3CDTF">2023-06-08T14:36:00Z</dcterms:created>
  <dcterms:modified xsi:type="dcterms:W3CDTF">2025-06-29T12:36:00Z</dcterms:modified>
</cp:coreProperties>
</file>