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157984" w14:paraId="0CA5684D" w14:textId="77777777" w:rsidTr="002303B7">
        <w:trPr>
          <w:trHeight w:hRule="exact" w:val="1462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51EC194D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9381CD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E785B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Тип, марка,</w:t>
            </w:r>
          </w:p>
          <w:p w14:paraId="7F019B1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обозначение документа,</w:t>
            </w:r>
          </w:p>
          <w:p w14:paraId="7BA6AFFE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BA94CA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Код</w:t>
            </w:r>
          </w:p>
          <w:p w14:paraId="44EAEA6A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2FC6F8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0BF21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Ед.</w:t>
            </w:r>
          </w:p>
          <w:p w14:paraId="60E1472E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изме-</w:t>
            </w:r>
          </w:p>
          <w:p w14:paraId="3D7499A9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37BC1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379413" w14:textId="77777777" w:rsidR="007454E1" w:rsidRPr="00202B9E" w:rsidRDefault="00FD0C0E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М</w:t>
            </w:r>
            <w:r w:rsidR="007454E1" w:rsidRPr="00202B9E">
              <w:rPr>
                <w:rFonts w:cs="Times New Roman"/>
                <w:szCs w:val="24"/>
              </w:rPr>
              <w:t>асса,</w:t>
            </w:r>
          </w:p>
          <w:p w14:paraId="55386EF3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1 ед.,</w:t>
            </w:r>
          </w:p>
          <w:p w14:paraId="7105362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FB096C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Примечание</w:t>
            </w:r>
          </w:p>
        </w:tc>
      </w:tr>
      <w:tr w:rsidR="007454E1" w:rsidRPr="00157984" w14:paraId="102A4026" w14:textId="77777777" w:rsidTr="00C47D73">
        <w:trPr>
          <w:trHeight w:hRule="exact" w:val="45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409F1363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  <w:lang w:eastAsia="ru-RU"/>
              </w:rPr>
            </w:pPr>
            <w:r w:rsidRPr="00202B9E">
              <w:rPr>
                <w:rFonts w:cs="Times New Roman"/>
                <w:szCs w:val="24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B78665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  <w:lang w:eastAsia="ru-RU"/>
              </w:rPr>
            </w:pPr>
            <w:r w:rsidRPr="00202B9E">
              <w:rPr>
                <w:rFonts w:cs="Times New Roman"/>
                <w:szCs w:val="24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ABAAD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C5749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15813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0B111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9D35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8DC09C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423100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9</w:t>
            </w:r>
          </w:p>
        </w:tc>
      </w:tr>
      <w:tr w:rsidR="005064CA" w:rsidRPr="00157984" w14:paraId="40C9A46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B8FCB94" w14:textId="77777777" w:rsidR="005064CA" w:rsidRPr="00202B9E" w:rsidRDefault="005064CA" w:rsidP="00794AC7">
            <w:pPr>
              <w:pStyle w:val="af5"/>
              <w:ind w:left="0" w:firstLine="284"/>
            </w:pPr>
          </w:p>
        </w:tc>
        <w:tc>
          <w:tcPr>
            <w:tcW w:w="7361" w:type="dxa"/>
            <w:vAlign w:val="center"/>
          </w:tcPr>
          <w:p w14:paraId="4681C987" w14:textId="2B495524" w:rsidR="005064CA" w:rsidRPr="00202B9E" w:rsidRDefault="001054AD" w:rsidP="005064C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>
              <w:rPr>
                <w:b/>
                <w:bCs/>
                <w:color w:val="000000"/>
              </w:rPr>
              <w:t>5 этаж</w:t>
            </w:r>
          </w:p>
        </w:tc>
        <w:tc>
          <w:tcPr>
            <w:tcW w:w="3398" w:type="dxa"/>
            <w:vAlign w:val="center"/>
          </w:tcPr>
          <w:p w14:paraId="7C1D14EF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02B90D50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0406C8A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2909FA3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148EEDB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76001BB3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D33A18D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054AD" w:rsidRPr="00157984" w14:paraId="66370970" w14:textId="77777777" w:rsidTr="006458D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E42F587" w14:textId="77777777" w:rsidR="001054AD" w:rsidRPr="00202B9E" w:rsidRDefault="001054AD" w:rsidP="00D10DB9">
            <w:pPr>
              <w:pStyle w:val="af5"/>
              <w:numPr>
                <w:ilvl w:val="0"/>
                <w:numId w:val="11"/>
              </w:numPr>
              <w:ind w:left="-284" w:right="-882" w:firstLine="851"/>
              <w:jc w:val="left"/>
            </w:pPr>
          </w:p>
        </w:tc>
        <w:tc>
          <w:tcPr>
            <w:tcW w:w="7361" w:type="dxa"/>
          </w:tcPr>
          <w:p w14:paraId="69D238B9" w14:textId="75BF6C55" w:rsidR="001054AD" w:rsidRDefault="001054AD" w:rsidP="001054A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  <w:lang w:val="en-US"/>
              </w:rPr>
            </w:pPr>
            <w:r w:rsidRPr="005271CE">
              <w:t>Конвектор напольный</w:t>
            </w:r>
          </w:p>
        </w:tc>
        <w:tc>
          <w:tcPr>
            <w:tcW w:w="3398" w:type="dxa"/>
          </w:tcPr>
          <w:p w14:paraId="40D6F4A3" w14:textId="4BABE6CC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  <w:r w:rsidRPr="005271CE">
              <w:t>SPL BFM-130/9/24</w:t>
            </w:r>
          </w:p>
        </w:tc>
        <w:tc>
          <w:tcPr>
            <w:tcW w:w="1982" w:type="dxa"/>
          </w:tcPr>
          <w:p w14:paraId="1173EC7B" w14:textId="77777777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</w:tcPr>
          <w:p w14:paraId="2743E74D" w14:textId="1CC20BEF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  <w:r w:rsidRPr="005271CE">
              <w:t>SPL</w:t>
            </w:r>
          </w:p>
        </w:tc>
        <w:tc>
          <w:tcPr>
            <w:tcW w:w="1133" w:type="dxa"/>
          </w:tcPr>
          <w:p w14:paraId="730D4CC9" w14:textId="5B5091E9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  <w:r w:rsidRPr="005271CE">
              <w:t>шт.</w:t>
            </w:r>
          </w:p>
        </w:tc>
        <w:tc>
          <w:tcPr>
            <w:tcW w:w="1133" w:type="dxa"/>
          </w:tcPr>
          <w:p w14:paraId="6047B6B9" w14:textId="3CFA796D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  <w:r w:rsidRPr="005271CE">
              <w:t>6</w:t>
            </w:r>
          </w:p>
        </w:tc>
        <w:tc>
          <w:tcPr>
            <w:tcW w:w="1416" w:type="dxa"/>
            <w:vAlign w:val="center"/>
          </w:tcPr>
          <w:p w14:paraId="3A39D337" w14:textId="77777777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768B00F" w14:textId="77777777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054AD" w:rsidRPr="00157984" w14:paraId="573758FF" w14:textId="77777777" w:rsidTr="006458D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74CCE9B" w14:textId="77777777" w:rsidR="001054AD" w:rsidRPr="00202B9E" w:rsidRDefault="001054AD" w:rsidP="00D10DB9">
            <w:pPr>
              <w:pStyle w:val="af5"/>
              <w:numPr>
                <w:ilvl w:val="0"/>
                <w:numId w:val="11"/>
              </w:numPr>
              <w:ind w:left="-284" w:right="-882" w:firstLine="851"/>
              <w:jc w:val="left"/>
            </w:pPr>
          </w:p>
        </w:tc>
        <w:tc>
          <w:tcPr>
            <w:tcW w:w="7361" w:type="dxa"/>
          </w:tcPr>
          <w:p w14:paraId="289ED5D8" w14:textId="70112602" w:rsidR="001054AD" w:rsidRPr="001054AD" w:rsidRDefault="001054AD" w:rsidP="001054A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5271CE">
              <w:t>Труба из сшитого полиэтилена 16х2,2</w:t>
            </w:r>
          </w:p>
        </w:tc>
        <w:tc>
          <w:tcPr>
            <w:tcW w:w="3398" w:type="dxa"/>
          </w:tcPr>
          <w:p w14:paraId="707E8885" w14:textId="5CEC0BA4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  <w:r w:rsidRPr="005271CE">
              <w:t>PEX-a/EVOH</w:t>
            </w:r>
          </w:p>
        </w:tc>
        <w:tc>
          <w:tcPr>
            <w:tcW w:w="1982" w:type="dxa"/>
          </w:tcPr>
          <w:p w14:paraId="41485A57" w14:textId="77777777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</w:tcPr>
          <w:p w14:paraId="0FBE978C" w14:textId="66878897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5271CE">
              <w:t>Sanext</w:t>
            </w:r>
            <w:proofErr w:type="spellEnd"/>
          </w:p>
        </w:tc>
        <w:tc>
          <w:tcPr>
            <w:tcW w:w="1133" w:type="dxa"/>
          </w:tcPr>
          <w:p w14:paraId="1DC88478" w14:textId="788FE5EA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  <w:r w:rsidRPr="005271CE">
              <w:t>м</w:t>
            </w:r>
          </w:p>
        </w:tc>
        <w:tc>
          <w:tcPr>
            <w:tcW w:w="1133" w:type="dxa"/>
          </w:tcPr>
          <w:p w14:paraId="308EA252" w14:textId="437432C6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  <w:r w:rsidRPr="005271CE">
              <w:t>15</w:t>
            </w:r>
          </w:p>
        </w:tc>
        <w:tc>
          <w:tcPr>
            <w:tcW w:w="1416" w:type="dxa"/>
            <w:vAlign w:val="center"/>
          </w:tcPr>
          <w:p w14:paraId="6AF5FC80" w14:textId="77777777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9E4BD19" w14:textId="77777777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054AD" w:rsidRPr="00157984" w14:paraId="097387CC" w14:textId="77777777" w:rsidTr="006458D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4231C38" w14:textId="77777777" w:rsidR="001054AD" w:rsidRPr="00202B9E" w:rsidRDefault="001054AD" w:rsidP="00D10DB9">
            <w:pPr>
              <w:pStyle w:val="af5"/>
              <w:numPr>
                <w:ilvl w:val="0"/>
                <w:numId w:val="11"/>
              </w:numPr>
              <w:ind w:left="-284" w:right="-882" w:firstLine="851"/>
              <w:jc w:val="left"/>
            </w:pPr>
          </w:p>
        </w:tc>
        <w:tc>
          <w:tcPr>
            <w:tcW w:w="7361" w:type="dxa"/>
          </w:tcPr>
          <w:p w14:paraId="31FE8C5A" w14:textId="5BCCBE01" w:rsidR="001054AD" w:rsidRPr="001054AD" w:rsidRDefault="001054AD" w:rsidP="001054A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5271CE">
              <w:t xml:space="preserve">Теплоизоляция, трубки </w:t>
            </w:r>
            <w:proofErr w:type="spellStart"/>
            <w:r w:rsidRPr="005271CE">
              <w:t>Энергофлекс</w:t>
            </w:r>
            <w:proofErr w:type="spellEnd"/>
            <w:r w:rsidRPr="005271CE">
              <w:t xml:space="preserve"> Супер </w:t>
            </w:r>
            <w:proofErr w:type="spellStart"/>
            <w:r w:rsidRPr="005271CE">
              <w:t>Протект</w:t>
            </w:r>
            <w:proofErr w:type="spellEnd"/>
            <w:r w:rsidRPr="005271CE">
              <w:t>, красная</w:t>
            </w:r>
          </w:p>
        </w:tc>
        <w:tc>
          <w:tcPr>
            <w:tcW w:w="3398" w:type="dxa"/>
          </w:tcPr>
          <w:p w14:paraId="0D5B23C7" w14:textId="58A211AA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  <w:r w:rsidRPr="005271CE">
              <w:t>18.09.2002</w:t>
            </w:r>
          </w:p>
        </w:tc>
        <w:tc>
          <w:tcPr>
            <w:tcW w:w="1982" w:type="dxa"/>
          </w:tcPr>
          <w:p w14:paraId="7C783CEA" w14:textId="77777777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</w:tcPr>
          <w:p w14:paraId="2BC5E2FB" w14:textId="77777777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</w:tcPr>
          <w:p w14:paraId="61A18854" w14:textId="5C8C96C6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  <w:r w:rsidRPr="005271CE">
              <w:t>м</w:t>
            </w:r>
          </w:p>
        </w:tc>
        <w:tc>
          <w:tcPr>
            <w:tcW w:w="1133" w:type="dxa"/>
          </w:tcPr>
          <w:p w14:paraId="0CF7F3DB" w14:textId="69FB891C" w:rsidR="001054AD" w:rsidRPr="00202B9E" w:rsidRDefault="00E43F7F" w:rsidP="001054AD">
            <w:pPr>
              <w:pStyle w:val="af5"/>
              <w:rPr>
                <w:rFonts w:cs="Times New Roman"/>
                <w:szCs w:val="24"/>
              </w:rPr>
            </w:pPr>
            <w:r>
              <w:t>8</w:t>
            </w:r>
          </w:p>
        </w:tc>
        <w:tc>
          <w:tcPr>
            <w:tcW w:w="1416" w:type="dxa"/>
            <w:vAlign w:val="center"/>
          </w:tcPr>
          <w:p w14:paraId="1F52DD45" w14:textId="77777777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8FF6932" w14:textId="77777777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054AD" w:rsidRPr="00157984" w14:paraId="59239421" w14:textId="77777777" w:rsidTr="006458D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02D4E6A" w14:textId="77777777" w:rsidR="001054AD" w:rsidRPr="00202B9E" w:rsidRDefault="001054AD" w:rsidP="00D10DB9">
            <w:pPr>
              <w:pStyle w:val="af5"/>
              <w:numPr>
                <w:ilvl w:val="0"/>
                <w:numId w:val="11"/>
              </w:numPr>
              <w:ind w:left="-284" w:right="-882" w:firstLine="851"/>
              <w:jc w:val="left"/>
            </w:pPr>
          </w:p>
        </w:tc>
        <w:tc>
          <w:tcPr>
            <w:tcW w:w="7361" w:type="dxa"/>
          </w:tcPr>
          <w:p w14:paraId="5525FFEA" w14:textId="2BA7E9A4" w:rsidR="001054AD" w:rsidRPr="001054AD" w:rsidRDefault="001054AD" w:rsidP="001054A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5271CE">
              <w:t xml:space="preserve">Теплоизоляция, трубки </w:t>
            </w:r>
            <w:proofErr w:type="spellStart"/>
            <w:r w:rsidRPr="005271CE">
              <w:t>Энергофлекс</w:t>
            </w:r>
            <w:proofErr w:type="spellEnd"/>
            <w:r w:rsidRPr="005271CE">
              <w:t xml:space="preserve"> Супер </w:t>
            </w:r>
            <w:proofErr w:type="spellStart"/>
            <w:r w:rsidRPr="005271CE">
              <w:t>Протект</w:t>
            </w:r>
            <w:proofErr w:type="spellEnd"/>
            <w:r w:rsidRPr="005271CE">
              <w:t>, синяя</w:t>
            </w:r>
          </w:p>
        </w:tc>
        <w:tc>
          <w:tcPr>
            <w:tcW w:w="3398" w:type="dxa"/>
          </w:tcPr>
          <w:p w14:paraId="2DD791D2" w14:textId="63BB029B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  <w:r w:rsidRPr="005271CE">
              <w:t>18.09.2002</w:t>
            </w:r>
          </w:p>
        </w:tc>
        <w:tc>
          <w:tcPr>
            <w:tcW w:w="1982" w:type="dxa"/>
          </w:tcPr>
          <w:p w14:paraId="4201E8A6" w14:textId="77777777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</w:tcPr>
          <w:p w14:paraId="5E470D75" w14:textId="77777777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</w:tcPr>
          <w:p w14:paraId="66DC2395" w14:textId="185FDFD5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  <w:r w:rsidRPr="005271CE">
              <w:t>м</w:t>
            </w:r>
          </w:p>
        </w:tc>
        <w:tc>
          <w:tcPr>
            <w:tcW w:w="1133" w:type="dxa"/>
          </w:tcPr>
          <w:p w14:paraId="264E026B" w14:textId="7E1CA8D1" w:rsidR="001054AD" w:rsidRPr="00202B9E" w:rsidRDefault="00E43F7F" w:rsidP="001054AD">
            <w:pPr>
              <w:pStyle w:val="af5"/>
              <w:rPr>
                <w:rFonts w:cs="Times New Roman"/>
                <w:szCs w:val="24"/>
              </w:rPr>
            </w:pPr>
            <w:r>
              <w:t>8</w:t>
            </w:r>
          </w:p>
        </w:tc>
        <w:tc>
          <w:tcPr>
            <w:tcW w:w="1416" w:type="dxa"/>
            <w:vAlign w:val="center"/>
          </w:tcPr>
          <w:p w14:paraId="19BF7CF1" w14:textId="77777777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228FA9F" w14:textId="77777777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054AD" w:rsidRPr="00157984" w14:paraId="4946C656" w14:textId="77777777" w:rsidTr="006458D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4F6A52F" w14:textId="77777777" w:rsidR="001054AD" w:rsidRPr="00202B9E" w:rsidRDefault="001054AD" w:rsidP="00D10DB9">
            <w:pPr>
              <w:pStyle w:val="af5"/>
              <w:numPr>
                <w:ilvl w:val="0"/>
                <w:numId w:val="11"/>
              </w:numPr>
              <w:ind w:left="-284" w:right="-882" w:firstLine="851"/>
              <w:jc w:val="left"/>
            </w:pPr>
          </w:p>
        </w:tc>
        <w:tc>
          <w:tcPr>
            <w:tcW w:w="7361" w:type="dxa"/>
          </w:tcPr>
          <w:p w14:paraId="452BC4D4" w14:textId="698314E7" w:rsidR="001054AD" w:rsidRPr="001054AD" w:rsidRDefault="001054AD" w:rsidP="001054A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5271CE">
              <w:t>Адаптер для узла нижнего подключения</w:t>
            </w:r>
          </w:p>
        </w:tc>
        <w:tc>
          <w:tcPr>
            <w:tcW w:w="3398" w:type="dxa"/>
          </w:tcPr>
          <w:p w14:paraId="3B2AE12B" w14:textId="77777777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</w:tcPr>
          <w:p w14:paraId="770CF487" w14:textId="77777777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</w:tcPr>
          <w:p w14:paraId="470DCAF1" w14:textId="77777777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</w:tcPr>
          <w:p w14:paraId="772F489A" w14:textId="64C5E231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  <w:r w:rsidRPr="005271CE">
              <w:t>шт.</w:t>
            </w:r>
          </w:p>
        </w:tc>
        <w:tc>
          <w:tcPr>
            <w:tcW w:w="1133" w:type="dxa"/>
          </w:tcPr>
          <w:p w14:paraId="6C013FF7" w14:textId="168370CF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  <w:r w:rsidRPr="005271CE">
              <w:t>12</w:t>
            </w:r>
          </w:p>
        </w:tc>
        <w:tc>
          <w:tcPr>
            <w:tcW w:w="1416" w:type="dxa"/>
            <w:vAlign w:val="center"/>
          </w:tcPr>
          <w:p w14:paraId="06FFE909" w14:textId="77777777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29BACF4" w14:textId="77777777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054AD" w:rsidRPr="00157984" w14:paraId="3B2A69F9" w14:textId="77777777" w:rsidTr="006458D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584EAAE" w14:textId="77777777" w:rsidR="001054AD" w:rsidRPr="00202B9E" w:rsidRDefault="001054AD" w:rsidP="00D10DB9">
            <w:pPr>
              <w:pStyle w:val="af5"/>
              <w:numPr>
                <w:ilvl w:val="0"/>
                <w:numId w:val="11"/>
              </w:numPr>
              <w:ind w:left="-284" w:right="-882" w:firstLine="851"/>
              <w:jc w:val="left"/>
            </w:pPr>
          </w:p>
        </w:tc>
        <w:tc>
          <w:tcPr>
            <w:tcW w:w="7361" w:type="dxa"/>
          </w:tcPr>
          <w:p w14:paraId="772BD2CD" w14:textId="4B8B641B" w:rsidR="001054AD" w:rsidRDefault="001054AD" w:rsidP="001054A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  <w:lang w:val="en-US"/>
              </w:rPr>
            </w:pPr>
            <w:r w:rsidRPr="005271CE">
              <w:t>Фитинг подключения медной трубки</w:t>
            </w:r>
          </w:p>
        </w:tc>
        <w:tc>
          <w:tcPr>
            <w:tcW w:w="3398" w:type="dxa"/>
          </w:tcPr>
          <w:p w14:paraId="6742E826" w14:textId="77777777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</w:tcPr>
          <w:p w14:paraId="0CD0E661" w14:textId="77777777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</w:tcPr>
          <w:p w14:paraId="4522D248" w14:textId="77777777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</w:tcPr>
          <w:p w14:paraId="63E9F317" w14:textId="3D8C2E69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  <w:r w:rsidRPr="005271CE">
              <w:t>шт.</w:t>
            </w:r>
          </w:p>
        </w:tc>
        <w:tc>
          <w:tcPr>
            <w:tcW w:w="1133" w:type="dxa"/>
          </w:tcPr>
          <w:p w14:paraId="211F9884" w14:textId="45DD3A60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  <w:r w:rsidRPr="005271CE">
              <w:t>12</w:t>
            </w:r>
          </w:p>
        </w:tc>
        <w:tc>
          <w:tcPr>
            <w:tcW w:w="1416" w:type="dxa"/>
            <w:vAlign w:val="center"/>
          </w:tcPr>
          <w:p w14:paraId="542ACDA7" w14:textId="77777777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920675F" w14:textId="77777777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054AD" w:rsidRPr="00157984" w14:paraId="499E52EF" w14:textId="77777777" w:rsidTr="006458D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53053B7" w14:textId="77777777" w:rsidR="001054AD" w:rsidRPr="00202B9E" w:rsidRDefault="001054AD" w:rsidP="00D10DB9">
            <w:pPr>
              <w:pStyle w:val="af5"/>
              <w:numPr>
                <w:ilvl w:val="0"/>
                <w:numId w:val="11"/>
              </w:numPr>
              <w:ind w:left="-284" w:right="-882" w:firstLine="851"/>
              <w:jc w:val="left"/>
            </w:pPr>
          </w:p>
        </w:tc>
        <w:tc>
          <w:tcPr>
            <w:tcW w:w="7361" w:type="dxa"/>
          </w:tcPr>
          <w:p w14:paraId="0A0880A8" w14:textId="5315529C" w:rsidR="001054AD" w:rsidRDefault="001054AD" w:rsidP="001054A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  <w:lang w:val="en-US"/>
              </w:rPr>
            </w:pPr>
            <w:r w:rsidRPr="005271CE">
              <w:t>Элемент термостатический</w:t>
            </w:r>
          </w:p>
        </w:tc>
        <w:tc>
          <w:tcPr>
            <w:tcW w:w="3398" w:type="dxa"/>
          </w:tcPr>
          <w:p w14:paraId="033C5319" w14:textId="77777777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</w:tcPr>
          <w:p w14:paraId="3C4CA40C" w14:textId="77777777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</w:tcPr>
          <w:p w14:paraId="633E4284" w14:textId="77777777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</w:tcPr>
          <w:p w14:paraId="668AB0D8" w14:textId="740F0D6D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  <w:r w:rsidRPr="005271CE">
              <w:t>шт.</w:t>
            </w:r>
          </w:p>
        </w:tc>
        <w:tc>
          <w:tcPr>
            <w:tcW w:w="1133" w:type="dxa"/>
          </w:tcPr>
          <w:p w14:paraId="71AF4813" w14:textId="0082F7E0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  <w:r w:rsidRPr="005271CE">
              <w:t>6</w:t>
            </w:r>
          </w:p>
        </w:tc>
        <w:tc>
          <w:tcPr>
            <w:tcW w:w="1416" w:type="dxa"/>
            <w:vAlign w:val="center"/>
          </w:tcPr>
          <w:p w14:paraId="6C6CF989" w14:textId="77777777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BADE7B2" w14:textId="77777777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054AD" w:rsidRPr="00157984" w14:paraId="23611FFB" w14:textId="77777777" w:rsidTr="006458D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9E0684C" w14:textId="77777777" w:rsidR="001054AD" w:rsidRPr="00202B9E" w:rsidRDefault="001054AD" w:rsidP="00D10DB9">
            <w:pPr>
              <w:pStyle w:val="af5"/>
              <w:numPr>
                <w:ilvl w:val="0"/>
                <w:numId w:val="11"/>
              </w:numPr>
              <w:ind w:left="-284" w:right="-882" w:firstLine="851"/>
              <w:jc w:val="left"/>
            </w:pPr>
          </w:p>
        </w:tc>
        <w:tc>
          <w:tcPr>
            <w:tcW w:w="7361" w:type="dxa"/>
          </w:tcPr>
          <w:p w14:paraId="110E24C6" w14:textId="3B6C07CB" w:rsidR="001054AD" w:rsidRDefault="001054AD" w:rsidP="001054A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  <w:lang w:val="en-US"/>
              </w:rPr>
            </w:pPr>
            <w:r w:rsidRPr="005271CE">
              <w:t>Клапан терморегулирующий</w:t>
            </w:r>
          </w:p>
        </w:tc>
        <w:tc>
          <w:tcPr>
            <w:tcW w:w="3398" w:type="dxa"/>
          </w:tcPr>
          <w:p w14:paraId="66A56864" w14:textId="77777777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</w:tcPr>
          <w:p w14:paraId="72A2A176" w14:textId="77777777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</w:tcPr>
          <w:p w14:paraId="6419239A" w14:textId="77777777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</w:tcPr>
          <w:p w14:paraId="3377AEFA" w14:textId="3A73D229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  <w:r w:rsidRPr="005271CE">
              <w:t>шт.</w:t>
            </w:r>
          </w:p>
        </w:tc>
        <w:tc>
          <w:tcPr>
            <w:tcW w:w="1133" w:type="dxa"/>
          </w:tcPr>
          <w:p w14:paraId="1180731B" w14:textId="085244EA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  <w:r w:rsidRPr="005271CE">
              <w:t>6</w:t>
            </w:r>
          </w:p>
        </w:tc>
        <w:tc>
          <w:tcPr>
            <w:tcW w:w="1416" w:type="dxa"/>
            <w:vAlign w:val="center"/>
          </w:tcPr>
          <w:p w14:paraId="07CC94D3" w14:textId="77777777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E76171A" w14:textId="77777777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054AD" w:rsidRPr="00157984" w14:paraId="2A8EBBFC" w14:textId="77777777" w:rsidTr="006458D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EAE2958" w14:textId="77777777" w:rsidR="001054AD" w:rsidRPr="00202B9E" w:rsidRDefault="001054AD" w:rsidP="00D10DB9">
            <w:pPr>
              <w:pStyle w:val="af5"/>
              <w:numPr>
                <w:ilvl w:val="0"/>
                <w:numId w:val="11"/>
              </w:numPr>
              <w:ind w:left="-284" w:right="-882" w:firstLine="851"/>
              <w:jc w:val="left"/>
            </w:pPr>
          </w:p>
        </w:tc>
        <w:tc>
          <w:tcPr>
            <w:tcW w:w="7361" w:type="dxa"/>
          </w:tcPr>
          <w:p w14:paraId="6A74E6F0" w14:textId="572A8C90" w:rsidR="001054AD" w:rsidRDefault="001054AD" w:rsidP="001054A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  <w:lang w:val="en-US"/>
              </w:rPr>
            </w:pPr>
            <w:r w:rsidRPr="005271CE">
              <w:t>Клапан запорный угловой</w:t>
            </w:r>
          </w:p>
        </w:tc>
        <w:tc>
          <w:tcPr>
            <w:tcW w:w="3398" w:type="dxa"/>
          </w:tcPr>
          <w:p w14:paraId="21CC7A74" w14:textId="77777777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</w:tcPr>
          <w:p w14:paraId="3C8271E2" w14:textId="77777777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</w:tcPr>
          <w:p w14:paraId="7357B85A" w14:textId="77777777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</w:tcPr>
          <w:p w14:paraId="074838F4" w14:textId="165F5C10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  <w:r w:rsidRPr="005271CE">
              <w:t>шт.</w:t>
            </w:r>
          </w:p>
        </w:tc>
        <w:tc>
          <w:tcPr>
            <w:tcW w:w="1133" w:type="dxa"/>
          </w:tcPr>
          <w:p w14:paraId="78BD9D9D" w14:textId="635B8CEE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  <w:r w:rsidRPr="005271CE">
              <w:t>6</w:t>
            </w:r>
          </w:p>
        </w:tc>
        <w:tc>
          <w:tcPr>
            <w:tcW w:w="1416" w:type="dxa"/>
            <w:vAlign w:val="center"/>
          </w:tcPr>
          <w:p w14:paraId="1D5479FC" w14:textId="77777777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CD88C64" w14:textId="77777777" w:rsidR="001054AD" w:rsidRPr="00202B9E" w:rsidRDefault="001054AD" w:rsidP="001054AD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054AD" w:rsidRPr="00157984" w14:paraId="3F0B94F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7639226" w14:textId="77777777" w:rsidR="001054AD" w:rsidRPr="00202B9E" w:rsidRDefault="001054AD" w:rsidP="00861B73">
            <w:pPr>
              <w:pStyle w:val="af5"/>
              <w:ind w:left="0"/>
            </w:pPr>
          </w:p>
        </w:tc>
        <w:tc>
          <w:tcPr>
            <w:tcW w:w="7361" w:type="dxa"/>
            <w:vAlign w:val="center"/>
          </w:tcPr>
          <w:p w14:paraId="71EA9AF6" w14:textId="059B4072" w:rsidR="001054AD" w:rsidRDefault="001054AD" w:rsidP="005064C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6</w:t>
            </w:r>
            <w:r>
              <w:rPr>
                <w:b/>
                <w:bCs/>
                <w:color w:val="000000"/>
              </w:rPr>
              <w:t xml:space="preserve"> этаж</w:t>
            </w:r>
          </w:p>
        </w:tc>
        <w:tc>
          <w:tcPr>
            <w:tcW w:w="3398" w:type="dxa"/>
            <w:vAlign w:val="center"/>
          </w:tcPr>
          <w:p w14:paraId="5047C36E" w14:textId="77777777" w:rsidR="001054AD" w:rsidRPr="00202B9E" w:rsidRDefault="001054AD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6C213ABC" w14:textId="77777777" w:rsidR="001054AD" w:rsidRPr="00202B9E" w:rsidRDefault="001054AD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1D72E17" w14:textId="77777777" w:rsidR="001054AD" w:rsidRPr="00202B9E" w:rsidRDefault="001054AD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710027E" w14:textId="77777777" w:rsidR="001054AD" w:rsidRPr="00202B9E" w:rsidRDefault="001054AD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C3C8951" w14:textId="77777777" w:rsidR="001054AD" w:rsidRPr="00202B9E" w:rsidRDefault="001054AD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496CD7B2" w14:textId="77777777" w:rsidR="001054AD" w:rsidRPr="00202B9E" w:rsidRDefault="001054AD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F9B9763" w14:textId="77777777" w:rsidR="001054AD" w:rsidRPr="00202B9E" w:rsidRDefault="001054AD" w:rsidP="005064C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7B5B0D" w:rsidRPr="00157984" w14:paraId="284C3DBC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30C0AF0" w14:textId="77777777" w:rsidR="007B5B0D" w:rsidRPr="00CF599B" w:rsidRDefault="007B5B0D" w:rsidP="00861B73">
            <w:pPr>
              <w:pStyle w:val="af5"/>
              <w:numPr>
                <w:ilvl w:val="0"/>
                <w:numId w:val="11"/>
              </w:numPr>
              <w:ind w:left="567"/>
            </w:pPr>
            <w:bookmarkStart w:id="0" w:name="_Hlk94355903"/>
          </w:p>
        </w:tc>
        <w:tc>
          <w:tcPr>
            <w:tcW w:w="7361" w:type="dxa"/>
            <w:vAlign w:val="center"/>
          </w:tcPr>
          <w:p w14:paraId="300CA05C" w14:textId="4D7633AA" w:rsidR="007B5B0D" w:rsidRPr="00CF599B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Конвектор напольный</w:t>
            </w:r>
          </w:p>
        </w:tc>
        <w:tc>
          <w:tcPr>
            <w:tcW w:w="3398" w:type="dxa"/>
            <w:vAlign w:val="center"/>
          </w:tcPr>
          <w:p w14:paraId="6F70B6F8" w14:textId="6405D321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  <w:lang w:val="en-US"/>
              </w:rPr>
              <w:t>SPL BFM-130/9/24</w:t>
            </w:r>
          </w:p>
        </w:tc>
        <w:tc>
          <w:tcPr>
            <w:tcW w:w="1982" w:type="dxa"/>
            <w:vAlign w:val="center"/>
          </w:tcPr>
          <w:p w14:paraId="52284838" w14:textId="26440D84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E677D8F" w14:textId="406DE7B4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1348C266" w14:textId="498E9E6B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695688D0" w14:textId="15D56B7C" w:rsidR="007B5B0D" w:rsidRPr="000D0ACA" w:rsidRDefault="007B5B0D" w:rsidP="007B5B0D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0D0ACA">
              <w:rPr>
                <w:rFonts w:cs="Times New Roman"/>
                <w:color w:val="000000"/>
                <w:sz w:val="22"/>
              </w:rPr>
              <w:t>12</w:t>
            </w:r>
          </w:p>
        </w:tc>
        <w:tc>
          <w:tcPr>
            <w:tcW w:w="1416" w:type="dxa"/>
            <w:vAlign w:val="bottom"/>
          </w:tcPr>
          <w:p w14:paraId="37CB7186" w14:textId="492BDEBE" w:rsidR="007B5B0D" w:rsidRPr="009F5B5F" w:rsidRDefault="007B5B0D" w:rsidP="007B5B0D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2CEF2FB" w14:textId="3B17762C" w:rsidR="007B5B0D" w:rsidRPr="009F5B5F" w:rsidRDefault="007B5B0D" w:rsidP="007B5B0D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7B5B0D" w:rsidRPr="00157984" w14:paraId="7C302C0D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0BA5F16" w14:textId="77777777" w:rsidR="007B5B0D" w:rsidRPr="00CF599B" w:rsidRDefault="007B5B0D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68DEC8E6" w14:textId="6C86D35B" w:rsidR="007B5B0D" w:rsidRPr="00CF599B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>Труба из сшитого полиэтилена 16х2,2</w:t>
            </w:r>
          </w:p>
        </w:tc>
        <w:tc>
          <w:tcPr>
            <w:tcW w:w="3398" w:type="dxa"/>
            <w:vAlign w:val="center"/>
          </w:tcPr>
          <w:p w14:paraId="45CE0DB3" w14:textId="3D0812F5" w:rsidR="007B5B0D" w:rsidRPr="00CF599B" w:rsidRDefault="007B5B0D" w:rsidP="007B5B0D">
            <w:pPr>
              <w:pStyle w:val="af5"/>
              <w:rPr>
                <w:color w:val="000000"/>
                <w:lang w:val="en-US"/>
              </w:rPr>
            </w:pPr>
            <w:r w:rsidRPr="00CF599B">
              <w:rPr>
                <w:color w:val="000000"/>
                <w:lang w:val="en-US"/>
              </w:rPr>
              <w:t>PEX-a/EVOH</w:t>
            </w:r>
          </w:p>
        </w:tc>
        <w:tc>
          <w:tcPr>
            <w:tcW w:w="1982" w:type="dxa"/>
            <w:vAlign w:val="center"/>
          </w:tcPr>
          <w:p w14:paraId="0CF06652" w14:textId="77777777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D92068A" w14:textId="1C97D315" w:rsidR="007B5B0D" w:rsidRPr="00CF599B" w:rsidRDefault="007B5B0D" w:rsidP="007B5B0D">
            <w:pPr>
              <w:pStyle w:val="af5"/>
              <w:rPr>
                <w:rFonts w:cs="Times New Roman"/>
                <w:szCs w:val="24"/>
                <w:lang w:val="en-US"/>
              </w:rPr>
            </w:pPr>
            <w:proofErr w:type="spellStart"/>
            <w:r w:rsidRPr="00CF599B">
              <w:rPr>
                <w:rFonts w:cs="Times New Roman"/>
                <w:szCs w:val="24"/>
                <w:lang w:val="en-US"/>
              </w:rPr>
              <w:t>Sanext</w:t>
            </w:r>
            <w:proofErr w:type="spellEnd"/>
          </w:p>
        </w:tc>
        <w:tc>
          <w:tcPr>
            <w:tcW w:w="1133" w:type="dxa"/>
            <w:vAlign w:val="center"/>
          </w:tcPr>
          <w:p w14:paraId="6611E985" w14:textId="153B837D" w:rsidR="007B5B0D" w:rsidRPr="00CF599B" w:rsidRDefault="007B5B0D" w:rsidP="007B5B0D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58388A3A" w14:textId="27616774" w:rsidR="007B5B0D" w:rsidRPr="000D0ACA" w:rsidRDefault="007B5B0D" w:rsidP="007B5B0D">
            <w:pPr>
              <w:pStyle w:val="af5"/>
              <w:rPr>
                <w:rFonts w:cs="Times New Roman"/>
                <w:color w:val="000000"/>
              </w:rPr>
            </w:pPr>
            <w:r w:rsidRPr="000D0ACA">
              <w:rPr>
                <w:rFonts w:cs="Times New Roman"/>
                <w:color w:val="000000"/>
                <w:sz w:val="22"/>
              </w:rPr>
              <w:t>30</w:t>
            </w:r>
          </w:p>
        </w:tc>
        <w:tc>
          <w:tcPr>
            <w:tcW w:w="1416" w:type="dxa"/>
            <w:vAlign w:val="bottom"/>
          </w:tcPr>
          <w:p w14:paraId="0C1BB707" w14:textId="77777777" w:rsidR="007B5B0D" w:rsidRPr="009F5B5F" w:rsidRDefault="007B5B0D" w:rsidP="007B5B0D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E4946DC" w14:textId="77777777" w:rsidR="007B5B0D" w:rsidRPr="009F5B5F" w:rsidRDefault="007B5B0D" w:rsidP="007B5B0D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7B5B0D" w:rsidRPr="00157984" w14:paraId="6DA20977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FE911C4" w14:textId="77777777" w:rsidR="007B5B0D" w:rsidRPr="00CF599B" w:rsidRDefault="007B5B0D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7B5B5614" w14:textId="3947A966" w:rsidR="007B5B0D" w:rsidRPr="00CF599B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красная</w:t>
            </w:r>
          </w:p>
        </w:tc>
        <w:tc>
          <w:tcPr>
            <w:tcW w:w="3398" w:type="dxa"/>
            <w:vAlign w:val="center"/>
          </w:tcPr>
          <w:p w14:paraId="7A024136" w14:textId="44F4B8B8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vAlign w:val="center"/>
          </w:tcPr>
          <w:p w14:paraId="438CAFE0" w14:textId="2A6E1D35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743F693" w14:textId="15BA673B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55722D8" w14:textId="1620BC62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0AE09037" w14:textId="1AC332EB" w:rsidR="007B5B0D" w:rsidRPr="000D0ACA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0D0ACA">
              <w:rPr>
                <w:rFonts w:cs="Times New Roman"/>
                <w:color w:val="000000"/>
                <w:sz w:val="22"/>
              </w:rPr>
              <w:t>15</w:t>
            </w:r>
          </w:p>
        </w:tc>
        <w:tc>
          <w:tcPr>
            <w:tcW w:w="1416" w:type="dxa"/>
            <w:vAlign w:val="bottom"/>
          </w:tcPr>
          <w:p w14:paraId="640935FE" w14:textId="49C14AC7" w:rsidR="007B5B0D" w:rsidRPr="009F5B5F" w:rsidRDefault="007B5B0D" w:rsidP="007B5B0D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0692AF6" w14:textId="29B7FCD2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78B24FE0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C51FBDC" w14:textId="77777777" w:rsidR="007B5B0D" w:rsidRPr="00CF599B" w:rsidRDefault="007B5B0D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70381AD5" w14:textId="071BB42F" w:rsidR="007B5B0D" w:rsidRPr="00CF599B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синяя</w:t>
            </w:r>
          </w:p>
        </w:tc>
        <w:tc>
          <w:tcPr>
            <w:tcW w:w="3398" w:type="dxa"/>
            <w:vAlign w:val="center"/>
          </w:tcPr>
          <w:p w14:paraId="336A5D95" w14:textId="0314CB8D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vAlign w:val="center"/>
          </w:tcPr>
          <w:p w14:paraId="1294EEE1" w14:textId="4FD1A070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69CE7BB" w14:textId="3804B5B8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C72E166" w14:textId="7551B0DC" w:rsidR="007B5B0D" w:rsidRPr="00CF599B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5E3DF89E" w14:textId="04DCA1C0" w:rsidR="007B5B0D" w:rsidRPr="000D0ACA" w:rsidRDefault="007B5B0D" w:rsidP="007B5B0D">
            <w:pPr>
              <w:pStyle w:val="af5"/>
              <w:rPr>
                <w:rFonts w:cs="Times New Roman"/>
                <w:szCs w:val="24"/>
              </w:rPr>
            </w:pPr>
            <w:r w:rsidRPr="000D0ACA">
              <w:rPr>
                <w:rFonts w:cs="Times New Roman"/>
                <w:color w:val="000000"/>
                <w:sz w:val="22"/>
              </w:rPr>
              <w:t>15</w:t>
            </w:r>
          </w:p>
        </w:tc>
        <w:tc>
          <w:tcPr>
            <w:tcW w:w="1416" w:type="dxa"/>
            <w:vAlign w:val="bottom"/>
          </w:tcPr>
          <w:p w14:paraId="0A77BB44" w14:textId="36E9C219" w:rsidR="007B5B0D" w:rsidRPr="009F5B5F" w:rsidRDefault="007B5B0D" w:rsidP="007B5B0D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E57C877" w14:textId="0749D7D5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217ED410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C6ADE57" w14:textId="77777777" w:rsidR="007B5B0D" w:rsidRPr="00CF599B" w:rsidRDefault="007B5B0D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6AE0871F" w14:textId="5AADC605" w:rsidR="007B5B0D" w:rsidRPr="004D2FCA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4D2FCA">
              <w:rPr>
                <w:color w:val="000000"/>
              </w:rPr>
              <w:t>Адаптер для узла нижнего подключения</w:t>
            </w:r>
            <w:r w:rsidR="003E400B">
              <w:rPr>
                <w:color w:val="000000"/>
              </w:rPr>
              <w:t xml:space="preserve"> </w:t>
            </w:r>
            <w:r w:rsidR="003E400B" w:rsidRPr="006A5E16">
              <w:t>3/4 х 1/2</w:t>
            </w:r>
            <w:r w:rsidR="00346D64">
              <w:t xml:space="preserve"> </w:t>
            </w:r>
            <w:proofErr w:type="spellStart"/>
            <w:r w:rsidR="00346D64">
              <w:t>Е</w:t>
            </w:r>
            <w:r w:rsidR="00346D64" w:rsidRPr="006A5E16">
              <w:t>вроконус</w:t>
            </w:r>
            <w:proofErr w:type="spellEnd"/>
          </w:p>
        </w:tc>
        <w:tc>
          <w:tcPr>
            <w:tcW w:w="3398" w:type="dxa"/>
            <w:vAlign w:val="center"/>
          </w:tcPr>
          <w:p w14:paraId="42AC9018" w14:textId="6F9155FA" w:rsidR="007B5B0D" w:rsidRPr="004D2FCA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7120CED8" w14:textId="2E778C93" w:rsidR="007B5B0D" w:rsidRPr="004D2FCA" w:rsidRDefault="00301FBC" w:rsidP="00AF67CE">
            <w:pPr>
              <w:pStyle w:val="af5"/>
              <w:rPr>
                <w:rFonts w:cs="Times New Roman"/>
                <w:szCs w:val="24"/>
              </w:rPr>
            </w:pPr>
            <w:proofErr w:type="gramStart"/>
            <w:r w:rsidRPr="004D2FCA">
              <w:rPr>
                <w:rFonts w:cs="Times New Roman"/>
                <w:szCs w:val="24"/>
                <w:lang w:val="en-US"/>
              </w:rPr>
              <w:t>VT.AVK01.N</w:t>
            </w:r>
            <w:proofErr w:type="gramEnd"/>
            <w:r w:rsidRPr="004D2FCA">
              <w:rPr>
                <w:rFonts w:cs="Times New Roman"/>
                <w:szCs w:val="24"/>
                <w:lang w:val="en-US"/>
              </w:rPr>
              <w:t>.E04</w:t>
            </w:r>
          </w:p>
        </w:tc>
        <w:tc>
          <w:tcPr>
            <w:tcW w:w="2549" w:type="dxa"/>
            <w:vAlign w:val="center"/>
          </w:tcPr>
          <w:p w14:paraId="12AC246A" w14:textId="1EDF6F67" w:rsidR="007B5B0D" w:rsidRPr="004D2FCA" w:rsidRDefault="00DB7350" w:rsidP="00AF67CE">
            <w:pPr>
              <w:spacing w:line="240" w:lineRule="auto"/>
              <w:ind w:firstLine="0"/>
              <w:contextualSpacing w:val="0"/>
              <w:jc w:val="center"/>
              <w:rPr>
                <w:lang w:val="en-US"/>
              </w:rPr>
            </w:pPr>
            <w:proofErr w:type="gramStart"/>
            <w:r w:rsidRPr="004D2FCA">
              <w:rPr>
                <w:rFonts w:cs="Times New Roman"/>
                <w:szCs w:val="24"/>
                <w:lang w:val="en-US"/>
              </w:rPr>
              <w:t>VT.AVK01.N</w:t>
            </w:r>
            <w:proofErr w:type="gramEnd"/>
            <w:r w:rsidRPr="004D2FCA">
              <w:rPr>
                <w:rFonts w:cs="Times New Roman"/>
                <w:szCs w:val="24"/>
                <w:lang w:val="en-US"/>
              </w:rPr>
              <w:t>.E04</w:t>
            </w:r>
          </w:p>
        </w:tc>
        <w:tc>
          <w:tcPr>
            <w:tcW w:w="1133" w:type="dxa"/>
            <w:vAlign w:val="center"/>
          </w:tcPr>
          <w:p w14:paraId="70FDB85E" w14:textId="7901540C" w:rsidR="007B5B0D" w:rsidRPr="004D2FCA" w:rsidRDefault="007B5B0D" w:rsidP="007B5B0D">
            <w:pPr>
              <w:pStyle w:val="af5"/>
              <w:rPr>
                <w:color w:val="000000"/>
              </w:rPr>
            </w:pPr>
            <w:r w:rsidRPr="004D2FCA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5096E163" w14:textId="7439A07B" w:rsidR="007B5B0D" w:rsidRPr="004D2FCA" w:rsidRDefault="007B5B0D" w:rsidP="007B5B0D">
            <w:pPr>
              <w:pStyle w:val="af5"/>
              <w:rPr>
                <w:rFonts w:cs="Times New Roman"/>
                <w:color w:val="000000"/>
              </w:rPr>
            </w:pPr>
            <w:r w:rsidRPr="004D2FCA">
              <w:rPr>
                <w:rFonts w:cs="Times New Roman"/>
                <w:color w:val="000000"/>
                <w:sz w:val="22"/>
              </w:rPr>
              <w:t>24</w:t>
            </w:r>
          </w:p>
        </w:tc>
        <w:tc>
          <w:tcPr>
            <w:tcW w:w="1416" w:type="dxa"/>
            <w:vAlign w:val="bottom"/>
          </w:tcPr>
          <w:p w14:paraId="47517AE4" w14:textId="77777777" w:rsidR="007B5B0D" w:rsidRPr="009F5B5F" w:rsidRDefault="007B5B0D" w:rsidP="007B5B0D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BE45432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241F2BC0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A42B016" w14:textId="77777777" w:rsidR="007B5B0D" w:rsidRPr="00CF599B" w:rsidRDefault="007B5B0D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4B6A2B90" w14:textId="46D0AFFB" w:rsidR="007B5B0D" w:rsidRPr="003E400B" w:rsidRDefault="007B5B0D" w:rsidP="003E400B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4D2FCA">
              <w:rPr>
                <w:color w:val="000000"/>
              </w:rPr>
              <w:t>Фитинг подключения медной трубки</w:t>
            </w:r>
            <w:r w:rsidR="003E400B">
              <w:rPr>
                <w:color w:val="000000"/>
              </w:rPr>
              <w:t xml:space="preserve"> </w:t>
            </w:r>
            <w:r w:rsidR="003E400B" w:rsidRPr="003E400B">
              <w:rPr>
                <w:lang w:val="en-US"/>
              </w:rPr>
              <w:t>D</w:t>
            </w:r>
            <w:r w:rsidR="003E400B" w:rsidRPr="003E400B">
              <w:t>15-</w:t>
            </w:r>
            <w:r w:rsidR="003E400B" w:rsidRPr="003E400B">
              <w:rPr>
                <w:lang w:val="en-US"/>
              </w:rPr>
              <w:t>G</w:t>
            </w:r>
            <w:r w:rsidR="003E400B" w:rsidRPr="003E400B">
              <w:t xml:space="preserve">3/4 </w:t>
            </w:r>
            <w:proofErr w:type="spellStart"/>
            <w:r w:rsidR="003E400B" w:rsidRPr="003E400B">
              <w:t>Евроконус</w:t>
            </w:r>
            <w:proofErr w:type="spellEnd"/>
          </w:p>
        </w:tc>
        <w:tc>
          <w:tcPr>
            <w:tcW w:w="3398" w:type="dxa"/>
            <w:vAlign w:val="center"/>
          </w:tcPr>
          <w:p w14:paraId="43160403" w14:textId="77777777" w:rsidR="007B5B0D" w:rsidRPr="004D2FCA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3EA4B29E" w14:textId="662A213B" w:rsidR="007B5B0D" w:rsidRPr="003E400B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F6534D5" w14:textId="489742AF" w:rsidR="007B5B0D" w:rsidRPr="004D2FCA" w:rsidRDefault="00C23997" w:rsidP="00C23997">
            <w:pPr>
              <w:pStyle w:val="af5"/>
              <w:rPr>
                <w:rFonts w:asciiTheme="minorHAnsi" w:hAnsiTheme="minorHAnsi"/>
                <w:lang w:val="en-US"/>
              </w:rPr>
            </w:pPr>
            <w:proofErr w:type="spellStart"/>
            <w:r w:rsidRPr="004D2FCA">
              <w:rPr>
                <w:rFonts w:cs="Times New Roman"/>
                <w:szCs w:val="24"/>
                <w:lang w:val="en-US"/>
              </w:rPr>
              <w:t>Sanext</w:t>
            </w:r>
            <w:proofErr w:type="spellEnd"/>
          </w:p>
        </w:tc>
        <w:tc>
          <w:tcPr>
            <w:tcW w:w="1133" w:type="dxa"/>
            <w:vAlign w:val="center"/>
          </w:tcPr>
          <w:p w14:paraId="78A8BC9F" w14:textId="62FB5664" w:rsidR="007B5B0D" w:rsidRPr="004D2FCA" w:rsidRDefault="007B5B0D" w:rsidP="007B5B0D">
            <w:pPr>
              <w:pStyle w:val="af5"/>
              <w:rPr>
                <w:color w:val="000000"/>
              </w:rPr>
            </w:pPr>
            <w:r w:rsidRPr="004D2FCA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7C591984" w14:textId="4AFEFB37" w:rsidR="007B5B0D" w:rsidRPr="004D2FCA" w:rsidRDefault="007B5B0D" w:rsidP="007B5B0D">
            <w:pPr>
              <w:pStyle w:val="af5"/>
              <w:rPr>
                <w:rFonts w:cs="Times New Roman"/>
                <w:color w:val="000000"/>
              </w:rPr>
            </w:pPr>
            <w:r w:rsidRPr="004D2FCA">
              <w:rPr>
                <w:rFonts w:cs="Times New Roman"/>
                <w:color w:val="000000"/>
                <w:sz w:val="22"/>
              </w:rPr>
              <w:t>24</w:t>
            </w:r>
          </w:p>
        </w:tc>
        <w:tc>
          <w:tcPr>
            <w:tcW w:w="1416" w:type="dxa"/>
            <w:vAlign w:val="bottom"/>
          </w:tcPr>
          <w:p w14:paraId="0134E39A" w14:textId="77777777" w:rsidR="007B5B0D" w:rsidRPr="009F5B5F" w:rsidRDefault="007B5B0D" w:rsidP="007B5B0D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50C4E27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1FFE41AB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862B65E" w14:textId="77777777" w:rsidR="007B5B0D" w:rsidRPr="00CF599B" w:rsidRDefault="007B5B0D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1DFAE707" w14:textId="18B6F3F5" w:rsidR="007B5B0D" w:rsidRPr="004D2FCA" w:rsidRDefault="007B5B0D" w:rsidP="007B5B0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4D2FCA">
              <w:rPr>
                <w:color w:val="000000"/>
              </w:rPr>
              <w:t>Элемент термостатический</w:t>
            </w:r>
            <w:r w:rsidR="00301FBC" w:rsidRPr="004D2FCA">
              <w:rPr>
                <w:color w:val="000000"/>
              </w:rPr>
              <w:t xml:space="preserve">, тип </w:t>
            </w:r>
            <w:r w:rsidR="00301FBC" w:rsidRPr="004D2FCA">
              <w:rPr>
                <w:color w:val="000000"/>
                <w:lang w:val="en-US"/>
              </w:rPr>
              <w:t>RTR</w:t>
            </w:r>
            <w:r w:rsidR="00301FBC" w:rsidRPr="004D2FCA">
              <w:rPr>
                <w:color w:val="000000"/>
              </w:rPr>
              <w:t xml:space="preserve"> Модификация </w:t>
            </w:r>
            <w:r w:rsidR="00301FBC" w:rsidRPr="004D2FCA">
              <w:rPr>
                <w:color w:val="000000"/>
                <w:lang w:val="en-US"/>
              </w:rPr>
              <w:t>RTR</w:t>
            </w:r>
            <w:r w:rsidR="00301FBC" w:rsidRPr="004D2FCA">
              <w:rPr>
                <w:color w:val="000000"/>
              </w:rPr>
              <w:t xml:space="preserve"> 7093</w:t>
            </w:r>
          </w:p>
        </w:tc>
        <w:tc>
          <w:tcPr>
            <w:tcW w:w="3398" w:type="dxa"/>
            <w:vAlign w:val="center"/>
          </w:tcPr>
          <w:p w14:paraId="3D7DB7D5" w14:textId="77777777" w:rsidR="007B5B0D" w:rsidRPr="004D2FCA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1B023A60" w14:textId="5C0E46CD" w:rsidR="007B5B0D" w:rsidRPr="004D2FCA" w:rsidRDefault="00301FBC" w:rsidP="007B5B0D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4D2FCA">
              <w:rPr>
                <w:rFonts w:cs="Times New Roman"/>
                <w:szCs w:val="24"/>
                <w:lang w:val="en-US"/>
              </w:rPr>
              <w:t>013G7093</w:t>
            </w:r>
          </w:p>
        </w:tc>
        <w:tc>
          <w:tcPr>
            <w:tcW w:w="2549" w:type="dxa"/>
            <w:vAlign w:val="center"/>
          </w:tcPr>
          <w:p w14:paraId="3F86401A" w14:textId="221BBB47" w:rsidR="007B5B0D" w:rsidRPr="004D2FCA" w:rsidRDefault="00C23997" w:rsidP="007B5B0D">
            <w:pPr>
              <w:pStyle w:val="af5"/>
              <w:rPr>
                <w:rFonts w:cs="Times New Roman"/>
                <w:szCs w:val="24"/>
              </w:rPr>
            </w:pPr>
            <w:r w:rsidRPr="004D2FCA">
              <w:rPr>
                <w:rFonts w:cs="Times New Roman"/>
                <w:szCs w:val="24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1C560D60" w14:textId="7D1EE4BE" w:rsidR="007B5B0D" w:rsidRPr="004D2FCA" w:rsidRDefault="007B5B0D" w:rsidP="007B5B0D">
            <w:pPr>
              <w:pStyle w:val="af5"/>
              <w:rPr>
                <w:color w:val="000000"/>
              </w:rPr>
            </w:pPr>
            <w:r w:rsidRPr="004D2FCA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2C4BCCE1" w14:textId="77A27067" w:rsidR="007B5B0D" w:rsidRPr="004D2FCA" w:rsidRDefault="007B5B0D" w:rsidP="007B5B0D">
            <w:pPr>
              <w:pStyle w:val="af5"/>
              <w:rPr>
                <w:rFonts w:cs="Times New Roman"/>
                <w:color w:val="000000"/>
              </w:rPr>
            </w:pPr>
            <w:r w:rsidRPr="004D2FCA">
              <w:rPr>
                <w:rFonts w:cs="Times New Roman"/>
                <w:color w:val="000000"/>
                <w:sz w:val="22"/>
              </w:rPr>
              <w:t>12</w:t>
            </w:r>
          </w:p>
        </w:tc>
        <w:tc>
          <w:tcPr>
            <w:tcW w:w="1416" w:type="dxa"/>
            <w:vAlign w:val="bottom"/>
          </w:tcPr>
          <w:p w14:paraId="72FFA5A2" w14:textId="77777777" w:rsidR="007B5B0D" w:rsidRPr="009F5B5F" w:rsidRDefault="007B5B0D" w:rsidP="007B5B0D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4822625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5120A150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1FA7E2F" w14:textId="77777777" w:rsidR="007B5B0D" w:rsidRPr="00CF599B" w:rsidRDefault="007B5B0D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11C7A692" w14:textId="1A7A7BF0" w:rsidR="007B5B0D" w:rsidRPr="004D2FCA" w:rsidRDefault="007B5B0D" w:rsidP="004D2FC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4D2FCA">
              <w:rPr>
                <w:color w:val="000000"/>
              </w:rPr>
              <w:t>Клапан терморегулирующий</w:t>
            </w:r>
            <w:r w:rsidR="004D2FCA">
              <w:rPr>
                <w:color w:val="000000"/>
              </w:rPr>
              <w:t xml:space="preserve"> </w:t>
            </w:r>
            <w:r w:rsidR="00C23997" w:rsidRPr="004D2FCA">
              <w:t>TR-N UK Ду15</w:t>
            </w:r>
            <w:r w:rsidR="00301FBC" w:rsidRPr="004D2FCA">
              <w:t xml:space="preserve"> прямой</w:t>
            </w:r>
          </w:p>
        </w:tc>
        <w:tc>
          <w:tcPr>
            <w:tcW w:w="3398" w:type="dxa"/>
            <w:vAlign w:val="center"/>
          </w:tcPr>
          <w:p w14:paraId="334DEC2F" w14:textId="77777777" w:rsidR="007B5B0D" w:rsidRPr="004D2FCA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4F6A82F1" w14:textId="224E045E" w:rsidR="007B5B0D" w:rsidRPr="004D2FCA" w:rsidRDefault="00301FBC" w:rsidP="007B5B0D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4D2FCA">
              <w:rPr>
                <w:rFonts w:cs="Times New Roman"/>
                <w:szCs w:val="24"/>
                <w:lang w:val="en-US"/>
              </w:rPr>
              <w:t>013G70</w:t>
            </w:r>
            <w:r w:rsidRPr="004D2FCA">
              <w:rPr>
                <w:rFonts w:cs="Times New Roman"/>
                <w:szCs w:val="24"/>
              </w:rPr>
              <w:t>14</w:t>
            </w:r>
            <w:r w:rsidRPr="004D2FCA">
              <w:rPr>
                <w:rFonts w:cs="Times New Roman"/>
                <w:szCs w:val="24"/>
                <w:lang w:val="en-US"/>
              </w:rPr>
              <w:t>R</w:t>
            </w:r>
          </w:p>
        </w:tc>
        <w:tc>
          <w:tcPr>
            <w:tcW w:w="2549" w:type="dxa"/>
            <w:vAlign w:val="center"/>
          </w:tcPr>
          <w:p w14:paraId="442E3669" w14:textId="53F89489" w:rsidR="007B5B0D" w:rsidRPr="004D2FCA" w:rsidRDefault="00C23997" w:rsidP="007B5B0D">
            <w:pPr>
              <w:pStyle w:val="af5"/>
              <w:rPr>
                <w:rFonts w:cs="Times New Roman"/>
                <w:szCs w:val="24"/>
              </w:rPr>
            </w:pPr>
            <w:r w:rsidRPr="004D2FCA">
              <w:rPr>
                <w:rFonts w:cs="Times New Roman"/>
                <w:szCs w:val="24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3BEA3256" w14:textId="6791EFC2" w:rsidR="007B5B0D" w:rsidRPr="004D2FCA" w:rsidRDefault="007B5B0D" w:rsidP="007B5B0D">
            <w:pPr>
              <w:pStyle w:val="af5"/>
              <w:rPr>
                <w:color w:val="000000"/>
              </w:rPr>
            </w:pPr>
            <w:r w:rsidRPr="004D2FCA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2299DF11" w14:textId="14197762" w:rsidR="007B5B0D" w:rsidRPr="004D2FCA" w:rsidRDefault="007B5B0D" w:rsidP="007B5B0D">
            <w:pPr>
              <w:pStyle w:val="af5"/>
              <w:rPr>
                <w:rFonts w:cs="Times New Roman"/>
                <w:color w:val="000000"/>
              </w:rPr>
            </w:pPr>
            <w:r w:rsidRPr="004D2FCA">
              <w:rPr>
                <w:rFonts w:cs="Times New Roman"/>
                <w:color w:val="000000"/>
                <w:sz w:val="22"/>
              </w:rPr>
              <w:t>12</w:t>
            </w:r>
          </w:p>
        </w:tc>
        <w:tc>
          <w:tcPr>
            <w:tcW w:w="1416" w:type="dxa"/>
            <w:vAlign w:val="bottom"/>
          </w:tcPr>
          <w:p w14:paraId="040F5025" w14:textId="77777777" w:rsidR="007B5B0D" w:rsidRPr="009F5B5F" w:rsidRDefault="007B5B0D" w:rsidP="007B5B0D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A823B0F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B5B0D" w:rsidRPr="00157984" w14:paraId="3B76EDE2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08A0119" w14:textId="77777777" w:rsidR="007B5B0D" w:rsidRPr="00CF599B" w:rsidRDefault="007B5B0D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4958D6FA" w14:textId="76E539A4" w:rsidR="007B5B0D" w:rsidRPr="004D2FCA" w:rsidRDefault="007B5B0D" w:rsidP="004D2FC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4D2FCA">
              <w:rPr>
                <w:color w:val="000000"/>
              </w:rPr>
              <w:t>Клапан запорный</w:t>
            </w:r>
            <w:r w:rsidR="004D2FCA">
              <w:rPr>
                <w:color w:val="000000"/>
              </w:rPr>
              <w:t xml:space="preserve"> </w:t>
            </w:r>
            <w:r w:rsidR="00C23997" w:rsidRPr="004D2FCA">
              <w:t>LV DN 15 PN 10 угловой</w:t>
            </w:r>
          </w:p>
        </w:tc>
        <w:tc>
          <w:tcPr>
            <w:tcW w:w="3398" w:type="dxa"/>
            <w:vAlign w:val="center"/>
          </w:tcPr>
          <w:p w14:paraId="703C05D1" w14:textId="77777777" w:rsidR="007B5B0D" w:rsidRPr="004D2FCA" w:rsidRDefault="007B5B0D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49B815CA" w14:textId="2765181F" w:rsidR="007B5B0D" w:rsidRPr="004D2FCA" w:rsidRDefault="00301FBC" w:rsidP="007B5B0D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4D2FCA">
              <w:rPr>
                <w:rFonts w:cs="Times New Roman"/>
                <w:szCs w:val="24"/>
                <w:lang w:val="en-US"/>
              </w:rPr>
              <w:t>003L0143R</w:t>
            </w:r>
          </w:p>
        </w:tc>
        <w:tc>
          <w:tcPr>
            <w:tcW w:w="2549" w:type="dxa"/>
            <w:vAlign w:val="center"/>
          </w:tcPr>
          <w:p w14:paraId="3628D1C2" w14:textId="38AF6B16" w:rsidR="007B5B0D" w:rsidRPr="004D2FCA" w:rsidRDefault="00C23997" w:rsidP="007B5B0D">
            <w:pPr>
              <w:pStyle w:val="af5"/>
              <w:rPr>
                <w:rFonts w:cs="Times New Roman"/>
                <w:szCs w:val="24"/>
              </w:rPr>
            </w:pPr>
            <w:r w:rsidRPr="004D2FCA">
              <w:rPr>
                <w:rFonts w:cs="Times New Roman"/>
                <w:szCs w:val="24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5703BE1E" w14:textId="250FEF8A" w:rsidR="007B5B0D" w:rsidRPr="004D2FCA" w:rsidRDefault="007B5B0D" w:rsidP="007B5B0D">
            <w:pPr>
              <w:pStyle w:val="af5"/>
              <w:rPr>
                <w:color w:val="000000"/>
              </w:rPr>
            </w:pPr>
            <w:r w:rsidRPr="004D2FCA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45A1590B" w14:textId="6274581A" w:rsidR="007B5B0D" w:rsidRPr="004D2FCA" w:rsidRDefault="007B5B0D" w:rsidP="007B5B0D">
            <w:pPr>
              <w:pStyle w:val="af5"/>
              <w:rPr>
                <w:rFonts w:cs="Times New Roman"/>
                <w:color w:val="000000"/>
              </w:rPr>
            </w:pPr>
            <w:r w:rsidRPr="004D2FCA">
              <w:rPr>
                <w:rFonts w:cs="Times New Roman"/>
                <w:color w:val="000000"/>
                <w:sz w:val="22"/>
              </w:rPr>
              <w:t>12</w:t>
            </w:r>
          </w:p>
        </w:tc>
        <w:tc>
          <w:tcPr>
            <w:tcW w:w="1416" w:type="dxa"/>
            <w:vAlign w:val="bottom"/>
          </w:tcPr>
          <w:p w14:paraId="59E1D429" w14:textId="77777777" w:rsidR="007B5B0D" w:rsidRPr="009F5B5F" w:rsidRDefault="007B5B0D" w:rsidP="007B5B0D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7950894" w14:textId="77777777" w:rsidR="007B5B0D" w:rsidRPr="009F5B5F" w:rsidRDefault="007B5B0D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F771C" w:rsidRPr="00157984" w14:paraId="3F2778E4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A7A5C95" w14:textId="77777777" w:rsidR="00DF771C" w:rsidRPr="00CF599B" w:rsidRDefault="00DF771C" w:rsidP="00861B73">
            <w:pPr>
              <w:pStyle w:val="af5"/>
              <w:ind w:left="0"/>
            </w:pPr>
          </w:p>
        </w:tc>
        <w:tc>
          <w:tcPr>
            <w:tcW w:w="7361" w:type="dxa"/>
            <w:vAlign w:val="center"/>
          </w:tcPr>
          <w:p w14:paraId="133E6645" w14:textId="13D70720" w:rsidR="00DF771C" w:rsidRPr="004D2FCA" w:rsidRDefault="00951112" w:rsidP="009511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7 этаж</w:t>
            </w:r>
          </w:p>
        </w:tc>
        <w:tc>
          <w:tcPr>
            <w:tcW w:w="3398" w:type="dxa"/>
            <w:vAlign w:val="center"/>
          </w:tcPr>
          <w:p w14:paraId="5BE62A00" w14:textId="77777777" w:rsidR="00DF771C" w:rsidRPr="004D2FCA" w:rsidRDefault="00DF771C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27E62009" w14:textId="77777777" w:rsidR="00DF771C" w:rsidRPr="004D2FCA" w:rsidRDefault="00DF771C" w:rsidP="007B5B0D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4267D189" w14:textId="77777777" w:rsidR="00DF771C" w:rsidRPr="004D2FCA" w:rsidRDefault="00DF771C" w:rsidP="007B5B0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3DE4D90" w14:textId="77777777" w:rsidR="00DF771C" w:rsidRPr="004D2FCA" w:rsidRDefault="00DF771C" w:rsidP="007B5B0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bottom"/>
          </w:tcPr>
          <w:p w14:paraId="22524A28" w14:textId="77777777" w:rsidR="00DF771C" w:rsidRPr="004D2FCA" w:rsidRDefault="00DF771C" w:rsidP="007B5B0D">
            <w:pPr>
              <w:pStyle w:val="af5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416" w:type="dxa"/>
            <w:vAlign w:val="bottom"/>
          </w:tcPr>
          <w:p w14:paraId="49F3A6E3" w14:textId="77777777" w:rsidR="00DF771C" w:rsidRPr="009F5B5F" w:rsidRDefault="00DF771C" w:rsidP="007B5B0D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35641CF" w14:textId="77777777" w:rsidR="00DF771C" w:rsidRPr="009F5B5F" w:rsidRDefault="00DF771C" w:rsidP="007B5B0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951112" w:rsidRPr="00157984" w14:paraId="1C160EAF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855A2BC" w14:textId="77777777" w:rsidR="00951112" w:rsidRPr="00CF599B" w:rsidRDefault="00951112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3850F351" w14:textId="5AF3D568" w:rsidR="00951112" w:rsidRPr="004D2FCA" w:rsidRDefault="00951112" w:rsidP="009511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>Конвектор напольный</w:t>
            </w:r>
          </w:p>
        </w:tc>
        <w:tc>
          <w:tcPr>
            <w:tcW w:w="3398" w:type="dxa"/>
            <w:vAlign w:val="center"/>
          </w:tcPr>
          <w:p w14:paraId="14934F48" w14:textId="574ED424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  <w:lang w:val="en-US"/>
              </w:rPr>
              <w:t>SPL BFM-130/9/24</w:t>
            </w:r>
          </w:p>
        </w:tc>
        <w:tc>
          <w:tcPr>
            <w:tcW w:w="1982" w:type="dxa"/>
            <w:vAlign w:val="center"/>
          </w:tcPr>
          <w:p w14:paraId="7255435C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4C062831" w14:textId="062D4F5C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2340BEBD" w14:textId="134A2D94" w:rsidR="00951112" w:rsidRPr="004D2FCA" w:rsidRDefault="00951112" w:rsidP="00951112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05E21176" w14:textId="1FC3403D" w:rsidR="00951112" w:rsidRPr="004D2FCA" w:rsidRDefault="00951112" w:rsidP="00951112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2C0463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1416" w:type="dxa"/>
            <w:vAlign w:val="bottom"/>
          </w:tcPr>
          <w:p w14:paraId="4CC48334" w14:textId="77777777" w:rsidR="00951112" w:rsidRPr="009F5B5F" w:rsidRDefault="00951112" w:rsidP="0095111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9EA4998" w14:textId="77777777" w:rsidR="00951112" w:rsidRPr="009F5B5F" w:rsidRDefault="00951112" w:rsidP="0095111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951112" w:rsidRPr="00157984" w14:paraId="732F89F1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53E0779" w14:textId="77777777" w:rsidR="00951112" w:rsidRPr="00CF599B" w:rsidRDefault="00951112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07B173C5" w14:textId="208423DA" w:rsidR="00951112" w:rsidRPr="004D2FCA" w:rsidRDefault="00951112" w:rsidP="009511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>Труба из сшитого полиэтилена 16х2,2</w:t>
            </w:r>
          </w:p>
        </w:tc>
        <w:tc>
          <w:tcPr>
            <w:tcW w:w="3398" w:type="dxa"/>
            <w:vAlign w:val="center"/>
          </w:tcPr>
          <w:p w14:paraId="3DB2F2A1" w14:textId="086024CF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  <w:lang w:val="en-US"/>
              </w:rPr>
              <w:t>PEX-a/EVOH</w:t>
            </w:r>
          </w:p>
        </w:tc>
        <w:tc>
          <w:tcPr>
            <w:tcW w:w="1982" w:type="dxa"/>
            <w:vAlign w:val="center"/>
          </w:tcPr>
          <w:p w14:paraId="1512EED2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1260AA16" w14:textId="6B70DF08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CF599B">
              <w:rPr>
                <w:rFonts w:cs="Times New Roman"/>
                <w:szCs w:val="24"/>
                <w:lang w:val="en-US"/>
              </w:rPr>
              <w:t>Sanext</w:t>
            </w:r>
            <w:proofErr w:type="spellEnd"/>
          </w:p>
        </w:tc>
        <w:tc>
          <w:tcPr>
            <w:tcW w:w="1133" w:type="dxa"/>
            <w:vAlign w:val="center"/>
          </w:tcPr>
          <w:p w14:paraId="2169BF86" w14:textId="64291AD5" w:rsidR="00951112" w:rsidRPr="004D2FCA" w:rsidRDefault="00951112" w:rsidP="00951112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70E52DA0" w14:textId="17F750FF" w:rsidR="00951112" w:rsidRPr="004D2FCA" w:rsidRDefault="00951112" w:rsidP="00951112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2C0463">
              <w:rPr>
                <w:rFonts w:cs="Times New Roman"/>
                <w:color w:val="000000"/>
                <w:szCs w:val="24"/>
              </w:rPr>
              <w:t>15</w:t>
            </w:r>
          </w:p>
        </w:tc>
        <w:tc>
          <w:tcPr>
            <w:tcW w:w="1416" w:type="dxa"/>
            <w:vAlign w:val="bottom"/>
          </w:tcPr>
          <w:p w14:paraId="23144AF0" w14:textId="77777777" w:rsidR="00951112" w:rsidRPr="009F5B5F" w:rsidRDefault="00951112" w:rsidP="0095111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C8B9DBF" w14:textId="77777777" w:rsidR="00951112" w:rsidRPr="009F5B5F" w:rsidRDefault="00951112" w:rsidP="0095111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951112" w:rsidRPr="00157984" w14:paraId="5F44A9AC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1CBCF6D" w14:textId="77777777" w:rsidR="00951112" w:rsidRPr="00CF599B" w:rsidRDefault="00951112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02E1393B" w14:textId="05EB0488" w:rsidR="00951112" w:rsidRPr="004D2FCA" w:rsidRDefault="00951112" w:rsidP="009511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красная</w:t>
            </w:r>
          </w:p>
        </w:tc>
        <w:tc>
          <w:tcPr>
            <w:tcW w:w="3398" w:type="dxa"/>
            <w:vAlign w:val="center"/>
          </w:tcPr>
          <w:p w14:paraId="155D3B7E" w14:textId="24198A3C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vAlign w:val="center"/>
          </w:tcPr>
          <w:p w14:paraId="34C01DF2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4949A293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8EECAFA" w14:textId="02D8D573" w:rsidR="00951112" w:rsidRPr="004D2FCA" w:rsidRDefault="00951112" w:rsidP="00951112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6BEDB009" w14:textId="5381525A" w:rsidR="00951112" w:rsidRPr="004D2FCA" w:rsidRDefault="00951112" w:rsidP="00951112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2C0463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1416" w:type="dxa"/>
            <w:vAlign w:val="bottom"/>
          </w:tcPr>
          <w:p w14:paraId="18873398" w14:textId="77777777" w:rsidR="00951112" w:rsidRPr="009F5B5F" w:rsidRDefault="00951112" w:rsidP="0095111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5D31E78" w14:textId="77777777" w:rsidR="00951112" w:rsidRPr="009F5B5F" w:rsidRDefault="00951112" w:rsidP="0095111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951112" w:rsidRPr="00157984" w14:paraId="0CBDF948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82E21A5" w14:textId="77777777" w:rsidR="00951112" w:rsidRPr="00CF599B" w:rsidRDefault="00951112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4CCDA1F0" w14:textId="23411BAB" w:rsidR="00951112" w:rsidRPr="004D2FCA" w:rsidRDefault="00951112" w:rsidP="009511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синяя</w:t>
            </w:r>
          </w:p>
        </w:tc>
        <w:tc>
          <w:tcPr>
            <w:tcW w:w="3398" w:type="dxa"/>
            <w:vAlign w:val="center"/>
          </w:tcPr>
          <w:p w14:paraId="07CA5CB7" w14:textId="13CF38DB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vAlign w:val="center"/>
          </w:tcPr>
          <w:p w14:paraId="79539ADD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17690DF1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448A18E" w14:textId="0FC4D2D9" w:rsidR="00951112" w:rsidRPr="004D2FCA" w:rsidRDefault="00951112" w:rsidP="00951112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616A979B" w14:textId="0CD98588" w:rsidR="00951112" w:rsidRPr="004D2FCA" w:rsidRDefault="00951112" w:rsidP="00951112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2C0463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1416" w:type="dxa"/>
            <w:vAlign w:val="bottom"/>
          </w:tcPr>
          <w:p w14:paraId="5146F90A" w14:textId="77777777" w:rsidR="00951112" w:rsidRPr="009F5B5F" w:rsidRDefault="00951112" w:rsidP="0095111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ACCC568" w14:textId="77777777" w:rsidR="00951112" w:rsidRPr="009F5B5F" w:rsidRDefault="00951112" w:rsidP="0095111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951112" w:rsidRPr="00157984" w14:paraId="3D0CD387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F10F21B" w14:textId="77777777" w:rsidR="00951112" w:rsidRPr="00CF599B" w:rsidRDefault="00951112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0FE47CD0" w14:textId="77777777" w:rsidR="00951112" w:rsidRPr="00747C04" w:rsidRDefault="00951112" w:rsidP="009511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Адаптер для узла нижнего подключения </w:t>
            </w:r>
          </w:p>
          <w:p w14:paraId="7824E36D" w14:textId="4B94F933" w:rsidR="00951112" w:rsidRPr="004D2FCA" w:rsidRDefault="00951112" w:rsidP="009511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6A5E16">
              <w:t>подключения 3/4 х 1/2</w:t>
            </w:r>
            <w:r>
              <w:t xml:space="preserve"> </w:t>
            </w:r>
            <w:proofErr w:type="spellStart"/>
            <w:r>
              <w:t>Е</w:t>
            </w:r>
            <w:r w:rsidRPr="006A5E16">
              <w:t>вроконус</w:t>
            </w:r>
            <w:proofErr w:type="spellEnd"/>
          </w:p>
        </w:tc>
        <w:tc>
          <w:tcPr>
            <w:tcW w:w="3398" w:type="dxa"/>
            <w:vAlign w:val="center"/>
          </w:tcPr>
          <w:p w14:paraId="3A35C2E9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3B83374B" w14:textId="2D28F7DD" w:rsidR="00951112" w:rsidRPr="004D2FCA" w:rsidRDefault="00951112" w:rsidP="00951112">
            <w:pPr>
              <w:pStyle w:val="af5"/>
              <w:rPr>
                <w:rFonts w:cs="Times New Roman"/>
                <w:szCs w:val="24"/>
                <w:lang w:val="en-US"/>
              </w:rPr>
            </w:pPr>
            <w:proofErr w:type="gramStart"/>
            <w:r w:rsidRPr="00711D46">
              <w:rPr>
                <w:rFonts w:cs="Times New Roman"/>
                <w:color w:val="000000" w:themeColor="text1"/>
                <w:szCs w:val="24"/>
                <w:lang w:val="en-US"/>
              </w:rPr>
              <w:t>VT.AVK01.N</w:t>
            </w:r>
            <w:proofErr w:type="gramEnd"/>
            <w:r w:rsidRPr="00711D46">
              <w:rPr>
                <w:rFonts w:cs="Times New Roman"/>
                <w:color w:val="000000" w:themeColor="text1"/>
                <w:szCs w:val="24"/>
                <w:lang w:val="en-US"/>
              </w:rPr>
              <w:t>.E04</w:t>
            </w:r>
          </w:p>
        </w:tc>
        <w:tc>
          <w:tcPr>
            <w:tcW w:w="2549" w:type="dxa"/>
            <w:vAlign w:val="center"/>
          </w:tcPr>
          <w:p w14:paraId="33ECF923" w14:textId="17B9A710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proofErr w:type="gramStart"/>
            <w:r w:rsidRPr="00711D46">
              <w:rPr>
                <w:rFonts w:cs="Times New Roman"/>
                <w:color w:val="000000" w:themeColor="text1"/>
                <w:szCs w:val="24"/>
                <w:lang w:val="en-US"/>
              </w:rPr>
              <w:t>VT.AVK01.N</w:t>
            </w:r>
            <w:proofErr w:type="gramEnd"/>
            <w:r w:rsidRPr="00711D46">
              <w:rPr>
                <w:rFonts w:cs="Times New Roman"/>
                <w:color w:val="000000" w:themeColor="text1"/>
                <w:szCs w:val="24"/>
                <w:lang w:val="en-US"/>
              </w:rPr>
              <w:t>.E04</w:t>
            </w:r>
          </w:p>
        </w:tc>
        <w:tc>
          <w:tcPr>
            <w:tcW w:w="1133" w:type="dxa"/>
            <w:vAlign w:val="center"/>
          </w:tcPr>
          <w:p w14:paraId="251E72BB" w14:textId="484AD91E" w:rsidR="00951112" w:rsidRPr="004D2FCA" w:rsidRDefault="00951112" w:rsidP="00951112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1C24408F" w14:textId="7A783899" w:rsidR="00951112" w:rsidRPr="004D2FCA" w:rsidRDefault="00951112" w:rsidP="00951112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2C0463"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1416" w:type="dxa"/>
            <w:vAlign w:val="bottom"/>
          </w:tcPr>
          <w:p w14:paraId="35CD7282" w14:textId="77777777" w:rsidR="00951112" w:rsidRPr="009F5B5F" w:rsidRDefault="00951112" w:rsidP="0095111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5AEC6C9" w14:textId="77777777" w:rsidR="00951112" w:rsidRPr="009F5B5F" w:rsidRDefault="00951112" w:rsidP="0095111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951112" w:rsidRPr="00157984" w14:paraId="7AF11B7C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01BB8F6" w14:textId="77777777" w:rsidR="00951112" w:rsidRPr="00CF599B" w:rsidRDefault="00951112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329383D1" w14:textId="71204A94" w:rsidR="00951112" w:rsidRPr="004D2FCA" w:rsidRDefault="00951112" w:rsidP="009511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Фитинг подключения медной трубки </w:t>
            </w:r>
            <w:r w:rsidRPr="003E400B">
              <w:rPr>
                <w:lang w:val="en-US"/>
              </w:rPr>
              <w:t>D</w:t>
            </w:r>
            <w:r w:rsidRPr="003E400B">
              <w:t>15-</w:t>
            </w:r>
            <w:r w:rsidRPr="003E400B">
              <w:rPr>
                <w:lang w:val="en-US"/>
              </w:rPr>
              <w:t>G</w:t>
            </w:r>
            <w:r w:rsidRPr="003E400B">
              <w:t xml:space="preserve">3/4 </w:t>
            </w:r>
            <w:proofErr w:type="spellStart"/>
            <w:r w:rsidRPr="003E400B">
              <w:t>Евроконус</w:t>
            </w:r>
            <w:proofErr w:type="spellEnd"/>
          </w:p>
        </w:tc>
        <w:tc>
          <w:tcPr>
            <w:tcW w:w="3398" w:type="dxa"/>
            <w:vAlign w:val="center"/>
          </w:tcPr>
          <w:p w14:paraId="6034C995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64263F1B" w14:textId="77777777" w:rsidR="00951112" w:rsidRPr="00951112" w:rsidRDefault="00951112" w:rsidP="009511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A4FD0D1" w14:textId="7ED9F97C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711D46">
              <w:rPr>
                <w:rFonts w:cs="Times New Roman"/>
                <w:color w:val="000000" w:themeColor="text1"/>
                <w:szCs w:val="24"/>
                <w:lang w:val="en-US"/>
              </w:rPr>
              <w:t>Sanext</w:t>
            </w:r>
            <w:proofErr w:type="spellEnd"/>
          </w:p>
        </w:tc>
        <w:tc>
          <w:tcPr>
            <w:tcW w:w="1133" w:type="dxa"/>
            <w:vAlign w:val="center"/>
          </w:tcPr>
          <w:p w14:paraId="530AABE1" w14:textId="0B4515A4" w:rsidR="00951112" w:rsidRPr="004D2FCA" w:rsidRDefault="00951112" w:rsidP="00951112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5B70BB4A" w14:textId="745BF756" w:rsidR="00951112" w:rsidRPr="004D2FCA" w:rsidRDefault="00951112" w:rsidP="00951112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2C0463"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1416" w:type="dxa"/>
            <w:vAlign w:val="bottom"/>
          </w:tcPr>
          <w:p w14:paraId="0ECDFCF2" w14:textId="77777777" w:rsidR="00951112" w:rsidRPr="009F5B5F" w:rsidRDefault="00951112" w:rsidP="0095111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F6D9B72" w14:textId="77777777" w:rsidR="00951112" w:rsidRPr="009F5B5F" w:rsidRDefault="00951112" w:rsidP="0095111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951112" w:rsidRPr="00157984" w14:paraId="5C400F2F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EB8514C" w14:textId="77777777" w:rsidR="00951112" w:rsidRPr="00CF599B" w:rsidRDefault="00951112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50137DCA" w14:textId="072C9861" w:rsidR="00951112" w:rsidRPr="004D2FCA" w:rsidRDefault="00951112" w:rsidP="009511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Элемент термостатический, </w:t>
            </w:r>
            <w:r w:rsidRPr="00D04806">
              <w:rPr>
                <w:color w:val="000000"/>
              </w:rPr>
              <w:t>тип RTR Модификация RTR 7093</w:t>
            </w:r>
          </w:p>
        </w:tc>
        <w:tc>
          <w:tcPr>
            <w:tcW w:w="3398" w:type="dxa"/>
            <w:vAlign w:val="center"/>
          </w:tcPr>
          <w:p w14:paraId="16CD9C88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68FAC154" w14:textId="54DE77B6" w:rsidR="00951112" w:rsidRPr="004D2FCA" w:rsidRDefault="00951112" w:rsidP="00951112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D04806">
              <w:rPr>
                <w:rFonts w:cs="Times New Roman"/>
                <w:szCs w:val="24"/>
                <w:lang w:val="en-US"/>
              </w:rPr>
              <w:t>013G7093</w:t>
            </w:r>
          </w:p>
        </w:tc>
        <w:tc>
          <w:tcPr>
            <w:tcW w:w="2549" w:type="dxa"/>
            <w:vAlign w:val="center"/>
          </w:tcPr>
          <w:p w14:paraId="76D7AEFF" w14:textId="75A35CFA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r w:rsidRPr="00D04806">
              <w:rPr>
                <w:rFonts w:cs="Times New Roman"/>
                <w:szCs w:val="24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4B6153AA" w14:textId="1732D730" w:rsidR="00951112" w:rsidRPr="004D2FCA" w:rsidRDefault="00951112" w:rsidP="00951112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6FD3714E" w14:textId="1476035D" w:rsidR="00951112" w:rsidRPr="004D2FCA" w:rsidRDefault="00951112" w:rsidP="00951112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2C0463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1416" w:type="dxa"/>
            <w:vAlign w:val="bottom"/>
          </w:tcPr>
          <w:p w14:paraId="1DAEA14B" w14:textId="77777777" w:rsidR="00951112" w:rsidRPr="009F5B5F" w:rsidRDefault="00951112" w:rsidP="0095111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F6E79B6" w14:textId="77777777" w:rsidR="00951112" w:rsidRPr="009F5B5F" w:rsidRDefault="00951112" w:rsidP="0095111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951112" w:rsidRPr="00157984" w14:paraId="49B87BF0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09376A3" w14:textId="77777777" w:rsidR="00951112" w:rsidRPr="00CF599B" w:rsidRDefault="00951112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543B08A8" w14:textId="0E6BBFBC" w:rsidR="00951112" w:rsidRPr="004D2FCA" w:rsidRDefault="00951112" w:rsidP="009511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Клапан терморегулирующий</w:t>
            </w:r>
            <w:r w:rsidRPr="00D04806">
              <w:rPr>
                <w:color w:val="000000"/>
              </w:rPr>
              <w:t xml:space="preserve">, </w:t>
            </w:r>
            <w:r w:rsidRPr="00D04806">
              <w:t>TR-N UK Ду15 прямой</w:t>
            </w:r>
          </w:p>
        </w:tc>
        <w:tc>
          <w:tcPr>
            <w:tcW w:w="3398" w:type="dxa"/>
            <w:vAlign w:val="center"/>
          </w:tcPr>
          <w:p w14:paraId="77C7ECC5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4BD3364E" w14:textId="56A74492" w:rsidR="00951112" w:rsidRPr="004D2FCA" w:rsidRDefault="00951112" w:rsidP="00951112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D04806">
              <w:rPr>
                <w:rFonts w:cs="Times New Roman"/>
                <w:szCs w:val="24"/>
                <w:lang w:val="en-US"/>
              </w:rPr>
              <w:t>013G70</w:t>
            </w:r>
            <w:r w:rsidRPr="00D04806">
              <w:rPr>
                <w:rFonts w:cs="Times New Roman"/>
                <w:szCs w:val="24"/>
              </w:rPr>
              <w:t>14</w:t>
            </w:r>
            <w:r w:rsidRPr="00D04806">
              <w:rPr>
                <w:rFonts w:cs="Times New Roman"/>
                <w:szCs w:val="24"/>
                <w:lang w:val="en-US"/>
              </w:rPr>
              <w:t>R</w:t>
            </w:r>
          </w:p>
        </w:tc>
        <w:tc>
          <w:tcPr>
            <w:tcW w:w="2549" w:type="dxa"/>
            <w:vAlign w:val="center"/>
          </w:tcPr>
          <w:p w14:paraId="00D7282E" w14:textId="69FE747F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r w:rsidRPr="00D04806">
              <w:rPr>
                <w:rFonts w:cs="Times New Roman"/>
                <w:szCs w:val="24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592D1805" w14:textId="61C815B5" w:rsidR="00951112" w:rsidRPr="004D2FCA" w:rsidRDefault="00951112" w:rsidP="00951112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31FF5135" w14:textId="53F5BE55" w:rsidR="00951112" w:rsidRPr="004D2FCA" w:rsidRDefault="00951112" w:rsidP="00951112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2C0463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1416" w:type="dxa"/>
            <w:vAlign w:val="bottom"/>
          </w:tcPr>
          <w:p w14:paraId="2ADB37F2" w14:textId="77777777" w:rsidR="00951112" w:rsidRPr="009F5B5F" w:rsidRDefault="00951112" w:rsidP="0095111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6FE02A6" w14:textId="77777777" w:rsidR="00951112" w:rsidRPr="009F5B5F" w:rsidRDefault="00951112" w:rsidP="0095111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951112" w:rsidRPr="00157984" w14:paraId="055E35A8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57773AA" w14:textId="77777777" w:rsidR="00951112" w:rsidRPr="00CF599B" w:rsidRDefault="00951112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129D138F" w14:textId="1593AD34" w:rsidR="00951112" w:rsidRPr="004D2FCA" w:rsidRDefault="00951112" w:rsidP="009511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Клапан запорный, </w:t>
            </w:r>
            <w:r w:rsidRPr="00D04806">
              <w:t>LV DN 15 PN 10</w:t>
            </w:r>
            <w:r>
              <w:t xml:space="preserve"> угловой</w:t>
            </w:r>
          </w:p>
        </w:tc>
        <w:tc>
          <w:tcPr>
            <w:tcW w:w="3398" w:type="dxa"/>
            <w:vAlign w:val="center"/>
          </w:tcPr>
          <w:p w14:paraId="2F03FD69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471D8248" w14:textId="5D687410" w:rsidR="00951112" w:rsidRPr="004D2FCA" w:rsidRDefault="00951112" w:rsidP="00951112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D04806">
              <w:rPr>
                <w:rFonts w:cs="Times New Roman"/>
                <w:szCs w:val="24"/>
                <w:lang w:val="en-US"/>
              </w:rPr>
              <w:t>003L0143R</w:t>
            </w:r>
          </w:p>
        </w:tc>
        <w:tc>
          <w:tcPr>
            <w:tcW w:w="2549" w:type="dxa"/>
            <w:vAlign w:val="center"/>
          </w:tcPr>
          <w:p w14:paraId="521BD587" w14:textId="0B39714B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r w:rsidRPr="00D04806">
              <w:rPr>
                <w:rFonts w:cs="Times New Roman"/>
                <w:szCs w:val="24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10DB7FED" w14:textId="35BBF7CE" w:rsidR="00951112" w:rsidRPr="004D2FCA" w:rsidRDefault="00951112" w:rsidP="00951112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4FC75F71" w14:textId="071E5E19" w:rsidR="00951112" w:rsidRPr="004D2FCA" w:rsidRDefault="00951112" w:rsidP="00951112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2C0463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1416" w:type="dxa"/>
            <w:vAlign w:val="bottom"/>
          </w:tcPr>
          <w:p w14:paraId="2EA562AB" w14:textId="77777777" w:rsidR="00951112" w:rsidRPr="009F5B5F" w:rsidRDefault="00951112" w:rsidP="0095111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9C71430" w14:textId="77777777" w:rsidR="00951112" w:rsidRPr="009F5B5F" w:rsidRDefault="00951112" w:rsidP="0095111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951112" w:rsidRPr="00157984" w14:paraId="76FD6434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D3F1BF1" w14:textId="77777777" w:rsidR="00951112" w:rsidRPr="00CF599B" w:rsidRDefault="00951112" w:rsidP="00861B73">
            <w:pPr>
              <w:pStyle w:val="af5"/>
              <w:ind w:left="0"/>
            </w:pPr>
          </w:p>
        </w:tc>
        <w:tc>
          <w:tcPr>
            <w:tcW w:w="7361" w:type="dxa"/>
            <w:vAlign w:val="center"/>
          </w:tcPr>
          <w:p w14:paraId="191FB90E" w14:textId="4F0F4E66" w:rsidR="00951112" w:rsidRPr="004D2FCA" w:rsidRDefault="00951112" w:rsidP="009511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8 этаж</w:t>
            </w:r>
          </w:p>
        </w:tc>
        <w:tc>
          <w:tcPr>
            <w:tcW w:w="3398" w:type="dxa"/>
            <w:vAlign w:val="center"/>
          </w:tcPr>
          <w:p w14:paraId="710B1304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50E584DA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1026778A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EC4A287" w14:textId="77777777" w:rsidR="00951112" w:rsidRPr="004D2FCA" w:rsidRDefault="00951112" w:rsidP="00951112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bottom"/>
          </w:tcPr>
          <w:p w14:paraId="489BF420" w14:textId="77777777" w:rsidR="00951112" w:rsidRPr="004D2FCA" w:rsidRDefault="00951112" w:rsidP="00951112">
            <w:pPr>
              <w:pStyle w:val="af5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416" w:type="dxa"/>
            <w:vAlign w:val="bottom"/>
          </w:tcPr>
          <w:p w14:paraId="21F15CB9" w14:textId="77777777" w:rsidR="00951112" w:rsidRPr="009F5B5F" w:rsidRDefault="00951112" w:rsidP="0095111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37EEAAA" w14:textId="77777777" w:rsidR="00951112" w:rsidRPr="009F5B5F" w:rsidRDefault="00951112" w:rsidP="0095111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951112" w:rsidRPr="00157984" w14:paraId="142D0083" w14:textId="77777777" w:rsidTr="00B13A1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1FA2708" w14:textId="77777777" w:rsidR="00951112" w:rsidRPr="00CF599B" w:rsidRDefault="00951112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24B85FC2" w14:textId="152E0D0F" w:rsidR="00951112" w:rsidRPr="004D2FCA" w:rsidRDefault="00951112" w:rsidP="009511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>Конвектор напольный</w:t>
            </w:r>
          </w:p>
        </w:tc>
        <w:tc>
          <w:tcPr>
            <w:tcW w:w="3398" w:type="dxa"/>
            <w:vAlign w:val="center"/>
          </w:tcPr>
          <w:p w14:paraId="503E6713" w14:textId="22B7C421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  <w:lang w:val="en-US"/>
              </w:rPr>
              <w:t>SPL BFM-130/9/24</w:t>
            </w:r>
          </w:p>
        </w:tc>
        <w:tc>
          <w:tcPr>
            <w:tcW w:w="1982" w:type="dxa"/>
            <w:vAlign w:val="center"/>
          </w:tcPr>
          <w:p w14:paraId="05051654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2F364080" w14:textId="7EEBEAFE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4F5539E1" w14:textId="3BA31DA4" w:rsidR="00951112" w:rsidRPr="004D2FCA" w:rsidRDefault="00951112" w:rsidP="00951112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139A3C3E" w14:textId="7BB4F0B8" w:rsidR="00951112" w:rsidRPr="004D2FCA" w:rsidRDefault="00951112" w:rsidP="00951112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CF599B">
              <w:rPr>
                <w:color w:val="000000"/>
                <w:lang w:val="en-US"/>
              </w:rPr>
              <w:t>12</w:t>
            </w:r>
          </w:p>
        </w:tc>
        <w:tc>
          <w:tcPr>
            <w:tcW w:w="1416" w:type="dxa"/>
            <w:vAlign w:val="bottom"/>
          </w:tcPr>
          <w:p w14:paraId="1F05BF49" w14:textId="77777777" w:rsidR="00951112" w:rsidRPr="009F5B5F" w:rsidRDefault="00951112" w:rsidP="0095111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A88262B" w14:textId="77777777" w:rsidR="00951112" w:rsidRPr="009F5B5F" w:rsidRDefault="00951112" w:rsidP="0095111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951112" w:rsidRPr="00157984" w14:paraId="5AD96114" w14:textId="77777777" w:rsidTr="00B13A1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D79609B" w14:textId="77777777" w:rsidR="00951112" w:rsidRPr="00CF599B" w:rsidRDefault="00951112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547BEAEE" w14:textId="6783C25F" w:rsidR="00951112" w:rsidRPr="004D2FCA" w:rsidRDefault="00951112" w:rsidP="009511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>Труба из сшитого полиэтилена 16х2,2</w:t>
            </w:r>
          </w:p>
        </w:tc>
        <w:tc>
          <w:tcPr>
            <w:tcW w:w="3398" w:type="dxa"/>
            <w:vAlign w:val="center"/>
          </w:tcPr>
          <w:p w14:paraId="30F09763" w14:textId="44C49658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  <w:lang w:val="en-US"/>
              </w:rPr>
              <w:t>PEX-a/EVOH</w:t>
            </w:r>
          </w:p>
        </w:tc>
        <w:tc>
          <w:tcPr>
            <w:tcW w:w="1982" w:type="dxa"/>
            <w:vAlign w:val="center"/>
          </w:tcPr>
          <w:p w14:paraId="18EC6C29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40FE2767" w14:textId="44C89405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CF599B">
              <w:rPr>
                <w:rFonts w:cs="Times New Roman"/>
                <w:szCs w:val="24"/>
                <w:lang w:val="en-US"/>
              </w:rPr>
              <w:t>Sanext</w:t>
            </w:r>
            <w:proofErr w:type="spellEnd"/>
          </w:p>
        </w:tc>
        <w:tc>
          <w:tcPr>
            <w:tcW w:w="1133" w:type="dxa"/>
            <w:vAlign w:val="center"/>
          </w:tcPr>
          <w:p w14:paraId="713A7155" w14:textId="5DE36CCA" w:rsidR="00951112" w:rsidRPr="004D2FCA" w:rsidRDefault="00951112" w:rsidP="00951112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A1ABEB1" w14:textId="78D16D93" w:rsidR="00951112" w:rsidRPr="004D2FCA" w:rsidRDefault="00951112" w:rsidP="00951112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CF599B">
              <w:rPr>
                <w:color w:val="000000"/>
              </w:rPr>
              <w:t>30</w:t>
            </w:r>
          </w:p>
        </w:tc>
        <w:tc>
          <w:tcPr>
            <w:tcW w:w="1416" w:type="dxa"/>
            <w:vAlign w:val="bottom"/>
          </w:tcPr>
          <w:p w14:paraId="1F126D09" w14:textId="77777777" w:rsidR="00951112" w:rsidRPr="009F5B5F" w:rsidRDefault="00951112" w:rsidP="0095111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0EDB8DB" w14:textId="77777777" w:rsidR="00951112" w:rsidRPr="009F5B5F" w:rsidRDefault="00951112" w:rsidP="0095111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951112" w:rsidRPr="00157984" w14:paraId="5A70452B" w14:textId="77777777" w:rsidTr="00B13A1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06E2CF5" w14:textId="77777777" w:rsidR="00951112" w:rsidRPr="00CF599B" w:rsidRDefault="00951112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7DBF9408" w14:textId="1565ABB2" w:rsidR="00951112" w:rsidRPr="004D2FCA" w:rsidRDefault="00951112" w:rsidP="009511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красная</w:t>
            </w:r>
          </w:p>
        </w:tc>
        <w:tc>
          <w:tcPr>
            <w:tcW w:w="3398" w:type="dxa"/>
            <w:vAlign w:val="center"/>
          </w:tcPr>
          <w:p w14:paraId="399EFFBA" w14:textId="787898E9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vAlign w:val="center"/>
          </w:tcPr>
          <w:p w14:paraId="23C55020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639F8F06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B3ECA3E" w14:textId="458F2D43" w:rsidR="00951112" w:rsidRPr="004D2FCA" w:rsidRDefault="00951112" w:rsidP="00951112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2E1B066" w14:textId="20C83EAE" w:rsidR="00951112" w:rsidRPr="004D2FCA" w:rsidRDefault="00951112" w:rsidP="00951112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CF599B">
              <w:rPr>
                <w:color w:val="000000"/>
              </w:rPr>
              <w:t>15</w:t>
            </w:r>
          </w:p>
        </w:tc>
        <w:tc>
          <w:tcPr>
            <w:tcW w:w="1416" w:type="dxa"/>
            <w:vAlign w:val="bottom"/>
          </w:tcPr>
          <w:p w14:paraId="173906E8" w14:textId="77777777" w:rsidR="00951112" w:rsidRPr="009F5B5F" w:rsidRDefault="00951112" w:rsidP="0095111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1CAC18F" w14:textId="77777777" w:rsidR="00951112" w:rsidRPr="009F5B5F" w:rsidRDefault="00951112" w:rsidP="0095111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951112" w:rsidRPr="00157984" w14:paraId="01BC1268" w14:textId="77777777" w:rsidTr="00B13A1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01A61A3" w14:textId="77777777" w:rsidR="00951112" w:rsidRPr="00CF599B" w:rsidRDefault="00951112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2F205A9F" w14:textId="3D195CCC" w:rsidR="00951112" w:rsidRPr="004D2FCA" w:rsidRDefault="00951112" w:rsidP="009511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синяя</w:t>
            </w:r>
          </w:p>
        </w:tc>
        <w:tc>
          <w:tcPr>
            <w:tcW w:w="3398" w:type="dxa"/>
            <w:vAlign w:val="center"/>
          </w:tcPr>
          <w:p w14:paraId="07414647" w14:textId="1109D1CF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vAlign w:val="center"/>
          </w:tcPr>
          <w:p w14:paraId="6E31D454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08AB7FBF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6508526" w14:textId="40C2A18E" w:rsidR="00951112" w:rsidRPr="004D2FCA" w:rsidRDefault="00951112" w:rsidP="00951112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A10D693" w14:textId="05BC96A3" w:rsidR="00951112" w:rsidRPr="004D2FCA" w:rsidRDefault="00951112" w:rsidP="00951112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CF599B">
              <w:rPr>
                <w:color w:val="000000"/>
              </w:rPr>
              <w:t>15</w:t>
            </w:r>
          </w:p>
        </w:tc>
        <w:tc>
          <w:tcPr>
            <w:tcW w:w="1416" w:type="dxa"/>
            <w:vAlign w:val="bottom"/>
          </w:tcPr>
          <w:p w14:paraId="0304A218" w14:textId="77777777" w:rsidR="00951112" w:rsidRPr="009F5B5F" w:rsidRDefault="00951112" w:rsidP="0095111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3CB1A47" w14:textId="77777777" w:rsidR="00951112" w:rsidRPr="009F5B5F" w:rsidRDefault="00951112" w:rsidP="0095111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951112" w:rsidRPr="00157984" w14:paraId="7B601641" w14:textId="77777777" w:rsidTr="00B13A1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71AC685" w14:textId="77777777" w:rsidR="00951112" w:rsidRPr="00CF599B" w:rsidRDefault="00951112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493EB2A3" w14:textId="2EEB9AB9" w:rsidR="00951112" w:rsidRPr="004D2FCA" w:rsidRDefault="00951112" w:rsidP="009511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Адаптер для узла нижнего подключения </w:t>
            </w:r>
            <w:r w:rsidRPr="006A5E16">
              <w:t>3/4 х 1/2</w:t>
            </w:r>
            <w:r>
              <w:t xml:space="preserve"> </w:t>
            </w:r>
            <w:proofErr w:type="spellStart"/>
            <w:r>
              <w:t>Е</w:t>
            </w:r>
            <w:r w:rsidRPr="006A5E16">
              <w:t>вроконус</w:t>
            </w:r>
            <w:proofErr w:type="spellEnd"/>
          </w:p>
        </w:tc>
        <w:tc>
          <w:tcPr>
            <w:tcW w:w="3398" w:type="dxa"/>
            <w:vAlign w:val="center"/>
          </w:tcPr>
          <w:p w14:paraId="0557EB4A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18EA21B8" w14:textId="1F9B64D4" w:rsidR="00951112" w:rsidRPr="004D2FCA" w:rsidRDefault="00951112" w:rsidP="00951112">
            <w:pPr>
              <w:pStyle w:val="af5"/>
              <w:rPr>
                <w:rFonts w:cs="Times New Roman"/>
                <w:szCs w:val="24"/>
                <w:lang w:val="en-US"/>
              </w:rPr>
            </w:pPr>
            <w:proofErr w:type="gramStart"/>
            <w:r w:rsidRPr="00A25E21">
              <w:rPr>
                <w:rFonts w:cs="Times New Roman"/>
                <w:color w:val="000000" w:themeColor="text1"/>
                <w:szCs w:val="24"/>
                <w:lang w:val="en-US"/>
              </w:rPr>
              <w:t>VT.AVK01.N</w:t>
            </w:r>
            <w:proofErr w:type="gramEnd"/>
            <w:r w:rsidRPr="00A25E21">
              <w:rPr>
                <w:rFonts w:cs="Times New Roman"/>
                <w:color w:val="000000" w:themeColor="text1"/>
                <w:szCs w:val="24"/>
                <w:lang w:val="en-US"/>
              </w:rPr>
              <w:t>.E04</w:t>
            </w:r>
          </w:p>
        </w:tc>
        <w:tc>
          <w:tcPr>
            <w:tcW w:w="2549" w:type="dxa"/>
            <w:vAlign w:val="center"/>
          </w:tcPr>
          <w:p w14:paraId="691C4D48" w14:textId="2777E6A5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proofErr w:type="gramStart"/>
            <w:r w:rsidRPr="00A25E21">
              <w:rPr>
                <w:rFonts w:cs="Times New Roman"/>
                <w:color w:val="000000" w:themeColor="text1"/>
                <w:szCs w:val="24"/>
                <w:lang w:val="en-US"/>
              </w:rPr>
              <w:t>VT.AVK01.N</w:t>
            </w:r>
            <w:proofErr w:type="gramEnd"/>
            <w:r w:rsidRPr="00A25E21">
              <w:rPr>
                <w:rFonts w:cs="Times New Roman"/>
                <w:color w:val="000000" w:themeColor="text1"/>
                <w:szCs w:val="24"/>
                <w:lang w:val="en-US"/>
              </w:rPr>
              <w:t>.E04</w:t>
            </w:r>
          </w:p>
        </w:tc>
        <w:tc>
          <w:tcPr>
            <w:tcW w:w="1133" w:type="dxa"/>
            <w:vAlign w:val="center"/>
          </w:tcPr>
          <w:p w14:paraId="7DCDC142" w14:textId="3DD80250" w:rsidR="00951112" w:rsidRPr="004D2FCA" w:rsidRDefault="00951112" w:rsidP="00951112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597BF5B7" w14:textId="22DD7DA6" w:rsidR="00951112" w:rsidRPr="004D2FCA" w:rsidRDefault="00951112" w:rsidP="00951112">
            <w:pPr>
              <w:pStyle w:val="af5"/>
              <w:rPr>
                <w:rFonts w:cs="Times New Roman"/>
                <w:color w:val="000000"/>
                <w:sz w:val="22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416" w:type="dxa"/>
            <w:vAlign w:val="bottom"/>
          </w:tcPr>
          <w:p w14:paraId="038E4753" w14:textId="77777777" w:rsidR="00951112" w:rsidRPr="009F5B5F" w:rsidRDefault="00951112" w:rsidP="0095111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452E677" w14:textId="77777777" w:rsidR="00951112" w:rsidRPr="009F5B5F" w:rsidRDefault="00951112" w:rsidP="0095111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951112" w:rsidRPr="00157984" w14:paraId="568B00D6" w14:textId="77777777" w:rsidTr="00B13A1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042B034" w14:textId="77777777" w:rsidR="00951112" w:rsidRPr="00CF599B" w:rsidRDefault="00951112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096E86A6" w14:textId="262A00D4" w:rsidR="00951112" w:rsidRPr="004D2FCA" w:rsidRDefault="00951112" w:rsidP="009511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Фитинг подключения медной трубки </w:t>
            </w:r>
            <w:r w:rsidRPr="003E400B">
              <w:rPr>
                <w:lang w:val="en-US"/>
              </w:rPr>
              <w:t>D</w:t>
            </w:r>
            <w:r w:rsidRPr="003E400B">
              <w:t>15-</w:t>
            </w:r>
            <w:r w:rsidRPr="003E400B">
              <w:rPr>
                <w:lang w:val="en-US"/>
              </w:rPr>
              <w:t>G</w:t>
            </w:r>
            <w:r w:rsidRPr="003E400B">
              <w:t xml:space="preserve">3/4 </w:t>
            </w:r>
            <w:proofErr w:type="spellStart"/>
            <w:r w:rsidRPr="003E400B">
              <w:t>Евроконус</w:t>
            </w:r>
            <w:proofErr w:type="spellEnd"/>
          </w:p>
        </w:tc>
        <w:tc>
          <w:tcPr>
            <w:tcW w:w="3398" w:type="dxa"/>
            <w:vAlign w:val="center"/>
          </w:tcPr>
          <w:p w14:paraId="703033EB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04449F42" w14:textId="77777777" w:rsidR="00951112" w:rsidRPr="00951112" w:rsidRDefault="00951112" w:rsidP="009511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79E5535" w14:textId="346E8F58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A25E21">
              <w:rPr>
                <w:rFonts w:cs="Times New Roman"/>
                <w:color w:val="000000" w:themeColor="text1"/>
                <w:szCs w:val="24"/>
                <w:lang w:val="en-US"/>
              </w:rPr>
              <w:t>Sanext</w:t>
            </w:r>
            <w:proofErr w:type="spellEnd"/>
          </w:p>
        </w:tc>
        <w:tc>
          <w:tcPr>
            <w:tcW w:w="1133" w:type="dxa"/>
            <w:vAlign w:val="center"/>
          </w:tcPr>
          <w:p w14:paraId="7037AEDD" w14:textId="107E0401" w:rsidR="00951112" w:rsidRPr="004D2FCA" w:rsidRDefault="00951112" w:rsidP="00951112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233C419C" w14:textId="4D6C5675" w:rsidR="00951112" w:rsidRPr="004D2FCA" w:rsidRDefault="00951112" w:rsidP="00951112">
            <w:pPr>
              <w:pStyle w:val="af5"/>
              <w:rPr>
                <w:rFonts w:cs="Times New Roman"/>
                <w:color w:val="000000"/>
                <w:sz w:val="22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416" w:type="dxa"/>
            <w:vAlign w:val="bottom"/>
          </w:tcPr>
          <w:p w14:paraId="59ADB1BF" w14:textId="77777777" w:rsidR="00951112" w:rsidRPr="009F5B5F" w:rsidRDefault="00951112" w:rsidP="0095111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788CF70" w14:textId="77777777" w:rsidR="00951112" w:rsidRPr="009F5B5F" w:rsidRDefault="00951112" w:rsidP="0095111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951112" w:rsidRPr="00157984" w14:paraId="1336C63C" w14:textId="77777777" w:rsidTr="00B13A1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DABE30A" w14:textId="77777777" w:rsidR="00951112" w:rsidRPr="00CF599B" w:rsidRDefault="00951112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3631D38B" w14:textId="503D93E7" w:rsidR="00951112" w:rsidRPr="004D2FCA" w:rsidRDefault="00951112" w:rsidP="009511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63288">
              <w:rPr>
                <w:color w:val="000000"/>
              </w:rPr>
              <w:t xml:space="preserve">Элемент термостатический, тип </w:t>
            </w:r>
            <w:r w:rsidRPr="00563288">
              <w:rPr>
                <w:color w:val="000000"/>
                <w:lang w:val="en-US"/>
              </w:rPr>
              <w:t>RTR</w:t>
            </w:r>
            <w:r w:rsidRPr="00563288">
              <w:rPr>
                <w:color w:val="000000"/>
              </w:rPr>
              <w:t xml:space="preserve"> Модификация </w:t>
            </w:r>
            <w:r w:rsidRPr="00563288">
              <w:rPr>
                <w:color w:val="000000"/>
                <w:lang w:val="en-US"/>
              </w:rPr>
              <w:t>RTR</w:t>
            </w:r>
            <w:r w:rsidRPr="00563288">
              <w:rPr>
                <w:color w:val="000000"/>
              </w:rPr>
              <w:t xml:space="preserve"> 7093</w:t>
            </w:r>
          </w:p>
        </w:tc>
        <w:tc>
          <w:tcPr>
            <w:tcW w:w="3398" w:type="dxa"/>
            <w:vAlign w:val="center"/>
          </w:tcPr>
          <w:p w14:paraId="308D5E54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3A688665" w14:textId="655FF71B" w:rsidR="00951112" w:rsidRPr="004D2FCA" w:rsidRDefault="00951112" w:rsidP="00951112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563288">
              <w:rPr>
                <w:rFonts w:cs="Times New Roman"/>
                <w:szCs w:val="24"/>
                <w:lang w:val="en-US"/>
              </w:rPr>
              <w:t>013G7093</w:t>
            </w:r>
          </w:p>
        </w:tc>
        <w:tc>
          <w:tcPr>
            <w:tcW w:w="2549" w:type="dxa"/>
            <w:vAlign w:val="center"/>
          </w:tcPr>
          <w:p w14:paraId="56F8AE47" w14:textId="2D97C01E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r w:rsidRPr="00563288">
              <w:rPr>
                <w:rFonts w:cs="Times New Roman"/>
                <w:szCs w:val="24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1D42AE9D" w14:textId="31B21BA9" w:rsidR="00951112" w:rsidRPr="004D2FCA" w:rsidRDefault="00951112" w:rsidP="00951112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22318831" w14:textId="18DBF74A" w:rsidR="00951112" w:rsidRPr="004D2FCA" w:rsidRDefault="00951112" w:rsidP="00951112">
            <w:pPr>
              <w:pStyle w:val="af5"/>
              <w:rPr>
                <w:rFonts w:cs="Times New Roman"/>
                <w:color w:val="000000"/>
                <w:sz w:val="22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16" w:type="dxa"/>
            <w:vAlign w:val="bottom"/>
          </w:tcPr>
          <w:p w14:paraId="61427A65" w14:textId="77777777" w:rsidR="00951112" w:rsidRPr="009F5B5F" w:rsidRDefault="00951112" w:rsidP="0095111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E5E502E" w14:textId="77777777" w:rsidR="00951112" w:rsidRPr="009F5B5F" w:rsidRDefault="00951112" w:rsidP="0095111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951112" w:rsidRPr="00157984" w14:paraId="771D450B" w14:textId="77777777" w:rsidTr="00B13A1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75FB740" w14:textId="77777777" w:rsidR="00951112" w:rsidRPr="00CF599B" w:rsidRDefault="00951112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6E05E8B7" w14:textId="49AAA401" w:rsidR="00951112" w:rsidRPr="004D2FCA" w:rsidRDefault="00951112" w:rsidP="009511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63288">
              <w:rPr>
                <w:color w:val="000000"/>
              </w:rPr>
              <w:t xml:space="preserve">Клапан терморегулирующий </w:t>
            </w:r>
            <w:r w:rsidRPr="00563288">
              <w:t>TR-N UK Ду15 прямой</w:t>
            </w:r>
          </w:p>
        </w:tc>
        <w:tc>
          <w:tcPr>
            <w:tcW w:w="3398" w:type="dxa"/>
            <w:vAlign w:val="center"/>
          </w:tcPr>
          <w:p w14:paraId="73BDA5D8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4D9048ED" w14:textId="32629733" w:rsidR="00951112" w:rsidRPr="004D2FCA" w:rsidRDefault="00951112" w:rsidP="00951112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563288">
              <w:rPr>
                <w:rFonts w:cs="Times New Roman"/>
                <w:szCs w:val="24"/>
                <w:lang w:val="en-US"/>
              </w:rPr>
              <w:t>013G70</w:t>
            </w:r>
            <w:r w:rsidRPr="00563288">
              <w:rPr>
                <w:rFonts w:cs="Times New Roman"/>
                <w:szCs w:val="24"/>
              </w:rPr>
              <w:t>14</w:t>
            </w:r>
            <w:r w:rsidRPr="00563288">
              <w:rPr>
                <w:rFonts w:cs="Times New Roman"/>
                <w:szCs w:val="24"/>
                <w:lang w:val="en-US"/>
              </w:rPr>
              <w:t>R</w:t>
            </w:r>
          </w:p>
        </w:tc>
        <w:tc>
          <w:tcPr>
            <w:tcW w:w="2549" w:type="dxa"/>
            <w:vAlign w:val="center"/>
          </w:tcPr>
          <w:p w14:paraId="334A96DF" w14:textId="0B4F5B65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r w:rsidRPr="00563288">
              <w:rPr>
                <w:rFonts w:cs="Times New Roman"/>
                <w:szCs w:val="24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4F8ABCA2" w14:textId="7E71D953" w:rsidR="00951112" w:rsidRPr="004D2FCA" w:rsidRDefault="00951112" w:rsidP="00951112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1873619B" w14:textId="70AB48B9" w:rsidR="00951112" w:rsidRPr="004D2FCA" w:rsidRDefault="00951112" w:rsidP="00951112">
            <w:pPr>
              <w:pStyle w:val="af5"/>
              <w:rPr>
                <w:rFonts w:cs="Times New Roman"/>
                <w:color w:val="000000"/>
                <w:sz w:val="22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16" w:type="dxa"/>
            <w:vAlign w:val="bottom"/>
          </w:tcPr>
          <w:p w14:paraId="1D74271E" w14:textId="77777777" w:rsidR="00951112" w:rsidRPr="009F5B5F" w:rsidRDefault="00951112" w:rsidP="0095111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C0D5908" w14:textId="77777777" w:rsidR="00951112" w:rsidRPr="009F5B5F" w:rsidRDefault="00951112" w:rsidP="0095111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951112" w:rsidRPr="00157984" w14:paraId="206B6BA0" w14:textId="77777777" w:rsidTr="00B13A1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8EEBF97" w14:textId="77777777" w:rsidR="00951112" w:rsidRPr="00CF599B" w:rsidRDefault="00951112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3A38E2CA" w14:textId="7611DFE8" w:rsidR="00951112" w:rsidRPr="004D2FCA" w:rsidRDefault="00951112" w:rsidP="009511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63288">
              <w:rPr>
                <w:color w:val="000000"/>
              </w:rPr>
              <w:t xml:space="preserve">Клапан запорный </w:t>
            </w:r>
            <w:r w:rsidRPr="00563288">
              <w:t>LV DN 15 PN 10 угловой</w:t>
            </w:r>
          </w:p>
        </w:tc>
        <w:tc>
          <w:tcPr>
            <w:tcW w:w="3398" w:type="dxa"/>
            <w:vAlign w:val="center"/>
          </w:tcPr>
          <w:p w14:paraId="33613E8B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34A92833" w14:textId="26C7CD7B" w:rsidR="00951112" w:rsidRPr="004D2FCA" w:rsidRDefault="00951112" w:rsidP="00951112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563288">
              <w:rPr>
                <w:rFonts w:cs="Times New Roman"/>
                <w:szCs w:val="24"/>
                <w:lang w:val="en-US"/>
              </w:rPr>
              <w:t>003L0143R</w:t>
            </w:r>
          </w:p>
        </w:tc>
        <w:tc>
          <w:tcPr>
            <w:tcW w:w="2549" w:type="dxa"/>
            <w:vAlign w:val="center"/>
          </w:tcPr>
          <w:p w14:paraId="5877EDDD" w14:textId="5A22A772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r w:rsidRPr="00563288">
              <w:rPr>
                <w:rFonts w:cs="Times New Roman"/>
                <w:szCs w:val="24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0BED201D" w14:textId="7E7EB05A" w:rsidR="00951112" w:rsidRPr="004D2FCA" w:rsidRDefault="00951112" w:rsidP="00951112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22F5B06F" w14:textId="5D407B22" w:rsidR="00951112" w:rsidRPr="004D2FCA" w:rsidRDefault="00951112" w:rsidP="00951112">
            <w:pPr>
              <w:pStyle w:val="af5"/>
              <w:rPr>
                <w:rFonts w:cs="Times New Roman"/>
                <w:color w:val="000000"/>
                <w:sz w:val="22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16" w:type="dxa"/>
            <w:vAlign w:val="bottom"/>
          </w:tcPr>
          <w:p w14:paraId="467E5922" w14:textId="77777777" w:rsidR="00951112" w:rsidRPr="009F5B5F" w:rsidRDefault="00951112" w:rsidP="0095111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82E39C6" w14:textId="77777777" w:rsidR="00951112" w:rsidRPr="009F5B5F" w:rsidRDefault="00951112" w:rsidP="0095111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951112" w:rsidRPr="00157984" w14:paraId="7B69F998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7E3A274" w14:textId="77777777" w:rsidR="00951112" w:rsidRPr="00CF599B" w:rsidRDefault="00951112" w:rsidP="00861B73">
            <w:pPr>
              <w:pStyle w:val="af5"/>
              <w:ind w:left="0"/>
            </w:pPr>
          </w:p>
        </w:tc>
        <w:tc>
          <w:tcPr>
            <w:tcW w:w="7361" w:type="dxa"/>
            <w:vAlign w:val="center"/>
          </w:tcPr>
          <w:p w14:paraId="72DC3034" w14:textId="6E0F8464" w:rsidR="00951112" w:rsidRPr="004D2FCA" w:rsidRDefault="00951112" w:rsidP="009511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9 этаж</w:t>
            </w:r>
          </w:p>
        </w:tc>
        <w:tc>
          <w:tcPr>
            <w:tcW w:w="3398" w:type="dxa"/>
            <w:vAlign w:val="center"/>
          </w:tcPr>
          <w:p w14:paraId="043222AC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1268C3A1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5825B23B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9336ADC" w14:textId="77777777" w:rsidR="00951112" w:rsidRPr="004D2FCA" w:rsidRDefault="00951112" w:rsidP="00951112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bottom"/>
          </w:tcPr>
          <w:p w14:paraId="04974335" w14:textId="77777777" w:rsidR="00951112" w:rsidRPr="004D2FCA" w:rsidRDefault="00951112" w:rsidP="00951112">
            <w:pPr>
              <w:pStyle w:val="af5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416" w:type="dxa"/>
            <w:vAlign w:val="bottom"/>
          </w:tcPr>
          <w:p w14:paraId="39F9EE18" w14:textId="77777777" w:rsidR="00951112" w:rsidRPr="009F5B5F" w:rsidRDefault="00951112" w:rsidP="0095111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42FDE25" w14:textId="77777777" w:rsidR="00951112" w:rsidRPr="009F5B5F" w:rsidRDefault="00951112" w:rsidP="0095111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951112" w:rsidRPr="00157984" w14:paraId="5BFB0183" w14:textId="77777777" w:rsidTr="0057664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B99395A" w14:textId="77777777" w:rsidR="00951112" w:rsidRPr="00CF599B" w:rsidRDefault="00951112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3039F25C" w14:textId="5F3BC198" w:rsidR="00951112" w:rsidRPr="004D2FCA" w:rsidRDefault="00951112" w:rsidP="009511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>Конвектор напольный</w:t>
            </w:r>
          </w:p>
        </w:tc>
        <w:tc>
          <w:tcPr>
            <w:tcW w:w="3398" w:type="dxa"/>
            <w:vAlign w:val="center"/>
          </w:tcPr>
          <w:p w14:paraId="3A1383E5" w14:textId="127EC21B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  <w:lang w:val="en-US"/>
              </w:rPr>
              <w:t>SPL BFM-130/9/24</w:t>
            </w:r>
          </w:p>
        </w:tc>
        <w:tc>
          <w:tcPr>
            <w:tcW w:w="1982" w:type="dxa"/>
            <w:vAlign w:val="center"/>
          </w:tcPr>
          <w:p w14:paraId="19B7C52E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3A143926" w14:textId="23E95024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34E12C90" w14:textId="48B42FBF" w:rsidR="00951112" w:rsidRPr="004D2FCA" w:rsidRDefault="00951112" w:rsidP="00951112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3D776E46" w14:textId="439894D8" w:rsidR="00951112" w:rsidRPr="004D2FCA" w:rsidRDefault="00951112" w:rsidP="00951112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CF599B">
              <w:rPr>
                <w:color w:val="000000"/>
                <w:lang w:val="en-US"/>
              </w:rPr>
              <w:t>12</w:t>
            </w:r>
          </w:p>
        </w:tc>
        <w:tc>
          <w:tcPr>
            <w:tcW w:w="1416" w:type="dxa"/>
            <w:vAlign w:val="bottom"/>
          </w:tcPr>
          <w:p w14:paraId="29CE44BB" w14:textId="77777777" w:rsidR="00951112" w:rsidRPr="009F5B5F" w:rsidRDefault="00951112" w:rsidP="0095111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92F707B" w14:textId="77777777" w:rsidR="00951112" w:rsidRPr="009F5B5F" w:rsidRDefault="00951112" w:rsidP="0095111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951112" w:rsidRPr="00157984" w14:paraId="0A1C248A" w14:textId="77777777" w:rsidTr="0057664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775EED5" w14:textId="77777777" w:rsidR="00951112" w:rsidRPr="00CF599B" w:rsidRDefault="00951112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12583EF8" w14:textId="4F92EFDE" w:rsidR="00951112" w:rsidRPr="004D2FCA" w:rsidRDefault="00951112" w:rsidP="009511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>Труба из сшитого полиэтилена 16х2,2</w:t>
            </w:r>
          </w:p>
        </w:tc>
        <w:tc>
          <w:tcPr>
            <w:tcW w:w="3398" w:type="dxa"/>
            <w:vAlign w:val="center"/>
          </w:tcPr>
          <w:p w14:paraId="5E745E8C" w14:textId="530909D7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  <w:lang w:val="en-US"/>
              </w:rPr>
              <w:t>PEX-a/EVOH</w:t>
            </w:r>
          </w:p>
        </w:tc>
        <w:tc>
          <w:tcPr>
            <w:tcW w:w="1982" w:type="dxa"/>
            <w:vAlign w:val="center"/>
          </w:tcPr>
          <w:p w14:paraId="315C1261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3439CDD5" w14:textId="1CCB500E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CF599B">
              <w:rPr>
                <w:rFonts w:cs="Times New Roman"/>
                <w:szCs w:val="24"/>
                <w:lang w:val="en-US"/>
              </w:rPr>
              <w:t>Sanext</w:t>
            </w:r>
            <w:proofErr w:type="spellEnd"/>
          </w:p>
        </w:tc>
        <w:tc>
          <w:tcPr>
            <w:tcW w:w="1133" w:type="dxa"/>
            <w:vAlign w:val="center"/>
          </w:tcPr>
          <w:p w14:paraId="289A3FDE" w14:textId="3ECADF7C" w:rsidR="00951112" w:rsidRPr="004D2FCA" w:rsidRDefault="00951112" w:rsidP="00951112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090F92C" w14:textId="07EC6CF2" w:rsidR="00951112" w:rsidRPr="004D2FCA" w:rsidRDefault="00951112" w:rsidP="00951112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CF599B">
              <w:rPr>
                <w:color w:val="000000"/>
              </w:rPr>
              <w:t>30</w:t>
            </w:r>
          </w:p>
        </w:tc>
        <w:tc>
          <w:tcPr>
            <w:tcW w:w="1416" w:type="dxa"/>
            <w:vAlign w:val="bottom"/>
          </w:tcPr>
          <w:p w14:paraId="14B3D871" w14:textId="77777777" w:rsidR="00951112" w:rsidRPr="009F5B5F" w:rsidRDefault="00951112" w:rsidP="0095111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2831727" w14:textId="77777777" w:rsidR="00951112" w:rsidRPr="009F5B5F" w:rsidRDefault="00951112" w:rsidP="0095111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951112" w:rsidRPr="00157984" w14:paraId="24CD1FAA" w14:textId="77777777" w:rsidTr="0057664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4B26ECA" w14:textId="77777777" w:rsidR="00951112" w:rsidRPr="00CF599B" w:rsidRDefault="00951112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7C511F1C" w14:textId="141C2BAD" w:rsidR="00951112" w:rsidRPr="004D2FCA" w:rsidRDefault="00951112" w:rsidP="009511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красная</w:t>
            </w:r>
          </w:p>
        </w:tc>
        <w:tc>
          <w:tcPr>
            <w:tcW w:w="3398" w:type="dxa"/>
            <w:vAlign w:val="center"/>
          </w:tcPr>
          <w:p w14:paraId="4F236C62" w14:textId="17C44253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vAlign w:val="center"/>
          </w:tcPr>
          <w:p w14:paraId="1D01C525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67F4D23D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6325809" w14:textId="5F311FA6" w:rsidR="00951112" w:rsidRPr="004D2FCA" w:rsidRDefault="00951112" w:rsidP="00951112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4681DFF" w14:textId="7A9817AA" w:rsidR="00951112" w:rsidRPr="004D2FCA" w:rsidRDefault="00951112" w:rsidP="00951112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CF599B">
              <w:rPr>
                <w:color w:val="000000"/>
              </w:rPr>
              <w:t>15</w:t>
            </w:r>
          </w:p>
        </w:tc>
        <w:tc>
          <w:tcPr>
            <w:tcW w:w="1416" w:type="dxa"/>
            <w:vAlign w:val="bottom"/>
          </w:tcPr>
          <w:p w14:paraId="69539979" w14:textId="77777777" w:rsidR="00951112" w:rsidRPr="009F5B5F" w:rsidRDefault="00951112" w:rsidP="0095111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733AEFE" w14:textId="77777777" w:rsidR="00951112" w:rsidRPr="009F5B5F" w:rsidRDefault="00951112" w:rsidP="0095111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951112" w:rsidRPr="00157984" w14:paraId="5654949E" w14:textId="77777777" w:rsidTr="0057664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C448AFB" w14:textId="77777777" w:rsidR="00951112" w:rsidRPr="00CF599B" w:rsidRDefault="00951112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1C94B14D" w14:textId="37D0D855" w:rsidR="00951112" w:rsidRPr="004D2FCA" w:rsidRDefault="00951112" w:rsidP="009511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синяя</w:t>
            </w:r>
          </w:p>
        </w:tc>
        <w:tc>
          <w:tcPr>
            <w:tcW w:w="3398" w:type="dxa"/>
            <w:vAlign w:val="center"/>
          </w:tcPr>
          <w:p w14:paraId="0F62A307" w14:textId="62080D38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vAlign w:val="center"/>
          </w:tcPr>
          <w:p w14:paraId="56150507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7F6ED44D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9D38A5A" w14:textId="69EFFD1A" w:rsidR="00951112" w:rsidRPr="004D2FCA" w:rsidRDefault="00951112" w:rsidP="00951112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36F8C9E" w14:textId="36CDAD88" w:rsidR="00951112" w:rsidRPr="004D2FCA" w:rsidRDefault="00951112" w:rsidP="00951112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CF599B">
              <w:rPr>
                <w:color w:val="000000"/>
              </w:rPr>
              <w:t>15</w:t>
            </w:r>
          </w:p>
        </w:tc>
        <w:tc>
          <w:tcPr>
            <w:tcW w:w="1416" w:type="dxa"/>
            <w:vAlign w:val="bottom"/>
          </w:tcPr>
          <w:p w14:paraId="09724EC9" w14:textId="77777777" w:rsidR="00951112" w:rsidRPr="009F5B5F" w:rsidRDefault="00951112" w:rsidP="0095111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1453024" w14:textId="77777777" w:rsidR="00951112" w:rsidRPr="009F5B5F" w:rsidRDefault="00951112" w:rsidP="0095111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951112" w:rsidRPr="00157984" w14:paraId="500E6822" w14:textId="77777777" w:rsidTr="0057664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5D64C71" w14:textId="77777777" w:rsidR="00951112" w:rsidRPr="00CF599B" w:rsidRDefault="00951112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093F3E3B" w14:textId="0B870124" w:rsidR="00951112" w:rsidRPr="004D2FCA" w:rsidRDefault="00951112" w:rsidP="009511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Адаптер для узла нижнего подключения </w:t>
            </w:r>
            <w:r w:rsidRPr="006A5E16">
              <w:t>3/4 х 1/2</w:t>
            </w:r>
            <w:r>
              <w:t xml:space="preserve"> </w:t>
            </w:r>
            <w:proofErr w:type="spellStart"/>
            <w:r>
              <w:t>Е</w:t>
            </w:r>
            <w:r w:rsidRPr="006A5E16">
              <w:t>вроконус</w:t>
            </w:r>
            <w:proofErr w:type="spellEnd"/>
          </w:p>
        </w:tc>
        <w:tc>
          <w:tcPr>
            <w:tcW w:w="3398" w:type="dxa"/>
            <w:vAlign w:val="center"/>
          </w:tcPr>
          <w:p w14:paraId="5A43133B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5A45A84E" w14:textId="55438789" w:rsidR="00951112" w:rsidRPr="004D2FCA" w:rsidRDefault="00951112" w:rsidP="00951112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5F2A13">
              <w:rPr>
                <w:color w:val="000000"/>
              </w:rPr>
              <w:t>VT.AVK01.N.E04</w:t>
            </w:r>
          </w:p>
        </w:tc>
        <w:tc>
          <w:tcPr>
            <w:tcW w:w="2549" w:type="dxa"/>
            <w:vAlign w:val="center"/>
          </w:tcPr>
          <w:p w14:paraId="3D56AB6D" w14:textId="1AB37B39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r w:rsidRPr="005F2A13">
              <w:rPr>
                <w:color w:val="000000"/>
              </w:rPr>
              <w:t>VT.AVK01.N.E04</w:t>
            </w:r>
          </w:p>
        </w:tc>
        <w:tc>
          <w:tcPr>
            <w:tcW w:w="1133" w:type="dxa"/>
            <w:vAlign w:val="center"/>
          </w:tcPr>
          <w:p w14:paraId="40FB4E70" w14:textId="728AF51F" w:rsidR="00951112" w:rsidRPr="004D2FCA" w:rsidRDefault="00951112" w:rsidP="00951112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03FCF05D" w14:textId="57EAA809" w:rsidR="00951112" w:rsidRPr="004D2FCA" w:rsidRDefault="00951112" w:rsidP="00951112">
            <w:pPr>
              <w:pStyle w:val="af5"/>
              <w:rPr>
                <w:rFonts w:cs="Times New Roman"/>
                <w:color w:val="000000"/>
                <w:sz w:val="22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416" w:type="dxa"/>
            <w:vAlign w:val="bottom"/>
          </w:tcPr>
          <w:p w14:paraId="199DD2D0" w14:textId="77777777" w:rsidR="00951112" w:rsidRPr="009F5B5F" w:rsidRDefault="00951112" w:rsidP="0095111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6AD43C9" w14:textId="77777777" w:rsidR="00951112" w:rsidRPr="009F5B5F" w:rsidRDefault="00951112" w:rsidP="0095111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951112" w:rsidRPr="00157984" w14:paraId="13EF65EF" w14:textId="77777777" w:rsidTr="0057664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3BDD2B1" w14:textId="77777777" w:rsidR="00951112" w:rsidRPr="00CF599B" w:rsidRDefault="00951112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3448B12F" w14:textId="603D522F" w:rsidR="00951112" w:rsidRPr="004D2FCA" w:rsidRDefault="00951112" w:rsidP="009511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Фитинг подключения медной трубки </w:t>
            </w:r>
            <w:r w:rsidRPr="003E400B">
              <w:rPr>
                <w:lang w:val="en-US"/>
              </w:rPr>
              <w:t>D</w:t>
            </w:r>
            <w:r w:rsidRPr="003E400B">
              <w:t>15-</w:t>
            </w:r>
            <w:r w:rsidRPr="003E400B">
              <w:rPr>
                <w:lang w:val="en-US"/>
              </w:rPr>
              <w:t>G</w:t>
            </w:r>
            <w:r w:rsidRPr="003E400B">
              <w:t xml:space="preserve">3/4 </w:t>
            </w:r>
            <w:proofErr w:type="spellStart"/>
            <w:r w:rsidRPr="003E400B">
              <w:t>Евроконус</w:t>
            </w:r>
            <w:proofErr w:type="spellEnd"/>
          </w:p>
        </w:tc>
        <w:tc>
          <w:tcPr>
            <w:tcW w:w="3398" w:type="dxa"/>
            <w:vAlign w:val="center"/>
          </w:tcPr>
          <w:p w14:paraId="63C22C97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2B3598DD" w14:textId="77777777" w:rsidR="00951112" w:rsidRPr="00951112" w:rsidRDefault="00951112" w:rsidP="009511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236215D" w14:textId="2B86CB03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5F2A13">
              <w:rPr>
                <w:color w:val="000000"/>
              </w:rPr>
              <w:t>Sanext</w:t>
            </w:r>
            <w:proofErr w:type="spellEnd"/>
          </w:p>
        </w:tc>
        <w:tc>
          <w:tcPr>
            <w:tcW w:w="1133" w:type="dxa"/>
            <w:vAlign w:val="center"/>
          </w:tcPr>
          <w:p w14:paraId="31AAC6C6" w14:textId="6D27082E" w:rsidR="00951112" w:rsidRPr="004D2FCA" w:rsidRDefault="00951112" w:rsidP="00951112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7F987989" w14:textId="0D71C19A" w:rsidR="00951112" w:rsidRPr="004D2FCA" w:rsidRDefault="00951112" w:rsidP="00951112">
            <w:pPr>
              <w:pStyle w:val="af5"/>
              <w:rPr>
                <w:rFonts w:cs="Times New Roman"/>
                <w:color w:val="000000"/>
                <w:sz w:val="22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416" w:type="dxa"/>
            <w:vAlign w:val="bottom"/>
          </w:tcPr>
          <w:p w14:paraId="177B7448" w14:textId="77777777" w:rsidR="00951112" w:rsidRPr="009F5B5F" w:rsidRDefault="00951112" w:rsidP="0095111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628BD34" w14:textId="77777777" w:rsidR="00951112" w:rsidRPr="009F5B5F" w:rsidRDefault="00951112" w:rsidP="0095111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951112" w:rsidRPr="00157984" w14:paraId="3D3053A0" w14:textId="77777777" w:rsidTr="0057664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22646FB" w14:textId="77777777" w:rsidR="00951112" w:rsidRPr="00CF599B" w:rsidRDefault="00951112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717DFE1F" w14:textId="601CF235" w:rsidR="00951112" w:rsidRPr="004D2FCA" w:rsidRDefault="00951112" w:rsidP="009511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678DC">
              <w:rPr>
                <w:color w:val="000000"/>
              </w:rPr>
              <w:t xml:space="preserve">Элемент термостатический, тип </w:t>
            </w:r>
            <w:r w:rsidRPr="005678DC">
              <w:rPr>
                <w:color w:val="000000"/>
                <w:lang w:val="en-US"/>
              </w:rPr>
              <w:t>RTR</w:t>
            </w:r>
            <w:r w:rsidRPr="005678DC">
              <w:rPr>
                <w:color w:val="000000"/>
              </w:rPr>
              <w:t xml:space="preserve"> Модификация </w:t>
            </w:r>
            <w:r w:rsidRPr="005678DC">
              <w:rPr>
                <w:color w:val="000000"/>
                <w:lang w:val="en-US"/>
              </w:rPr>
              <w:t>RTR</w:t>
            </w:r>
            <w:r w:rsidRPr="005678DC">
              <w:rPr>
                <w:color w:val="000000"/>
              </w:rPr>
              <w:t xml:space="preserve"> 7093</w:t>
            </w:r>
          </w:p>
        </w:tc>
        <w:tc>
          <w:tcPr>
            <w:tcW w:w="3398" w:type="dxa"/>
            <w:vAlign w:val="center"/>
          </w:tcPr>
          <w:p w14:paraId="098ADD88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2F615E08" w14:textId="5184BD1C" w:rsidR="00951112" w:rsidRPr="004D2FCA" w:rsidRDefault="00951112" w:rsidP="00951112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5F2A13">
              <w:rPr>
                <w:color w:val="000000"/>
              </w:rPr>
              <w:t>013G7093</w:t>
            </w:r>
          </w:p>
        </w:tc>
        <w:tc>
          <w:tcPr>
            <w:tcW w:w="2549" w:type="dxa"/>
            <w:vAlign w:val="center"/>
          </w:tcPr>
          <w:p w14:paraId="45613884" w14:textId="6C57BD8D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r w:rsidRPr="005F2A13">
              <w:rPr>
                <w:color w:val="000000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3DC1F11A" w14:textId="7D0FB704" w:rsidR="00951112" w:rsidRPr="004D2FCA" w:rsidRDefault="00951112" w:rsidP="00951112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544B416B" w14:textId="5EED0AC3" w:rsidR="00951112" w:rsidRPr="004D2FCA" w:rsidRDefault="00951112" w:rsidP="00951112">
            <w:pPr>
              <w:pStyle w:val="af5"/>
              <w:rPr>
                <w:rFonts w:cs="Times New Roman"/>
                <w:color w:val="000000"/>
                <w:sz w:val="22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16" w:type="dxa"/>
            <w:vAlign w:val="bottom"/>
          </w:tcPr>
          <w:p w14:paraId="661990F1" w14:textId="77777777" w:rsidR="00951112" w:rsidRPr="009F5B5F" w:rsidRDefault="00951112" w:rsidP="0095111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DDA5D0A" w14:textId="77777777" w:rsidR="00951112" w:rsidRPr="009F5B5F" w:rsidRDefault="00951112" w:rsidP="0095111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951112" w:rsidRPr="00157984" w14:paraId="51B711AF" w14:textId="77777777" w:rsidTr="0057664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204F8DF" w14:textId="77777777" w:rsidR="00951112" w:rsidRPr="00CF599B" w:rsidRDefault="00951112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13CC2B07" w14:textId="46C2D3D9" w:rsidR="00951112" w:rsidRPr="004D2FCA" w:rsidRDefault="00951112" w:rsidP="009511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678DC">
              <w:rPr>
                <w:color w:val="000000"/>
              </w:rPr>
              <w:t xml:space="preserve">Клапан терморегулирующий </w:t>
            </w:r>
            <w:r w:rsidRPr="005678DC">
              <w:t>TR-N UK Ду15 прямой</w:t>
            </w:r>
          </w:p>
        </w:tc>
        <w:tc>
          <w:tcPr>
            <w:tcW w:w="3398" w:type="dxa"/>
            <w:vAlign w:val="center"/>
          </w:tcPr>
          <w:p w14:paraId="1A9B5EE0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55936BC0" w14:textId="3B461315" w:rsidR="00951112" w:rsidRPr="004D2FCA" w:rsidRDefault="00951112" w:rsidP="00951112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5F2A13">
              <w:rPr>
                <w:color w:val="000000"/>
              </w:rPr>
              <w:t>013G7014R</w:t>
            </w:r>
          </w:p>
        </w:tc>
        <w:tc>
          <w:tcPr>
            <w:tcW w:w="2549" w:type="dxa"/>
            <w:vAlign w:val="center"/>
          </w:tcPr>
          <w:p w14:paraId="13997D51" w14:textId="0A56F203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r w:rsidRPr="005F2A13">
              <w:rPr>
                <w:color w:val="000000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02695ABB" w14:textId="448F0759" w:rsidR="00951112" w:rsidRPr="004D2FCA" w:rsidRDefault="00951112" w:rsidP="00951112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1ECA644B" w14:textId="3E19CC41" w:rsidR="00951112" w:rsidRPr="004D2FCA" w:rsidRDefault="00951112" w:rsidP="00951112">
            <w:pPr>
              <w:pStyle w:val="af5"/>
              <w:rPr>
                <w:rFonts w:cs="Times New Roman"/>
                <w:color w:val="000000"/>
                <w:sz w:val="22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16" w:type="dxa"/>
            <w:vAlign w:val="bottom"/>
          </w:tcPr>
          <w:p w14:paraId="5576591B" w14:textId="77777777" w:rsidR="00951112" w:rsidRPr="009F5B5F" w:rsidRDefault="00951112" w:rsidP="0095111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84532B5" w14:textId="77777777" w:rsidR="00951112" w:rsidRPr="009F5B5F" w:rsidRDefault="00951112" w:rsidP="0095111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951112" w:rsidRPr="00157984" w14:paraId="7EF96DA1" w14:textId="77777777" w:rsidTr="0057664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72E4ECC" w14:textId="77777777" w:rsidR="00951112" w:rsidRPr="00CF599B" w:rsidRDefault="00951112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4691DB59" w14:textId="7EBDBB2B" w:rsidR="00951112" w:rsidRPr="004D2FCA" w:rsidRDefault="00951112" w:rsidP="009511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678DC">
              <w:rPr>
                <w:color w:val="000000"/>
              </w:rPr>
              <w:t xml:space="preserve">Клапан запорный </w:t>
            </w:r>
            <w:r w:rsidRPr="005678DC">
              <w:t>LV DN 15 PN 10 угловой</w:t>
            </w:r>
          </w:p>
        </w:tc>
        <w:tc>
          <w:tcPr>
            <w:tcW w:w="3398" w:type="dxa"/>
            <w:vAlign w:val="center"/>
          </w:tcPr>
          <w:p w14:paraId="6498CD41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55073458" w14:textId="4FC24D7E" w:rsidR="00951112" w:rsidRPr="004D2FCA" w:rsidRDefault="00951112" w:rsidP="00951112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5F2A13">
              <w:rPr>
                <w:color w:val="000000"/>
              </w:rPr>
              <w:t>003L0143R</w:t>
            </w:r>
          </w:p>
        </w:tc>
        <w:tc>
          <w:tcPr>
            <w:tcW w:w="2549" w:type="dxa"/>
            <w:vAlign w:val="center"/>
          </w:tcPr>
          <w:p w14:paraId="106FE5DE" w14:textId="6C23B1C3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r w:rsidRPr="005F2A13">
              <w:rPr>
                <w:color w:val="000000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2FD23D95" w14:textId="3067819F" w:rsidR="00951112" w:rsidRPr="004D2FCA" w:rsidRDefault="00951112" w:rsidP="00951112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2F913EFE" w14:textId="0DE48D4D" w:rsidR="00951112" w:rsidRPr="004D2FCA" w:rsidRDefault="00951112" w:rsidP="00951112">
            <w:pPr>
              <w:pStyle w:val="af5"/>
              <w:rPr>
                <w:rFonts w:cs="Times New Roman"/>
                <w:color w:val="000000"/>
                <w:sz w:val="22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16" w:type="dxa"/>
            <w:vAlign w:val="bottom"/>
          </w:tcPr>
          <w:p w14:paraId="722A6326" w14:textId="77777777" w:rsidR="00951112" w:rsidRPr="009F5B5F" w:rsidRDefault="00951112" w:rsidP="0095111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F2A9094" w14:textId="77777777" w:rsidR="00951112" w:rsidRPr="009F5B5F" w:rsidRDefault="00951112" w:rsidP="0095111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951112" w:rsidRPr="00157984" w14:paraId="0B9D41FB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2808BAE" w14:textId="77777777" w:rsidR="00951112" w:rsidRPr="00CF599B" w:rsidRDefault="00951112" w:rsidP="00861B73">
            <w:pPr>
              <w:pStyle w:val="af5"/>
              <w:ind w:left="0"/>
            </w:pPr>
          </w:p>
        </w:tc>
        <w:tc>
          <w:tcPr>
            <w:tcW w:w="7361" w:type="dxa"/>
            <w:vAlign w:val="center"/>
          </w:tcPr>
          <w:p w14:paraId="387B60A9" w14:textId="60900E7E" w:rsidR="00951112" w:rsidRPr="004D2FCA" w:rsidRDefault="00951112" w:rsidP="009511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10 этаж</w:t>
            </w:r>
          </w:p>
        </w:tc>
        <w:tc>
          <w:tcPr>
            <w:tcW w:w="3398" w:type="dxa"/>
            <w:vAlign w:val="center"/>
          </w:tcPr>
          <w:p w14:paraId="7038140D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32661CB4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1267E11D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633C018" w14:textId="77777777" w:rsidR="00951112" w:rsidRPr="004D2FCA" w:rsidRDefault="00951112" w:rsidP="00951112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bottom"/>
          </w:tcPr>
          <w:p w14:paraId="7A5D3926" w14:textId="77777777" w:rsidR="00951112" w:rsidRPr="004D2FCA" w:rsidRDefault="00951112" w:rsidP="00951112">
            <w:pPr>
              <w:pStyle w:val="af5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416" w:type="dxa"/>
            <w:vAlign w:val="bottom"/>
          </w:tcPr>
          <w:p w14:paraId="65665E3D" w14:textId="77777777" w:rsidR="00951112" w:rsidRPr="009F5B5F" w:rsidRDefault="00951112" w:rsidP="0095111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33A38AE" w14:textId="77777777" w:rsidR="00951112" w:rsidRPr="009F5B5F" w:rsidRDefault="00951112" w:rsidP="0095111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951112" w:rsidRPr="00157984" w14:paraId="7CFB38BA" w14:textId="77777777" w:rsidTr="00C2134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AF8FAB3" w14:textId="77777777" w:rsidR="00951112" w:rsidRPr="00CF599B" w:rsidRDefault="00951112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2CB66791" w14:textId="253BAC19" w:rsidR="00951112" w:rsidRPr="004D2FCA" w:rsidRDefault="00951112" w:rsidP="009511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color w:val="000000"/>
              </w:rPr>
              <w:t>Конвектор напольный</w:t>
            </w:r>
          </w:p>
        </w:tc>
        <w:tc>
          <w:tcPr>
            <w:tcW w:w="3398" w:type="dxa"/>
            <w:vAlign w:val="center"/>
          </w:tcPr>
          <w:p w14:paraId="6CAFE48A" w14:textId="7D4604F5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r w:rsidRPr="00B627F8">
              <w:rPr>
                <w:color w:val="000000"/>
                <w:lang w:val="en-US"/>
              </w:rPr>
              <w:t>SPL BFM-130/9/24</w:t>
            </w:r>
          </w:p>
        </w:tc>
        <w:tc>
          <w:tcPr>
            <w:tcW w:w="1982" w:type="dxa"/>
            <w:vAlign w:val="center"/>
          </w:tcPr>
          <w:p w14:paraId="32DF6B2F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401FB707" w14:textId="02392EF5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r w:rsidRPr="00B627F8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1BBD4FED" w14:textId="66CB1B88" w:rsidR="00951112" w:rsidRPr="004D2FCA" w:rsidRDefault="00951112" w:rsidP="00951112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48AFFC68" w14:textId="18EC28E5" w:rsidR="00951112" w:rsidRPr="004D2FCA" w:rsidRDefault="00951112" w:rsidP="00951112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B627F8">
              <w:rPr>
                <w:color w:val="000000"/>
                <w:lang w:val="en-US"/>
              </w:rPr>
              <w:t>2</w:t>
            </w:r>
          </w:p>
        </w:tc>
        <w:tc>
          <w:tcPr>
            <w:tcW w:w="1416" w:type="dxa"/>
            <w:vAlign w:val="bottom"/>
          </w:tcPr>
          <w:p w14:paraId="2272FC4C" w14:textId="77777777" w:rsidR="00951112" w:rsidRPr="009F5B5F" w:rsidRDefault="00951112" w:rsidP="0095111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045B345" w14:textId="77777777" w:rsidR="00951112" w:rsidRPr="009F5B5F" w:rsidRDefault="00951112" w:rsidP="0095111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951112" w:rsidRPr="00157984" w14:paraId="671029DB" w14:textId="77777777" w:rsidTr="00C2134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CBC2F88" w14:textId="77777777" w:rsidR="00951112" w:rsidRPr="00CF599B" w:rsidRDefault="00951112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6A7846E6" w14:textId="36E9A6AB" w:rsidR="00951112" w:rsidRPr="004D2FCA" w:rsidRDefault="00951112" w:rsidP="009511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color w:val="000000"/>
              </w:rPr>
              <w:t>Труба из сшитого полиэтилена 16х2,2</w:t>
            </w:r>
          </w:p>
        </w:tc>
        <w:tc>
          <w:tcPr>
            <w:tcW w:w="3398" w:type="dxa"/>
            <w:vAlign w:val="center"/>
          </w:tcPr>
          <w:p w14:paraId="2344E53C" w14:textId="3CABC0EB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r w:rsidRPr="00B627F8">
              <w:rPr>
                <w:color w:val="000000"/>
                <w:lang w:val="en-US"/>
              </w:rPr>
              <w:t>PEX-a/EVOH</w:t>
            </w:r>
          </w:p>
        </w:tc>
        <w:tc>
          <w:tcPr>
            <w:tcW w:w="1982" w:type="dxa"/>
            <w:vAlign w:val="center"/>
          </w:tcPr>
          <w:p w14:paraId="251AF60E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165E46F6" w14:textId="2414C633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B627F8">
              <w:rPr>
                <w:rFonts w:cs="Times New Roman"/>
                <w:szCs w:val="24"/>
                <w:lang w:val="en-US"/>
              </w:rPr>
              <w:t>Sanext</w:t>
            </w:r>
            <w:proofErr w:type="spellEnd"/>
          </w:p>
        </w:tc>
        <w:tc>
          <w:tcPr>
            <w:tcW w:w="1133" w:type="dxa"/>
            <w:vAlign w:val="center"/>
          </w:tcPr>
          <w:p w14:paraId="39D516F8" w14:textId="4C04494D" w:rsidR="00951112" w:rsidRPr="004D2FCA" w:rsidRDefault="00951112" w:rsidP="00951112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EDF0C80" w14:textId="5B7CE058" w:rsidR="00951112" w:rsidRPr="004D2FCA" w:rsidRDefault="00951112" w:rsidP="00951112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B627F8">
              <w:rPr>
                <w:color w:val="000000"/>
              </w:rPr>
              <w:t>10</w:t>
            </w:r>
          </w:p>
        </w:tc>
        <w:tc>
          <w:tcPr>
            <w:tcW w:w="1416" w:type="dxa"/>
            <w:vAlign w:val="bottom"/>
          </w:tcPr>
          <w:p w14:paraId="0DEF4D44" w14:textId="77777777" w:rsidR="00951112" w:rsidRPr="009F5B5F" w:rsidRDefault="00951112" w:rsidP="0095111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073D71C" w14:textId="77777777" w:rsidR="00951112" w:rsidRPr="009F5B5F" w:rsidRDefault="00951112" w:rsidP="0095111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951112" w:rsidRPr="00157984" w14:paraId="62C7C6F7" w14:textId="77777777" w:rsidTr="00C2134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222AAD8" w14:textId="77777777" w:rsidR="00951112" w:rsidRPr="00CF599B" w:rsidRDefault="00951112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37011D13" w14:textId="60B773D9" w:rsidR="00951112" w:rsidRPr="004D2FCA" w:rsidRDefault="00951112" w:rsidP="009511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color w:val="000000"/>
              </w:rPr>
              <w:t xml:space="preserve">Теплоизоляция, трубки </w:t>
            </w:r>
            <w:proofErr w:type="spellStart"/>
            <w:r w:rsidRPr="00B627F8">
              <w:rPr>
                <w:color w:val="000000"/>
              </w:rPr>
              <w:t>Энергофлекс</w:t>
            </w:r>
            <w:proofErr w:type="spellEnd"/>
            <w:r w:rsidRPr="00B627F8">
              <w:rPr>
                <w:color w:val="000000"/>
              </w:rPr>
              <w:t xml:space="preserve"> Супер </w:t>
            </w:r>
            <w:proofErr w:type="spellStart"/>
            <w:r w:rsidRPr="00B627F8">
              <w:rPr>
                <w:color w:val="000000"/>
              </w:rPr>
              <w:t>Протект</w:t>
            </w:r>
            <w:proofErr w:type="spellEnd"/>
            <w:r w:rsidRPr="00B627F8">
              <w:rPr>
                <w:color w:val="000000"/>
              </w:rPr>
              <w:t>, красная</w:t>
            </w:r>
          </w:p>
        </w:tc>
        <w:tc>
          <w:tcPr>
            <w:tcW w:w="3398" w:type="dxa"/>
            <w:vAlign w:val="center"/>
          </w:tcPr>
          <w:p w14:paraId="40C53E70" w14:textId="78E42A8A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r w:rsidRPr="00B627F8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vAlign w:val="center"/>
          </w:tcPr>
          <w:p w14:paraId="69F9350A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18749F1F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D091D9C" w14:textId="6440E0C0" w:rsidR="00951112" w:rsidRPr="004D2FCA" w:rsidRDefault="00951112" w:rsidP="00951112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1C1D019" w14:textId="27FAFFE4" w:rsidR="00951112" w:rsidRPr="004D2FCA" w:rsidRDefault="00951112" w:rsidP="00951112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B627F8">
              <w:rPr>
                <w:color w:val="000000"/>
              </w:rPr>
              <w:t>5</w:t>
            </w:r>
          </w:p>
        </w:tc>
        <w:tc>
          <w:tcPr>
            <w:tcW w:w="1416" w:type="dxa"/>
            <w:vAlign w:val="bottom"/>
          </w:tcPr>
          <w:p w14:paraId="33593489" w14:textId="77777777" w:rsidR="00951112" w:rsidRPr="009F5B5F" w:rsidRDefault="00951112" w:rsidP="0095111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0414384" w14:textId="77777777" w:rsidR="00951112" w:rsidRPr="009F5B5F" w:rsidRDefault="00951112" w:rsidP="0095111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951112" w:rsidRPr="00157984" w14:paraId="6B85717A" w14:textId="77777777" w:rsidTr="00C2134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528CB6C" w14:textId="77777777" w:rsidR="00951112" w:rsidRPr="00CF599B" w:rsidRDefault="00951112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2910C05C" w14:textId="63379502" w:rsidR="00951112" w:rsidRPr="004D2FCA" w:rsidRDefault="00951112" w:rsidP="009511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color w:val="000000"/>
              </w:rPr>
              <w:t xml:space="preserve">Теплоизоляция, трубки </w:t>
            </w:r>
            <w:proofErr w:type="spellStart"/>
            <w:r w:rsidRPr="00B627F8">
              <w:rPr>
                <w:color w:val="000000"/>
              </w:rPr>
              <w:t>Энергофлекс</w:t>
            </w:r>
            <w:proofErr w:type="spellEnd"/>
            <w:r w:rsidRPr="00B627F8">
              <w:rPr>
                <w:color w:val="000000"/>
              </w:rPr>
              <w:t xml:space="preserve"> Супер </w:t>
            </w:r>
            <w:proofErr w:type="spellStart"/>
            <w:r w:rsidRPr="00B627F8">
              <w:rPr>
                <w:color w:val="000000"/>
              </w:rPr>
              <w:t>Протект</w:t>
            </w:r>
            <w:proofErr w:type="spellEnd"/>
            <w:r w:rsidRPr="00B627F8">
              <w:rPr>
                <w:color w:val="000000"/>
              </w:rPr>
              <w:t>, синяя</w:t>
            </w:r>
          </w:p>
        </w:tc>
        <w:tc>
          <w:tcPr>
            <w:tcW w:w="3398" w:type="dxa"/>
            <w:vAlign w:val="center"/>
          </w:tcPr>
          <w:p w14:paraId="02B03FE6" w14:textId="665C5CFE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r w:rsidRPr="00B627F8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vAlign w:val="center"/>
          </w:tcPr>
          <w:p w14:paraId="3E90100E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37C4B717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0B0BB36" w14:textId="0068725D" w:rsidR="00951112" w:rsidRPr="004D2FCA" w:rsidRDefault="00951112" w:rsidP="00951112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70AAF87" w14:textId="41F81774" w:rsidR="00951112" w:rsidRPr="004D2FCA" w:rsidRDefault="00951112" w:rsidP="00951112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B627F8">
              <w:rPr>
                <w:color w:val="000000"/>
              </w:rPr>
              <w:t>5</w:t>
            </w:r>
          </w:p>
        </w:tc>
        <w:tc>
          <w:tcPr>
            <w:tcW w:w="1416" w:type="dxa"/>
            <w:vAlign w:val="bottom"/>
          </w:tcPr>
          <w:p w14:paraId="1FFCAEA1" w14:textId="77777777" w:rsidR="00951112" w:rsidRPr="009F5B5F" w:rsidRDefault="00951112" w:rsidP="0095111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BC40F22" w14:textId="77777777" w:rsidR="00951112" w:rsidRPr="009F5B5F" w:rsidRDefault="00951112" w:rsidP="0095111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951112" w:rsidRPr="00157984" w14:paraId="6192F2AD" w14:textId="77777777" w:rsidTr="00C2134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95F4543" w14:textId="77777777" w:rsidR="00951112" w:rsidRPr="00CF599B" w:rsidRDefault="00951112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56F10390" w14:textId="65A8836C" w:rsidR="00951112" w:rsidRPr="004D2FCA" w:rsidRDefault="00951112" w:rsidP="009511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color w:val="000000"/>
              </w:rPr>
              <w:t>Адаптер для узла нижнего подключения</w:t>
            </w:r>
            <w:r>
              <w:rPr>
                <w:color w:val="000000"/>
              </w:rPr>
              <w:t xml:space="preserve"> </w:t>
            </w:r>
            <w:r w:rsidRPr="006A5E16">
              <w:t>3/4 х 1/2</w:t>
            </w:r>
            <w:r>
              <w:t xml:space="preserve"> </w:t>
            </w:r>
            <w:proofErr w:type="spellStart"/>
            <w:r>
              <w:t>Е</w:t>
            </w:r>
            <w:r w:rsidRPr="006A5E16">
              <w:t>вроконус</w:t>
            </w:r>
            <w:proofErr w:type="spellEnd"/>
          </w:p>
        </w:tc>
        <w:tc>
          <w:tcPr>
            <w:tcW w:w="3398" w:type="dxa"/>
            <w:vAlign w:val="center"/>
          </w:tcPr>
          <w:p w14:paraId="77229EA0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062C4EDF" w14:textId="0CC6BD00" w:rsidR="00951112" w:rsidRPr="004D2FCA" w:rsidRDefault="00951112" w:rsidP="00951112">
            <w:pPr>
              <w:pStyle w:val="af5"/>
              <w:rPr>
                <w:rFonts w:cs="Times New Roman"/>
                <w:szCs w:val="24"/>
                <w:lang w:val="en-US"/>
              </w:rPr>
            </w:pPr>
            <w:proofErr w:type="gramStart"/>
            <w:r w:rsidRPr="00B829B5">
              <w:rPr>
                <w:rFonts w:cs="Times New Roman"/>
                <w:color w:val="000000" w:themeColor="text1"/>
                <w:szCs w:val="24"/>
                <w:lang w:val="en-US"/>
              </w:rPr>
              <w:t>VT.AVK01.N</w:t>
            </w:r>
            <w:proofErr w:type="gramEnd"/>
            <w:r w:rsidRPr="00B829B5">
              <w:rPr>
                <w:rFonts w:cs="Times New Roman"/>
                <w:color w:val="000000" w:themeColor="text1"/>
                <w:szCs w:val="24"/>
                <w:lang w:val="en-US"/>
              </w:rPr>
              <w:t>.E04</w:t>
            </w:r>
          </w:p>
        </w:tc>
        <w:tc>
          <w:tcPr>
            <w:tcW w:w="2549" w:type="dxa"/>
            <w:vAlign w:val="center"/>
          </w:tcPr>
          <w:p w14:paraId="6CDA8678" w14:textId="3F4D58A8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proofErr w:type="gramStart"/>
            <w:r w:rsidRPr="00B829B5">
              <w:rPr>
                <w:rFonts w:cs="Times New Roman"/>
                <w:color w:val="000000" w:themeColor="text1"/>
                <w:szCs w:val="24"/>
                <w:lang w:val="en-US"/>
              </w:rPr>
              <w:t>VT.AVK01.N</w:t>
            </w:r>
            <w:proofErr w:type="gramEnd"/>
            <w:r w:rsidRPr="00B829B5">
              <w:rPr>
                <w:rFonts w:cs="Times New Roman"/>
                <w:color w:val="000000" w:themeColor="text1"/>
                <w:szCs w:val="24"/>
                <w:lang w:val="en-US"/>
              </w:rPr>
              <w:t>.E04</w:t>
            </w:r>
          </w:p>
        </w:tc>
        <w:tc>
          <w:tcPr>
            <w:tcW w:w="1133" w:type="dxa"/>
            <w:vAlign w:val="center"/>
          </w:tcPr>
          <w:p w14:paraId="1665920C" w14:textId="154EEC97" w:rsidR="00951112" w:rsidRPr="004D2FCA" w:rsidRDefault="00951112" w:rsidP="00951112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51A091ED" w14:textId="0FD7223E" w:rsidR="00951112" w:rsidRPr="004D2FCA" w:rsidRDefault="00951112" w:rsidP="00951112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B627F8">
              <w:rPr>
                <w:color w:val="000000"/>
              </w:rPr>
              <w:t>2</w:t>
            </w:r>
          </w:p>
        </w:tc>
        <w:tc>
          <w:tcPr>
            <w:tcW w:w="1416" w:type="dxa"/>
            <w:vAlign w:val="bottom"/>
          </w:tcPr>
          <w:p w14:paraId="180B1A73" w14:textId="77777777" w:rsidR="00951112" w:rsidRPr="009F5B5F" w:rsidRDefault="00951112" w:rsidP="0095111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D027016" w14:textId="77777777" w:rsidR="00951112" w:rsidRPr="009F5B5F" w:rsidRDefault="00951112" w:rsidP="0095111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951112" w:rsidRPr="00157984" w14:paraId="53B4B4B7" w14:textId="77777777" w:rsidTr="00C2134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D74CC42" w14:textId="77777777" w:rsidR="00951112" w:rsidRPr="00CF599B" w:rsidRDefault="00951112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64CCF204" w14:textId="4B495FA4" w:rsidR="00951112" w:rsidRPr="004D2FCA" w:rsidRDefault="00951112" w:rsidP="009511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627F8">
              <w:rPr>
                <w:color w:val="000000"/>
              </w:rPr>
              <w:t>Фитинг подключения медной трубки</w:t>
            </w:r>
            <w:r>
              <w:rPr>
                <w:color w:val="000000"/>
              </w:rPr>
              <w:t xml:space="preserve"> </w:t>
            </w:r>
            <w:r w:rsidRPr="003E400B">
              <w:rPr>
                <w:lang w:val="en-US"/>
              </w:rPr>
              <w:t>D</w:t>
            </w:r>
            <w:r w:rsidRPr="003E400B">
              <w:t>15-</w:t>
            </w:r>
            <w:r w:rsidRPr="003E400B">
              <w:rPr>
                <w:lang w:val="en-US"/>
              </w:rPr>
              <w:t>G</w:t>
            </w:r>
            <w:r w:rsidRPr="003E400B">
              <w:t xml:space="preserve">3/4 </w:t>
            </w:r>
            <w:proofErr w:type="spellStart"/>
            <w:r w:rsidRPr="003E400B">
              <w:t>Евроконус</w:t>
            </w:r>
            <w:proofErr w:type="spellEnd"/>
          </w:p>
        </w:tc>
        <w:tc>
          <w:tcPr>
            <w:tcW w:w="3398" w:type="dxa"/>
            <w:vAlign w:val="center"/>
          </w:tcPr>
          <w:p w14:paraId="256D6ED4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724179A7" w14:textId="77777777" w:rsidR="00951112" w:rsidRPr="00951112" w:rsidRDefault="00951112" w:rsidP="009511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4E4F62D" w14:textId="58E6FC7B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B829B5">
              <w:rPr>
                <w:rFonts w:cs="Times New Roman"/>
                <w:color w:val="000000" w:themeColor="text1"/>
                <w:szCs w:val="24"/>
                <w:lang w:val="en-US"/>
              </w:rPr>
              <w:t>Sanext</w:t>
            </w:r>
            <w:proofErr w:type="spellEnd"/>
          </w:p>
        </w:tc>
        <w:tc>
          <w:tcPr>
            <w:tcW w:w="1133" w:type="dxa"/>
            <w:vAlign w:val="center"/>
          </w:tcPr>
          <w:p w14:paraId="6EC4F596" w14:textId="3070D5B9" w:rsidR="00951112" w:rsidRPr="004D2FCA" w:rsidRDefault="00951112" w:rsidP="00951112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150E6226" w14:textId="73C3E848" w:rsidR="00951112" w:rsidRPr="004D2FCA" w:rsidRDefault="00951112" w:rsidP="00951112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B627F8">
              <w:rPr>
                <w:color w:val="000000"/>
              </w:rPr>
              <w:t>4</w:t>
            </w:r>
          </w:p>
        </w:tc>
        <w:tc>
          <w:tcPr>
            <w:tcW w:w="1416" w:type="dxa"/>
            <w:vAlign w:val="bottom"/>
          </w:tcPr>
          <w:p w14:paraId="63D7F996" w14:textId="77777777" w:rsidR="00951112" w:rsidRPr="009F5B5F" w:rsidRDefault="00951112" w:rsidP="0095111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F8EC8A7" w14:textId="77777777" w:rsidR="00951112" w:rsidRPr="009F5B5F" w:rsidRDefault="00951112" w:rsidP="0095111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951112" w:rsidRPr="00157984" w14:paraId="74EEE604" w14:textId="77777777" w:rsidTr="00C2134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685A8AC" w14:textId="77777777" w:rsidR="00951112" w:rsidRPr="00CF599B" w:rsidRDefault="00951112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60A4A04E" w14:textId="3DB2F656" w:rsidR="00951112" w:rsidRPr="004D2FCA" w:rsidRDefault="00951112" w:rsidP="009511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829B5">
              <w:rPr>
                <w:color w:val="000000"/>
              </w:rPr>
              <w:t xml:space="preserve">Элемент термостатический, тип </w:t>
            </w:r>
            <w:r w:rsidRPr="00B829B5">
              <w:rPr>
                <w:color w:val="000000"/>
                <w:lang w:val="en-US"/>
              </w:rPr>
              <w:t>RTR</w:t>
            </w:r>
            <w:r w:rsidRPr="00B829B5">
              <w:rPr>
                <w:color w:val="000000"/>
              </w:rPr>
              <w:t xml:space="preserve"> Модификация </w:t>
            </w:r>
            <w:r w:rsidRPr="00B829B5">
              <w:rPr>
                <w:color w:val="000000"/>
                <w:lang w:val="en-US"/>
              </w:rPr>
              <w:t>RTR</w:t>
            </w:r>
            <w:r w:rsidRPr="00B829B5">
              <w:rPr>
                <w:color w:val="000000"/>
              </w:rPr>
              <w:t xml:space="preserve"> 7093</w:t>
            </w:r>
          </w:p>
        </w:tc>
        <w:tc>
          <w:tcPr>
            <w:tcW w:w="3398" w:type="dxa"/>
            <w:vAlign w:val="center"/>
          </w:tcPr>
          <w:p w14:paraId="26A6B7AA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64E0BABD" w14:textId="15A1158A" w:rsidR="00951112" w:rsidRPr="004D2FCA" w:rsidRDefault="00951112" w:rsidP="00951112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B829B5">
              <w:rPr>
                <w:rFonts w:cs="Times New Roman"/>
                <w:color w:val="000000" w:themeColor="text1"/>
                <w:szCs w:val="24"/>
                <w:lang w:val="en-US"/>
              </w:rPr>
              <w:t>013G7093</w:t>
            </w:r>
          </w:p>
        </w:tc>
        <w:tc>
          <w:tcPr>
            <w:tcW w:w="2549" w:type="dxa"/>
            <w:vAlign w:val="center"/>
          </w:tcPr>
          <w:p w14:paraId="1C68D787" w14:textId="5FC40FDF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r w:rsidRPr="00B829B5">
              <w:rPr>
                <w:rFonts w:cs="Times New Roman"/>
                <w:color w:val="000000" w:themeColor="text1"/>
                <w:szCs w:val="24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7D211AF9" w14:textId="7FA1B573" w:rsidR="00951112" w:rsidRPr="004D2FCA" w:rsidRDefault="00951112" w:rsidP="00951112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7A14C6DA" w14:textId="79BAFC01" w:rsidR="00951112" w:rsidRPr="004D2FCA" w:rsidRDefault="00951112" w:rsidP="00951112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B627F8">
              <w:rPr>
                <w:color w:val="000000"/>
              </w:rPr>
              <w:t>2</w:t>
            </w:r>
          </w:p>
        </w:tc>
        <w:tc>
          <w:tcPr>
            <w:tcW w:w="1416" w:type="dxa"/>
            <w:vAlign w:val="bottom"/>
          </w:tcPr>
          <w:p w14:paraId="0A1D97E7" w14:textId="77777777" w:rsidR="00951112" w:rsidRPr="009F5B5F" w:rsidRDefault="00951112" w:rsidP="0095111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C593264" w14:textId="77777777" w:rsidR="00951112" w:rsidRPr="009F5B5F" w:rsidRDefault="00951112" w:rsidP="0095111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951112" w:rsidRPr="00157984" w14:paraId="7CB69F70" w14:textId="77777777" w:rsidTr="00C2134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BFB106E" w14:textId="77777777" w:rsidR="00951112" w:rsidRPr="00CF599B" w:rsidRDefault="00951112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39B211DF" w14:textId="15629CB1" w:rsidR="00951112" w:rsidRPr="004D2FCA" w:rsidRDefault="00951112" w:rsidP="009511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829B5">
              <w:rPr>
                <w:color w:val="000000"/>
              </w:rPr>
              <w:t xml:space="preserve">Клапан терморегулирующий </w:t>
            </w:r>
            <w:r w:rsidRPr="00B829B5">
              <w:t>TR-N UK Ду15 прямой</w:t>
            </w:r>
          </w:p>
        </w:tc>
        <w:tc>
          <w:tcPr>
            <w:tcW w:w="3398" w:type="dxa"/>
            <w:vAlign w:val="center"/>
          </w:tcPr>
          <w:p w14:paraId="7F645D8B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48658CEA" w14:textId="0321DC31" w:rsidR="00951112" w:rsidRPr="004D2FCA" w:rsidRDefault="00951112" w:rsidP="00951112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B829B5">
              <w:rPr>
                <w:rFonts w:cs="Times New Roman"/>
                <w:color w:val="000000" w:themeColor="text1"/>
                <w:szCs w:val="24"/>
                <w:lang w:val="en-US"/>
              </w:rPr>
              <w:t>013G70</w:t>
            </w:r>
            <w:r w:rsidRPr="00B829B5">
              <w:rPr>
                <w:rFonts w:cs="Times New Roman"/>
                <w:color w:val="000000" w:themeColor="text1"/>
                <w:szCs w:val="24"/>
              </w:rPr>
              <w:t>14</w:t>
            </w:r>
            <w:r w:rsidRPr="00B829B5">
              <w:rPr>
                <w:rFonts w:cs="Times New Roman"/>
                <w:color w:val="000000" w:themeColor="text1"/>
                <w:szCs w:val="24"/>
                <w:lang w:val="en-US"/>
              </w:rPr>
              <w:t>R</w:t>
            </w:r>
          </w:p>
        </w:tc>
        <w:tc>
          <w:tcPr>
            <w:tcW w:w="2549" w:type="dxa"/>
            <w:vAlign w:val="center"/>
          </w:tcPr>
          <w:p w14:paraId="7ADBCABD" w14:textId="4508E585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r w:rsidRPr="00B829B5">
              <w:rPr>
                <w:rFonts w:cs="Times New Roman"/>
                <w:color w:val="000000" w:themeColor="text1"/>
                <w:szCs w:val="24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5CFDBDC7" w14:textId="0159EF1F" w:rsidR="00951112" w:rsidRPr="004D2FCA" w:rsidRDefault="00951112" w:rsidP="00951112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0D6664B8" w14:textId="72372D88" w:rsidR="00951112" w:rsidRPr="004D2FCA" w:rsidRDefault="00951112" w:rsidP="00951112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B627F8">
              <w:rPr>
                <w:color w:val="000000"/>
              </w:rPr>
              <w:t>2</w:t>
            </w:r>
          </w:p>
        </w:tc>
        <w:tc>
          <w:tcPr>
            <w:tcW w:w="1416" w:type="dxa"/>
            <w:vAlign w:val="bottom"/>
          </w:tcPr>
          <w:p w14:paraId="2C32B020" w14:textId="77777777" w:rsidR="00951112" w:rsidRPr="009F5B5F" w:rsidRDefault="00951112" w:rsidP="0095111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F9B87D4" w14:textId="77777777" w:rsidR="00951112" w:rsidRPr="009F5B5F" w:rsidRDefault="00951112" w:rsidP="0095111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951112" w:rsidRPr="00157984" w14:paraId="6C5482E1" w14:textId="77777777" w:rsidTr="00C2134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50F7A36" w14:textId="77777777" w:rsidR="00951112" w:rsidRPr="00CF599B" w:rsidRDefault="00951112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3DD01A19" w14:textId="49DAC03B" w:rsidR="00951112" w:rsidRPr="004D2FCA" w:rsidRDefault="00951112" w:rsidP="0095111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829B5">
              <w:rPr>
                <w:color w:val="000000"/>
              </w:rPr>
              <w:t xml:space="preserve">Клапан запорный </w:t>
            </w:r>
            <w:r w:rsidRPr="00B829B5">
              <w:t>LV DN 15 PN 10</w:t>
            </w:r>
            <w:r>
              <w:t xml:space="preserve"> </w:t>
            </w:r>
            <w:r w:rsidRPr="00B829B5">
              <w:t>угловой</w:t>
            </w:r>
          </w:p>
        </w:tc>
        <w:tc>
          <w:tcPr>
            <w:tcW w:w="3398" w:type="dxa"/>
            <w:vAlign w:val="center"/>
          </w:tcPr>
          <w:p w14:paraId="7385F890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759D9117" w14:textId="680D662E" w:rsidR="00951112" w:rsidRPr="004D2FCA" w:rsidRDefault="00951112" w:rsidP="00951112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B829B5">
              <w:rPr>
                <w:rFonts w:cs="Times New Roman"/>
                <w:color w:val="000000" w:themeColor="text1"/>
                <w:szCs w:val="24"/>
                <w:lang w:val="en-US"/>
              </w:rPr>
              <w:t>003L0143R</w:t>
            </w:r>
          </w:p>
        </w:tc>
        <w:tc>
          <w:tcPr>
            <w:tcW w:w="2549" w:type="dxa"/>
            <w:vAlign w:val="center"/>
          </w:tcPr>
          <w:p w14:paraId="38D40509" w14:textId="6515EF3D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  <w:r w:rsidRPr="00B829B5">
              <w:rPr>
                <w:rFonts w:cs="Times New Roman"/>
                <w:color w:val="000000" w:themeColor="text1"/>
                <w:szCs w:val="24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38D1F07A" w14:textId="1587F305" w:rsidR="00951112" w:rsidRPr="004D2FCA" w:rsidRDefault="00951112" w:rsidP="00951112">
            <w:pPr>
              <w:pStyle w:val="af5"/>
              <w:rPr>
                <w:color w:val="000000"/>
              </w:rPr>
            </w:pPr>
            <w:r w:rsidRPr="00B627F8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690359BA" w14:textId="1B82C3F6" w:rsidR="00951112" w:rsidRPr="004D2FCA" w:rsidRDefault="00951112" w:rsidP="00951112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B627F8">
              <w:rPr>
                <w:color w:val="000000"/>
              </w:rPr>
              <w:t>2</w:t>
            </w:r>
          </w:p>
        </w:tc>
        <w:tc>
          <w:tcPr>
            <w:tcW w:w="1416" w:type="dxa"/>
            <w:vAlign w:val="bottom"/>
          </w:tcPr>
          <w:p w14:paraId="40961381" w14:textId="77777777" w:rsidR="00951112" w:rsidRPr="009F5B5F" w:rsidRDefault="00951112" w:rsidP="0095111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8771B05" w14:textId="77777777" w:rsidR="00951112" w:rsidRPr="009F5B5F" w:rsidRDefault="00951112" w:rsidP="0095111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951112" w:rsidRPr="00157984" w14:paraId="2ECC0827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C8CBDF2" w14:textId="77777777" w:rsidR="00951112" w:rsidRPr="00CF599B" w:rsidRDefault="00951112" w:rsidP="00861B73">
            <w:pPr>
              <w:pStyle w:val="af5"/>
              <w:ind w:left="0"/>
            </w:pPr>
          </w:p>
        </w:tc>
        <w:tc>
          <w:tcPr>
            <w:tcW w:w="7361" w:type="dxa"/>
            <w:vAlign w:val="center"/>
          </w:tcPr>
          <w:p w14:paraId="1E5FC76E" w14:textId="2936E64F" w:rsidR="00951112" w:rsidRPr="004D2FCA" w:rsidRDefault="00D477DC" w:rsidP="00D477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12 этаж</w:t>
            </w:r>
          </w:p>
        </w:tc>
        <w:tc>
          <w:tcPr>
            <w:tcW w:w="3398" w:type="dxa"/>
            <w:vAlign w:val="center"/>
          </w:tcPr>
          <w:p w14:paraId="5B728A9F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543CD06D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3C14B732" w14:textId="77777777" w:rsidR="00951112" w:rsidRPr="004D2FCA" w:rsidRDefault="00951112" w:rsidP="0095111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1C4CB97" w14:textId="77777777" w:rsidR="00951112" w:rsidRPr="004D2FCA" w:rsidRDefault="00951112" w:rsidP="00951112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bottom"/>
          </w:tcPr>
          <w:p w14:paraId="75C30BD6" w14:textId="77777777" w:rsidR="00951112" w:rsidRPr="004D2FCA" w:rsidRDefault="00951112" w:rsidP="00951112">
            <w:pPr>
              <w:pStyle w:val="af5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416" w:type="dxa"/>
            <w:vAlign w:val="bottom"/>
          </w:tcPr>
          <w:p w14:paraId="56AA027C" w14:textId="77777777" w:rsidR="00951112" w:rsidRPr="009F5B5F" w:rsidRDefault="00951112" w:rsidP="0095111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32E359F" w14:textId="77777777" w:rsidR="00951112" w:rsidRPr="009F5B5F" w:rsidRDefault="00951112" w:rsidP="0095111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77DC" w:rsidRPr="00157984" w14:paraId="1A99E52C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4618F84" w14:textId="77777777" w:rsidR="00D477DC" w:rsidRPr="00CF599B" w:rsidRDefault="00D477DC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0DCBA282" w14:textId="16796A6B" w:rsidR="00D477DC" w:rsidRPr="004D2FCA" w:rsidRDefault="00D477DC" w:rsidP="00D477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>Конвектор напольный</w:t>
            </w:r>
          </w:p>
        </w:tc>
        <w:tc>
          <w:tcPr>
            <w:tcW w:w="3398" w:type="dxa"/>
            <w:vAlign w:val="center"/>
          </w:tcPr>
          <w:p w14:paraId="582609C0" w14:textId="4AF447CA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  <w:lang w:val="en-US"/>
              </w:rPr>
              <w:t>SPL BFM-130/9/24</w:t>
            </w:r>
          </w:p>
        </w:tc>
        <w:tc>
          <w:tcPr>
            <w:tcW w:w="1982" w:type="dxa"/>
            <w:vAlign w:val="center"/>
          </w:tcPr>
          <w:p w14:paraId="4650F140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2A4410AC" w14:textId="1872DDB6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104069F5" w14:textId="09B053FB" w:rsidR="00D477DC" w:rsidRPr="004D2FCA" w:rsidRDefault="00D477DC" w:rsidP="00D477DC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122D9CD2" w14:textId="4C9274E3" w:rsidR="00D477DC" w:rsidRPr="004D2FCA" w:rsidRDefault="00D477DC" w:rsidP="00D477DC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ED3F5F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1416" w:type="dxa"/>
            <w:vAlign w:val="bottom"/>
          </w:tcPr>
          <w:p w14:paraId="7AE5DC55" w14:textId="77777777" w:rsidR="00D477DC" w:rsidRPr="009F5B5F" w:rsidRDefault="00D477DC" w:rsidP="00D477D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F42A3FC" w14:textId="77777777" w:rsidR="00D477DC" w:rsidRPr="009F5B5F" w:rsidRDefault="00D477DC" w:rsidP="00D477D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77DC" w:rsidRPr="00157984" w14:paraId="770B41D1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CF98EAC" w14:textId="77777777" w:rsidR="00D477DC" w:rsidRPr="00CF599B" w:rsidRDefault="00D477DC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2CE30D1D" w14:textId="299B04DA" w:rsidR="00D477DC" w:rsidRPr="004D2FCA" w:rsidRDefault="00D477DC" w:rsidP="00D477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>Труба из сшитого полиэтилена 16х2,2</w:t>
            </w:r>
          </w:p>
        </w:tc>
        <w:tc>
          <w:tcPr>
            <w:tcW w:w="3398" w:type="dxa"/>
            <w:vAlign w:val="center"/>
          </w:tcPr>
          <w:p w14:paraId="1D7AE6F5" w14:textId="3B15F79C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  <w:lang w:val="en-US"/>
              </w:rPr>
              <w:t>PEX-a/EVOH</w:t>
            </w:r>
          </w:p>
        </w:tc>
        <w:tc>
          <w:tcPr>
            <w:tcW w:w="1982" w:type="dxa"/>
            <w:vAlign w:val="center"/>
          </w:tcPr>
          <w:p w14:paraId="0EFAFB2E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4D82D3B3" w14:textId="54C90266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CF599B">
              <w:rPr>
                <w:rFonts w:cs="Times New Roman"/>
                <w:szCs w:val="24"/>
                <w:lang w:val="en-US"/>
              </w:rPr>
              <w:t>Sanext</w:t>
            </w:r>
            <w:proofErr w:type="spellEnd"/>
          </w:p>
        </w:tc>
        <w:tc>
          <w:tcPr>
            <w:tcW w:w="1133" w:type="dxa"/>
            <w:vAlign w:val="center"/>
          </w:tcPr>
          <w:p w14:paraId="2F005883" w14:textId="3E6DDE05" w:rsidR="00D477DC" w:rsidRPr="004D2FCA" w:rsidRDefault="00D477DC" w:rsidP="00D477DC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3B50754D" w14:textId="17EB2CED" w:rsidR="00D477DC" w:rsidRPr="004D2FCA" w:rsidRDefault="00D477DC" w:rsidP="00D477DC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7D0C0A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1416" w:type="dxa"/>
            <w:vAlign w:val="bottom"/>
          </w:tcPr>
          <w:p w14:paraId="18B0F167" w14:textId="77777777" w:rsidR="00D477DC" w:rsidRPr="009F5B5F" w:rsidRDefault="00D477DC" w:rsidP="00D477D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729BB82" w14:textId="77777777" w:rsidR="00D477DC" w:rsidRPr="009F5B5F" w:rsidRDefault="00D477DC" w:rsidP="00D477D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77DC" w:rsidRPr="00157984" w14:paraId="11A1774C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5E8D5BB" w14:textId="77777777" w:rsidR="00D477DC" w:rsidRPr="00CF599B" w:rsidRDefault="00D477DC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505C2280" w14:textId="34274209" w:rsidR="00D477DC" w:rsidRPr="004D2FCA" w:rsidRDefault="00D477DC" w:rsidP="00D477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красная</w:t>
            </w:r>
          </w:p>
        </w:tc>
        <w:tc>
          <w:tcPr>
            <w:tcW w:w="3398" w:type="dxa"/>
            <w:vAlign w:val="center"/>
          </w:tcPr>
          <w:p w14:paraId="79A471D9" w14:textId="611D271D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vAlign w:val="center"/>
          </w:tcPr>
          <w:p w14:paraId="34B07A82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71589D9F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FA3D924" w14:textId="36726731" w:rsidR="00D477DC" w:rsidRPr="004D2FCA" w:rsidRDefault="00D477DC" w:rsidP="00D477DC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7BCE27FF" w14:textId="5DED8C9B" w:rsidR="00D477DC" w:rsidRPr="004D2FCA" w:rsidRDefault="00D477DC" w:rsidP="00D477DC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7D0C0A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1416" w:type="dxa"/>
            <w:vAlign w:val="bottom"/>
          </w:tcPr>
          <w:p w14:paraId="2EE14D76" w14:textId="77777777" w:rsidR="00D477DC" w:rsidRPr="009F5B5F" w:rsidRDefault="00D477DC" w:rsidP="00D477D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4656A08" w14:textId="77777777" w:rsidR="00D477DC" w:rsidRPr="009F5B5F" w:rsidRDefault="00D477DC" w:rsidP="00D477D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77DC" w:rsidRPr="00157984" w14:paraId="5FD2D711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A6A4F89" w14:textId="77777777" w:rsidR="00D477DC" w:rsidRPr="00CF599B" w:rsidRDefault="00D477DC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5B7A2C0F" w14:textId="7D37ECEC" w:rsidR="00D477DC" w:rsidRPr="004D2FCA" w:rsidRDefault="00D477DC" w:rsidP="00D477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синяя</w:t>
            </w:r>
          </w:p>
        </w:tc>
        <w:tc>
          <w:tcPr>
            <w:tcW w:w="3398" w:type="dxa"/>
            <w:vAlign w:val="center"/>
          </w:tcPr>
          <w:p w14:paraId="78F92DDD" w14:textId="65891909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vAlign w:val="center"/>
          </w:tcPr>
          <w:p w14:paraId="0A615F24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548B9243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976F84C" w14:textId="57925F7C" w:rsidR="00D477DC" w:rsidRPr="004D2FCA" w:rsidRDefault="00D477DC" w:rsidP="00D477DC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34203AED" w14:textId="2566037F" w:rsidR="00D477DC" w:rsidRPr="004D2FCA" w:rsidRDefault="00D477DC" w:rsidP="00D477DC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7D0C0A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1416" w:type="dxa"/>
            <w:vAlign w:val="bottom"/>
          </w:tcPr>
          <w:p w14:paraId="53815C3B" w14:textId="77777777" w:rsidR="00D477DC" w:rsidRPr="009F5B5F" w:rsidRDefault="00D477DC" w:rsidP="00D477D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4BC1DE0" w14:textId="77777777" w:rsidR="00D477DC" w:rsidRPr="009F5B5F" w:rsidRDefault="00D477DC" w:rsidP="00D477D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77DC" w:rsidRPr="00157984" w14:paraId="32889294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69185F6" w14:textId="77777777" w:rsidR="00D477DC" w:rsidRPr="00CF599B" w:rsidRDefault="00D477DC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07CCFF98" w14:textId="55A0E4BE" w:rsidR="00D477DC" w:rsidRPr="004D2FCA" w:rsidRDefault="00D477DC" w:rsidP="00D477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Адаптер для узла нижнего подключения </w:t>
            </w:r>
            <w:r w:rsidRPr="006A5E16">
              <w:t>3/4 х 1/2</w:t>
            </w:r>
            <w:r>
              <w:t xml:space="preserve"> </w:t>
            </w:r>
            <w:proofErr w:type="spellStart"/>
            <w:r>
              <w:t>Е</w:t>
            </w:r>
            <w:r w:rsidRPr="006A5E16">
              <w:t>вроконус</w:t>
            </w:r>
            <w:proofErr w:type="spellEnd"/>
          </w:p>
        </w:tc>
        <w:tc>
          <w:tcPr>
            <w:tcW w:w="3398" w:type="dxa"/>
            <w:vAlign w:val="center"/>
          </w:tcPr>
          <w:p w14:paraId="5E7619CC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73C88E0F" w14:textId="1874436A" w:rsidR="00D477DC" w:rsidRPr="004D2FCA" w:rsidRDefault="00D477DC" w:rsidP="00D477DC">
            <w:pPr>
              <w:pStyle w:val="af5"/>
              <w:rPr>
                <w:rFonts w:cs="Times New Roman"/>
                <w:szCs w:val="24"/>
                <w:lang w:val="en-US"/>
              </w:rPr>
            </w:pPr>
            <w:proofErr w:type="gramStart"/>
            <w:r w:rsidRPr="00DC2935">
              <w:rPr>
                <w:rFonts w:cs="Times New Roman"/>
                <w:color w:val="000000" w:themeColor="text1"/>
                <w:szCs w:val="24"/>
                <w:lang w:val="en-US"/>
              </w:rPr>
              <w:t>VT.AVK01.N</w:t>
            </w:r>
            <w:proofErr w:type="gramEnd"/>
            <w:r w:rsidRPr="00DC2935">
              <w:rPr>
                <w:rFonts w:cs="Times New Roman"/>
                <w:color w:val="000000" w:themeColor="text1"/>
                <w:szCs w:val="24"/>
                <w:lang w:val="en-US"/>
              </w:rPr>
              <w:t>.E04</w:t>
            </w:r>
          </w:p>
        </w:tc>
        <w:tc>
          <w:tcPr>
            <w:tcW w:w="2549" w:type="dxa"/>
            <w:vAlign w:val="center"/>
          </w:tcPr>
          <w:p w14:paraId="6FFEC551" w14:textId="3F4AECAF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proofErr w:type="gramStart"/>
            <w:r w:rsidRPr="00DC2935">
              <w:rPr>
                <w:rFonts w:cs="Times New Roman"/>
                <w:color w:val="000000" w:themeColor="text1"/>
                <w:szCs w:val="24"/>
                <w:lang w:val="en-US"/>
              </w:rPr>
              <w:t>VT.AVK01.N</w:t>
            </w:r>
            <w:proofErr w:type="gramEnd"/>
            <w:r w:rsidRPr="00DC2935">
              <w:rPr>
                <w:rFonts w:cs="Times New Roman"/>
                <w:color w:val="000000" w:themeColor="text1"/>
                <w:szCs w:val="24"/>
                <w:lang w:val="en-US"/>
              </w:rPr>
              <w:t>.E04</w:t>
            </w:r>
          </w:p>
        </w:tc>
        <w:tc>
          <w:tcPr>
            <w:tcW w:w="1133" w:type="dxa"/>
            <w:vAlign w:val="center"/>
          </w:tcPr>
          <w:p w14:paraId="1BE4959C" w14:textId="3866D1BD" w:rsidR="00D477DC" w:rsidRPr="004D2FCA" w:rsidRDefault="00D477DC" w:rsidP="00D477DC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2B4C4BC7" w14:textId="5B89032B" w:rsidR="00D477DC" w:rsidRPr="004D2FCA" w:rsidRDefault="00D477DC" w:rsidP="00D477DC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7D0C0A">
              <w:rPr>
                <w:rFonts w:cs="Times New Roman"/>
                <w:color w:val="000000"/>
                <w:szCs w:val="24"/>
              </w:rPr>
              <w:t>16</w:t>
            </w:r>
          </w:p>
        </w:tc>
        <w:tc>
          <w:tcPr>
            <w:tcW w:w="1416" w:type="dxa"/>
            <w:vAlign w:val="bottom"/>
          </w:tcPr>
          <w:p w14:paraId="2903DD6C" w14:textId="77777777" w:rsidR="00D477DC" w:rsidRPr="009F5B5F" w:rsidRDefault="00D477DC" w:rsidP="00D477D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45240B1" w14:textId="77777777" w:rsidR="00D477DC" w:rsidRPr="009F5B5F" w:rsidRDefault="00D477DC" w:rsidP="00D477D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77DC" w:rsidRPr="00157984" w14:paraId="4F0A8140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C6C0E29" w14:textId="77777777" w:rsidR="00D477DC" w:rsidRPr="00CF599B" w:rsidRDefault="00D477DC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1867FEEF" w14:textId="324B7BB6" w:rsidR="00D477DC" w:rsidRPr="004D2FCA" w:rsidRDefault="00D477DC" w:rsidP="00D477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Фитинг подключения медной трубки </w:t>
            </w:r>
            <w:r w:rsidRPr="003E400B">
              <w:rPr>
                <w:lang w:val="en-US"/>
              </w:rPr>
              <w:t>D</w:t>
            </w:r>
            <w:r w:rsidRPr="003E400B">
              <w:t>15-</w:t>
            </w:r>
            <w:r w:rsidRPr="003E400B">
              <w:rPr>
                <w:lang w:val="en-US"/>
              </w:rPr>
              <w:t>G</w:t>
            </w:r>
            <w:r w:rsidRPr="003E400B">
              <w:t xml:space="preserve">3/4 </w:t>
            </w:r>
            <w:proofErr w:type="spellStart"/>
            <w:r w:rsidRPr="003E400B">
              <w:t>Евроконус</w:t>
            </w:r>
            <w:proofErr w:type="spellEnd"/>
          </w:p>
        </w:tc>
        <w:tc>
          <w:tcPr>
            <w:tcW w:w="3398" w:type="dxa"/>
            <w:vAlign w:val="center"/>
          </w:tcPr>
          <w:p w14:paraId="68ABC79A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2115424D" w14:textId="77777777" w:rsidR="00D477DC" w:rsidRPr="00D477DC" w:rsidRDefault="00D477DC" w:rsidP="00D477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79D5844" w14:textId="14D5CEF6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DC2935">
              <w:rPr>
                <w:rFonts w:cs="Times New Roman"/>
                <w:color w:val="000000" w:themeColor="text1"/>
                <w:szCs w:val="24"/>
                <w:lang w:val="en-US"/>
              </w:rPr>
              <w:t>Sanext</w:t>
            </w:r>
            <w:proofErr w:type="spellEnd"/>
          </w:p>
        </w:tc>
        <w:tc>
          <w:tcPr>
            <w:tcW w:w="1133" w:type="dxa"/>
            <w:vAlign w:val="center"/>
          </w:tcPr>
          <w:p w14:paraId="7A500FCD" w14:textId="69715EAC" w:rsidR="00D477DC" w:rsidRPr="004D2FCA" w:rsidRDefault="00D477DC" w:rsidP="00D477DC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6C7B2946" w14:textId="3D49EC3D" w:rsidR="00D477DC" w:rsidRPr="004D2FCA" w:rsidRDefault="00D477DC" w:rsidP="00D477DC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7D0C0A">
              <w:rPr>
                <w:rFonts w:cs="Times New Roman"/>
                <w:color w:val="000000"/>
                <w:szCs w:val="24"/>
              </w:rPr>
              <w:t>16</w:t>
            </w:r>
          </w:p>
        </w:tc>
        <w:tc>
          <w:tcPr>
            <w:tcW w:w="1416" w:type="dxa"/>
            <w:vAlign w:val="bottom"/>
          </w:tcPr>
          <w:p w14:paraId="4BEB61BC" w14:textId="77777777" w:rsidR="00D477DC" w:rsidRPr="009F5B5F" w:rsidRDefault="00D477DC" w:rsidP="00D477D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0113427" w14:textId="77777777" w:rsidR="00D477DC" w:rsidRPr="009F5B5F" w:rsidRDefault="00D477DC" w:rsidP="00D477D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77DC" w:rsidRPr="00157984" w14:paraId="68FF68F4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10D6038" w14:textId="77777777" w:rsidR="00D477DC" w:rsidRPr="00CF599B" w:rsidRDefault="00D477DC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59313ABB" w14:textId="57F8AE62" w:rsidR="00D477DC" w:rsidRPr="004D2FCA" w:rsidRDefault="00D477DC" w:rsidP="00D477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C2935">
              <w:rPr>
                <w:color w:val="000000"/>
              </w:rPr>
              <w:t xml:space="preserve">Элемент термостатический, тип </w:t>
            </w:r>
            <w:r w:rsidRPr="00DC2935">
              <w:rPr>
                <w:color w:val="000000"/>
                <w:lang w:val="en-US"/>
              </w:rPr>
              <w:t>RTR</w:t>
            </w:r>
            <w:r w:rsidRPr="00DC2935">
              <w:rPr>
                <w:color w:val="000000"/>
              </w:rPr>
              <w:t xml:space="preserve"> Модификация </w:t>
            </w:r>
            <w:r w:rsidRPr="00DC2935">
              <w:rPr>
                <w:color w:val="000000"/>
                <w:lang w:val="en-US"/>
              </w:rPr>
              <w:t>RTR</w:t>
            </w:r>
            <w:r w:rsidRPr="00DC2935">
              <w:rPr>
                <w:color w:val="000000"/>
              </w:rPr>
              <w:t xml:space="preserve"> 7093</w:t>
            </w:r>
          </w:p>
        </w:tc>
        <w:tc>
          <w:tcPr>
            <w:tcW w:w="3398" w:type="dxa"/>
            <w:vAlign w:val="center"/>
          </w:tcPr>
          <w:p w14:paraId="50A6F179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2F8A8B1F" w14:textId="7A46D7B7" w:rsidR="00D477DC" w:rsidRPr="004D2FCA" w:rsidRDefault="00D477DC" w:rsidP="00D477DC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DC2935">
              <w:rPr>
                <w:rFonts w:cs="Times New Roman"/>
                <w:szCs w:val="24"/>
                <w:lang w:val="en-US"/>
              </w:rPr>
              <w:t>013G7093</w:t>
            </w:r>
          </w:p>
        </w:tc>
        <w:tc>
          <w:tcPr>
            <w:tcW w:w="2549" w:type="dxa"/>
            <w:vAlign w:val="center"/>
          </w:tcPr>
          <w:p w14:paraId="7107E7C5" w14:textId="0ACE79D3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r w:rsidRPr="00DC2935">
              <w:rPr>
                <w:rFonts w:cs="Times New Roman"/>
                <w:szCs w:val="24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575363A8" w14:textId="2E244E53" w:rsidR="00D477DC" w:rsidRPr="004D2FCA" w:rsidRDefault="00D477DC" w:rsidP="00D477DC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3522FDDF" w14:textId="41DD823F" w:rsidR="00D477DC" w:rsidRPr="004D2FCA" w:rsidRDefault="00D477DC" w:rsidP="00D477DC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7D0C0A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1416" w:type="dxa"/>
            <w:vAlign w:val="bottom"/>
          </w:tcPr>
          <w:p w14:paraId="1A7225B0" w14:textId="77777777" w:rsidR="00D477DC" w:rsidRPr="009F5B5F" w:rsidRDefault="00D477DC" w:rsidP="00D477D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81C83F7" w14:textId="77777777" w:rsidR="00D477DC" w:rsidRPr="009F5B5F" w:rsidRDefault="00D477DC" w:rsidP="00D477D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77DC" w:rsidRPr="00157984" w14:paraId="3CBE8CEC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96A4AC2" w14:textId="77777777" w:rsidR="00D477DC" w:rsidRPr="00CF599B" w:rsidRDefault="00D477DC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6DC2C074" w14:textId="69DA7849" w:rsidR="00D477DC" w:rsidRPr="004D2FCA" w:rsidRDefault="00D477DC" w:rsidP="00D477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C2935">
              <w:rPr>
                <w:color w:val="000000"/>
              </w:rPr>
              <w:t xml:space="preserve">Клапан терморегулирующий </w:t>
            </w:r>
            <w:r w:rsidRPr="00DC2935">
              <w:t>TR-N UK Ду15 прямой</w:t>
            </w:r>
          </w:p>
        </w:tc>
        <w:tc>
          <w:tcPr>
            <w:tcW w:w="3398" w:type="dxa"/>
            <w:vAlign w:val="center"/>
          </w:tcPr>
          <w:p w14:paraId="635E0305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28A6D1C7" w14:textId="7D457AB5" w:rsidR="00D477DC" w:rsidRPr="004D2FCA" w:rsidRDefault="00D477DC" w:rsidP="00D477DC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DC2935">
              <w:rPr>
                <w:rFonts w:cs="Times New Roman"/>
                <w:szCs w:val="24"/>
                <w:lang w:val="en-US"/>
              </w:rPr>
              <w:t>013G70</w:t>
            </w:r>
            <w:r w:rsidRPr="00DC2935">
              <w:rPr>
                <w:rFonts w:cs="Times New Roman"/>
                <w:szCs w:val="24"/>
              </w:rPr>
              <w:t>14</w:t>
            </w:r>
            <w:r w:rsidRPr="00DC2935">
              <w:rPr>
                <w:rFonts w:cs="Times New Roman"/>
                <w:szCs w:val="24"/>
                <w:lang w:val="en-US"/>
              </w:rPr>
              <w:t>R</w:t>
            </w:r>
          </w:p>
        </w:tc>
        <w:tc>
          <w:tcPr>
            <w:tcW w:w="2549" w:type="dxa"/>
            <w:vAlign w:val="center"/>
          </w:tcPr>
          <w:p w14:paraId="22CA758B" w14:textId="6D816B0F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r w:rsidRPr="00DC2935">
              <w:rPr>
                <w:rFonts w:cs="Times New Roman"/>
                <w:szCs w:val="24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4C0C1C74" w14:textId="18F521A7" w:rsidR="00D477DC" w:rsidRPr="004D2FCA" w:rsidRDefault="00D477DC" w:rsidP="00D477DC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07AC6882" w14:textId="0F18B93F" w:rsidR="00D477DC" w:rsidRPr="004D2FCA" w:rsidRDefault="00D477DC" w:rsidP="00D477DC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7D0C0A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1416" w:type="dxa"/>
            <w:vAlign w:val="bottom"/>
          </w:tcPr>
          <w:p w14:paraId="7C31F8F2" w14:textId="77777777" w:rsidR="00D477DC" w:rsidRPr="009F5B5F" w:rsidRDefault="00D477DC" w:rsidP="00D477D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428652F" w14:textId="77777777" w:rsidR="00D477DC" w:rsidRPr="009F5B5F" w:rsidRDefault="00D477DC" w:rsidP="00D477D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77DC" w:rsidRPr="00157984" w14:paraId="5E217A06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5311332" w14:textId="77777777" w:rsidR="00D477DC" w:rsidRPr="00CF599B" w:rsidRDefault="00D477DC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76BA60B8" w14:textId="4287547E" w:rsidR="00D477DC" w:rsidRPr="004D2FCA" w:rsidRDefault="00D477DC" w:rsidP="00D477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C2935">
              <w:rPr>
                <w:color w:val="000000"/>
              </w:rPr>
              <w:t xml:space="preserve">Клапан запорный </w:t>
            </w:r>
            <w:r w:rsidRPr="00DC2935">
              <w:t>LV DN 15 PN 10 угловой</w:t>
            </w:r>
          </w:p>
        </w:tc>
        <w:tc>
          <w:tcPr>
            <w:tcW w:w="3398" w:type="dxa"/>
            <w:vAlign w:val="center"/>
          </w:tcPr>
          <w:p w14:paraId="671D60E9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6D1BC467" w14:textId="5CC13EDD" w:rsidR="00D477DC" w:rsidRPr="004D2FCA" w:rsidRDefault="00D477DC" w:rsidP="00D477DC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DC2935">
              <w:rPr>
                <w:rFonts w:cs="Times New Roman"/>
                <w:szCs w:val="24"/>
                <w:lang w:val="en-US"/>
              </w:rPr>
              <w:t>003L0143R</w:t>
            </w:r>
          </w:p>
        </w:tc>
        <w:tc>
          <w:tcPr>
            <w:tcW w:w="2549" w:type="dxa"/>
            <w:vAlign w:val="center"/>
          </w:tcPr>
          <w:p w14:paraId="5D4A83A0" w14:textId="7C957CFF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r w:rsidRPr="00DC2935">
              <w:rPr>
                <w:rFonts w:cs="Times New Roman"/>
                <w:szCs w:val="24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0EA873A9" w14:textId="0DE9453D" w:rsidR="00D477DC" w:rsidRPr="004D2FCA" w:rsidRDefault="00D477DC" w:rsidP="00D477DC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6F69C866" w14:textId="4911FFB7" w:rsidR="00D477DC" w:rsidRPr="004D2FCA" w:rsidRDefault="00D477DC" w:rsidP="00D477DC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7D0C0A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1416" w:type="dxa"/>
            <w:vAlign w:val="bottom"/>
          </w:tcPr>
          <w:p w14:paraId="4839DF20" w14:textId="77777777" w:rsidR="00D477DC" w:rsidRPr="009F5B5F" w:rsidRDefault="00D477DC" w:rsidP="00D477D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F31A205" w14:textId="77777777" w:rsidR="00D477DC" w:rsidRPr="009F5B5F" w:rsidRDefault="00D477DC" w:rsidP="00D477D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77DC" w:rsidRPr="00157984" w14:paraId="112D54C5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1ED927F" w14:textId="77777777" w:rsidR="00D477DC" w:rsidRPr="00CF599B" w:rsidRDefault="00D477DC" w:rsidP="00861B73">
            <w:pPr>
              <w:pStyle w:val="af5"/>
              <w:ind w:left="0"/>
            </w:pPr>
          </w:p>
        </w:tc>
        <w:tc>
          <w:tcPr>
            <w:tcW w:w="7361" w:type="dxa"/>
            <w:vAlign w:val="center"/>
          </w:tcPr>
          <w:p w14:paraId="5219EEF9" w14:textId="7D2EDF41" w:rsidR="00D477DC" w:rsidRPr="004D2FCA" w:rsidRDefault="00D477DC" w:rsidP="00D477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13 этаж</w:t>
            </w:r>
          </w:p>
        </w:tc>
        <w:tc>
          <w:tcPr>
            <w:tcW w:w="3398" w:type="dxa"/>
            <w:vAlign w:val="center"/>
          </w:tcPr>
          <w:p w14:paraId="47F1A252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1BECF1CB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6C04AF97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AD13290" w14:textId="77777777" w:rsidR="00D477DC" w:rsidRPr="004D2FCA" w:rsidRDefault="00D477DC" w:rsidP="00D477DC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bottom"/>
          </w:tcPr>
          <w:p w14:paraId="168D77C9" w14:textId="77777777" w:rsidR="00D477DC" w:rsidRPr="004D2FCA" w:rsidRDefault="00D477DC" w:rsidP="00D477DC">
            <w:pPr>
              <w:pStyle w:val="af5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416" w:type="dxa"/>
            <w:vAlign w:val="bottom"/>
          </w:tcPr>
          <w:p w14:paraId="4C3919B5" w14:textId="77777777" w:rsidR="00D477DC" w:rsidRPr="009F5B5F" w:rsidRDefault="00D477DC" w:rsidP="00D477D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59C1DBA" w14:textId="77777777" w:rsidR="00D477DC" w:rsidRPr="009F5B5F" w:rsidRDefault="00D477DC" w:rsidP="00D477D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77DC" w:rsidRPr="00157984" w14:paraId="5FB96168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319C822" w14:textId="77777777" w:rsidR="00D477DC" w:rsidRPr="00CF599B" w:rsidRDefault="00D477DC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5F1F8D87" w14:textId="3DE4B2C9" w:rsidR="00D477DC" w:rsidRPr="004D2FCA" w:rsidRDefault="00D477DC" w:rsidP="00D477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>Конвектор напольный</w:t>
            </w:r>
          </w:p>
        </w:tc>
        <w:tc>
          <w:tcPr>
            <w:tcW w:w="3398" w:type="dxa"/>
            <w:vAlign w:val="center"/>
          </w:tcPr>
          <w:p w14:paraId="58855154" w14:textId="09ABA662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  <w:lang w:val="en-US"/>
              </w:rPr>
              <w:t>SPL BFM-130/9/24</w:t>
            </w:r>
          </w:p>
        </w:tc>
        <w:tc>
          <w:tcPr>
            <w:tcW w:w="1982" w:type="dxa"/>
            <w:vAlign w:val="center"/>
          </w:tcPr>
          <w:p w14:paraId="0D8DE2D4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1743944B" w14:textId="191ABD85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169CBA58" w14:textId="31E54878" w:rsidR="00D477DC" w:rsidRPr="004D2FCA" w:rsidRDefault="00D477DC" w:rsidP="00D477DC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15A5852F" w14:textId="441A036D" w:rsidR="00D477DC" w:rsidRPr="004D2FCA" w:rsidRDefault="00D477DC" w:rsidP="00D477DC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3B70ED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1416" w:type="dxa"/>
            <w:vAlign w:val="bottom"/>
          </w:tcPr>
          <w:p w14:paraId="09F30CEE" w14:textId="77777777" w:rsidR="00D477DC" w:rsidRPr="009F5B5F" w:rsidRDefault="00D477DC" w:rsidP="00D477D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C43CA6C" w14:textId="77777777" w:rsidR="00D477DC" w:rsidRPr="009F5B5F" w:rsidRDefault="00D477DC" w:rsidP="00D477D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77DC" w:rsidRPr="00157984" w14:paraId="7601CEBA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5DABA41" w14:textId="77777777" w:rsidR="00D477DC" w:rsidRPr="00CF599B" w:rsidRDefault="00D477DC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132849E6" w14:textId="350252A7" w:rsidR="00D477DC" w:rsidRPr="004D2FCA" w:rsidRDefault="00D477DC" w:rsidP="00D477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>Труба из сшитого полиэтилена 16х2,2</w:t>
            </w:r>
          </w:p>
        </w:tc>
        <w:tc>
          <w:tcPr>
            <w:tcW w:w="3398" w:type="dxa"/>
            <w:vAlign w:val="center"/>
          </w:tcPr>
          <w:p w14:paraId="0BA7C0D1" w14:textId="35299348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  <w:lang w:val="en-US"/>
              </w:rPr>
              <w:t>PEX-a/EVOH</w:t>
            </w:r>
          </w:p>
        </w:tc>
        <w:tc>
          <w:tcPr>
            <w:tcW w:w="1982" w:type="dxa"/>
            <w:vAlign w:val="center"/>
          </w:tcPr>
          <w:p w14:paraId="3D9CD79C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450852AA" w14:textId="1703F6FE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CF599B">
              <w:rPr>
                <w:rFonts w:cs="Times New Roman"/>
                <w:szCs w:val="24"/>
                <w:lang w:val="en-US"/>
              </w:rPr>
              <w:t>Sanext</w:t>
            </w:r>
            <w:proofErr w:type="spellEnd"/>
          </w:p>
        </w:tc>
        <w:tc>
          <w:tcPr>
            <w:tcW w:w="1133" w:type="dxa"/>
            <w:vAlign w:val="center"/>
          </w:tcPr>
          <w:p w14:paraId="6B58192C" w14:textId="0E272CD8" w:rsidR="00D477DC" w:rsidRPr="004D2FCA" w:rsidRDefault="00D477DC" w:rsidP="00D477DC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2DCAAFE3" w14:textId="0FF00149" w:rsidR="00D477DC" w:rsidRPr="004D2FCA" w:rsidRDefault="00D477DC" w:rsidP="00D477DC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224C45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1416" w:type="dxa"/>
            <w:vAlign w:val="bottom"/>
          </w:tcPr>
          <w:p w14:paraId="53CA5787" w14:textId="77777777" w:rsidR="00D477DC" w:rsidRPr="009F5B5F" w:rsidRDefault="00D477DC" w:rsidP="00D477D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48CBB80" w14:textId="77777777" w:rsidR="00D477DC" w:rsidRPr="009F5B5F" w:rsidRDefault="00D477DC" w:rsidP="00D477D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77DC" w:rsidRPr="00157984" w14:paraId="32773165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E649C5F" w14:textId="77777777" w:rsidR="00D477DC" w:rsidRPr="00CF599B" w:rsidRDefault="00D477DC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34CFCA72" w14:textId="056E0472" w:rsidR="00D477DC" w:rsidRPr="004D2FCA" w:rsidRDefault="00D477DC" w:rsidP="00D477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красная</w:t>
            </w:r>
          </w:p>
        </w:tc>
        <w:tc>
          <w:tcPr>
            <w:tcW w:w="3398" w:type="dxa"/>
            <w:vAlign w:val="center"/>
          </w:tcPr>
          <w:p w14:paraId="22963A67" w14:textId="68AD425B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vAlign w:val="center"/>
          </w:tcPr>
          <w:p w14:paraId="784B43BA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7A722D41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93F0C08" w14:textId="59D79F0F" w:rsidR="00D477DC" w:rsidRPr="004D2FCA" w:rsidRDefault="00D477DC" w:rsidP="00D477DC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52BD344B" w14:textId="3FFDE1E8" w:rsidR="00D477DC" w:rsidRPr="004D2FCA" w:rsidRDefault="00D477DC" w:rsidP="00D477DC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224C45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1416" w:type="dxa"/>
            <w:vAlign w:val="bottom"/>
          </w:tcPr>
          <w:p w14:paraId="3F8C1396" w14:textId="77777777" w:rsidR="00D477DC" w:rsidRPr="009F5B5F" w:rsidRDefault="00D477DC" w:rsidP="00D477D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BD8425F" w14:textId="77777777" w:rsidR="00D477DC" w:rsidRPr="009F5B5F" w:rsidRDefault="00D477DC" w:rsidP="00D477D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77DC" w:rsidRPr="00157984" w14:paraId="26E2C176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1AEC556" w14:textId="77777777" w:rsidR="00D477DC" w:rsidRPr="00CF599B" w:rsidRDefault="00D477DC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48D53F52" w14:textId="09D06ADC" w:rsidR="00D477DC" w:rsidRPr="004D2FCA" w:rsidRDefault="00D477DC" w:rsidP="00D477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синяя</w:t>
            </w:r>
          </w:p>
        </w:tc>
        <w:tc>
          <w:tcPr>
            <w:tcW w:w="3398" w:type="dxa"/>
            <w:vAlign w:val="center"/>
          </w:tcPr>
          <w:p w14:paraId="37EB06C7" w14:textId="1BA02AC7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vAlign w:val="center"/>
          </w:tcPr>
          <w:p w14:paraId="4E6FDFE7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34ED7211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43DC527" w14:textId="6A95D840" w:rsidR="00D477DC" w:rsidRPr="004D2FCA" w:rsidRDefault="00D477DC" w:rsidP="00D477DC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20C12DE1" w14:textId="119605CA" w:rsidR="00D477DC" w:rsidRPr="004D2FCA" w:rsidRDefault="00D477DC" w:rsidP="00D477DC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224C45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1416" w:type="dxa"/>
            <w:vAlign w:val="bottom"/>
          </w:tcPr>
          <w:p w14:paraId="2E09D9DF" w14:textId="77777777" w:rsidR="00D477DC" w:rsidRPr="009F5B5F" w:rsidRDefault="00D477DC" w:rsidP="00D477D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AF7FE47" w14:textId="77777777" w:rsidR="00D477DC" w:rsidRPr="009F5B5F" w:rsidRDefault="00D477DC" w:rsidP="00D477D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77DC" w:rsidRPr="00157984" w14:paraId="166F0552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4249346" w14:textId="77777777" w:rsidR="00D477DC" w:rsidRPr="00CF599B" w:rsidRDefault="00D477DC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6A32C23D" w14:textId="4368D77F" w:rsidR="00D477DC" w:rsidRPr="004D2FCA" w:rsidRDefault="00D477DC" w:rsidP="00D477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7479D">
              <w:rPr>
                <w:color w:val="000000"/>
              </w:rPr>
              <w:t>Адаптер для узла нижнего подключения</w:t>
            </w:r>
            <w:r>
              <w:rPr>
                <w:color w:val="000000"/>
              </w:rPr>
              <w:t xml:space="preserve"> </w:t>
            </w:r>
            <w:r w:rsidRPr="006A5E16">
              <w:t>3/4 х 1/2</w:t>
            </w:r>
            <w:r>
              <w:t xml:space="preserve"> </w:t>
            </w:r>
            <w:proofErr w:type="spellStart"/>
            <w:r>
              <w:t>Е</w:t>
            </w:r>
            <w:r w:rsidRPr="006A5E16">
              <w:t>вроконус</w:t>
            </w:r>
            <w:proofErr w:type="spellEnd"/>
          </w:p>
        </w:tc>
        <w:tc>
          <w:tcPr>
            <w:tcW w:w="3398" w:type="dxa"/>
            <w:vAlign w:val="center"/>
          </w:tcPr>
          <w:p w14:paraId="385287E3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5133CE41" w14:textId="281FF70F" w:rsidR="00D477DC" w:rsidRPr="004D2FCA" w:rsidRDefault="00D477DC" w:rsidP="00D477DC">
            <w:pPr>
              <w:pStyle w:val="af5"/>
              <w:rPr>
                <w:rFonts w:cs="Times New Roman"/>
                <w:szCs w:val="24"/>
                <w:lang w:val="en-US"/>
              </w:rPr>
            </w:pPr>
            <w:proofErr w:type="gramStart"/>
            <w:r w:rsidRPr="0057479D">
              <w:rPr>
                <w:rFonts w:cs="Times New Roman"/>
                <w:szCs w:val="24"/>
                <w:lang w:val="en-US"/>
              </w:rPr>
              <w:t>VT.AVK01.N</w:t>
            </w:r>
            <w:proofErr w:type="gramEnd"/>
            <w:r w:rsidRPr="0057479D">
              <w:rPr>
                <w:rFonts w:cs="Times New Roman"/>
                <w:szCs w:val="24"/>
                <w:lang w:val="en-US"/>
              </w:rPr>
              <w:t>.E04</w:t>
            </w:r>
          </w:p>
        </w:tc>
        <w:tc>
          <w:tcPr>
            <w:tcW w:w="2549" w:type="dxa"/>
            <w:vAlign w:val="center"/>
          </w:tcPr>
          <w:p w14:paraId="4B7C75B2" w14:textId="6D55BEB5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proofErr w:type="gramStart"/>
            <w:r w:rsidRPr="0057479D">
              <w:rPr>
                <w:rFonts w:cs="Times New Roman"/>
                <w:szCs w:val="24"/>
                <w:lang w:val="en-US"/>
              </w:rPr>
              <w:t>VT.AVK01.N</w:t>
            </w:r>
            <w:proofErr w:type="gramEnd"/>
            <w:r w:rsidRPr="0057479D">
              <w:rPr>
                <w:rFonts w:cs="Times New Roman"/>
                <w:szCs w:val="24"/>
                <w:lang w:val="en-US"/>
              </w:rPr>
              <w:t>.E04</w:t>
            </w:r>
          </w:p>
        </w:tc>
        <w:tc>
          <w:tcPr>
            <w:tcW w:w="1133" w:type="dxa"/>
            <w:vAlign w:val="center"/>
          </w:tcPr>
          <w:p w14:paraId="00BBFE97" w14:textId="0D8211CE" w:rsidR="00D477DC" w:rsidRPr="004D2FCA" w:rsidRDefault="00D477DC" w:rsidP="00D477DC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4722A0ED" w14:textId="51F1BC9D" w:rsidR="00D477DC" w:rsidRPr="004D2FCA" w:rsidRDefault="00D477DC" w:rsidP="00D477DC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224C45">
              <w:rPr>
                <w:rFonts w:cs="Times New Roman"/>
                <w:color w:val="000000"/>
                <w:szCs w:val="24"/>
              </w:rPr>
              <w:t>16</w:t>
            </w:r>
          </w:p>
        </w:tc>
        <w:tc>
          <w:tcPr>
            <w:tcW w:w="1416" w:type="dxa"/>
            <w:vAlign w:val="bottom"/>
          </w:tcPr>
          <w:p w14:paraId="1684752D" w14:textId="77777777" w:rsidR="00D477DC" w:rsidRPr="009F5B5F" w:rsidRDefault="00D477DC" w:rsidP="00D477D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28FEC74" w14:textId="77777777" w:rsidR="00D477DC" w:rsidRPr="009F5B5F" w:rsidRDefault="00D477DC" w:rsidP="00D477D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77DC" w:rsidRPr="00157984" w14:paraId="7036B182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C2BD2E9" w14:textId="77777777" w:rsidR="00D477DC" w:rsidRPr="00CF599B" w:rsidRDefault="00D477DC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7847105B" w14:textId="41DDB664" w:rsidR="00D477DC" w:rsidRPr="004D2FCA" w:rsidRDefault="00D477DC" w:rsidP="00D477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7479D">
              <w:rPr>
                <w:color w:val="000000"/>
              </w:rPr>
              <w:t>Фитинг подключения медной трубки</w:t>
            </w:r>
            <w:r>
              <w:rPr>
                <w:color w:val="000000"/>
              </w:rPr>
              <w:t xml:space="preserve"> </w:t>
            </w:r>
            <w:r w:rsidRPr="003E400B">
              <w:rPr>
                <w:lang w:val="en-US"/>
              </w:rPr>
              <w:t>D</w:t>
            </w:r>
            <w:r w:rsidRPr="003E400B">
              <w:t>15-</w:t>
            </w:r>
            <w:r w:rsidRPr="003E400B">
              <w:rPr>
                <w:lang w:val="en-US"/>
              </w:rPr>
              <w:t>G</w:t>
            </w:r>
            <w:r w:rsidRPr="003E400B">
              <w:t xml:space="preserve">3/4 </w:t>
            </w:r>
            <w:proofErr w:type="spellStart"/>
            <w:r w:rsidRPr="003E400B">
              <w:t>Евроконус</w:t>
            </w:r>
            <w:proofErr w:type="spellEnd"/>
          </w:p>
        </w:tc>
        <w:tc>
          <w:tcPr>
            <w:tcW w:w="3398" w:type="dxa"/>
            <w:vAlign w:val="center"/>
          </w:tcPr>
          <w:p w14:paraId="594B597C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3AB4CF93" w14:textId="77777777" w:rsidR="00D477DC" w:rsidRPr="00D477DC" w:rsidRDefault="00D477DC" w:rsidP="00D477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58C18F6" w14:textId="71AAEE9F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57479D">
              <w:rPr>
                <w:rFonts w:cs="Times New Roman"/>
                <w:szCs w:val="24"/>
                <w:lang w:val="en-US"/>
              </w:rPr>
              <w:t>Sanext</w:t>
            </w:r>
            <w:proofErr w:type="spellEnd"/>
          </w:p>
        </w:tc>
        <w:tc>
          <w:tcPr>
            <w:tcW w:w="1133" w:type="dxa"/>
            <w:vAlign w:val="center"/>
          </w:tcPr>
          <w:p w14:paraId="2AA6780D" w14:textId="459130DD" w:rsidR="00D477DC" w:rsidRPr="004D2FCA" w:rsidRDefault="00D477DC" w:rsidP="00D477DC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4F5846AA" w14:textId="6E0C65B9" w:rsidR="00D477DC" w:rsidRPr="004D2FCA" w:rsidRDefault="00D477DC" w:rsidP="00D477DC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224C45">
              <w:rPr>
                <w:rFonts w:cs="Times New Roman"/>
                <w:color w:val="000000"/>
                <w:szCs w:val="24"/>
              </w:rPr>
              <w:t>16</w:t>
            </w:r>
          </w:p>
        </w:tc>
        <w:tc>
          <w:tcPr>
            <w:tcW w:w="1416" w:type="dxa"/>
            <w:vAlign w:val="bottom"/>
          </w:tcPr>
          <w:p w14:paraId="089BCD97" w14:textId="77777777" w:rsidR="00D477DC" w:rsidRPr="009F5B5F" w:rsidRDefault="00D477DC" w:rsidP="00D477D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C2AC78F" w14:textId="77777777" w:rsidR="00D477DC" w:rsidRPr="009F5B5F" w:rsidRDefault="00D477DC" w:rsidP="00D477D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77DC" w:rsidRPr="00157984" w14:paraId="58384E7F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D44AC07" w14:textId="77777777" w:rsidR="00D477DC" w:rsidRPr="00CF599B" w:rsidRDefault="00D477DC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4E8886A6" w14:textId="6CA7696F" w:rsidR="00D477DC" w:rsidRPr="004D2FCA" w:rsidRDefault="00D477DC" w:rsidP="00D477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7479D">
              <w:rPr>
                <w:color w:val="000000"/>
              </w:rPr>
              <w:t xml:space="preserve">Элемент термостатический, тип </w:t>
            </w:r>
            <w:r w:rsidRPr="0057479D">
              <w:rPr>
                <w:color w:val="000000"/>
                <w:lang w:val="en-US"/>
              </w:rPr>
              <w:t>RTR</w:t>
            </w:r>
            <w:r w:rsidRPr="0057479D">
              <w:rPr>
                <w:color w:val="000000"/>
              </w:rPr>
              <w:t xml:space="preserve"> Модификация </w:t>
            </w:r>
            <w:r w:rsidRPr="0057479D">
              <w:rPr>
                <w:color w:val="000000"/>
                <w:lang w:val="en-US"/>
              </w:rPr>
              <w:t>RTR</w:t>
            </w:r>
            <w:r w:rsidRPr="0057479D">
              <w:rPr>
                <w:color w:val="000000"/>
              </w:rPr>
              <w:t xml:space="preserve"> 7093</w:t>
            </w:r>
          </w:p>
        </w:tc>
        <w:tc>
          <w:tcPr>
            <w:tcW w:w="3398" w:type="dxa"/>
            <w:vAlign w:val="center"/>
          </w:tcPr>
          <w:p w14:paraId="66A25CC1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7DCD38C4" w14:textId="6D84B1A5" w:rsidR="00D477DC" w:rsidRPr="004D2FCA" w:rsidRDefault="00D477DC" w:rsidP="00D477DC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57479D">
              <w:rPr>
                <w:rFonts w:cs="Times New Roman"/>
                <w:szCs w:val="24"/>
                <w:lang w:val="en-US"/>
              </w:rPr>
              <w:t>013G7093</w:t>
            </w:r>
          </w:p>
        </w:tc>
        <w:tc>
          <w:tcPr>
            <w:tcW w:w="2549" w:type="dxa"/>
            <w:vAlign w:val="center"/>
          </w:tcPr>
          <w:p w14:paraId="4507C38B" w14:textId="169FFD8E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r w:rsidRPr="0057479D">
              <w:rPr>
                <w:rFonts w:cs="Times New Roman"/>
                <w:szCs w:val="24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55E58D94" w14:textId="12CEF8BF" w:rsidR="00D477DC" w:rsidRPr="004D2FCA" w:rsidRDefault="00D477DC" w:rsidP="00D477DC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627537B0" w14:textId="292967CB" w:rsidR="00D477DC" w:rsidRPr="004D2FCA" w:rsidRDefault="00D477DC" w:rsidP="00D477DC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224C45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1416" w:type="dxa"/>
            <w:vAlign w:val="bottom"/>
          </w:tcPr>
          <w:p w14:paraId="45E63B5F" w14:textId="77777777" w:rsidR="00D477DC" w:rsidRPr="009F5B5F" w:rsidRDefault="00D477DC" w:rsidP="00D477D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C807C96" w14:textId="77777777" w:rsidR="00D477DC" w:rsidRPr="009F5B5F" w:rsidRDefault="00D477DC" w:rsidP="00D477D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77DC" w:rsidRPr="00157984" w14:paraId="2CD12CA8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3284D56" w14:textId="77777777" w:rsidR="00D477DC" w:rsidRPr="00CF599B" w:rsidRDefault="00D477DC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3C2B7EA3" w14:textId="347F9743" w:rsidR="00D477DC" w:rsidRPr="004D2FCA" w:rsidRDefault="00D477DC" w:rsidP="00D477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7479D">
              <w:rPr>
                <w:color w:val="000000"/>
              </w:rPr>
              <w:t xml:space="preserve">Клапан терморегулирующий </w:t>
            </w:r>
            <w:r w:rsidRPr="0057479D">
              <w:t>TR-N UK Ду15</w:t>
            </w:r>
            <w:r>
              <w:t xml:space="preserve"> </w:t>
            </w:r>
            <w:r w:rsidRPr="0057479D">
              <w:t>прямой</w:t>
            </w:r>
          </w:p>
        </w:tc>
        <w:tc>
          <w:tcPr>
            <w:tcW w:w="3398" w:type="dxa"/>
            <w:vAlign w:val="center"/>
          </w:tcPr>
          <w:p w14:paraId="6BA5F500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58B50446" w14:textId="1DDAA7E1" w:rsidR="00D477DC" w:rsidRPr="004D2FCA" w:rsidRDefault="00D477DC" w:rsidP="00D477DC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57479D">
              <w:rPr>
                <w:rFonts w:cs="Times New Roman"/>
                <w:szCs w:val="24"/>
                <w:lang w:val="en-US"/>
              </w:rPr>
              <w:t>013G70</w:t>
            </w:r>
            <w:r w:rsidRPr="0057479D">
              <w:rPr>
                <w:rFonts w:cs="Times New Roman"/>
                <w:szCs w:val="24"/>
              </w:rPr>
              <w:t>14</w:t>
            </w:r>
            <w:r w:rsidRPr="0057479D">
              <w:rPr>
                <w:rFonts w:cs="Times New Roman"/>
                <w:szCs w:val="24"/>
                <w:lang w:val="en-US"/>
              </w:rPr>
              <w:t>R</w:t>
            </w:r>
          </w:p>
        </w:tc>
        <w:tc>
          <w:tcPr>
            <w:tcW w:w="2549" w:type="dxa"/>
            <w:vAlign w:val="center"/>
          </w:tcPr>
          <w:p w14:paraId="3371D443" w14:textId="6867219A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r w:rsidRPr="0057479D">
              <w:rPr>
                <w:rFonts w:cs="Times New Roman"/>
                <w:szCs w:val="24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30E8D838" w14:textId="5780F9FE" w:rsidR="00D477DC" w:rsidRPr="004D2FCA" w:rsidRDefault="00D477DC" w:rsidP="00D477DC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6FBBB9ED" w14:textId="0A037871" w:rsidR="00D477DC" w:rsidRPr="004D2FCA" w:rsidRDefault="00D477DC" w:rsidP="00D477DC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224C45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1416" w:type="dxa"/>
            <w:vAlign w:val="bottom"/>
          </w:tcPr>
          <w:p w14:paraId="0FD8B448" w14:textId="77777777" w:rsidR="00D477DC" w:rsidRPr="009F5B5F" w:rsidRDefault="00D477DC" w:rsidP="00D477D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788F950" w14:textId="77777777" w:rsidR="00D477DC" w:rsidRPr="009F5B5F" w:rsidRDefault="00D477DC" w:rsidP="00D477D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77DC" w:rsidRPr="00157984" w14:paraId="410BB606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FAB0484" w14:textId="77777777" w:rsidR="00D477DC" w:rsidRPr="00CF599B" w:rsidRDefault="00D477DC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0ED933D7" w14:textId="4230417F" w:rsidR="00D477DC" w:rsidRPr="004D2FCA" w:rsidRDefault="00D477DC" w:rsidP="00D477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7479D">
              <w:rPr>
                <w:color w:val="000000"/>
              </w:rPr>
              <w:t xml:space="preserve">Клапан запорный </w:t>
            </w:r>
            <w:r w:rsidRPr="0057479D">
              <w:t>LV DN 15 PN 10 угловой</w:t>
            </w:r>
          </w:p>
        </w:tc>
        <w:tc>
          <w:tcPr>
            <w:tcW w:w="3398" w:type="dxa"/>
            <w:vAlign w:val="center"/>
          </w:tcPr>
          <w:p w14:paraId="3DA68A8F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391E666B" w14:textId="504D72B0" w:rsidR="00D477DC" w:rsidRPr="004D2FCA" w:rsidRDefault="00D477DC" w:rsidP="00D477DC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57479D">
              <w:rPr>
                <w:rFonts w:cs="Times New Roman"/>
                <w:szCs w:val="24"/>
                <w:lang w:val="en-US"/>
              </w:rPr>
              <w:t>003L0143R</w:t>
            </w:r>
          </w:p>
        </w:tc>
        <w:tc>
          <w:tcPr>
            <w:tcW w:w="2549" w:type="dxa"/>
            <w:vAlign w:val="center"/>
          </w:tcPr>
          <w:p w14:paraId="5E4BE1DF" w14:textId="4635A3B4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r w:rsidRPr="0057479D">
              <w:rPr>
                <w:rFonts w:cs="Times New Roman"/>
                <w:szCs w:val="24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20252166" w14:textId="12D5FB19" w:rsidR="00D477DC" w:rsidRPr="004D2FCA" w:rsidRDefault="00D477DC" w:rsidP="00D477DC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4B7F036C" w14:textId="360EA53B" w:rsidR="00D477DC" w:rsidRPr="004D2FCA" w:rsidRDefault="00D477DC" w:rsidP="00D477DC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224C45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1416" w:type="dxa"/>
            <w:vAlign w:val="bottom"/>
          </w:tcPr>
          <w:p w14:paraId="62B31701" w14:textId="77777777" w:rsidR="00D477DC" w:rsidRPr="009F5B5F" w:rsidRDefault="00D477DC" w:rsidP="00D477D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B867A3A" w14:textId="77777777" w:rsidR="00D477DC" w:rsidRPr="009F5B5F" w:rsidRDefault="00D477DC" w:rsidP="00D477D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77DC" w:rsidRPr="00157984" w14:paraId="6C76305A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4B3E2AB" w14:textId="77777777" w:rsidR="00D477DC" w:rsidRPr="00CF599B" w:rsidRDefault="00D477DC" w:rsidP="00861B73">
            <w:pPr>
              <w:pStyle w:val="af5"/>
              <w:ind w:left="0"/>
            </w:pPr>
          </w:p>
        </w:tc>
        <w:tc>
          <w:tcPr>
            <w:tcW w:w="7361" w:type="dxa"/>
            <w:vAlign w:val="center"/>
          </w:tcPr>
          <w:p w14:paraId="740B8D10" w14:textId="0DEF675B" w:rsidR="00D477DC" w:rsidRPr="004D2FCA" w:rsidRDefault="00D477DC" w:rsidP="00D477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14 этаж</w:t>
            </w:r>
          </w:p>
        </w:tc>
        <w:tc>
          <w:tcPr>
            <w:tcW w:w="3398" w:type="dxa"/>
            <w:vAlign w:val="center"/>
          </w:tcPr>
          <w:p w14:paraId="7A2FA1EF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1064493C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725A3C90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AD2623E" w14:textId="77777777" w:rsidR="00D477DC" w:rsidRPr="004D2FCA" w:rsidRDefault="00D477DC" w:rsidP="00D477DC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bottom"/>
          </w:tcPr>
          <w:p w14:paraId="440F96CD" w14:textId="77777777" w:rsidR="00D477DC" w:rsidRPr="004D2FCA" w:rsidRDefault="00D477DC" w:rsidP="00D477DC">
            <w:pPr>
              <w:pStyle w:val="af5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416" w:type="dxa"/>
            <w:vAlign w:val="bottom"/>
          </w:tcPr>
          <w:p w14:paraId="25190BBE" w14:textId="77777777" w:rsidR="00D477DC" w:rsidRPr="009F5B5F" w:rsidRDefault="00D477DC" w:rsidP="00D477D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CE4469F" w14:textId="77777777" w:rsidR="00D477DC" w:rsidRPr="009F5B5F" w:rsidRDefault="00D477DC" w:rsidP="00D477D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77DC" w:rsidRPr="00157984" w14:paraId="4E30D348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D29F0CC" w14:textId="77777777" w:rsidR="00D477DC" w:rsidRPr="00CF599B" w:rsidRDefault="00D477DC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1D077E94" w14:textId="6867D209" w:rsidR="00D477DC" w:rsidRPr="004D2FCA" w:rsidRDefault="00D477DC" w:rsidP="00D477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>Конвектор напольный</w:t>
            </w:r>
          </w:p>
        </w:tc>
        <w:tc>
          <w:tcPr>
            <w:tcW w:w="3398" w:type="dxa"/>
            <w:vAlign w:val="center"/>
          </w:tcPr>
          <w:p w14:paraId="438FBDA5" w14:textId="71F18E31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  <w:lang w:val="en-US"/>
              </w:rPr>
              <w:t>SPL BFM-130/9/24</w:t>
            </w:r>
          </w:p>
        </w:tc>
        <w:tc>
          <w:tcPr>
            <w:tcW w:w="1982" w:type="dxa"/>
            <w:vAlign w:val="center"/>
          </w:tcPr>
          <w:p w14:paraId="7C6B4086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39974FDD" w14:textId="5AE8CF5B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7CDF9C6F" w14:textId="3067C315" w:rsidR="00D477DC" w:rsidRPr="004D2FCA" w:rsidRDefault="00D477DC" w:rsidP="00D477DC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298155A5" w14:textId="17B3BB1F" w:rsidR="00D477DC" w:rsidRPr="004D2FCA" w:rsidRDefault="00D477DC" w:rsidP="00D477DC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A571D6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1416" w:type="dxa"/>
            <w:vAlign w:val="bottom"/>
          </w:tcPr>
          <w:p w14:paraId="61BF7694" w14:textId="77777777" w:rsidR="00D477DC" w:rsidRPr="009F5B5F" w:rsidRDefault="00D477DC" w:rsidP="00D477D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934EB3A" w14:textId="77777777" w:rsidR="00D477DC" w:rsidRPr="009F5B5F" w:rsidRDefault="00D477DC" w:rsidP="00D477D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77DC" w:rsidRPr="00157984" w14:paraId="0F80668D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226485F" w14:textId="77777777" w:rsidR="00D477DC" w:rsidRPr="00CF599B" w:rsidRDefault="00D477DC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51B34ED6" w14:textId="651E5A78" w:rsidR="00D477DC" w:rsidRPr="004D2FCA" w:rsidRDefault="00D477DC" w:rsidP="00D477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>Труба из сшитого полиэтилена 16х2,2</w:t>
            </w:r>
          </w:p>
        </w:tc>
        <w:tc>
          <w:tcPr>
            <w:tcW w:w="3398" w:type="dxa"/>
            <w:vAlign w:val="center"/>
          </w:tcPr>
          <w:p w14:paraId="66E437EA" w14:textId="58818F00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  <w:lang w:val="en-US"/>
              </w:rPr>
              <w:t>PEX-a/EVOH</w:t>
            </w:r>
          </w:p>
        </w:tc>
        <w:tc>
          <w:tcPr>
            <w:tcW w:w="1982" w:type="dxa"/>
            <w:vAlign w:val="center"/>
          </w:tcPr>
          <w:p w14:paraId="5C41F37B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6926AFF7" w14:textId="7D57D1EE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CF599B">
              <w:rPr>
                <w:rFonts w:cs="Times New Roman"/>
                <w:szCs w:val="24"/>
                <w:lang w:val="en-US"/>
              </w:rPr>
              <w:t>Sanext</w:t>
            </w:r>
            <w:proofErr w:type="spellEnd"/>
          </w:p>
        </w:tc>
        <w:tc>
          <w:tcPr>
            <w:tcW w:w="1133" w:type="dxa"/>
            <w:vAlign w:val="center"/>
          </w:tcPr>
          <w:p w14:paraId="0C39815B" w14:textId="2D1D9CFC" w:rsidR="00D477DC" w:rsidRPr="004D2FCA" w:rsidRDefault="00D477DC" w:rsidP="00D477DC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152445BF" w14:textId="641C3D65" w:rsidR="00D477DC" w:rsidRPr="004D2FCA" w:rsidRDefault="00D477DC" w:rsidP="00D477DC">
            <w:pPr>
              <w:pStyle w:val="af5"/>
              <w:rPr>
                <w:rFonts w:cs="Times New Roman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1416" w:type="dxa"/>
            <w:vAlign w:val="bottom"/>
          </w:tcPr>
          <w:p w14:paraId="2B946104" w14:textId="77777777" w:rsidR="00D477DC" w:rsidRPr="009F5B5F" w:rsidRDefault="00D477DC" w:rsidP="00D477D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65AABDE" w14:textId="77777777" w:rsidR="00D477DC" w:rsidRPr="009F5B5F" w:rsidRDefault="00D477DC" w:rsidP="00D477D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77DC" w:rsidRPr="00157984" w14:paraId="64311E5A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BEAEF49" w14:textId="77777777" w:rsidR="00D477DC" w:rsidRPr="00CF599B" w:rsidRDefault="00D477DC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0EEAA8FA" w14:textId="2A6C4155" w:rsidR="00D477DC" w:rsidRPr="004D2FCA" w:rsidRDefault="00D477DC" w:rsidP="00D477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красная</w:t>
            </w:r>
          </w:p>
        </w:tc>
        <w:tc>
          <w:tcPr>
            <w:tcW w:w="3398" w:type="dxa"/>
            <w:vAlign w:val="center"/>
          </w:tcPr>
          <w:p w14:paraId="5B61300C" w14:textId="1613141A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vAlign w:val="center"/>
          </w:tcPr>
          <w:p w14:paraId="3A7D2329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6DBABDD3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0113101" w14:textId="74F6E217" w:rsidR="00D477DC" w:rsidRPr="004D2FCA" w:rsidRDefault="00D477DC" w:rsidP="00D477DC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1E91B5D4" w14:textId="3E4C727C" w:rsidR="00D477DC" w:rsidRPr="004D2FCA" w:rsidRDefault="00D477DC" w:rsidP="00D477DC">
            <w:pPr>
              <w:pStyle w:val="af5"/>
              <w:rPr>
                <w:rFonts w:cs="Times New Roman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1416" w:type="dxa"/>
            <w:vAlign w:val="bottom"/>
          </w:tcPr>
          <w:p w14:paraId="56F93DE9" w14:textId="77777777" w:rsidR="00D477DC" w:rsidRPr="009F5B5F" w:rsidRDefault="00D477DC" w:rsidP="00D477D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2C900D1" w14:textId="77777777" w:rsidR="00D477DC" w:rsidRPr="009F5B5F" w:rsidRDefault="00D477DC" w:rsidP="00D477D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77DC" w:rsidRPr="00157984" w14:paraId="50D20E21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B664706" w14:textId="77777777" w:rsidR="00D477DC" w:rsidRPr="00CF599B" w:rsidRDefault="00D477DC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2DBF9356" w14:textId="15D0C8B4" w:rsidR="00D477DC" w:rsidRPr="004D2FCA" w:rsidRDefault="00D477DC" w:rsidP="00D477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синяя</w:t>
            </w:r>
          </w:p>
        </w:tc>
        <w:tc>
          <w:tcPr>
            <w:tcW w:w="3398" w:type="dxa"/>
            <w:vAlign w:val="center"/>
          </w:tcPr>
          <w:p w14:paraId="29842223" w14:textId="05B06A13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vAlign w:val="center"/>
          </w:tcPr>
          <w:p w14:paraId="4D1E4EAA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1EBCA135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58132BD" w14:textId="5BE215B8" w:rsidR="00D477DC" w:rsidRPr="004D2FCA" w:rsidRDefault="00D477DC" w:rsidP="00D477DC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08845741" w14:textId="0B68243D" w:rsidR="00D477DC" w:rsidRPr="004D2FCA" w:rsidRDefault="00D477DC" w:rsidP="00D477DC">
            <w:pPr>
              <w:pStyle w:val="af5"/>
              <w:rPr>
                <w:rFonts w:cs="Times New Roman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1416" w:type="dxa"/>
            <w:vAlign w:val="bottom"/>
          </w:tcPr>
          <w:p w14:paraId="5813FCE1" w14:textId="77777777" w:rsidR="00D477DC" w:rsidRPr="009F5B5F" w:rsidRDefault="00D477DC" w:rsidP="00D477D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1D91A49" w14:textId="77777777" w:rsidR="00D477DC" w:rsidRPr="009F5B5F" w:rsidRDefault="00D477DC" w:rsidP="00D477D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77DC" w:rsidRPr="00157984" w14:paraId="3207DBC8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574D6E4" w14:textId="77777777" w:rsidR="00D477DC" w:rsidRPr="00CF599B" w:rsidRDefault="00D477DC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0E64A693" w14:textId="3542FD52" w:rsidR="00D477DC" w:rsidRPr="004D2FCA" w:rsidRDefault="00D477DC" w:rsidP="00D477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5748D">
              <w:rPr>
                <w:color w:val="000000"/>
              </w:rPr>
              <w:t>Адаптер для узла нижнего подключения</w:t>
            </w:r>
            <w:r>
              <w:rPr>
                <w:color w:val="000000"/>
              </w:rPr>
              <w:t xml:space="preserve"> </w:t>
            </w:r>
            <w:r w:rsidRPr="006A5E16">
              <w:t>3/4 х 1/2</w:t>
            </w:r>
            <w:r>
              <w:t xml:space="preserve"> </w:t>
            </w:r>
            <w:proofErr w:type="spellStart"/>
            <w:r>
              <w:t>Е</w:t>
            </w:r>
            <w:r w:rsidRPr="006A5E16">
              <w:t>вроконус</w:t>
            </w:r>
            <w:proofErr w:type="spellEnd"/>
          </w:p>
        </w:tc>
        <w:tc>
          <w:tcPr>
            <w:tcW w:w="3398" w:type="dxa"/>
            <w:vAlign w:val="center"/>
          </w:tcPr>
          <w:p w14:paraId="4656FC4A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12198724" w14:textId="65FCFF5D" w:rsidR="00D477DC" w:rsidRPr="004D2FCA" w:rsidRDefault="00D477DC" w:rsidP="00D477DC">
            <w:pPr>
              <w:pStyle w:val="af5"/>
              <w:rPr>
                <w:rFonts w:cs="Times New Roman"/>
                <w:szCs w:val="24"/>
                <w:lang w:val="en-US"/>
              </w:rPr>
            </w:pPr>
            <w:proofErr w:type="gramStart"/>
            <w:r w:rsidRPr="0055748D">
              <w:rPr>
                <w:rFonts w:cs="Times New Roman"/>
                <w:color w:val="000000" w:themeColor="text1"/>
                <w:szCs w:val="24"/>
                <w:lang w:val="en-US"/>
              </w:rPr>
              <w:t>VT.AVK01.N</w:t>
            </w:r>
            <w:proofErr w:type="gramEnd"/>
            <w:r w:rsidRPr="0055748D">
              <w:rPr>
                <w:rFonts w:cs="Times New Roman"/>
                <w:color w:val="000000" w:themeColor="text1"/>
                <w:szCs w:val="24"/>
                <w:lang w:val="en-US"/>
              </w:rPr>
              <w:t>.E04</w:t>
            </w:r>
          </w:p>
        </w:tc>
        <w:tc>
          <w:tcPr>
            <w:tcW w:w="2549" w:type="dxa"/>
            <w:vAlign w:val="center"/>
          </w:tcPr>
          <w:p w14:paraId="786224E6" w14:textId="35DD850D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proofErr w:type="gramStart"/>
            <w:r w:rsidRPr="0055748D">
              <w:rPr>
                <w:rFonts w:cs="Times New Roman"/>
                <w:color w:val="000000" w:themeColor="text1"/>
                <w:szCs w:val="24"/>
                <w:lang w:val="en-US"/>
              </w:rPr>
              <w:t>VT.AVK01.N</w:t>
            </w:r>
            <w:proofErr w:type="gramEnd"/>
            <w:r w:rsidRPr="0055748D">
              <w:rPr>
                <w:rFonts w:cs="Times New Roman"/>
                <w:color w:val="000000" w:themeColor="text1"/>
                <w:szCs w:val="24"/>
                <w:lang w:val="en-US"/>
              </w:rPr>
              <w:t>.E04</w:t>
            </w:r>
          </w:p>
        </w:tc>
        <w:tc>
          <w:tcPr>
            <w:tcW w:w="1133" w:type="dxa"/>
            <w:vAlign w:val="center"/>
          </w:tcPr>
          <w:p w14:paraId="682E8DEE" w14:textId="0E461DA4" w:rsidR="00D477DC" w:rsidRPr="004D2FCA" w:rsidRDefault="00D477DC" w:rsidP="00D477DC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5D07BF66" w14:textId="32EBCEDB" w:rsidR="00D477DC" w:rsidRPr="004D2FCA" w:rsidRDefault="00D477DC" w:rsidP="00D477DC">
            <w:pPr>
              <w:pStyle w:val="af5"/>
              <w:rPr>
                <w:rFonts w:cs="Times New Roman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1416" w:type="dxa"/>
            <w:vAlign w:val="bottom"/>
          </w:tcPr>
          <w:p w14:paraId="0D468107" w14:textId="77777777" w:rsidR="00D477DC" w:rsidRPr="009F5B5F" w:rsidRDefault="00D477DC" w:rsidP="00D477D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4D09C44" w14:textId="77777777" w:rsidR="00D477DC" w:rsidRPr="009F5B5F" w:rsidRDefault="00D477DC" w:rsidP="00D477D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77DC" w:rsidRPr="00157984" w14:paraId="246A40C0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28763E4" w14:textId="77777777" w:rsidR="00D477DC" w:rsidRPr="00CF599B" w:rsidRDefault="00D477DC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4F1012AB" w14:textId="1B6B7CD4" w:rsidR="00D477DC" w:rsidRPr="004D2FCA" w:rsidRDefault="00D477DC" w:rsidP="00D477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5748D">
              <w:rPr>
                <w:color w:val="000000"/>
              </w:rPr>
              <w:t>Фитинг подключения медной трубки</w:t>
            </w:r>
            <w:r>
              <w:rPr>
                <w:color w:val="000000"/>
              </w:rPr>
              <w:t xml:space="preserve"> </w:t>
            </w:r>
            <w:r w:rsidRPr="003E400B">
              <w:rPr>
                <w:lang w:val="en-US"/>
              </w:rPr>
              <w:t>D</w:t>
            </w:r>
            <w:r w:rsidRPr="003E400B">
              <w:t>15-</w:t>
            </w:r>
            <w:r w:rsidRPr="003E400B">
              <w:rPr>
                <w:lang w:val="en-US"/>
              </w:rPr>
              <w:t>G</w:t>
            </w:r>
            <w:r w:rsidRPr="003E400B">
              <w:t xml:space="preserve">3/4 </w:t>
            </w:r>
            <w:proofErr w:type="spellStart"/>
            <w:r w:rsidRPr="003E400B">
              <w:t>Евроконус</w:t>
            </w:r>
            <w:proofErr w:type="spellEnd"/>
          </w:p>
        </w:tc>
        <w:tc>
          <w:tcPr>
            <w:tcW w:w="3398" w:type="dxa"/>
            <w:vAlign w:val="center"/>
          </w:tcPr>
          <w:p w14:paraId="36A9193E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103A2150" w14:textId="77777777" w:rsidR="00D477DC" w:rsidRPr="00D477DC" w:rsidRDefault="00D477DC" w:rsidP="00D477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11CBFF9" w14:textId="05A09F9F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55748D">
              <w:rPr>
                <w:rFonts w:cs="Times New Roman"/>
                <w:color w:val="000000" w:themeColor="text1"/>
                <w:szCs w:val="24"/>
                <w:lang w:val="en-US"/>
              </w:rPr>
              <w:t>Sanext</w:t>
            </w:r>
            <w:proofErr w:type="spellEnd"/>
          </w:p>
        </w:tc>
        <w:tc>
          <w:tcPr>
            <w:tcW w:w="1133" w:type="dxa"/>
            <w:vAlign w:val="center"/>
          </w:tcPr>
          <w:p w14:paraId="66FD78FD" w14:textId="7E1838A0" w:rsidR="00D477DC" w:rsidRPr="004D2FCA" w:rsidRDefault="00D477DC" w:rsidP="00D477DC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25177155" w14:textId="0241563A" w:rsidR="00D477DC" w:rsidRPr="004D2FCA" w:rsidRDefault="00D477DC" w:rsidP="00D477DC">
            <w:pPr>
              <w:pStyle w:val="af5"/>
              <w:rPr>
                <w:rFonts w:cs="Times New Roman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1416" w:type="dxa"/>
            <w:vAlign w:val="bottom"/>
          </w:tcPr>
          <w:p w14:paraId="0F63812E" w14:textId="77777777" w:rsidR="00D477DC" w:rsidRPr="009F5B5F" w:rsidRDefault="00D477DC" w:rsidP="00D477D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75F7722" w14:textId="77777777" w:rsidR="00D477DC" w:rsidRPr="009F5B5F" w:rsidRDefault="00D477DC" w:rsidP="00D477D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77DC" w:rsidRPr="00157984" w14:paraId="4028A9A0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B42C0B9" w14:textId="77777777" w:rsidR="00D477DC" w:rsidRPr="00CF599B" w:rsidRDefault="00D477DC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6AE82ACF" w14:textId="1F95AB8A" w:rsidR="00D477DC" w:rsidRPr="004D2FCA" w:rsidRDefault="00D477DC" w:rsidP="00D477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5748D">
              <w:rPr>
                <w:color w:val="000000"/>
              </w:rPr>
              <w:t xml:space="preserve">Элемент термостатический, тип </w:t>
            </w:r>
            <w:r w:rsidRPr="0055748D">
              <w:rPr>
                <w:color w:val="000000"/>
                <w:lang w:val="en-US"/>
              </w:rPr>
              <w:t>RTR</w:t>
            </w:r>
            <w:r w:rsidRPr="0055748D">
              <w:rPr>
                <w:color w:val="000000"/>
              </w:rPr>
              <w:t xml:space="preserve"> Модификация </w:t>
            </w:r>
            <w:r w:rsidRPr="0055748D">
              <w:rPr>
                <w:color w:val="000000"/>
                <w:lang w:val="en-US"/>
              </w:rPr>
              <w:t>RTR</w:t>
            </w:r>
            <w:r w:rsidRPr="0055748D">
              <w:rPr>
                <w:color w:val="000000"/>
              </w:rPr>
              <w:t xml:space="preserve"> 7093</w:t>
            </w:r>
          </w:p>
        </w:tc>
        <w:tc>
          <w:tcPr>
            <w:tcW w:w="3398" w:type="dxa"/>
            <w:vAlign w:val="center"/>
          </w:tcPr>
          <w:p w14:paraId="67BF2A7A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2BCD7E16" w14:textId="4BE29704" w:rsidR="00D477DC" w:rsidRPr="004D2FCA" w:rsidRDefault="00D477DC" w:rsidP="00D477DC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55748D">
              <w:rPr>
                <w:rFonts w:cs="Times New Roman"/>
                <w:szCs w:val="24"/>
                <w:lang w:val="en-US"/>
              </w:rPr>
              <w:t>013G7093</w:t>
            </w:r>
          </w:p>
        </w:tc>
        <w:tc>
          <w:tcPr>
            <w:tcW w:w="2549" w:type="dxa"/>
            <w:vAlign w:val="center"/>
          </w:tcPr>
          <w:p w14:paraId="056ADDD3" w14:textId="4EC842AD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r w:rsidRPr="0055748D">
              <w:rPr>
                <w:rFonts w:cs="Times New Roman"/>
                <w:szCs w:val="24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6FCC943B" w14:textId="73B2D8F6" w:rsidR="00D477DC" w:rsidRPr="004D2FCA" w:rsidRDefault="00D477DC" w:rsidP="00D477DC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165F9E90" w14:textId="2F3A47B6" w:rsidR="00D477DC" w:rsidRPr="004D2FCA" w:rsidRDefault="00D477DC" w:rsidP="00D477DC">
            <w:pPr>
              <w:pStyle w:val="af5"/>
              <w:rPr>
                <w:rFonts w:cs="Times New Roman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</w:t>
            </w:r>
          </w:p>
        </w:tc>
        <w:tc>
          <w:tcPr>
            <w:tcW w:w="1416" w:type="dxa"/>
            <w:vAlign w:val="bottom"/>
          </w:tcPr>
          <w:p w14:paraId="6D52A8FE" w14:textId="77777777" w:rsidR="00D477DC" w:rsidRPr="009F5B5F" w:rsidRDefault="00D477DC" w:rsidP="00D477D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729F856" w14:textId="77777777" w:rsidR="00D477DC" w:rsidRPr="009F5B5F" w:rsidRDefault="00D477DC" w:rsidP="00D477D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77DC" w:rsidRPr="00157984" w14:paraId="71D7A4E2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300234F" w14:textId="77777777" w:rsidR="00D477DC" w:rsidRPr="00CF599B" w:rsidRDefault="00D477DC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675772C7" w14:textId="69DDCBC9" w:rsidR="00D477DC" w:rsidRPr="004D2FCA" w:rsidRDefault="00D477DC" w:rsidP="00D477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5748D">
              <w:rPr>
                <w:color w:val="000000"/>
              </w:rPr>
              <w:t xml:space="preserve">Клапан терморегулирующий </w:t>
            </w:r>
            <w:r w:rsidRPr="0055748D">
              <w:t>TR-N UK Ду15 прямой</w:t>
            </w:r>
          </w:p>
        </w:tc>
        <w:tc>
          <w:tcPr>
            <w:tcW w:w="3398" w:type="dxa"/>
            <w:vAlign w:val="center"/>
          </w:tcPr>
          <w:p w14:paraId="20DB177C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1020A5B3" w14:textId="7CDFC079" w:rsidR="00D477DC" w:rsidRPr="004D2FCA" w:rsidRDefault="00D477DC" w:rsidP="00D477DC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55748D">
              <w:rPr>
                <w:rFonts w:cs="Times New Roman"/>
                <w:szCs w:val="24"/>
                <w:lang w:val="en-US"/>
              </w:rPr>
              <w:t>013G70</w:t>
            </w:r>
            <w:r w:rsidRPr="0055748D">
              <w:rPr>
                <w:rFonts w:cs="Times New Roman"/>
                <w:szCs w:val="24"/>
              </w:rPr>
              <w:t>14</w:t>
            </w:r>
            <w:r w:rsidRPr="0055748D">
              <w:rPr>
                <w:rFonts w:cs="Times New Roman"/>
                <w:szCs w:val="24"/>
                <w:lang w:val="en-US"/>
              </w:rPr>
              <w:t>R</w:t>
            </w:r>
          </w:p>
        </w:tc>
        <w:tc>
          <w:tcPr>
            <w:tcW w:w="2549" w:type="dxa"/>
            <w:vAlign w:val="center"/>
          </w:tcPr>
          <w:p w14:paraId="4F81799A" w14:textId="2EE7D5B9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r w:rsidRPr="0055748D">
              <w:rPr>
                <w:rFonts w:cs="Times New Roman"/>
                <w:szCs w:val="24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3522DDEA" w14:textId="0EFEE61D" w:rsidR="00D477DC" w:rsidRPr="004D2FCA" w:rsidRDefault="00D477DC" w:rsidP="00D477DC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15A8331A" w14:textId="63CE9A15" w:rsidR="00D477DC" w:rsidRPr="004D2FCA" w:rsidRDefault="00D477DC" w:rsidP="00D477DC">
            <w:pPr>
              <w:pStyle w:val="af5"/>
              <w:rPr>
                <w:rFonts w:cs="Times New Roman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</w:t>
            </w:r>
          </w:p>
        </w:tc>
        <w:tc>
          <w:tcPr>
            <w:tcW w:w="1416" w:type="dxa"/>
            <w:vAlign w:val="bottom"/>
          </w:tcPr>
          <w:p w14:paraId="70BD1ECB" w14:textId="77777777" w:rsidR="00D477DC" w:rsidRPr="009F5B5F" w:rsidRDefault="00D477DC" w:rsidP="00D477D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2535459" w14:textId="77777777" w:rsidR="00D477DC" w:rsidRPr="009F5B5F" w:rsidRDefault="00D477DC" w:rsidP="00D477D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77DC" w:rsidRPr="00157984" w14:paraId="7B208025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8DD6809" w14:textId="77777777" w:rsidR="00D477DC" w:rsidRPr="00CF599B" w:rsidRDefault="00D477DC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60ED1DE0" w14:textId="07FA16A3" w:rsidR="00D477DC" w:rsidRPr="004D2FCA" w:rsidRDefault="00D477DC" w:rsidP="00D477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5748D">
              <w:rPr>
                <w:color w:val="000000"/>
              </w:rPr>
              <w:t xml:space="preserve">Клапан запорный </w:t>
            </w:r>
            <w:r w:rsidRPr="0055748D">
              <w:t>LV DN 15 PN 10 угловой</w:t>
            </w:r>
          </w:p>
        </w:tc>
        <w:tc>
          <w:tcPr>
            <w:tcW w:w="3398" w:type="dxa"/>
            <w:vAlign w:val="center"/>
          </w:tcPr>
          <w:p w14:paraId="039FF6EA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2AD02F00" w14:textId="20431A1F" w:rsidR="00D477DC" w:rsidRPr="004D2FCA" w:rsidRDefault="00D477DC" w:rsidP="00D477DC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55748D">
              <w:rPr>
                <w:rFonts w:cs="Times New Roman"/>
                <w:szCs w:val="24"/>
                <w:lang w:val="en-US"/>
              </w:rPr>
              <w:t>003L0143R</w:t>
            </w:r>
          </w:p>
        </w:tc>
        <w:tc>
          <w:tcPr>
            <w:tcW w:w="2549" w:type="dxa"/>
            <w:vAlign w:val="center"/>
          </w:tcPr>
          <w:p w14:paraId="0FA7CB20" w14:textId="494DE5DC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r w:rsidRPr="0055748D">
              <w:rPr>
                <w:rFonts w:cs="Times New Roman"/>
                <w:szCs w:val="24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33283FFA" w14:textId="4C781784" w:rsidR="00D477DC" w:rsidRPr="004D2FCA" w:rsidRDefault="00D477DC" w:rsidP="00D477DC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2A2B19E3" w14:textId="362B00B0" w:rsidR="00D477DC" w:rsidRPr="004D2FCA" w:rsidRDefault="00D477DC" w:rsidP="00D477DC">
            <w:pPr>
              <w:pStyle w:val="af5"/>
              <w:rPr>
                <w:rFonts w:cs="Times New Roman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</w:t>
            </w:r>
          </w:p>
        </w:tc>
        <w:tc>
          <w:tcPr>
            <w:tcW w:w="1416" w:type="dxa"/>
            <w:vAlign w:val="bottom"/>
          </w:tcPr>
          <w:p w14:paraId="528CD88E" w14:textId="77777777" w:rsidR="00D477DC" w:rsidRPr="009F5B5F" w:rsidRDefault="00D477DC" w:rsidP="00D477D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05C972E" w14:textId="77777777" w:rsidR="00D477DC" w:rsidRPr="009F5B5F" w:rsidRDefault="00D477DC" w:rsidP="00D477D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77DC" w:rsidRPr="00157984" w14:paraId="00082DC3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1746A8A" w14:textId="77777777" w:rsidR="00D477DC" w:rsidRPr="00CF599B" w:rsidRDefault="00D477DC" w:rsidP="00861B73">
            <w:pPr>
              <w:pStyle w:val="af5"/>
              <w:ind w:left="0"/>
            </w:pPr>
          </w:p>
        </w:tc>
        <w:tc>
          <w:tcPr>
            <w:tcW w:w="7361" w:type="dxa"/>
            <w:vAlign w:val="center"/>
          </w:tcPr>
          <w:p w14:paraId="7A2821A5" w14:textId="62E4DB88" w:rsidR="00D477DC" w:rsidRPr="004D2FCA" w:rsidRDefault="00D477DC" w:rsidP="00D477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15 этаж</w:t>
            </w:r>
          </w:p>
        </w:tc>
        <w:tc>
          <w:tcPr>
            <w:tcW w:w="3398" w:type="dxa"/>
            <w:vAlign w:val="center"/>
          </w:tcPr>
          <w:p w14:paraId="709FBE42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3B52EBFA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7733B55A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5C12E3E" w14:textId="77777777" w:rsidR="00D477DC" w:rsidRPr="004D2FCA" w:rsidRDefault="00D477DC" w:rsidP="00D477DC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bottom"/>
          </w:tcPr>
          <w:p w14:paraId="2F17AD68" w14:textId="77777777" w:rsidR="00D477DC" w:rsidRPr="004D2FCA" w:rsidRDefault="00D477DC" w:rsidP="00D477DC">
            <w:pPr>
              <w:pStyle w:val="af5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416" w:type="dxa"/>
            <w:vAlign w:val="bottom"/>
          </w:tcPr>
          <w:p w14:paraId="3A64410E" w14:textId="77777777" w:rsidR="00D477DC" w:rsidRPr="009F5B5F" w:rsidRDefault="00D477DC" w:rsidP="00D477D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3207A7F" w14:textId="77777777" w:rsidR="00D477DC" w:rsidRPr="009F5B5F" w:rsidRDefault="00D477DC" w:rsidP="00D477D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77DC" w:rsidRPr="00157984" w14:paraId="656DE60A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4D03A3A" w14:textId="77777777" w:rsidR="00D477DC" w:rsidRPr="00CF599B" w:rsidRDefault="00D477DC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5356993D" w14:textId="0C28C90C" w:rsidR="00D477DC" w:rsidRPr="004D2FCA" w:rsidRDefault="00D477DC" w:rsidP="00D477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>Конвектор напольный</w:t>
            </w:r>
          </w:p>
        </w:tc>
        <w:tc>
          <w:tcPr>
            <w:tcW w:w="3398" w:type="dxa"/>
            <w:vAlign w:val="center"/>
          </w:tcPr>
          <w:p w14:paraId="3C419C4A" w14:textId="13B58164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  <w:lang w:val="en-US"/>
              </w:rPr>
              <w:t>SPL BFM-130/9/24</w:t>
            </w:r>
          </w:p>
        </w:tc>
        <w:tc>
          <w:tcPr>
            <w:tcW w:w="1982" w:type="dxa"/>
            <w:vAlign w:val="center"/>
          </w:tcPr>
          <w:p w14:paraId="3C15A8A3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25F34251" w14:textId="35319D5D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0043F3BF" w14:textId="4B6ECFED" w:rsidR="00D477DC" w:rsidRPr="004D2FCA" w:rsidRDefault="00D477DC" w:rsidP="00D477DC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49EAA374" w14:textId="752B9A73" w:rsidR="00D477DC" w:rsidRPr="004D2FCA" w:rsidRDefault="00D477DC" w:rsidP="00D477DC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113441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1416" w:type="dxa"/>
            <w:vAlign w:val="bottom"/>
          </w:tcPr>
          <w:p w14:paraId="498D7468" w14:textId="77777777" w:rsidR="00D477DC" w:rsidRPr="009F5B5F" w:rsidRDefault="00D477DC" w:rsidP="00D477D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2B784C9" w14:textId="77777777" w:rsidR="00D477DC" w:rsidRPr="009F5B5F" w:rsidRDefault="00D477DC" w:rsidP="00D477D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77DC" w:rsidRPr="00157984" w14:paraId="1D8F3573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41EF15D" w14:textId="77777777" w:rsidR="00D477DC" w:rsidRPr="00CF599B" w:rsidRDefault="00D477DC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721E4D8E" w14:textId="24D12870" w:rsidR="00D477DC" w:rsidRPr="004D2FCA" w:rsidRDefault="00D477DC" w:rsidP="00D477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>Труба из сшитого полиэтилена 16х2,2</w:t>
            </w:r>
          </w:p>
        </w:tc>
        <w:tc>
          <w:tcPr>
            <w:tcW w:w="3398" w:type="dxa"/>
            <w:vAlign w:val="center"/>
          </w:tcPr>
          <w:p w14:paraId="0F923973" w14:textId="07091181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  <w:lang w:val="en-US"/>
              </w:rPr>
              <w:t>PEX-a/EVOH</w:t>
            </w:r>
          </w:p>
        </w:tc>
        <w:tc>
          <w:tcPr>
            <w:tcW w:w="1982" w:type="dxa"/>
            <w:vAlign w:val="center"/>
          </w:tcPr>
          <w:p w14:paraId="77B2A3CD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1B42E410" w14:textId="01F139EA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CF599B">
              <w:rPr>
                <w:rFonts w:cs="Times New Roman"/>
                <w:szCs w:val="24"/>
                <w:lang w:val="en-US"/>
              </w:rPr>
              <w:t>Sanext</w:t>
            </w:r>
            <w:proofErr w:type="spellEnd"/>
          </w:p>
        </w:tc>
        <w:tc>
          <w:tcPr>
            <w:tcW w:w="1133" w:type="dxa"/>
            <w:vAlign w:val="center"/>
          </w:tcPr>
          <w:p w14:paraId="70340590" w14:textId="1E477464" w:rsidR="00D477DC" w:rsidRPr="004D2FCA" w:rsidRDefault="00D477DC" w:rsidP="00D477DC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16C657A8" w14:textId="3648E484" w:rsidR="00D477DC" w:rsidRPr="004D2FCA" w:rsidRDefault="00D477DC" w:rsidP="00D477DC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113441">
              <w:rPr>
                <w:rFonts w:cs="Times New Roman"/>
                <w:color w:val="000000"/>
                <w:szCs w:val="24"/>
              </w:rPr>
              <w:t>15</w:t>
            </w:r>
          </w:p>
        </w:tc>
        <w:tc>
          <w:tcPr>
            <w:tcW w:w="1416" w:type="dxa"/>
            <w:vAlign w:val="bottom"/>
          </w:tcPr>
          <w:p w14:paraId="521D82B3" w14:textId="77777777" w:rsidR="00D477DC" w:rsidRPr="009F5B5F" w:rsidRDefault="00D477DC" w:rsidP="00D477D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12BEF7B" w14:textId="77777777" w:rsidR="00D477DC" w:rsidRPr="009F5B5F" w:rsidRDefault="00D477DC" w:rsidP="00D477D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77DC" w:rsidRPr="00157984" w14:paraId="706C12EB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A02489B" w14:textId="77777777" w:rsidR="00D477DC" w:rsidRPr="00CF599B" w:rsidRDefault="00D477DC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64A83541" w14:textId="257371AC" w:rsidR="00D477DC" w:rsidRPr="004D2FCA" w:rsidRDefault="00D477DC" w:rsidP="00D477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красная</w:t>
            </w:r>
          </w:p>
        </w:tc>
        <w:tc>
          <w:tcPr>
            <w:tcW w:w="3398" w:type="dxa"/>
            <w:vAlign w:val="center"/>
          </w:tcPr>
          <w:p w14:paraId="240FDB60" w14:textId="58DCA588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vAlign w:val="center"/>
          </w:tcPr>
          <w:p w14:paraId="0F5FC6C6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685945B0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3D34DC6" w14:textId="23C72847" w:rsidR="00D477DC" w:rsidRPr="004D2FCA" w:rsidRDefault="00D477DC" w:rsidP="00D477DC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1C5B80CB" w14:textId="2A60E56A" w:rsidR="00D477DC" w:rsidRPr="004D2FCA" w:rsidRDefault="00D477DC" w:rsidP="00D477DC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113441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1416" w:type="dxa"/>
            <w:vAlign w:val="bottom"/>
          </w:tcPr>
          <w:p w14:paraId="7D68B9BE" w14:textId="77777777" w:rsidR="00D477DC" w:rsidRPr="009F5B5F" w:rsidRDefault="00D477DC" w:rsidP="00D477D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5AAB199" w14:textId="77777777" w:rsidR="00D477DC" w:rsidRPr="009F5B5F" w:rsidRDefault="00D477DC" w:rsidP="00D477D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77DC" w:rsidRPr="00157984" w14:paraId="5040B387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D1EC77D" w14:textId="77777777" w:rsidR="00D477DC" w:rsidRPr="00CF599B" w:rsidRDefault="00D477DC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20D80C02" w14:textId="624DE122" w:rsidR="00D477DC" w:rsidRPr="004D2FCA" w:rsidRDefault="00D477DC" w:rsidP="00D477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синяя</w:t>
            </w:r>
          </w:p>
        </w:tc>
        <w:tc>
          <w:tcPr>
            <w:tcW w:w="3398" w:type="dxa"/>
            <w:vAlign w:val="center"/>
          </w:tcPr>
          <w:p w14:paraId="1B517D79" w14:textId="60C2B615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vAlign w:val="center"/>
          </w:tcPr>
          <w:p w14:paraId="20474F25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6AB3FD27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603C2A6" w14:textId="28D03094" w:rsidR="00D477DC" w:rsidRPr="004D2FCA" w:rsidRDefault="00D477DC" w:rsidP="00D477DC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294F08FD" w14:textId="55E45549" w:rsidR="00D477DC" w:rsidRPr="004D2FCA" w:rsidRDefault="00D477DC" w:rsidP="00D477DC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113441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1416" w:type="dxa"/>
            <w:vAlign w:val="bottom"/>
          </w:tcPr>
          <w:p w14:paraId="58188B9B" w14:textId="77777777" w:rsidR="00D477DC" w:rsidRPr="009F5B5F" w:rsidRDefault="00D477DC" w:rsidP="00D477D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0B08DE7" w14:textId="77777777" w:rsidR="00D477DC" w:rsidRPr="009F5B5F" w:rsidRDefault="00D477DC" w:rsidP="00D477D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77DC" w:rsidRPr="00157984" w14:paraId="7A8FCDB5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D342F5D" w14:textId="77777777" w:rsidR="00D477DC" w:rsidRPr="00CF599B" w:rsidRDefault="00D477DC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3609DD26" w14:textId="33A8C236" w:rsidR="00D477DC" w:rsidRPr="004D2FCA" w:rsidRDefault="00D477DC" w:rsidP="00D477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077C">
              <w:rPr>
                <w:color w:val="000000"/>
              </w:rPr>
              <w:t>Адаптер для узла нижнего подключения</w:t>
            </w:r>
            <w:r>
              <w:rPr>
                <w:color w:val="000000"/>
              </w:rPr>
              <w:t xml:space="preserve"> </w:t>
            </w:r>
            <w:r w:rsidRPr="006A5E16">
              <w:t>3/4 х 1/2</w:t>
            </w:r>
            <w:r>
              <w:t xml:space="preserve"> </w:t>
            </w:r>
            <w:proofErr w:type="spellStart"/>
            <w:r>
              <w:t>Е</w:t>
            </w:r>
            <w:r w:rsidRPr="006A5E16">
              <w:t>вроконус</w:t>
            </w:r>
            <w:proofErr w:type="spellEnd"/>
          </w:p>
        </w:tc>
        <w:tc>
          <w:tcPr>
            <w:tcW w:w="3398" w:type="dxa"/>
            <w:vAlign w:val="center"/>
          </w:tcPr>
          <w:p w14:paraId="3375D6E5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4AC1CBBC" w14:textId="6C2F72A6" w:rsidR="00D477DC" w:rsidRPr="004D2FCA" w:rsidRDefault="00D477DC" w:rsidP="00D477DC">
            <w:pPr>
              <w:pStyle w:val="af5"/>
              <w:rPr>
                <w:rFonts w:cs="Times New Roman"/>
                <w:szCs w:val="24"/>
                <w:lang w:val="en-US"/>
              </w:rPr>
            </w:pPr>
            <w:proofErr w:type="gramStart"/>
            <w:r w:rsidRPr="005A077C">
              <w:rPr>
                <w:rFonts w:cs="Times New Roman"/>
                <w:szCs w:val="24"/>
                <w:lang w:val="en-US"/>
              </w:rPr>
              <w:t>VT.AVK01.N</w:t>
            </w:r>
            <w:proofErr w:type="gramEnd"/>
            <w:r w:rsidRPr="005A077C">
              <w:rPr>
                <w:rFonts w:cs="Times New Roman"/>
                <w:szCs w:val="24"/>
                <w:lang w:val="en-US"/>
              </w:rPr>
              <w:t>.E04</w:t>
            </w:r>
          </w:p>
        </w:tc>
        <w:tc>
          <w:tcPr>
            <w:tcW w:w="2549" w:type="dxa"/>
            <w:vAlign w:val="center"/>
          </w:tcPr>
          <w:p w14:paraId="07B1BC26" w14:textId="734E2CC2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proofErr w:type="gramStart"/>
            <w:r w:rsidRPr="005A077C">
              <w:rPr>
                <w:rFonts w:cs="Times New Roman"/>
                <w:szCs w:val="24"/>
                <w:lang w:val="en-US"/>
              </w:rPr>
              <w:t>VT.AVK01.N</w:t>
            </w:r>
            <w:proofErr w:type="gramEnd"/>
            <w:r w:rsidRPr="005A077C">
              <w:rPr>
                <w:rFonts w:cs="Times New Roman"/>
                <w:szCs w:val="24"/>
                <w:lang w:val="en-US"/>
              </w:rPr>
              <w:t>.E04</w:t>
            </w:r>
          </w:p>
        </w:tc>
        <w:tc>
          <w:tcPr>
            <w:tcW w:w="1133" w:type="dxa"/>
            <w:vAlign w:val="center"/>
          </w:tcPr>
          <w:p w14:paraId="488BB0E8" w14:textId="19180265" w:rsidR="00D477DC" w:rsidRPr="004D2FCA" w:rsidRDefault="00D477DC" w:rsidP="00D477DC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320E897A" w14:textId="4920902B" w:rsidR="00D477DC" w:rsidRPr="004D2FCA" w:rsidRDefault="00D477DC" w:rsidP="00D477DC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113441"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1416" w:type="dxa"/>
            <w:vAlign w:val="bottom"/>
          </w:tcPr>
          <w:p w14:paraId="72BCD4F3" w14:textId="77777777" w:rsidR="00D477DC" w:rsidRPr="009F5B5F" w:rsidRDefault="00D477DC" w:rsidP="00D477D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14260FE" w14:textId="77777777" w:rsidR="00D477DC" w:rsidRPr="009F5B5F" w:rsidRDefault="00D477DC" w:rsidP="00D477D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77DC" w:rsidRPr="00157984" w14:paraId="3018E09F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9D385FF" w14:textId="77777777" w:rsidR="00D477DC" w:rsidRPr="00CF599B" w:rsidRDefault="00D477DC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42C8818C" w14:textId="0147934C" w:rsidR="00D477DC" w:rsidRPr="004D2FCA" w:rsidRDefault="00D477DC" w:rsidP="00D477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077C">
              <w:rPr>
                <w:color w:val="000000"/>
              </w:rPr>
              <w:t>Фитинг подключения медной трубки</w:t>
            </w:r>
            <w:r>
              <w:rPr>
                <w:color w:val="000000"/>
              </w:rPr>
              <w:t xml:space="preserve"> </w:t>
            </w:r>
            <w:r w:rsidRPr="003E400B">
              <w:rPr>
                <w:lang w:val="en-US"/>
              </w:rPr>
              <w:t>D</w:t>
            </w:r>
            <w:r w:rsidRPr="003E400B">
              <w:t>15-</w:t>
            </w:r>
            <w:r w:rsidRPr="003E400B">
              <w:rPr>
                <w:lang w:val="en-US"/>
              </w:rPr>
              <w:t>G</w:t>
            </w:r>
            <w:r w:rsidRPr="003E400B">
              <w:t xml:space="preserve">3/4 </w:t>
            </w:r>
            <w:proofErr w:type="spellStart"/>
            <w:r w:rsidRPr="003E400B">
              <w:t>Евроконус</w:t>
            </w:r>
            <w:proofErr w:type="spellEnd"/>
          </w:p>
        </w:tc>
        <w:tc>
          <w:tcPr>
            <w:tcW w:w="3398" w:type="dxa"/>
            <w:vAlign w:val="center"/>
          </w:tcPr>
          <w:p w14:paraId="211E9FB8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2EE210BD" w14:textId="77777777" w:rsidR="00D477DC" w:rsidRPr="00D477DC" w:rsidRDefault="00D477DC" w:rsidP="00D477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1A8F3A9" w14:textId="31EA7DA3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5A077C">
              <w:rPr>
                <w:rFonts w:cs="Times New Roman"/>
                <w:szCs w:val="24"/>
                <w:lang w:val="en-US"/>
              </w:rPr>
              <w:t>Sanext</w:t>
            </w:r>
            <w:proofErr w:type="spellEnd"/>
          </w:p>
        </w:tc>
        <w:tc>
          <w:tcPr>
            <w:tcW w:w="1133" w:type="dxa"/>
            <w:vAlign w:val="center"/>
          </w:tcPr>
          <w:p w14:paraId="39985B6F" w14:textId="0BE2A472" w:rsidR="00D477DC" w:rsidRPr="004D2FCA" w:rsidRDefault="00D477DC" w:rsidP="00D477DC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24F87E47" w14:textId="10CB5A4F" w:rsidR="00D477DC" w:rsidRPr="004D2FCA" w:rsidRDefault="00D477DC" w:rsidP="00D477DC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113441"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1416" w:type="dxa"/>
            <w:vAlign w:val="bottom"/>
          </w:tcPr>
          <w:p w14:paraId="6C11322C" w14:textId="77777777" w:rsidR="00D477DC" w:rsidRPr="009F5B5F" w:rsidRDefault="00D477DC" w:rsidP="00D477D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ABEADA7" w14:textId="77777777" w:rsidR="00D477DC" w:rsidRPr="009F5B5F" w:rsidRDefault="00D477DC" w:rsidP="00D477D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77DC" w:rsidRPr="00157984" w14:paraId="10C1445E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56DFE64" w14:textId="77777777" w:rsidR="00D477DC" w:rsidRPr="00CF599B" w:rsidRDefault="00D477DC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27C518DF" w14:textId="64543CF6" w:rsidR="00D477DC" w:rsidRPr="004D2FCA" w:rsidRDefault="00D477DC" w:rsidP="00D477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077C">
              <w:rPr>
                <w:color w:val="000000"/>
              </w:rPr>
              <w:t xml:space="preserve">Элемент термостатический, тип </w:t>
            </w:r>
            <w:r w:rsidRPr="005A077C">
              <w:rPr>
                <w:color w:val="000000"/>
                <w:lang w:val="en-US"/>
              </w:rPr>
              <w:t>RTR</w:t>
            </w:r>
            <w:r w:rsidRPr="005A077C">
              <w:rPr>
                <w:color w:val="000000"/>
              </w:rPr>
              <w:t xml:space="preserve"> Модификация </w:t>
            </w:r>
            <w:r w:rsidRPr="005A077C">
              <w:rPr>
                <w:color w:val="000000"/>
                <w:lang w:val="en-US"/>
              </w:rPr>
              <w:t>RTR</w:t>
            </w:r>
            <w:r w:rsidRPr="005A077C">
              <w:rPr>
                <w:color w:val="000000"/>
              </w:rPr>
              <w:t xml:space="preserve"> 7093</w:t>
            </w:r>
          </w:p>
        </w:tc>
        <w:tc>
          <w:tcPr>
            <w:tcW w:w="3398" w:type="dxa"/>
            <w:vAlign w:val="center"/>
          </w:tcPr>
          <w:p w14:paraId="4F57F4FC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7C5E3671" w14:textId="0EB38AAA" w:rsidR="00D477DC" w:rsidRPr="004D2FCA" w:rsidRDefault="00D477DC" w:rsidP="00D477DC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5A077C">
              <w:rPr>
                <w:rFonts w:cs="Times New Roman"/>
                <w:szCs w:val="24"/>
                <w:lang w:val="en-US"/>
              </w:rPr>
              <w:t>013G7093</w:t>
            </w:r>
          </w:p>
        </w:tc>
        <w:tc>
          <w:tcPr>
            <w:tcW w:w="2549" w:type="dxa"/>
            <w:vAlign w:val="center"/>
          </w:tcPr>
          <w:p w14:paraId="455B9785" w14:textId="18DB5D19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r w:rsidRPr="005A077C">
              <w:rPr>
                <w:rFonts w:cs="Times New Roman"/>
                <w:szCs w:val="24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65D09691" w14:textId="328F4A8B" w:rsidR="00D477DC" w:rsidRPr="004D2FCA" w:rsidRDefault="00D477DC" w:rsidP="00D477DC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0E2D1CEF" w14:textId="3E2B94C2" w:rsidR="00D477DC" w:rsidRPr="004D2FCA" w:rsidRDefault="00D477DC" w:rsidP="00D477DC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113441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1416" w:type="dxa"/>
            <w:vAlign w:val="bottom"/>
          </w:tcPr>
          <w:p w14:paraId="73BBB1A5" w14:textId="77777777" w:rsidR="00D477DC" w:rsidRPr="009F5B5F" w:rsidRDefault="00D477DC" w:rsidP="00D477D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29B0952" w14:textId="77777777" w:rsidR="00D477DC" w:rsidRPr="009F5B5F" w:rsidRDefault="00D477DC" w:rsidP="00D477D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77DC" w:rsidRPr="00157984" w14:paraId="21946531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16878C1" w14:textId="77777777" w:rsidR="00D477DC" w:rsidRPr="00CF599B" w:rsidRDefault="00D477DC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7FED7434" w14:textId="28F69D49" w:rsidR="00D477DC" w:rsidRPr="004D2FCA" w:rsidRDefault="00D477DC" w:rsidP="00D477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077C">
              <w:rPr>
                <w:color w:val="000000"/>
              </w:rPr>
              <w:t xml:space="preserve">Клапан терморегулирующий </w:t>
            </w:r>
            <w:r w:rsidRPr="005A077C">
              <w:t>TR-N UK Ду15 прямой</w:t>
            </w:r>
          </w:p>
        </w:tc>
        <w:tc>
          <w:tcPr>
            <w:tcW w:w="3398" w:type="dxa"/>
            <w:vAlign w:val="center"/>
          </w:tcPr>
          <w:p w14:paraId="538FE4E7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524D4F0E" w14:textId="17FCC5F3" w:rsidR="00D477DC" w:rsidRPr="004D2FCA" w:rsidRDefault="00D477DC" w:rsidP="00D477DC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5A077C">
              <w:rPr>
                <w:rFonts w:cs="Times New Roman"/>
                <w:szCs w:val="24"/>
                <w:lang w:val="en-US"/>
              </w:rPr>
              <w:t>013G70</w:t>
            </w:r>
            <w:r w:rsidRPr="005A077C">
              <w:rPr>
                <w:rFonts w:cs="Times New Roman"/>
                <w:szCs w:val="24"/>
              </w:rPr>
              <w:t>14</w:t>
            </w:r>
            <w:r w:rsidRPr="005A077C">
              <w:rPr>
                <w:rFonts w:cs="Times New Roman"/>
                <w:szCs w:val="24"/>
                <w:lang w:val="en-US"/>
              </w:rPr>
              <w:t>R</w:t>
            </w:r>
          </w:p>
        </w:tc>
        <w:tc>
          <w:tcPr>
            <w:tcW w:w="2549" w:type="dxa"/>
            <w:vAlign w:val="center"/>
          </w:tcPr>
          <w:p w14:paraId="7ADE9D74" w14:textId="5742B93E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r w:rsidRPr="005A077C">
              <w:rPr>
                <w:rFonts w:cs="Times New Roman"/>
                <w:szCs w:val="24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494B7562" w14:textId="35C961AE" w:rsidR="00D477DC" w:rsidRPr="004D2FCA" w:rsidRDefault="00D477DC" w:rsidP="00D477DC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6EE30F62" w14:textId="09B5281B" w:rsidR="00D477DC" w:rsidRPr="004D2FCA" w:rsidRDefault="00D477DC" w:rsidP="00D477DC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113441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1416" w:type="dxa"/>
            <w:vAlign w:val="bottom"/>
          </w:tcPr>
          <w:p w14:paraId="17D21A31" w14:textId="77777777" w:rsidR="00D477DC" w:rsidRPr="009F5B5F" w:rsidRDefault="00D477DC" w:rsidP="00D477D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2437961" w14:textId="77777777" w:rsidR="00D477DC" w:rsidRPr="009F5B5F" w:rsidRDefault="00D477DC" w:rsidP="00D477D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77DC" w:rsidRPr="00157984" w14:paraId="1DC7D825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4FAD274" w14:textId="77777777" w:rsidR="00D477DC" w:rsidRPr="00CF599B" w:rsidRDefault="00D477DC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35689B2F" w14:textId="05D049C3" w:rsidR="00D477DC" w:rsidRPr="004D2FCA" w:rsidRDefault="00D477DC" w:rsidP="00D477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077C">
              <w:rPr>
                <w:color w:val="000000"/>
              </w:rPr>
              <w:t xml:space="preserve">Клапан запорный </w:t>
            </w:r>
            <w:r w:rsidRPr="005A077C">
              <w:t>LV DN 15 PN 10 угловой</w:t>
            </w:r>
          </w:p>
        </w:tc>
        <w:tc>
          <w:tcPr>
            <w:tcW w:w="3398" w:type="dxa"/>
            <w:vAlign w:val="center"/>
          </w:tcPr>
          <w:p w14:paraId="09163B43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34EC1D02" w14:textId="22AA68ED" w:rsidR="00D477DC" w:rsidRPr="004D2FCA" w:rsidRDefault="00D477DC" w:rsidP="00D477DC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5A077C">
              <w:rPr>
                <w:rFonts w:cs="Times New Roman"/>
                <w:szCs w:val="24"/>
                <w:lang w:val="en-US"/>
              </w:rPr>
              <w:t>003L0143R</w:t>
            </w:r>
          </w:p>
        </w:tc>
        <w:tc>
          <w:tcPr>
            <w:tcW w:w="2549" w:type="dxa"/>
            <w:vAlign w:val="center"/>
          </w:tcPr>
          <w:p w14:paraId="61219AE2" w14:textId="7E881094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  <w:r w:rsidRPr="005A077C">
              <w:rPr>
                <w:rFonts w:cs="Times New Roman"/>
                <w:szCs w:val="24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613FC30A" w14:textId="44F0FEB8" w:rsidR="00D477DC" w:rsidRPr="004D2FCA" w:rsidRDefault="00D477DC" w:rsidP="00D477DC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662A48E5" w14:textId="6C68A38B" w:rsidR="00D477DC" w:rsidRPr="004D2FCA" w:rsidRDefault="00D477DC" w:rsidP="00D477DC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113441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1416" w:type="dxa"/>
            <w:vAlign w:val="bottom"/>
          </w:tcPr>
          <w:p w14:paraId="7F3B7977" w14:textId="77777777" w:rsidR="00D477DC" w:rsidRPr="009F5B5F" w:rsidRDefault="00D477DC" w:rsidP="00D477D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7AFC93C" w14:textId="77777777" w:rsidR="00D477DC" w:rsidRPr="009F5B5F" w:rsidRDefault="00D477DC" w:rsidP="00D477D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77DC" w:rsidRPr="00157984" w14:paraId="5AB86EDC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B056C34" w14:textId="77777777" w:rsidR="00D477DC" w:rsidRPr="00CF599B" w:rsidRDefault="00D477DC" w:rsidP="00861B73">
            <w:pPr>
              <w:pStyle w:val="af5"/>
              <w:ind w:left="0"/>
            </w:pPr>
          </w:p>
        </w:tc>
        <w:tc>
          <w:tcPr>
            <w:tcW w:w="7361" w:type="dxa"/>
            <w:vAlign w:val="center"/>
          </w:tcPr>
          <w:p w14:paraId="5A14E4AA" w14:textId="0256A888" w:rsidR="00D477DC" w:rsidRPr="004D2FCA" w:rsidRDefault="006D5F91" w:rsidP="006D5F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16 этаж</w:t>
            </w:r>
          </w:p>
        </w:tc>
        <w:tc>
          <w:tcPr>
            <w:tcW w:w="3398" w:type="dxa"/>
            <w:vAlign w:val="center"/>
          </w:tcPr>
          <w:p w14:paraId="6E9520C7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6A175605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1C4BF508" w14:textId="77777777" w:rsidR="00D477DC" w:rsidRPr="004D2FCA" w:rsidRDefault="00D477DC" w:rsidP="00D477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903E702" w14:textId="77777777" w:rsidR="00D477DC" w:rsidRPr="004D2FCA" w:rsidRDefault="00D477DC" w:rsidP="00D477DC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bottom"/>
          </w:tcPr>
          <w:p w14:paraId="15C20CEC" w14:textId="77777777" w:rsidR="00D477DC" w:rsidRPr="004D2FCA" w:rsidRDefault="00D477DC" w:rsidP="00D477DC">
            <w:pPr>
              <w:pStyle w:val="af5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416" w:type="dxa"/>
            <w:vAlign w:val="bottom"/>
          </w:tcPr>
          <w:p w14:paraId="5076815D" w14:textId="77777777" w:rsidR="00D477DC" w:rsidRPr="009F5B5F" w:rsidRDefault="00D477DC" w:rsidP="00D477DC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D4DBF7F" w14:textId="77777777" w:rsidR="00D477DC" w:rsidRPr="009F5B5F" w:rsidRDefault="00D477DC" w:rsidP="00D477DC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D5F91" w:rsidRPr="00157984" w14:paraId="1D17309C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081D459" w14:textId="77777777" w:rsidR="006D5F91" w:rsidRPr="00CF599B" w:rsidRDefault="006D5F91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3FBC3FC9" w14:textId="44F2484A" w:rsidR="006D5F91" w:rsidRPr="004D2FCA" w:rsidRDefault="006D5F91" w:rsidP="006D5F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>Конвектор напольный</w:t>
            </w:r>
          </w:p>
        </w:tc>
        <w:tc>
          <w:tcPr>
            <w:tcW w:w="3398" w:type="dxa"/>
            <w:vAlign w:val="center"/>
          </w:tcPr>
          <w:p w14:paraId="33E7D9C3" w14:textId="1DCC1B0C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  <w:lang w:val="en-US"/>
              </w:rPr>
              <w:t>SPL BFM-130/9/24</w:t>
            </w:r>
          </w:p>
        </w:tc>
        <w:tc>
          <w:tcPr>
            <w:tcW w:w="1982" w:type="dxa"/>
            <w:vAlign w:val="center"/>
          </w:tcPr>
          <w:p w14:paraId="6099DC37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09A203AC" w14:textId="3A365EDF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2773A139" w14:textId="52E25DBD" w:rsidR="006D5F91" w:rsidRPr="004D2FCA" w:rsidRDefault="006D5F91" w:rsidP="006D5F9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19FCC2FA" w14:textId="5132F580" w:rsidR="006D5F91" w:rsidRPr="004D2FCA" w:rsidRDefault="006D5F91" w:rsidP="006D5F91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A571D6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1416" w:type="dxa"/>
            <w:vAlign w:val="bottom"/>
          </w:tcPr>
          <w:p w14:paraId="10D0BE4D" w14:textId="77777777" w:rsidR="006D5F91" w:rsidRPr="009F5B5F" w:rsidRDefault="006D5F91" w:rsidP="006D5F9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3213C68" w14:textId="77777777" w:rsidR="006D5F91" w:rsidRPr="009F5B5F" w:rsidRDefault="006D5F91" w:rsidP="006D5F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D5F91" w:rsidRPr="00157984" w14:paraId="65AE9026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DB08772" w14:textId="77777777" w:rsidR="006D5F91" w:rsidRPr="00CF599B" w:rsidRDefault="006D5F91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1848F1CA" w14:textId="2B01012C" w:rsidR="006D5F91" w:rsidRPr="004D2FCA" w:rsidRDefault="006D5F91" w:rsidP="006D5F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>Труба из сшитого полиэтилена 16х2,2</w:t>
            </w:r>
          </w:p>
        </w:tc>
        <w:tc>
          <w:tcPr>
            <w:tcW w:w="3398" w:type="dxa"/>
            <w:vAlign w:val="center"/>
          </w:tcPr>
          <w:p w14:paraId="41708FE6" w14:textId="6096CE5F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  <w:lang w:val="en-US"/>
              </w:rPr>
              <w:t>PEX-a/EVOH</w:t>
            </w:r>
          </w:p>
        </w:tc>
        <w:tc>
          <w:tcPr>
            <w:tcW w:w="1982" w:type="dxa"/>
            <w:vAlign w:val="center"/>
          </w:tcPr>
          <w:p w14:paraId="164D4944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2E007FF5" w14:textId="1478071A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CF599B">
              <w:rPr>
                <w:rFonts w:cs="Times New Roman"/>
                <w:szCs w:val="24"/>
                <w:lang w:val="en-US"/>
              </w:rPr>
              <w:t>Sanext</w:t>
            </w:r>
            <w:proofErr w:type="spellEnd"/>
          </w:p>
        </w:tc>
        <w:tc>
          <w:tcPr>
            <w:tcW w:w="1133" w:type="dxa"/>
            <w:vAlign w:val="center"/>
          </w:tcPr>
          <w:p w14:paraId="6439B411" w14:textId="5BB53C32" w:rsidR="006D5F91" w:rsidRPr="004D2FCA" w:rsidRDefault="006D5F91" w:rsidP="006D5F9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14BDD6C1" w14:textId="52D33C81" w:rsidR="006D5F91" w:rsidRPr="004D2FCA" w:rsidRDefault="006D5F91" w:rsidP="006D5F91">
            <w:pPr>
              <w:pStyle w:val="af5"/>
              <w:rPr>
                <w:rFonts w:cs="Times New Roman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1416" w:type="dxa"/>
            <w:vAlign w:val="bottom"/>
          </w:tcPr>
          <w:p w14:paraId="51E47724" w14:textId="77777777" w:rsidR="006D5F91" w:rsidRPr="009F5B5F" w:rsidRDefault="006D5F91" w:rsidP="006D5F9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4BB6F6D" w14:textId="77777777" w:rsidR="006D5F91" w:rsidRPr="009F5B5F" w:rsidRDefault="006D5F91" w:rsidP="006D5F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D5F91" w:rsidRPr="00157984" w14:paraId="27510452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4DCDCB1" w14:textId="77777777" w:rsidR="006D5F91" w:rsidRPr="00CF599B" w:rsidRDefault="006D5F91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580B58CD" w14:textId="0CC501C0" w:rsidR="006D5F91" w:rsidRPr="004D2FCA" w:rsidRDefault="006D5F91" w:rsidP="006D5F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красная</w:t>
            </w:r>
          </w:p>
        </w:tc>
        <w:tc>
          <w:tcPr>
            <w:tcW w:w="3398" w:type="dxa"/>
            <w:vAlign w:val="center"/>
          </w:tcPr>
          <w:p w14:paraId="465A9CE5" w14:textId="7CE0D0E7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vAlign w:val="center"/>
          </w:tcPr>
          <w:p w14:paraId="1D41D0AA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00EECA93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3DE2172" w14:textId="57BB29EC" w:rsidR="006D5F91" w:rsidRPr="004D2FCA" w:rsidRDefault="006D5F91" w:rsidP="006D5F9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5BB60D85" w14:textId="42443440" w:rsidR="006D5F91" w:rsidRPr="004D2FCA" w:rsidRDefault="006D5F91" w:rsidP="006D5F91">
            <w:pPr>
              <w:pStyle w:val="af5"/>
              <w:rPr>
                <w:rFonts w:cs="Times New Roman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1416" w:type="dxa"/>
            <w:vAlign w:val="bottom"/>
          </w:tcPr>
          <w:p w14:paraId="72319D53" w14:textId="77777777" w:rsidR="006D5F91" w:rsidRPr="009F5B5F" w:rsidRDefault="006D5F91" w:rsidP="006D5F9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46D7C93" w14:textId="77777777" w:rsidR="006D5F91" w:rsidRPr="009F5B5F" w:rsidRDefault="006D5F91" w:rsidP="006D5F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D5F91" w:rsidRPr="00157984" w14:paraId="4A7955A2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A1F8D70" w14:textId="77777777" w:rsidR="006D5F91" w:rsidRPr="00CF599B" w:rsidRDefault="006D5F91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5781DEBF" w14:textId="4D955C35" w:rsidR="006D5F91" w:rsidRPr="004D2FCA" w:rsidRDefault="006D5F91" w:rsidP="006D5F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синяя</w:t>
            </w:r>
          </w:p>
        </w:tc>
        <w:tc>
          <w:tcPr>
            <w:tcW w:w="3398" w:type="dxa"/>
            <w:vAlign w:val="center"/>
          </w:tcPr>
          <w:p w14:paraId="2C4B3628" w14:textId="75FF38BD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vAlign w:val="center"/>
          </w:tcPr>
          <w:p w14:paraId="5C695E2B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514E75F5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A1005C7" w14:textId="5B30A28B" w:rsidR="006D5F91" w:rsidRPr="004D2FCA" w:rsidRDefault="006D5F91" w:rsidP="006D5F9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63BA91F6" w14:textId="73D8A04F" w:rsidR="006D5F91" w:rsidRPr="004D2FCA" w:rsidRDefault="006D5F91" w:rsidP="006D5F91">
            <w:pPr>
              <w:pStyle w:val="af5"/>
              <w:rPr>
                <w:rFonts w:cs="Times New Roman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1416" w:type="dxa"/>
            <w:vAlign w:val="bottom"/>
          </w:tcPr>
          <w:p w14:paraId="077E6F13" w14:textId="77777777" w:rsidR="006D5F91" w:rsidRPr="009F5B5F" w:rsidRDefault="006D5F91" w:rsidP="006D5F9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877E42D" w14:textId="77777777" w:rsidR="006D5F91" w:rsidRPr="009F5B5F" w:rsidRDefault="006D5F91" w:rsidP="006D5F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D5F91" w:rsidRPr="00157984" w14:paraId="1A5A33B4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BD7060A" w14:textId="77777777" w:rsidR="006D5F91" w:rsidRPr="00CF599B" w:rsidRDefault="006D5F91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730F6D78" w14:textId="588AF387" w:rsidR="006D5F91" w:rsidRPr="004D2FCA" w:rsidRDefault="006D5F91" w:rsidP="006D5F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2A48A7">
              <w:rPr>
                <w:color w:val="000000"/>
              </w:rPr>
              <w:t>Адаптер для узла нижнего подключения</w:t>
            </w:r>
            <w:r>
              <w:rPr>
                <w:color w:val="000000"/>
              </w:rPr>
              <w:t xml:space="preserve"> </w:t>
            </w:r>
            <w:r w:rsidRPr="006A5E16">
              <w:t>3/4 х 1/2</w:t>
            </w:r>
            <w:r>
              <w:t xml:space="preserve"> </w:t>
            </w:r>
            <w:proofErr w:type="spellStart"/>
            <w:r>
              <w:t>Е</w:t>
            </w:r>
            <w:r w:rsidRPr="006A5E16">
              <w:t>вроконус</w:t>
            </w:r>
            <w:proofErr w:type="spellEnd"/>
          </w:p>
        </w:tc>
        <w:tc>
          <w:tcPr>
            <w:tcW w:w="3398" w:type="dxa"/>
            <w:vAlign w:val="center"/>
          </w:tcPr>
          <w:p w14:paraId="31E78B82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1ADFB7E5" w14:textId="65AD738F" w:rsidR="006D5F91" w:rsidRPr="004D2FCA" w:rsidRDefault="006D5F91" w:rsidP="006D5F91">
            <w:pPr>
              <w:pStyle w:val="af5"/>
              <w:rPr>
                <w:rFonts w:cs="Times New Roman"/>
                <w:szCs w:val="24"/>
                <w:lang w:val="en-US"/>
              </w:rPr>
            </w:pPr>
            <w:proofErr w:type="gramStart"/>
            <w:r w:rsidRPr="002A48A7">
              <w:rPr>
                <w:rFonts w:cs="Times New Roman"/>
                <w:color w:val="000000" w:themeColor="text1"/>
                <w:szCs w:val="24"/>
                <w:lang w:val="en-US"/>
              </w:rPr>
              <w:t>VT.AVK01.N</w:t>
            </w:r>
            <w:proofErr w:type="gramEnd"/>
            <w:r w:rsidRPr="002A48A7">
              <w:rPr>
                <w:rFonts w:cs="Times New Roman"/>
                <w:color w:val="000000" w:themeColor="text1"/>
                <w:szCs w:val="24"/>
                <w:lang w:val="en-US"/>
              </w:rPr>
              <w:t>.E04</w:t>
            </w:r>
          </w:p>
        </w:tc>
        <w:tc>
          <w:tcPr>
            <w:tcW w:w="2549" w:type="dxa"/>
            <w:vAlign w:val="center"/>
          </w:tcPr>
          <w:p w14:paraId="139E927A" w14:textId="4A3715E8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proofErr w:type="gramStart"/>
            <w:r w:rsidRPr="002A48A7">
              <w:rPr>
                <w:rFonts w:cs="Times New Roman"/>
                <w:color w:val="000000" w:themeColor="text1"/>
                <w:szCs w:val="24"/>
                <w:lang w:val="en-US"/>
              </w:rPr>
              <w:t>VT.AVK01.N</w:t>
            </w:r>
            <w:proofErr w:type="gramEnd"/>
            <w:r w:rsidRPr="002A48A7">
              <w:rPr>
                <w:rFonts w:cs="Times New Roman"/>
                <w:color w:val="000000" w:themeColor="text1"/>
                <w:szCs w:val="24"/>
                <w:lang w:val="en-US"/>
              </w:rPr>
              <w:t>.E04</w:t>
            </w:r>
          </w:p>
        </w:tc>
        <w:tc>
          <w:tcPr>
            <w:tcW w:w="1133" w:type="dxa"/>
            <w:vAlign w:val="center"/>
          </w:tcPr>
          <w:p w14:paraId="45661455" w14:textId="3E5040C5" w:rsidR="006D5F91" w:rsidRPr="004D2FCA" w:rsidRDefault="006D5F91" w:rsidP="006D5F9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7826DBB0" w14:textId="27D19717" w:rsidR="006D5F91" w:rsidRPr="004D2FCA" w:rsidRDefault="006D5F91" w:rsidP="006D5F91">
            <w:pPr>
              <w:pStyle w:val="af5"/>
              <w:rPr>
                <w:rFonts w:cs="Times New Roman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1416" w:type="dxa"/>
            <w:vAlign w:val="bottom"/>
          </w:tcPr>
          <w:p w14:paraId="05C6F4D7" w14:textId="77777777" w:rsidR="006D5F91" w:rsidRPr="009F5B5F" w:rsidRDefault="006D5F91" w:rsidP="006D5F9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CAB7FFF" w14:textId="77777777" w:rsidR="006D5F91" w:rsidRPr="009F5B5F" w:rsidRDefault="006D5F91" w:rsidP="006D5F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D5F91" w:rsidRPr="00157984" w14:paraId="1AE126B8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17E409B" w14:textId="77777777" w:rsidR="006D5F91" w:rsidRPr="00CF599B" w:rsidRDefault="006D5F91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33814756" w14:textId="2E9E18CF" w:rsidR="006D5F91" w:rsidRPr="004D2FCA" w:rsidRDefault="006D5F91" w:rsidP="006D5F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2A48A7">
              <w:rPr>
                <w:color w:val="000000"/>
              </w:rPr>
              <w:t>Фитинг подключения медной трубки</w:t>
            </w:r>
            <w:r>
              <w:rPr>
                <w:color w:val="000000"/>
              </w:rPr>
              <w:t xml:space="preserve"> </w:t>
            </w:r>
            <w:r w:rsidRPr="003E400B">
              <w:rPr>
                <w:lang w:val="en-US"/>
              </w:rPr>
              <w:t>D</w:t>
            </w:r>
            <w:r w:rsidRPr="003E400B">
              <w:t>15-</w:t>
            </w:r>
            <w:r w:rsidRPr="003E400B">
              <w:rPr>
                <w:lang w:val="en-US"/>
              </w:rPr>
              <w:t>G</w:t>
            </w:r>
            <w:r w:rsidRPr="003E400B">
              <w:t xml:space="preserve">3/4 </w:t>
            </w:r>
            <w:proofErr w:type="spellStart"/>
            <w:r w:rsidRPr="003E400B">
              <w:t>Евроконус</w:t>
            </w:r>
            <w:proofErr w:type="spellEnd"/>
          </w:p>
        </w:tc>
        <w:tc>
          <w:tcPr>
            <w:tcW w:w="3398" w:type="dxa"/>
            <w:vAlign w:val="center"/>
          </w:tcPr>
          <w:p w14:paraId="019A7D98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1ED0F169" w14:textId="77777777" w:rsidR="006D5F91" w:rsidRPr="006D5F91" w:rsidRDefault="006D5F91" w:rsidP="006D5F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0C9FDAB" w14:textId="022A93AC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2A48A7">
              <w:rPr>
                <w:rFonts w:cs="Times New Roman"/>
                <w:color w:val="000000" w:themeColor="text1"/>
                <w:szCs w:val="24"/>
                <w:lang w:val="en-US"/>
              </w:rPr>
              <w:t>Sanext</w:t>
            </w:r>
            <w:proofErr w:type="spellEnd"/>
          </w:p>
        </w:tc>
        <w:tc>
          <w:tcPr>
            <w:tcW w:w="1133" w:type="dxa"/>
            <w:vAlign w:val="center"/>
          </w:tcPr>
          <w:p w14:paraId="70157B1F" w14:textId="366FD220" w:rsidR="006D5F91" w:rsidRPr="004D2FCA" w:rsidRDefault="006D5F91" w:rsidP="006D5F9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03214F4C" w14:textId="7ADCE8A5" w:rsidR="006D5F91" w:rsidRPr="004D2FCA" w:rsidRDefault="006D5F91" w:rsidP="006D5F91">
            <w:pPr>
              <w:pStyle w:val="af5"/>
              <w:rPr>
                <w:rFonts w:cs="Times New Roman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1416" w:type="dxa"/>
            <w:vAlign w:val="bottom"/>
          </w:tcPr>
          <w:p w14:paraId="2FEBD3FA" w14:textId="77777777" w:rsidR="006D5F91" w:rsidRPr="009F5B5F" w:rsidRDefault="006D5F91" w:rsidP="006D5F9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52FEE99" w14:textId="77777777" w:rsidR="006D5F91" w:rsidRPr="009F5B5F" w:rsidRDefault="006D5F91" w:rsidP="006D5F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D5F91" w:rsidRPr="00157984" w14:paraId="76ACA758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A973117" w14:textId="77777777" w:rsidR="006D5F91" w:rsidRPr="00CF599B" w:rsidRDefault="006D5F91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25432DCD" w14:textId="07D5FCAD" w:rsidR="006D5F91" w:rsidRPr="004D2FCA" w:rsidRDefault="006D5F91" w:rsidP="006D5F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2A48A7">
              <w:rPr>
                <w:color w:val="000000"/>
              </w:rPr>
              <w:t xml:space="preserve">Элемент термостатический, тип </w:t>
            </w:r>
            <w:r w:rsidRPr="002A48A7">
              <w:rPr>
                <w:color w:val="000000"/>
                <w:lang w:val="en-US"/>
              </w:rPr>
              <w:t>RTR</w:t>
            </w:r>
            <w:r w:rsidRPr="002A48A7">
              <w:rPr>
                <w:color w:val="000000"/>
              </w:rPr>
              <w:t xml:space="preserve"> Модификация </w:t>
            </w:r>
            <w:r w:rsidRPr="002A48A7">
              <w:rPr>
                <w:color w:val="000000"/>
                <w:lang w:val="en-US"/>
              </w:rPr>
              <w:t>RTR</w:t>
            </w:r>
            <w:r w:rsidRPr="002A48A7">
              <w:rPr>
                <w:color w:val="000000"/>
              </w:rPr>
              <w:t xml:space="preserve"> 7093</w:t>
            </w:r>
          </w:p>
        </w:tc>
        <w:tc>
          <w:tcPr>
            <w:tcW w:w="3398" w:type="dxa"/>
            <w:vAlign w:val="center"/>
          </w:tcPr>
          <w:p w14:paraId="1D40E146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5D0EFF10" w14:textId="374B40B4" w:rsidR="006D5F91" w:rsidRPr="004D2FCA" w:rsidRDefault="006D5F91" w:rsidP="006D5F91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2A48A7">
              <w:rPr>
                <w:rFonts w:cs="Times New Roman"/>
                <w:szCs w:val="24"/>
                <w:lang w:val="en-US"/>
              </w:rPr>
              <w:t>013G7093</w:t>
            </w:r>
          </w:p>
        </w:tc>
        <w:tc>
          <w:tcPr>
            <w:tcW w:w="2549" w:type="dxa"/>
            <w:vAlign w:val="center"/>
          </w:tcPr>
          <w:p w14:paraId="235BF157" w14:textId="5CFE1AA5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r w:rsidRPr="002A48A7">
              <w:rPr>
                <w:rFonts w:cs="Times New Roman"/>
                <w:szCs w:val="24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194658FF" w14:textId="1B51234E" w:rsidR="006D5F91" w:rsidRPr="004D2FCA" w:rsidRDefault="006D5F91" w:rsidP="006D5F9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3AD0DF91" w14:textId="12C42860" w:rsidR="006D5F91" w:rsidRPr="004D2FCA" w:rsidRDefault="006D5F91" w:rsidP="006D5F91">
            <w:pPr>
              <w:pStyle w:val="af5"/>
              <w:rPr>
                <w:rFonts w:cs="Times New Roman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</w:t>
            </w:r>
          </w:p>
        </w:tc>
        <w:tc>
          <w:tcPr>
            <w:tcW w:w="1416" w:type="dxa"/>
            <w:vAlign w:val="bottom"/>
          </w:tcPr>
          <w:p w14:paraId="7A1D889A" w14:textId="77777777" w:rsidR="006D5F91" w:rsidRPr="009F5B5F" w:rsidRDefault="006D5F91" w:rsidP="006D5F9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A0E6E5C" w14:textId="77777777" w:rsidR="006D5F91" w:rsidRPr="009F5B5F" w:rsidRDefault="006D5F91" w:rsidP="006D5F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D5F91" w:rsidRPr="00157984" w14:paraId="1AACBD00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89CD8B2" w14:textId="77777777" w:rsidR="006D5F91" w:rsidRPr="00CF599B" w:rsidRDefault="006D5F91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14321D14" w14:textId="0A4DB7D4" w:rsidR="006D5F91" w:rsidRPr="004D2FCA" w:rsidRDefault="006D5F91" w:rsidP="006D5F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2A48A7">
              <w:rPr>
                <w:color w:val="000000"/>
              </w:rPr>
              <w:t xml:space="preserve">Клапан терморегулирующий </w:t>
            </w:r>
            <w:r w:rsidRPr="002A48A7">
              <w:t>TR-N UK Ду15 прямой</w:t>
            </w:r>
          </w:p>
        </w:tc>
        <w:tc>
          <w:tcPr>
            <w:tcW w:w="3398" w:type="dxa"/>
            <w:vAlign w:val="center"/>
          </w:tcPr>
          <w:p w14:paraId="619237C5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4172608D" w14:textId="62920865" w:rsidR="006D5F91" w:rsidRPr="004D2FCA" w:rsidRDefault="006D5F91" w:rsidP="006D5F91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2A48A7">
              <w:rPr>
                <w:rFonts w:cs="Times New Roman"/>
                <w:szCs w:val="24"/>
                <w:lang w:val="en-US"/>
              </w:rPr>
              <w:t>013G70</w:t>
            </w:r>
            <w:r w:rsidRPr="002A48A7">
              <w:rPr>
                <w:rFonts w:cs="Times New Roman"/>
                <w:szCs w:val="24"/>
              </w:rPr>
              <w:t>14</w:t>
            </w:r>
            <w:r w:rsidRPr="002A48A7">
              <w:rPr>
                <w:rFonts w:cs="Times New Roman"/>
                <w:szCs w:val="24"/>
                <w:lang w:val="en-US"/>
              </w:rPr>
              <w:t>R</w:t>
            </w:r>
          </w:p>
        </w:tc>
        <w:tc>
          <w:tcPr>
            <w:tcW w:w="2549" w:type="dxa"/>
            <w:vAlign w:val="center"/>
          </w:tcPr>
          <w:p w14:paraId="5BEECED9" w14:textId="1758F65E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r w:rsidRPr="002A48A7">
              <w:rPr>
                <w:rFonts w:cs="Times New Roman"/>
                <w:szCs w:val="24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73823B90" w14:textId="4AF0284C" w:rsidR="006D5F91" w:rsidRPr="004D2FCA" w:rsidRDefault="006D5F91" w:rsidP="006D5F9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6633F042" w14:textId="7A46D5A1" w:rsidR="006D5F91" w:rsidRPr="004D2FCA" w:rsidRDefault="006D5F91" w:rsidP="006D5F91">
            <w:pPr>
              <w:pStyle w:val="af5"/>
              <w:rPr>
                <w:rFonts w:cs="Times New Roman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</w:t>
            </w:r>
          </w:p>
        </w:tc>
        <w:tc>
          <w:tcPr>
            <w:tcW w:w="1416" w:type="dxa"/>
            <w:vAlign w:val="bottom"/>
          </w:tcPr>
          <w:p w14:paraId="7194F202" w14:textId="77777777" w:rsidR="006D5F91" w:rsidRPr="009F5B5F" w:rsidRDefault="006D5F91" w:rsidP="006D5F9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A15355A" w14:textId="77777777" w:rsidR="006D5F91" w:rsidRPr="009F5B5F" w:rsidRDefault="006D5F91" w:rsidP="006D5F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D5F91" w:rsidRPr="00157984" w14:paraId="53E17A6B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FDB73DA" w14:textId="77777777" w:rsidR="006D5F91" w:rsidRPr="00CF599B" w:rsidRDefault="006D5F91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50F85DA4" w14:textId="0A7E8285" w:rsidR="006D5F91" w:rsidRPr="004D2FCA" w:rsidRDefault="006D5F91" w:rsidP="006D5F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2A48A7">
              <w:rPr>
                <w:color w:val="000000"/>
              </w:rPr>
              <w:t xml:space="preserve">Клапан запорный </w:t>
            </w:r>
            <w:r w:rsidRPr="002A48A7">
              <w:t>LV DN 15 PN 10 угловой</w:t>
            </w:r>
          </w:p>
        </w:tc>
        <w:tc>
          <w:tcPr>
            <w:tcW w:w="3398" w:type="dxa"/>
            <w:vAlign w:val="center"/>
          </w:tcPr>
          <w:p w14:paraId="632D48B3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5B4AD8FC" w14:textId="3261D3B3" w:rsidR="006D5F91" w:rsidRPr="004D2FCA" w:rsidRDefault="006D5F91" w:rsidP="006D5F91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2A48A7">
              <w:rPr>
                <w:rFonts w:cs="Times New Roman"/>
                <w:szCs w:val="24"/>
                <w:lang w:val="en-US"/>
              </w:rPr>
              <w:t>003L0143R</w:t>
            </w:r>
          </w:p>
        </w:tc>
        <w:tc>
          <w:tcPr>
            <w:tcW w:w="2549" w:type="dxa"/>
            <w:vAlign w:val="center"/>
          </w:tcPr>
          <w:p w14:paraId="61733335" w14:textId="6E035A62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r w:rsidRPr="002A48A7">
              <w:rPr>
                <w:rFonts w:cs="Times New Roman"/>
                <w:szCs w:val="24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1B80552B" w14:textId="11AF5212" w:rsidR="006D5F91" w:rsidRPr="004D2FCA" w:rsidRDefault="006D5F91" w:rsidP="006D5F9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25500F17" w14:textId="0DEC48BF" w:rsidR="006D5F91" w:rsidRPr="004D2FCA" w:rsidRDefault="006D5F91" w:rsidP="006D5F91">
            <w:pPr>
              <w:pStyle w:val="af5"/>
              <w:rPr>
                <w:rFonts w:cs="Times New Roman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</w:t>
            </w:r>
          </w:p>
        </w:tc>
        <w:tc>
          <w:tcPr>
            <w:tcW w:w="1416" w:type="dxa"/>
            <w:vAlign w:val="bottom"/>
          </w:tcPr>
          <w:p w14:paraId="0B5FAF3D" w14:textId="77777777" w:rsidR="006D5F91" w:rsidRPr="009F5B5F" w:rsidRDefault="006D5F91" w:rsidP="006D5F9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0D26E61" w14:textId="77777777" w:rsidR="006D5F91" w:rsidRPr="009F5B5F" w:rsidRDefault="006D5F91" w:rsidP="006D5F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D5F91" w:rsidRPr="00157984" w14:paraId="7BFA8264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987E066" w14:textId="77777777" w:rsidR="006D5F91" w:rsidRPr="00CF599B" w:rsidRDefault="006D5F91" w:rsidP="00861B73">
            <w:pPr>
              <w:pStyle w:val="af5"/>
              <w:ind w:left="0"/>
            </w:pPr>
          </w:p>
        </w:tc>
        <w:tc>
          <w:tcPr>
            <w:tcW w:w="7361" w:type="dxa"/>
            <w:vAlign w:val="center"/>
          </w:tcPr>
          <w:p w14:paraId="6CB8A9DB" w14:textId="1CDB19C3" w:rsidR="006D5F91" w:rsidRPr="004D2FCA" w:rsidRDefault="006D5F91" w:rsidP="006D5F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17 этаж</w:t>
            </w:r>
          </w:p>
        </w:tc>
        <w:tc>
          <w:tcPr>
            <w:tcW w:w="3398" w:type="dxa"/>
            <w:vAlign w:val="center"/>
          </w:tcPr>
          <w:p w14:paraId="035919B1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0C3B5AC5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5C15E545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F0980A0" w14:textId="77777777" w:rsidR="006D5F91" w:rsidRPr="004D2FCA" w:rsidRDefault="006D5F91" w:rsidP="006D5F91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bottom"/>
          </w:tcPr>
          <w:p w14:paraId="3A985DEE" w14:textId="77777777" w:rsidR="006D5F91" w:rsidRPr="004D2FCA" w:rsidRDefault="006D5F91" w:rsidP="006D5F91">
            <w:pPr>
              <w:pStyle w:val="af5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416" w:type="dxa"/>
            <w:vAlign w:val="bottom"/>
          </w:tcPr>
          <w:p w14:paraId="02584B35" w14:textId="77777777" w:rsidR="006D5F91" w:rsidRPr="009F5B5F" w:rsidRDefault="006D5F91" w:rsidP="006D5F9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049D845" w14:textId="77777777" w:rsidR="006D5F91" w:rsidRPr="009F5B5F" w:rsidRDefault="006D5F91" w:rsidP="006D5F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D5F91" w:rsidRPr="00157984" w14:paraId="2A613096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469376E" w14:textId="77777777" w:rsidR="006D5F91" w:rsidRPr="00CF599B" w:rsidRDefault="006D5F91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63804F99" w14:textId="265DDE8A" w:rsidR="006D5F91" w:rsidRPr="004D2FCA" w:rsidRDefault="006D5F91" w:rsidP="006D5F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>Конвектор напольный</w:t>
            </w:r>
          </w:p>
        </w:tc>
        <w:tc>
          <w:tcPr>
            <w:tcW w:w="3398" w:type="dxa"/>
            <w:vAlign w:val="center"/>
          </w:tcPr>
          <w:p w14:paraId="4C7A9C37" w14:textId="7A2F11DF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  <w:lang w:val="en-US"/>
              </w:rPr>
              <w:t>SPL BFM-130/9/24</w:t>
            </w:r>
          </w:p>
        </w:tc>
        <w:tc>
          <w:tcPr>
            <w:tcW w:w="1982" w:type="dxa"/>
            <w:vAlign w:val="center"/>
          </w:tcPr>
          <w:p w14:paraId="16C7B895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0700F45D" w14:textId="7ACD8B9F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4AAB4B28" w14:textId="3A725D74" w:rsidR="006D5F91" w:rsidRPr="004D2FCA" w:rsidRDefault="006D5F91" w:rsidP="006D5F9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286F204A" w14:textId="50780D5F" w:rsidR="006D5F91" w:rsidRPr="004D2FCA" w:rsidRDefault="006D5F91" w:rsidP="006D5F91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D415AE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1416" w:type="dxa"/>
            <w:vAlign w:val="bottom"/>
          </w:tcPr>
          <w:p w14:paraId="4A3679CB" w14:textId="77777777" w:rsidR="006D5F91" w:rsidRPr="009F5B5F" w:rsidRDefault="006D5F91" w:rsidP="006D5F9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6EB4274" w14:textId="77777777" w:rsidR="006D5F91" w:rsidRPr="009F5B5F" w:rsidRDefault="006D5F91" w:rsidP="006D5F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D5F91" w:rsidRPr="00157984" w14:paraId="4A04B46A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D91B92A" w14:textId="77777777" w:rsidR="006D5F91" w:rsidRPr="00CF599B" w:rsidRDefault="006D5F91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0A7975D3" w14:textId="28A5D45F" w:rsidR="006D5F91" w:rsidRPr="004D2FCA" w:rsidRDefault="006D5F91" w:rsidP="006D5F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>Труба из сшитого полиэтилена 16х2,2</w:t>
            </w:r>
          </w:p>
        </w:tc>
        <w:tc>
          <w:tcPr>
            <w:tcW w:w="3398" w:type="dxa"/>
            <w:vAlign w:val="center"/>
          </w:tcPr>
          <w:p w14:paraId="70A9D2FA" w14:textId="7CD118B3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  <w:lang w:val="en-US"/>
              </w:rPr>
              <w:t>PEX-a/EVOH</w:t>
            </w:r>
          </w:p>
        </w:tc>
        <w:tc>
          <w:tcPr>
            <w:tcW w:w="1982" w:type="dxa"/>
            <w:vAlign w:val="center"/>
          </w:tcPr>
          <w:p w14:paraId="3E0FAAEB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7A1CDB00" w14:textId="7CAD8335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CF599B">
              <w:rPr>
                <w:rFonts w:cs="Times New Roman"/>
                <w:szCs w:val="24"/>
                <w:lang w:val="en-US"/>
              </w:rPr>
              <w:t>Sanext</w:t>
            </w:r>
            <w:proofErr w:type="spellEnd"/>
          </w:p>
        </w:tc>
        <w:tc>
          <w:tcPr>
            <w:tcW w:w="1133" w:type="dxa"/>
            <w:vAlign w:val="center"/>
          </w:tcPr>
          <w:p w14:paraId="400A82D7" w14:textId="278F95F2" w:rsidR="006D5F91" w:rsidRPr="004D2FCA" w:rsidRDefault="006D5F91" w:rsidP="006D5F9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6E4A450C" w14:textId="4A782AF9" w:rsidR="006D5F91" w:rsidRPr="004D2FCA" w:rsidRDefault="006D5F91" w:rsidP="006D5F91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D415AE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1416" w:type="dxa"/>
            <w:vAlign w:val="bottom"/>
          </w:tcPr>
          <w:p w14:paraId="3247E07C" w14:textId="77777777" w:rsidR="006D5F91" w:rsidRPr="009F5B5F" w:rsidRDefault="006D5F91" w:rsidP="006D5F9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A7BCA18" w14:textId="77777777" w:rsidR="006D5F91" w:rsidRPr="009F5B5F" w:rsidRDefault="006D5F91" w:rsidP="006D5F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D5F91" w:rsidRPr="00157984" w14:paraId="0A50FE90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18A1B1A" w14:textId="77777777" w:rsidR="006D5F91" w:rsidRPr="00CF599B" w:rsidRDefault="006D5F91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1A3E910F" w14:textId="7F1565EC" w:rsidR="006D5F91" w:rsidRPr="004D2FCA" w:rsidRDefault="006D5F91" w:rsidP="006D5F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красная</w:t>
            </w:r>
          </w:p>
        </w:tc>
        <w:tc>
          <w:tcPr>
            <w:tcW w:w="3398" w:type="dxa"/>
            <w:vAlign w:val="center"/>
          </w:tcPr>
          <w:p w14:paraId="6D4FB367" w14:textId="72F41C45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vAlign w:val="center"/>
          </w:tcPr>
          <w:p w14:paraId="25A27726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64C1A2AD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38AB7B0" w14:textId="19ED87EB" w:rsidR="006D5F91" w:rsidRPr="004D2FCA" w:rsidRDefault="006D5F91" w:rsidP="006D5F9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2BB5C9E8" w14:textId="4883F7CB" w:rsidR="006D5F91" w:rsidRPr="004D2FCA" w:rsidRDefault="006D5F91" w:rsidP="006D5F91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D415AE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1416" w:type="dxa"/>
            <w:vAlign w:val="bottom"/>
          </w:tcPr>
          <w:p w14:paraId="780FA391" w14:textId="77777777" w:rsidR="006D5F91" w:rsidRPr="009F5B5F" w:rsidRDefault="006D5F91" w:rsidP="006D5F9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B02ED29" w14:textId="77777777" w:rsidR="006D5F91" w:rsidRPr="009F5B5F" w:rsidRDefault="006D5F91" w:rsidP="006D5F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D5F91" w:rsidRPr="00157984" w14:paraId="68AFC328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042846C" w14:textId="77777777" w:rsidR="006D5F91" w:rsidRPr="00CF599B" w:rsidRDefault="006D5F91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72DF0038" w14:textId="09C61425" w:rsidR="006D5F91" w:rsidRPr="004D2FCA" w:rsidRDefault="006D5F91" w:rsidP="006D5F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синяя</w:t>
            </w:r>
          </w:p>
        </w:tc>
        <w:tc>
          <w:tcPr>
            <w:tcW w:w="3398" w:type="dxa"/>
            <w:vAlign w:val="center"/>
          </w:tcPr>
          <w:p w14:paraId="70184E24" w14:textId="0EFF8A6A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vAlign w:val="center"/>
          </w:tcPr>
          <w:p w14:paraId="6F7AA732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4F6D2D90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A79C5A8" w14:textId="7C6DB61B" w:rsidR="006D5F91" w:rsidRPr="004D2FCA" w:rsidRDefault="006D5F91" w:rsidP="006D5F9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1CA0776E" w14:textId="17F03374" w:rsidR="006D5F91" w:rsidRPr="004D2FCA" w:rsidRDefault="006D5F91" w:rsidP="006D5F91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D415AE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1416" w:type="dxa"/>
            <w:vAlign w:val="bottom"/>
          </w:tcPr>
          <w:p w14:paraId="53126FAE" w14:textId="77777777" w:rsidR="006D5F91" w:rsidRPr="009F5B5F" w:rsidRDefault="006D5F91" w:rsidP="006D5F9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553534F" w14:textId="77777777" w:rsidR="006D5F91" w:rsidRPr="009F5B5F" w:rsidRDefault="006D5F91" w:rsidP="006D5F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D5F91" w:rsidRPr="00157984" w14:paraId="198AA14A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9DEBDFB" w14:textId="77777777" w:rsidR="006D5F91" w:rsidRPr="00CF599B" w:rsidRDefault="006D5F91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312B27F7" w14:textId="74F2B68A" w:rsidR="006D5F91" w:rsidRPr="004D2FCA" w:rsidRDefault="006D5F91" w:rsidP="006D5F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F50F6">
              <w:rPr>
                <w:color w:val="000000" w:themeColor="text1"/>
              </w:rPr>
              <w:t>Адаптер для узла нижнего подключения</w:t>
            </w:r>
            <w:r>
              <w:rPr>
                <w:color w:val="000000" w:themeColor="text1"/>
              </w:rPr>
              <w:t xml:space="preserve"> </w:t>
            </w:r>
            <w:r w:rsidRPr="006A5E16">
              <w:t>3/4 х 1/2</w:t>
            </w:r>
            <w:r>
              <w:t xml:space="preserve"> </w:t>
            </w:r>
            <w:proofErr w:type="spellStart"/>
            <w:r>
              <w:t>Е</w:t>
            </w:r>
            <w:r w:rsidRPr="006A5E16">
              <w:t>вроконус</w:t>
            </w:r>
            <w:proofErr w:type="spellEnd"/>
          </w:p>
        </w:tc>
        <w:tc>
          <w:tcPr>
            <w:tcW w:w="3398" w:type="dxa"/>
            <w:vAlign w:val="center"/>
          </w:tcPr>
          <w:p w14:paraId="5FA90A24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72F6F7FE" w14:textId="1E51BE53" w:rsidR="006D5F91" w:rsidRPr="004D2FCA" w:rsidRDefault="006D5F91" w:rsidP="006D5F91">
            <w:pPr>
              <w:pStyle w:val="af5"/>
              <w:rPr>
                <w:rFonts w:cs="Times New Roman"/>
                <w:szCs w:val="24"/>
                <w:lang w:val="en-US"/>
              </w:rPr>
            </w:pPr>
            <w:proofErr w:type="gramStart"/>
            <w:r w:rsidRPr="005F50F6">
              <w:rPr>
                <w:rFonts w:cs="Times New Roman"/>
                <w:color w:val="000000" w:themeColor="text1"/>
                <w:szCs w:val="24"/>
                <w:lang w:val="en-US"/>
              </w:rPr>
              <w:t>VT.AVK01.N</w:t>
            </w:r>
            <w:proofErr w:type="gramEnd"/>
            <w:r w:rsidRPr="005F50F6">
              <w:rPr>
                <w:rFonts w:cs="Times New Roman"/>
                <w:color w:val="000000" w:themeColor="text1"/>
                <w:szCs w:val="24"/>
                <w:lang w:val="en-US"/>
              </w:rPr>
              <w:t>.E04</w:t>
            </w:r>
          </w:p>
        </w:tc>
        <w:tc>
          <w:tcPr>
            <w:tcW w:w="2549" w:type="dxa"/>
            <w:vAlign w:val="center"/>
          </w:tcPr>
          <w:p w14:paraId="0794C137" w14:textId="40FF4919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proofErr w:type="gramStart"/>
            <w:r w:rsidRPr="005F50F6">
              <w:rPr>
                <w:rFonts w:cs="Times New Roman"/>
                <w:color w:val="000000" w:themeColor="text1"/>
                <w:szCs w:val="24"/>
                <w:lang w:val="en-US"/>
              </w:rPr>
              <w:t>VT.AVK01.N</w:t>
            </w:r>
            <w:proofErr w:type="gramEnd"/>
            <w:r w:rsidRPr="005F50F6">
              <w:rPr>
                <w:rFonts w:cs="Times New Roman"/>
                <w:color w:val="000000" w:themeColor="text1"/>
                <w:szCs w:val="24"/>
                <w:lang w:val="en-US"/>
              </w:rPr>
              <w:t>.E04</w:t>
            </w:r>
          </w:p>
        </w:tc>
        <w:tc>
          <w:tcPr>
            <w:tcW w:w="1133" w:type="dxa"/>
            <w:vAlign w:val="center"/>
          </w:tcPr>
          <w:p w14:paraId="70C50ADB" w14:textId="1CA420D9" w:rsidR="006D5F91" w:rsidRPr="004D2FCA" w:rsidRDefault="006D5F91" w:rsidP="006D5F9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523E7662" w14:textId="5F8CD35C" w:rsidR="006D5F91" w:rsidRPr="004D2FCA" w:rsidRDefault="006D5F91" w:rsidP="006D5F91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D415AE">
              <w:rPr>
                <w:rFonts w:cs="Times New Roman"/>
                <w:color w:val="000000"/>
                <w:szCs w:val="24"/>
              </w:rPr>
              <w:t>16</w:t>
            </w:r>
          </w:p>
        </w:tc>
        <w:tc>
          <w:tcPr>
            <w:tcW w:w="1416" w:type="dxa"/>
            <w:vAlign w:val="bottom"/>
          </w:tcPr>
          <w:p w14:paraId="41506D23" w14:textId="77777777" w:rsidR="006D5F91" w:rsidRPr="009F5B5F" w:rsidRDefault="006D5F91" w:rsidP="006D5F9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577A1E5" w14:textId="77777777" w:rsidR="006D5F91" w:rsidRPr="009F5B5F" w:rsidRDefault="006D5F91" w:rsidP="006D5F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D5F91" w:rsidRPr="00157984" w14:paraId="46666CC4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65A5837" w14:textId="77777777" w:rsidR="006D5F91" w:rsidRPr="00CF599B" w:rsidRDefault="006D5F91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02F72900" w14:textId="389568E8" w:rsidR="006D5F91" w:rsidRPr="004D2FCA" w:rsidRDefault="006D5F91" w:rsidP="006D5F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F50F6">
              <w:rPr>
                <w:color w:val="000000" w:themeColor="text1"/>
              </w:rPr>
              <w:t>Фитинг подключения медной трубки</w:t>
            </w:r>
            <w:r>
              <w:rPr>
                <w:color w:val="000000" w:themeColor="text1"/>
              </w:rPr>
              <w:t xml:space="preserve"> </w:t>
            </w:r>
            <w:r w:rsidRPr="003E400B">
              <w:rPr>
                <w:lang w:val="en-US"/>
              </w:rPr>
              <w:t>D</w:t>
            </w:r>
            <w:r w:rsidRPr="003E400B">
              <w:t>15-</w:t>
            </w:r>
            <w:r w:rsidRPr="003E400B">
              <w:rPr>
                <w:lang w:val="en-US"/>
              </w:rPr>
              <w:t>G</w:t>
            </w:r>
            <w:r w:rsidRPr="003E400B">
              <w:t xml:space="preserve">3/4 </w:t>
            </w:r>
            <w:proofErr w:type="spellStart"/>
            <w:r w:rsidRPr="003E400B">
              <w:t>Евроконус</w:t>
            </w:r>
            <w:proofErr w:type="spellEnd"/>
          </w:p>
        </w:tc>
        <w:tc>
          <w:tcPr>
            <w:tcW w:w="3398" w:type="dxa"/>
            <w:vAlign w:val="center"/>
          </w:tcPr>
          <w:p w14:paraId="5EEC9195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3499DDE5" w14:textId="77777777" w:rsidR="006D5F91" w:rsidRPr="006D5F91" w:rsidRDefault="006D5F91" w:rsidP="006D5F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DE25FBA" w14:textId="56E6691E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5F50F6">
              <w:rPr>
                <w:rFonts w:cs="Times New Roman"/>
                <w:color w:val="000000" w:themeColor="text1"/>
                <w:szCs w:val="24"/>
                <w:lang w:val="en-US"/>
              </w:rPr>
              <w:t>Sanext</w:t>
            </w:r>
            <w:proofErr w:type="spellEnd"/>
          </w:p>
        </w:tc>
        <w:tc>
          <w:tcPr>
            <w:tcW w:w="1133" w:type="dxa"/>
            <w:vAlign w:val="center"/>
          </w:tcPr>
          <w:p w14:paraId="407F2BA0" w14:textId="605B7FC2" w:rsidR="006D5F91" w:rsidRPr="004D2FCA" w:rsidRDefault="006D5F91" w:rsidP="006D5F9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69B976C8" w14:textId="314129D7" w:rsidR="006D5F91" w:rsidRPr="004D2FCA" w:rsidRDefault="006D5F91" w:rsidP="006D5F91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D415AE">
              <w:rPr>
                <w:rFonts w:cs="Times New Roman"/>
                <w:color w:val="000000"/>
                <w:szCs w:val="24"/>
              </w:rPr>
              <w:t>16</w:t>
            </w:r>
          </w:p>
        </w:tc>
        <w:tc>
          <w:tcPr>
            <w:tcW w:w="1416" w:type="dxa"/>
            <w:vAlign w:val="bottom"/>
          </w:tcPr>
          <w:p w14:paraId="0B0ED8CF" w14:textId="77777777" w:rsidR="006D5F91" w:rsidRPr="009F5B5F" w:rsidRDefault="006D5F91" w:rsidP="006D5F9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3A0443B" w14:textId="77777777" w:rsidR="006D5F91" w:rsidRPr="009F5B5F" w:rsidRDefault="006D5F91" w:rsidP="006D5F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D5F91" w:rsidRPr="00157984" w14:paraId="6A630B29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267732B" w14:textId="77777777" w:rsidR="006D5F91" w:rsidRPr="00CF599B" w:rsidRDefault="006D5F91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35BA1BE7" w14:textId="2BEEFA51" w:rsidR="006D5F91" w:rsidRPr="004D2FCA" w:rsidRDefault="006D5F91" w:rsidP="006D5F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F50F6">
              <w:rPr>
                <w:color w:val="000000" w:themeColor="text1"/>
              </w:rPr>
              <w:t xml:space="preserve">Элемент термостатический, тип </w:t>
            </w:r>
            <w:r w:rsidRPr="005F50F6">
              <w:rPr>
                <w:color w:val="000000" w:themeColor="text1"/>
                <w:lang w:val="en-US"/>
              </w:rPr>
              <w:t>RTR</w:t>
            </w:r>
            <w:r w:rsidRPr="005F50F6">
              <w:rPr>
                <w:color w:val="000000" w:themeColor="text1"/>
              </w:rPr>
              <w:t xml:space="preserve"> Модификация </w:t>
            </w:r>
            <w:r w:rsidRPr="005F50F6">
              <w:rPr>
                <w:color w:val="000000" w:themeColor="text1"/>
                <w:lang w:val="en-US"/>
              </w:rPr>
              <w:t>RTR</w:t>
            </w:r>
            <w:r w:rsidRPr="005F50F6">
              <w:rPr>
                <w:color w:val="000000" w:themeColor="text1"/>
              </w:rPr>
              <w:t xml:space="preserve"> 7093</w:t>
            </w:r>
          </w:p>
        </w:tc>
        <w:tc>
          <w:tcPr>
            <w:tcW w:w="3398" w:type="dxa"/>
            <w:vAlign w:val="center"/>
          </w:tcPr>
          <w:p w14:paraId="3FCD3A3F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3F4047BF" w14:textId="0A05CDC5" w:rsidR="006D5F91" w:rsidRPr="004D2FCA" w:rsidRDefault="006D5F91" w:rsidP="006D5F91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5F50F6">
              <w:rPr>
                <w:rFonts w:cs="Times New Roman"/>
                <w:color w:val="000000" w:themeColor="text1"/>
                <w:szCs w:val="24"/>
                <w:lang w:val="en-US"/>
              </w:rPr>
              <w:t>013G7093</w:t>
            </w:r>
          </w:p>
        </w:tc>
        <w:tc>
          <w:tcPr>
            <w:tcW w:w="2549" w:type="dxa"/>
            <w:vAlign w:val="center"/>
          </w:tcPr>
          <w:p w14:paraId="200D4175" w14:textId="1BB3B7F7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r w:rsidRPr="005F50F6">
              <w:rPr>
                <w:rFonts w:cs="Times New Roman"/>
                <w:color w:val="000000" w:themeColor="text1"/>
                <w:szCs w:val="24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3794DB87" w14:textId="58A53773" w:rsidR="006D5F91" w:rsidRPr="004D2FCA" w:rsidRDefault="006D5F91" w:rsidP="006D5F9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64B6A275" w14:textId="554D23DF" w:rsidR="006D5F91" w:rsidRPr="004D2FCA" w:rsidRDefault="006D5F91" w:rsidP="006D5F91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D415AE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1416" w:type="dxa"/>
            <w:vAlign w:val="bottom"/>
          </w:tcPr>
          <w:p w14:paraId="4D83493B" w14:textId="77777777" w:rsidR="006D5F91" w:rsidRPr="009F5B5F" w:rsidRDefault="006D5F91" w:rsidP="006D5F9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09D3766" w14:textId="77777777" w:rsidR="006D5F91" w:rsidRPr="009F5B5F" w:rsidRDefault="006D5F91" w:rsidP="006D5F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D5F91" w:rsidRPr="00157984" w14:paraId="1EE57CF9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4B00C31" w14:textId="77777777" w:rsidR="006D5F91" w:rsidRPr="00CF599B" w:rsidRDefault="006D5F91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20D0AE03" w14:textId="0B660DD6" w:rsidR="006D5F91" w:rsidRPr="004D2FCA" w:rsidRDefault="006D5F91" w:rsidP="006D5F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F50F6">
              <w:rPr>
                <w:color w:val="000000" w:themeColor="text1"/>
              </w:rPr>
              <w:t>Клапан терморегулирующий TR-N UK Ду15 прямой</w:t>
            </w:r>
          </w:p>
        </w:tc>
        <w:tc>
          <w:tcPr>
            <w:tcW w:w="3398" w:type="dxa"/>
            <w:vAlign w:val="center"/>
          </w:tcPr>
          <w:p w14:paraId="00B06676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0A576748" w14:textId="652D8CD4" w:rsidR="006D5F91" w:rsidRPr="004D2FCA" w:rsidRDefault="006D5F91" w:rsidP="006D5F91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5F50F6">
              <w:rPr>
                <w:rFonts w:cs="Times New Roman"/>
                <w:color w:val="000000" w:themeColor="text1"/>
                <w:szCs w:val="24"/>
                <w:lang w:val="en-US"/>
              </w:rPr>
              <w:t>013G70</w:t>
            </w:r>
            <w:r w:rsidRPr="005F50F6">
              <w:rPr>
                <w:rFonts w:cs="Times New Roman"/>
                <w:color w:val="000000" w:themeColor="text1"/>
                <w:szCs w:val="24"/>
              </w:rPr>
              <w:t>14</w:t>
            </w:r>
            <w:r w:rsidRPr="005F50F6">
              <w:rPr>
                <w:rFonts w:cs="Times New Roman"/>
                <w:color w:val="000000" w:themeColor="text1"/>
                <w:szCs w:val="24"/>
                <w:lang w:val="en-US"/>
              </w:rPr>
              <w:t>R</w:t>
            </w:r>
          </w:p>
        </w:tc>
        <w:tc>
          <w:tcPr>
            <w:tcW w:w="2549" w:type="dxa"/>
            <w:vAlign w:val="center"/>
          </w:tcPr>
          <w:p w14:paraId="5621E14A" w14:textId="1F8082CD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r w:rsidRPr="005F50F6">
              <w:rPr>
                <w:rFonts w:cs="Times New Roman"/>
                <w:color w:val="000000" w:themeColor="text1"/>
                <w:szCs w:val="24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6CCCB8B2" w14:textId="2026A786" w:rsidR="006D5F91" w:rsidRPr="004D2FCA" w:rsidRDefault="006D5F91" w:rsidP="006D5F9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04D680E6" w14:textId="05F58A3D" w:rsidR="006D5F91" w:rsidRPr="004D2FCA" w:rsidRDefault="006D5F91" w:rsidP="006D5F91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D415AE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1416" w:type="dxa"/>
            <w:vAlign w:val="bottom"/>
          </w:tcPr>
          <w:p w14:paraId="341BB153" w14:textId="77777777" w:rsidR="006D5F91" w:rsidRPr="009F5B5F" w:rsidRDefault="006D5F91" w:rsidP="006D5F9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56E98B7" w14:textId="77777777" w:rsidR="006D5F91" w:rsidRPr="009F5B5F" w:rsidRDefault="006D5F91" w:rsidP="006D5F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D5F91" w:rsidRPr="00157984" w14:paraId="736C5B27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4F823C9" w14:textId="77777777" w:rsidR="006D5F91" w:rsidRPr="00CF599B" w:rsidRDefault="006D5F91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1E81D33A" w14:textId="37C4EF5F" w:rsidR="006D5F91" w:rsidRPr="004D2FCA" w:rsidRDefault="006D5F91" w:rsidP="006D5F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F50F6">
              <w:rPr>
                <w:color w:val="000000" w:themeColor="text1"/>
              </w:rPr>
              <w:t>Клапан запорный LV DN 15 PN 10 угловой</w:t>
            </w:r>
          </w:p>
        </w:tc>
        <w:tc>
          <w:tcPr>
            <w:tcW w:w="3398" w:type="dxa"/>
            <w:vAlign w:val="center"/>
          </w:tcPr>
          <w:p w14:paraId="75911F8D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5B744900" w14:textId="191FE59B" w:rsidR="006D5F91" w:rsidRPr="004D2FCA" w:rsidRDefault="006D5F91" w:rsidP="006D5F91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5F50F6">
              <w:rPr>
                <w:rFonts w:cs="Times New Roman"/>
                <w:color w:val="000000" w:themeColor="text1"/>
                <w:szCs w:val="24"/>
                <w:lang w:val="en-US"/>
              </w:rPr>
              <w:t>003L0143R</w:t>
            </w:r>
          </w:p>
        </w:tc>
        <w:tc>
          <w:tcPr>
            <w:tcW w:w="2549" w:type="dxa"/>
            <w:vAlign w:val="center"/>
          </w:tcPr>
          <w:p w14:paraId="17216AAE" w14:textId="77B839D5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r w:rsidRPr="005F50F6">
              <w:rPr>
                <w:rFonts w:cs="Times New Roman"/>
                <w:color w:val="000000" w:themeColor="text1"/>
                <w:szCs w:val="24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78065B57" w14:textId="718F8801" w:rsidR="006D5F91" w:rsidRPr="004D2FCA" w:rsidRDefault="006D5F91" w:rsidP="006D5F9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26EB1969" w14:textId="2A61704C" w:rsidR="006D5F91" w:rsidRPr="004D2FCA" w:rsidRDefault="006D5F91" w:rsidP="006D5F91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D415AE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1416" w:type="dxa"/>
            <w:vAlign w:val="bottom"/>
          </w:tcPr>
          <w:p w14:paraId="243A8DEA" w14:textId="77777777" w:rsidR="006D5F91" w:rsidRPr="009F5B5F" w:rsidRDefault="006D5F91" w:rsidP="006D5F9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5630965" w14:textId="77777777" w:rsidR="006D5F91" w:rsidRPr="009F5B5F" w:rsidRDefault="006D5F91" w:rsidP="006D5F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D5F91" w:rsidRPr="00157984" w14:paraId="121A74C8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2684391" w14:textId="77777777" w:rsidR="006D5F91" w:rsidRPr="00CF599B" w:rsidRDefault="006D5F91" w:rsidP="00861B73">
            <w:pPr>
              <w:pStyle w:val="af5"/>
              <w:ind w:left="0"/>
            </w:pPr>
          </w:p>
        </w:tc>
        <w:tc>
          <w:tcPr>
            <w:tcW w:w="7361" w:type="dxa"/>
            <w:vAlign w:val="center"/>
          </w:tcPr>
          <w:p w14:paraId="04F4E620" w14:textId="22FF8181" w:rsidR="006D5F91" w:rsidRPr="004D2FCA" w:rsidRDefault="006D5F91" w:rsidP="006D5F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18 этаж</w:t>
            </w:r>
          </w:p>
        </w:tc>
        <w:tc>
          <w:tcPr>
            <w:tcW w:w="3398" w:type="dxa"/>
            <w:vAlign w:val="center"/>
          </w:tcPr>
          <w:p w14:paraId="422D01F0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53B02363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274A6695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C4E1EE5" w14:textId="77777777" w:rsidR="006D5F91" w:rsidRPr="004D2FCA" w:rsidRDefault="006D5F91" w:rsidP="006D5F91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bottom"/>
          </w:tcPr>
          <w:p w14:paraId="0C041CF3" w14:textId="77777777" w:rsidR="006D5F91" w:rsidRPr="004D2FCA" w:rsidRDefault="006D5F91" w:rsidP="006D5F91">
            <w:pPr>
              <w:pStyle w:val="af5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416" w:type="dxa"/>
            <w:vAlign w:val="bottom"/>
          </w:tcPr>
          <w:p w14:paraId="14D73D2B" w14:textId="77777777" w:rsidR="006D5F91" w:rsidRPr="009F5B5F" w:rsidRDefault="006D5F91" w:rsidP="006D5F9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0525884" w14:textId="77777777" w:rsidR="006D5F91" w:rsidRPr="009F5B5F" w:rsidRDefault="006D5F91" w:rsidP="006D5F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D5F91" w:rsidRPr="00157984" w14:paraId="51FA4F10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BFED24F" w14:textId="77777777" w:rsidR="006D5F91" w:rsidRPr="00CF599B" w:rsidRDefault="006D5F91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19D6D647" w14:textId="72111144" w:rsidR="006D5F91" w:rsidRPr="004D2FCA" w:rsidRDefault="006D5F91" w:rsidP="006D5F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>Конвектор напольный</w:t>
            </w:r>
          </w:p>
        </w:tc>
        <w:tc>
          <w:tcPr>
            <w:tcW w:w="3398" w:type="dxa"/>
            <w:vAlign w:val="center"/>
          </w:tcPr>
          <w:p w14:paraId="61E71066" w14:textId="13D061E1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  <w:lang w:val="en-US"/>
              </w:rPr>
              <w:t>SPL BFM-130/9/24</w:t>
            </w:r>
          </w:p>
        </w:tc>
        <w:tc>
          <w:tcPr>
            <w:tcW w:w="1982" w:type="dxa"/>
            <w:vAlign w:val="center"/>
          </w:tcPr>
          <w:p w14:paraId="786CF224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06924E29" w14:textId="3C47B819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35CD30C5" w14:textId="266E7C3D" w:rsidR="006D5F91" w:rsidRPr="004D2FCA" w:rsidRDefault="006D5F91" w:rsidP="006D5F9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1BD4C00C" w14:textId="77A0EBE0" w:rsidR="006D5F91" w:rsidRPr="004D2FCA" w:rsidRDefault="006D5F91" w:rsidP="006D5F91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7B21E1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1416" w:type="dxa"/>
            <w:vAlign w:val="bottom"/>
          </w:tcPr>
          <w:p w14:paraId="4BD854F7" w14:textId="77777777" w:rsidR="006D5F91" w:rsidRPr="009F5B5F" w:rsidRDefault="006D5F91" w:rsidP="006D5F9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54061F2" w14:textId="77777777" w:rsidR="006D5F91" w:rsidRPr="009F5B5F" w:rsidRDefault="006D5F91" w:rsidP="006D5F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D5F91" w:rsidRPr="00157984" w14:paraId="16C57A0B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AB803F7" w14:textId="77777777" w:rsidR="006D5F91" w:rsidRPr="00CF599B" w:rsidRDefault="006D5F91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507CC477" w14:textId="7385E7A8" w:rsidR="006D5F91" w:rsidRPr="004D2FCA" w:rsidRDefault="006D5F91" w:rsidP="006D5F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>Труба из сшитого полиэтилена 16х2,2</w:t>
            </w:r>
          </w:p>
        </w:tc>
        <w:tc>
          <w:tcPr>
            <w:tcW w:w="3398" w:type="dxa"/>
            <w:vAlign w:val="center"/>
          </w:tcPr>
          <w:p w14:paraId="5D89E9BD" w14:textId="73151ED3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  <w:lang w:val="en-US"/>
              </w:rPr>
              <w:t>PEX-a/EVOH</w:t>
            </w:r>
          </w:p>
        </w:tc>
        <w:tc>
          <w:tcPr>
            <w:tcW w:w="1982" w:type="dxa"/>
            <w:vAlign w:val="center"/>
          </w:tcPr>
          <w:p w14:paraId="0ED8CFB4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2EA4F047" w14:textId="0C4C7C2B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CF599B">
              <w:rPr>
                <w:rFonts w:cs="Times New Roman"/>
                <w:szCs w:val="24"/>
                <w:lang w:val="en-US"/>
              </w:rPr>
              <w:t>Sanext</w:t>
            </w:r>
            <w:proofErr w:type="spellEnd"/>
          </w:p>
        </w:tc>
        <w:tc>
          <w:tcPr>
            <w:tcW w:w="1133" w:type="dxa"/>
            <w:vAlign w:val="center"/>
          </w:tcPr>
          <w:p w14:paraId="08A29D00" w14:textId="6D44264E" w:rsidR="006D5F91" w:rsidRPr="004D2FCA" w:rsidRDefault="006D5F91" w:rsidP="006D5F9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616DCE3B" w14:textId="6A7E7060" w:rsidR="006D5F91" w:rsidRPr="004D2FCA" w:rsidRDefault="006D5F91" w:rsidP="006D5F91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7B21E1"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1416" w:type="dxa"/>
            <w:vAlign w:val="bottom"/>
          </w:tcPr>
          <w:p w14:paraId="4C8DA757" w14:textId="77777777" w:rsidR="006D5F91" w:rsidRPr="009F5B5F" w:rsidRDefault="006D5F91" w:rsidP="006D5F9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159A2BF" w14:textId="77777777" w:rsidR="006D5F91" w:rsidRPr="009F5B5F" w:rsidRDefault="006D5F91" w:rsidP="006D5F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D5F91" w:rsidRPr="00157984" w14:paraId="61D7B0F2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0E7A6D4" w14:textId="77777777" w:rsidR="006D5F91" w:rsidRPr="00CF599B" w:rsidRDefault="006D5F91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41F7DAA6" w14:textId="0FA9FE66" w:rsidR="006D5F91" w:rsidRPr="004D2FCA" w:rsidRDefault="006D5F91" w:rsidP="006D5F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красная</w:t>
            </w:r>
          </w:p>
        </w:tc>
        <w:tc>
          <w:tcPr>
            <w:tcW w:w="3398" w:type="dxa"/>
            <w:vAlign w:val="center"/>
          </w:tcPr>
          <w:p w14:paraId="5C8BDEA8" w14:textId="07915BA3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vAlign w:val="center"/>
          </w:tcPr>
          <w:p w14:paraId="7CE9B063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2C20D29B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23C5BE7" w14:textId="6E7521C0" w:rsidR="006D5F91" w:rsidRPr="004D2FCA" w:rsidRDefault="006D5F91" w:rsidP="006D5F9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609E6D5B" w14:textId="1E9CC308" w:rsidR="006D5F91" w:rsidRPr="004D2FCA" w:rsidRDefault="006D5F91" w:rsidP="006D5F91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7B21E1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1416" w:type="dxa"/>
            <w:vAlign w:val="bottom"/>
          </w:tcPr>
          <w:p w14:paraId="38D61DFE" w14:textId="77777777" w:rsidR="006D5F91" w:rsidRPr="009F5B5F" w:rsidRDefault="006D5F91" w:rsidP="006D5F9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9497344" w14:textId="77777777" w:rsidR="006D5F91" w:rsidRPr="009F5B5F" w:rsidRDefault="006D5F91" w:rsidP="006D5F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D5F91" w:rsidRPr="00157984" w14:paraId="0556F02E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AAC2B6D" w14:textId="77777777" w:rsidR="006D5F91" w:rsidRPr="00CF599B" w:rsidRDefault="006D5F91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2A0AC393" w14:textId="7EF2BC2E" w:rsidR="006D5F91" w:rsidRPr="004D2FCA" w:rsidRDefault="006D5F91" w:rsidP="006D5F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синяя</w:t>
            </w:r>
          </w:p>
        </w:tc>
        <w:tc>
          <w:tcPr>
            <w:tcW w:w="3398" w:type="dxa"/>
            <w:vAlign w:val="center"/>
          </w:tcPr>
          <w:p w14:paraId="79FDA31C" w14:textId="412A2C58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vAlign w:val="center"/>
          </w:tcPr>
          <w:p w14:paraId="126758AB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21C15664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11BEBA2" w14:textId="09F3FAB9" w:rsidR="006D5F91" w:rsidRPr="004D2FCA" w:rsidRDefault="006D5F91" w:rsidP="006D5F9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772B6D41" w14:textId="6FE63B02" w:rsidR="006D5F91" w:rsidRPr="004D2FCA" w:rsidRDefault="006D5F91" w:rsidP="006D5F91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7B21E1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1416" w:type="dxa"/>
            <w:vAlign w:val="bottom"/>
          </w:tcPr>
          <w:p w14:paraId="580B5AC9" w14:textId="77777777" w:rsidR="006D5F91" w:rsidRPr="009F5B5F" w:rsidRDefault="006D5F91" w:rsidP="006D5F9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6A6BABE" w14:textId="77777777" w:rsidR="006D5F91" w:rsidRPr="009F5B5F" w:rsidRDefault="006D5F91" w:rsidP="006D5F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D5F91" w:rsidRPr="00157984" w14:paraId="0606706A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348D06D" w14:textId="77777777" w:rsidR="006D5F91" w:rsidRPr="00CF599B" w:rsidRDefault="006D5F91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4B70DCE2" w14:textId="6E72B795" w:rsidR="006D5F91" w:rsidRPr="004D2FCA" w:rsidRDefault="006D5F91" w:rsidP="006D5F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944F9E">
              <w:rPr>
                <w:color w:val="000000"/>
              </w:rPr>
              <w:t>Адаптер для узла нижнего подключения</w:t>
            </w:r>
            <w:r>
              <w:rPr>
                <w:color w:val="000000"/>
              </w:rPr>
              <w:t xml:space="preserve"> </w:t>
            </w:r>
            <w:r w:rsidRPr="006A5E16">
              <w:t>3/4 х 1/2</w:t>
            </w:r>
            <w:r>
              <w:t xml:space="preserve"> </w:t>
            </w:r>
            <w:proofErr w:type="spellStart"/>
            <w:r>
              <w:t>Е</w:t>
            </w:r>
            <w:r w:rsidRPr="006A5E16">
              <w:t>вроконус</w:t>
            </w:r>
            <w:proofErr w:type="spellEnd"/>
          </w:p>
        </w:tc>
        <w:tc>
          <w:tcPr>
            <w:tcW w:w="3398" w:type="dxa"/>
            <w:vAlign w:val="center"/>
          </w:tcPr>
          <w:p w14:paraId="43D6AA89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1D591AD8" w14:textId="41F9B2B5" w:rsidR="006D5F91" w:rsidRPr="004D2FCA" w:rsidRDefault="006D5F91" w:rsidP="006D5F91">
            <w:pPr>
              <w:pStyle w:val="af5"/>
              <w:rPr>
                <w:rFonts w:cs="Times New Roman"/>
                <w:szCs w:val="24"/>
                <w:lang w:val="en-US"/>
              </w:rPr>
            </w:pPr>
            <w:proofErr w:type="gramStart"/>
            <w:r w:rsidRPr="00944F9E">
              <w:rPr>
                <w:rFonts w:cs="Times New Roman"/>
                <w:szCs w:val="24"/>
                <w:lang w:val="en-US"/>
              </w:rPr>
              <w:t>VT.AVK01.N</w:t>
            </w:r>
            <w:proofErr w:type="gramEnd"/>
            <w:r w:rsidRPr="00944F9E">
              <w:rPr>
                <w:rFonts w:cs="Times New Roman"/>
                <w:szCs w:val="24"/>
                <w:lang w:val="en-US"/>
              </w:rPr>
              <w:t>.E04</w:t>
            </w:r>
          </w:p>
        </w:tc>
        <w:tc>
          <w:tcPr>
            <w:tcW w:w="2549" w:type="dxa"/>
            <w:vAlign w:val="center"/>
          </w:tcPr>
          <w:p w14:paraId="7E679879" w14:textId="2349B308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proofErr w:type="gramStart"/>
            <w:r w:rsidRPr="00944F9E">
              <w:rPr>
                <w:rFonts w:cs="Times New Roman"/>
                <w:szCs w:val="24"/>
                <w:lang w:val="en-US"/>
              </w:rPr>
              <w:t>VT.AVK01.N</w:t>
            </w:r>
            <w:proofErr w:type="gramEnd"/>
            <w:r w:rsidRPr="00944F9E">
              <w:rPr>
                <w:rFonts w:cs="Times New Roman"/>
                <w:szCs w:val="24"/>
                <w:lang w:val="en-US"/>
              </w:rPr>
              <w:t>.E04</w:t>
            </w:r>
          </w:p>
        </w:tc>
        <w:tc>
          <w:tcPr>
            <w:tcW w:w="1133" w:type="dxa"/>
            <w:vAlign w:val="center"/>
          </w:tcPr>
          <w:p w14:paraId="67514926" w14:textId="5D65F53F" w:rsidR="006D5F91" w:rsidRPr="004D2FCA" w:rsidRDefault="006D5F91" w:rsidP="006D5F9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347025ED" w14:textId="2B7E6CB2" w:rsidR="006D5F91" w:rsidRPr="004D2FCA" w:rsidRDefault="006D5F91" w:rsidP="006D5F91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7B21E1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1416" w:type="dxa"/>
            <w:vAlign w:val="bottom"/>
          </w:tcPr>
          <w:p w14:paraId="4D6BB6E2" w14:textId="77777777" w:rsidR="006D5F91" w:rsidRPr="009F5B5F" w:rsidRDefault="006D5F91" w:rsidP="006D5F9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853E860" w14:textId="77777777" w:rsidR="006D5F91" w:rsidRPr="009F5B5F" w:rsidRDefault="006D5F91" w:rsidP="006D5F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D5F91" w:rsidRPr="00157984" w14:paraId="2396363C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0133533" w14:textId="77777777" w:rsidR="006D5F91" w:rsidRPr="00CF599B" w:rsidRDefault="006D5F91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3BECC330" w14:textId="2C1CB757" w:rsidR="006D5F91" w:rsidRPr="004D2FCA" w:rsidRDefault="006D5F91" w:rsidP="006D5F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944F9E">
              <w:rPr>
                <w:color w:val="000000"/>
              </w:rPr>
              <w:t>Фитинг подключения медной трубки</w:t>
            </w:r>
            <w:r>
              <w:rPr>
                <w:color w:val="000000"/>
              </w:rPr>
              <w:t xml:space="preserve"> </w:t>
            </w:r>
            <w:r w:rsidRPr="003E400B">
              <w:rPr>
                <w:lang w:val="en-US"/>
              </w:rPr>
              <w:t>D</w:t>
            </w:r>
            <w:r w:rsidRPr="003E400B">
              <w:t>15-</w:t>
            </w:r>
            <w:r w:rsidRPr="003E400B">
              <w:rPr>
                <w:lang w:val="en-US"/>
              </w:rPr>
              <w:t>G</w:t>
            </w:r>
            <w:r w:rsidRPr="003E400B">
              <w:t xml:space="preserve">3/4 </w:t>
            </w:r>
            <w:proofErr w:type="spellStart"/>
            <w:r w:rsidRPr="003E400B">
              <w:t>Евроконус</w:t>
            </w:r>
            <w:proofErr w:type="spellEnd"/>
          </w:p>
        </w:tc>
        <w:tc>
          <w:tcPr>
            <w:tcW w:w="3398" w:type="dxa"/>
            <w:vAlign w:val="center"/>
          </w:tcPr>
          <w:p w14:paraId="0508E43B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41284C1A" w14:textId="77777777" w:rsidR="006D5F91" w:rsidRPr="006D5F91" w:rsidRDefault="006D5F91" w:rsidP="006D5F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1FC62C7" w14:textId="64B253CE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944F9E">
              <w:rPr>
                <w:rFonts w:cs="Times New Roman"/>
                <w:szCs w:val="24"/>
                <w:lang w:val="en-US"/>
              </w:rPr>
              <w:t>Sanext</w:t>
            </w:r>
            <w:proofErr w:type="spellEnd"/>
          </w:p>
        </w:tc>
        <w:tc>
          <w:tcPr>
            <w:tcW w:w="1133" w:type="dxa"/>
            <w:vAlign w:val="center"/>
          </w:tcPr>
          <w:p w14:paraId="0A664443" w14:textId="2845DF74" w:rsidR="006D5F91" w:rsidRPr="004D2FCA" w:rsidRDefault="006D5F91" w:rsidP="006D5F9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10557B43" w14:textId="1B9A21E9" w:rsidR="006D5F91" w:rsidRPr="004D2FCA" w:rsidRDefault="006D5F91" w:rsidP="006D5F91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7B21E1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1416" w:type="dxa"/>
            <w:vAlign w:val="bottom"/>
          </w:tcPr>
          <w:p w14:paraId="3A66604E" w14:textId="77777777" w:rsidR="006D5F91" w:rsidRPr="009F5B5F" w:rsidRDefault="006D5F91" w:rsidP="006D5F9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4895533" w14:textId="77777777" w:rsidR="006D5F91" w:rsidRPr="009F5B5F" w:rsidRDefault="006D5F91" w:rsidP="006D5F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D5F91" w:rsidRPr="00157984" w14:paraId="035547D6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4AB51D2" w14:textId="77777777" w:rsidR="006D5F91" w:rsidRPr="00CF599B" w:rsidRDefault="006D5F91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4B6EBDB4" w14:textId="0313A70A" w:rsidR="006D5F91" w:rsidRPr="004D2FCA" w:rsidRDefault="006D5F91" w:rsidP="006D5F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944F9E">
              <w:rPr>
                <w:color w:val="000000"/>
              </w:rPr>
              <w:t xml:space="preserve">Элемент термостатический, тип </w:t>
            </w:r>
            <w:r w:rsidRPr="00944F9E">
              <w:rPr>
                <w:color w:val="000000"/>
                <w:lang w:val="en-US"/>
              </w:rPr>
              <w:t>RTR</w:t>
            </w:r>
            <w:r w:rsidRPr="00944F9E">
              <w:rPr>
                <w:color w:val="000000"/>
              </w:rPr>
              <w:t xml:space="preserve"> Модификация </w:t>
            </w:r>
            <w:r w:rsidRPr="00944F9E">
              <w:rPr>
                <w:color w:val="000000"/>
                <w:lang w:val="en-US"/>
              </w:rPr>
              <w:t>RTR</w:t>
            </w:r>
            <w:r w:rsidRPr="00944F9E">
              <w:rPr>
                <w:color w:val="000000"/>
              </w:rPr>
              <w:t xml:space="preserve"> 7093</w:t>
            </w:r>
          </w:p>
        </w:tc>
        <w:tc>
          <w:tcPr>
            <w:tcW w:w="3398" w:type="dxa"/>
            <w:vAlign w:val="center"/>
          </w:tcPr>
          <w:p w14:paraId="7270891D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62491EDC" w14:textId="23FBD15F" w:rsidR="006D5F91" w:rsidRPr="004D2FCA" w:rsidRDefault="006D5F91" w:rsidP="006D5F91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944F9E">
              <w:rPr>
                <w:rFonts w:cs="Times New Roman"/>
                <w:szCs w:val="24"/>
                <w:lang w:val="en-US"/>
              </w:rPr>
              <w:t>013G7093</w:t>
            </w:r>
          </w:p>
        </w:tc>
        <w:tc>
          <w:tcPr>
            <w:tcW w:w="2549" w:type="dxa"/>
            <w:vAlign w:val="center"/>
          </w:tcPr>
          <w:p w14:paraId="2A31CB8B" w14:textId="0E9BFFD6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r w:rsidRPr="00944F9E">
              <w:rPr>
                <w:rFonts w:cs="Times New Roman"/>
                <w:szCs w:val="24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535A635E" w14:textId="11B26274" w:rsidR="006D5F91" w:rsidRPr="004D2FCA" w:rsidRDefault="006D5F91" w:rsidP="006D5F9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4DA2FF1D" w14:textId="0377A7FA" w:rsidR="006D5F91" w:rsidRPr="004D2FCA" w:rsidRDefault="006D5F91" w:rsidP="006D5F91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7B21E1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1416" w:type="dxa"/>
            <w:vAlign w:val="bottom"/>
          </w:tcPr>
          <w:p w14:paraId="0121DFF1" w14:textId="77777777" w:rsidR="006D5F91" w:rsidRPr="009F5B5F" w:rsidRDefault="006D5F91" w:rsidP="006D5F9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B98E351" w14:textId="77777777" w:rsidR="006D5F91" w:rsidRPr="009F5B5F" w:rsidRDefault="006D5F91" w:rsidP="006D5F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D5F91" w:rsidRPr="00157984" w14:paraId="232A57D7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9B19E90" w14:textId="77777777" w:rsidR="006D5F91" w:rsidRPr="00CF599B" w:rsidRDefault="006D5F91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2E1CFD41" w14:textId="2073DF44" w:rsidR="006D5F91" w:rsidRPr="004D2FCA" w:rsidRDefault="006D5F91" w:rsidP="006D5F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944F9E">
              <w:rPr>
                <w:color w:val="000000"/>
              </w:rPr>
              <w:t xml:space="preserve">Клапан терморегулирующий </w:t>
            </w:r>
            <w:r w:rsidRPr="00944F9E">
              <w:t>TR-N UK Ду15 прямой</w:t>
            </w:r>
          </w:p>
        </w:tc>
        <w:tc>
          <w:tcPr>
            <w:tcW w:w="3398" w:type="dxa"/>
            <w:vAlign w:val="center"/>
          </w:tcPr>
          <w:p w14:paraId="292C6E06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288593A1" w14:textId="1848E515" w:rsidR="006D5F91" w:rsidRPr="004D2FCA" w:rsidRDefault="006D5F91" w:rsidP="006D5F91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944F9E">
              <w:rPr>
                <w:rFonts w:cs="Times New Roman"/>
                <w:szCs w:val="24"/>
                <w:lang w:val="en-US"/>
              </w:rPr>
              <w:t>013G70</w:t>
            </w:r>
            <w:r w:rsidRPr="00944F9E">
              <w:rPr>
                <w:rFonts w:cs="Times New Roman"/>
                <w:szCs w:val="24"/>
              </w:rPr>
              <w:t>14</w:t>
            </w:r>
            <w:r w:rsidRPr="00944F9E">
              <w:rPr>
                <w:rFonts w:cs="Times New Roman"/>
                <w:szCs w:val="24"/>
                <w:lang w:val="en-US"/>
              </w:rPr>
              <w:t>R</w:t>
            </w:r>
          </w:p>
        </w:tc>
        <w:tc>
          <w:tcPr>
            <w:tcW w:w="2549" w:type="dxa"/>
            <w:vAlign w:val="center"/>
          </w:tcPr>
          <w:p w14:paraId="277D4ADA" w14:textId="3F892501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r w:rsidRPr="00944F9E">
              <w:rPr>
                <w:rFonts w:cs="Times New Roman"/>
                <w:szCs w:val="24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0CAD4BFD" w14:textId="0B5D710E" w:rsidR="006D5F91" w:rsidRPr="004D2FCA" w:rsidRDefault="006D5F91" w:rsidP="006D5F9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6F48E4A0" w14:textId="1AC6E9D3" w:rsidR="006D5F91" w:rsidRPr="004D2FCA" w:rsidRDefault="006D5F91" w:rsidP="006D5F91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7B21E1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1416" w:type="dxa"/>
            <w:vAlign w:val="bottom"/>
          </w:tcPr>
          <w:p w14:paraId="5A77C569" w14:textId="77777777" w:rsidR="006D5F91" w:rsidRPr="009F5B5F" w:rsidRDefault="006D5F91" w:rsidP="006D5F9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FDD2D94" w14:textId="77777777" w:rsidR="006D5F91" w:rsidRPr="009F5B5F" w:rsidRDefault="006D5F91" w:rsidP="006D5F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D5F91" w:rsidRPr="00157984" w14:paraId="2DEFD7F1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A789B1D" w14:textId="77777777" w:rsidR="006D5F91" w:rsidRPr="00CF599B" w:rsidRDefault="006D5F91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6FE3705D" w14:textId="5C04FEEB" w:rsidR="006D5F91" w:rsidRPr="004D2FCA" w:rsidRDefault="006D5F91" w:rsidP="006D5F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944F9E">
              <w:rPr>
                <w:color w:val="000000"/>
              </w:rPr>
              <w:t xml:space="preserve">Клапан запорный </w:t>
            </w:r>
            <w:r w:rsidRPr="00944F9E">
              <w:t>LV DN 15 PN 10 угловой</w:t>
            </w:r>
          </w:p>
        </w:tc>
        <w:tc>
          <w:tcPr>
            <w:tcW w:w="3398" w:type="dxa"/>
            <w:vAlign w:val="center"/>
          </w:tcPr>
          <w:p w14:paraId="035A8EE8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44291C25" w14:textId="46B47136" w:rsidR="006D5F91" w:rsidRPr="004D2FCA" w:rsidRDefault="006D5F91" w:rsidP="006D5F91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944F9E">
              <w:rPr>
                <w:rFonts w:cs="Times New Roman"/>
                <w:szCs w:val="24"/>
                <w:lang w:val="en-US"/>
              </w:rPr>
              <w:t>003L0143R</w:t>
            </w:r>
          </w:p>
        </w:tc>
        <w:tc>
          <w:tcPr>
            <w:tcW w:w="2549" w:type="dxa"/>
            <w:vAlign w:val="center"/>
          </w:tcPr>
          <w:p w14:paraId="78298451" w14:textId="1367F76A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r w:rsidRPr="00944F9E">
              <w:rPr>
                <w:rFonts w:cs="Times New Roman"/>
                <w:szCs w:val="24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6BC5FF33" w14:textId="168B6C56" w:rsidR="006D5F91" w:rsidRPr="004D2FCA" w:rsidRDefault="006D5F91" w:rsidP="006D5F9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25DC3766" w14:textId="7DC7D603" w:rsidR="006D5F91" w:rsidRPr="004D2FCA" w:rsidRDefault="006D5F91" w:rsidP="006D5F91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7B21E1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1416" w:type="dxa"/>
            <w:vAlign w:val="bottom"/>
          </w:tcPr>
          <w:p w14:paraId="0C45FEE0" w14:textId="77777777" w:rsidR="006D5F91" w:rsidRPr="009F5B5F" w:rsidRDefault="006D5F91" w:rsidP="006D5F9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44FA167" w14:textId="77777777" w:rsidR="006D5F91" w:rsidRPr="009F5B5F" w:rsidRDefault="006D5F91" w:rsidP="006D5F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D5F91" w:rsidRPr="00157984" w14:paraId="6F6EEA5B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9DF428B" w14:textId="77777777" w:rsidR="006D5F91" w:rsidRPr="00CF599B" w:rsidRDefault="006D5F91" w:rsidP="00861B73">
            <w:pPr>
              <w:pStyle w:val="af5"/>
              <w:ind w:left="0"/>
            </w:pPr>
          </w:p>
        </w:tc>
        <w:tc>
          <w:tcPr>
            <w:tcW w:w="7361" w:type="dxa"/>
            <w:vAlign w:val="center"/>
          </w:tcPr>
          <w:p w14:paraId="25089515" w14:textId="5A2442A2" w:rsidR="006D5F91" w:rsidRPr="004D2FCA" w:rsidRDefault="006D5F91" w:rsidP="006D5F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19 этаж</w:t>
            </w:r>
          </w:p>
        </w:tc>
        <w:tc>
          <w:tcPr>
            <w:tcW w:w="3398" w:type="dxa"/>
            <w:vAlign w:val="center"/>
          </w:tcPr>
          <w:p w14:paraId="554BFE26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5F61E87F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4A21312B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6682113" w14:textId="77777777" w:rsidR="006D5F91" w:rsidRPr="004D2FCA" w:rsidRDefault="006D5F91" w:rsidP="006D5F91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bottom"/>
          </w:tcPr>
          <w:p w14:paraId="13C9C9AB" w14:textId="77777777" w:rsidR="006D5F91" w:rsidRPr="004D2FCA" w:rsidRDefault="006D5F91" w:rsidP="006D5F91">
            <w:pPr>
              <w:pStyle w:val="af5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416" w:type="dxa"/>
            <w:vAlign w:val="bottom"/>
          </w:tcPr>
          <w:p w14:paraId="3F4A7106" w14:textId="77777777" w:rsidR="006D5F91" w:rsidRPr="009F5B5F" w:rsidRDefault="006D5F91" w:rsidP="006D5F9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5DECD18" w14:textId="77777777" w:rsidR="006D5F91" w:rsidRPr="009F5B5F" w:rsidRDefault="006D5F91" w:rsidP="006D5F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D5F91" w:rsidRPr="00157984" w14:paraId="2E26E0FD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D21A0B2" w14:textId="77777777" w:rsidR="006D5F91" w:rsidRPr="00CF599B" w:rsidRDefault="006D5F91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5E1E750D" w14:textId="38897225" w:rsidR="006D5F91" w:rsidRPr="004D2FCA" w:rsidRDefault="006D5F91" w:rsidP="006D5F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>Конвектор напольный</w:t>
            </w:r>
          </w:p>
        </w:tc>
        <w:tc>
          <w:tcPr>
            <w:tcW w:w="3398" w:type="dxa"/>
            <w:vAlign w:val="center"/>
          </w:tcPr>
          <w:p w14:paraId="517D49E4" w14:textId="0BECB62F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  <w:lang w:val="en-US"/>
              </w:rPr>
              <w:t>SPL BFM-130/9/24</w:t>
            </w:r>
          </w:p>
        </w:tc>
        <w:tc>
          <w:tcPr>
            <w:tcW w:w="1982" w:type="dxa"/>
            <w:vAlign w:val="center"/>
          </w:tcPr>
          <w:p w14:paraId="4E888552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666F7E4B" w14:textId="1315DA28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5E4CE57A" w14:textId="485EE308" w:rsidR="006D5F91" w:rsidRPr="004D2FCA" w:rsidRDefault="006D5F91" w:rsidP="006D5F9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470C582E" w14:textId="7B389414" w:rsidR="006D5F91" w:rsidRPr="004D2FCA" w:rsidRDefault="006D5F91" w:rsidP="006D5F91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451832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1416" w:type="dxa"/>
            <w:vAlign w:val="bottom"/>
          </w:tcPr>
          <w:p w14:paraId="3F9FB4E7" w14:textId="77777777" w:rsidR="006D5F91" w:rsidRPr="009F5B5F" w:rsidRDefault="006D5F91" w:rsidP="006D5F9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CEBD3BD" w14:textId="77777777" w:rsidR="006D5F91" w:rsidRPr="009F5B5F" w:rsidRDefault="006D5F91" w:rsidP="006D5F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D5F91" w:rsidRPr="00157984" w14:paraId="5B8F55CF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4920FF8" w14:textId="77777777" w:rsidR="006D5F91" w:rsidRPr="00CF599B" w:rsidRDefault="006D5F91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127B7091" w14:textId="4495ABDE" w:rsidR="006D5F91" w:rsidRPr="004D2FCA" w:rsidRDefault="006D5F91" w:rsidP="006D5F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>Труба из сшитого полиэтилена 16х2,2</w:t>
            </w:r>
          </w:p>
        </w:tc>
        <w:tc>
          <w:tcPr>
            <w:tcW w:w="3398" w:type="dxa"/>
            <w:vAlign w:val="center"/>
          </w:tcPr>
          <w:p w14:paraId="249A2B7E" w14:textId="3CEF2D01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  <w:lang w:val="en-US"/>
              </w:rPr>
              <w:t>PEX-a/EVOH</w:t>
            </w:r>
          </w:p>
        </w:tc>
        <w:tc>
          <w:tcPr>
            <w:tcW w:w="1982" w:type="dxa"/>
            <w:vAlign w:val="center"/>
          </w:tcPr>
          <w:p w14:paraId="498338D2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4A27A508" w14:textId="3E9E5289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CF599B">
              <w:rPr>
                <w:rFonts w:cs="Times New Roman"/>
                <w:szCs w:val="24"/>
                <w:lang w:val="en-US"/>
              </w:rPr>
              <w:t>Sanext</w:t>
            </w:r>
            <w:proofErr w:type="spellEnd"/>
          </w:p>
        </w:tc>
        <w:tc>
          <w:tcPr>
            <w:tcW w:w="1133" w:type="dxa"/>
            <w:vAlign w:val="center"/>
          </w:tcPr>
          <w:p w14:paraId="6DF30E74" w14:textId="5AD11D12" w:rsidR="006D5F91" w:rsidRPr="004D2FCA" w:rsidRDefault="006D5F91" w:rsidP="006D5F9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207E5D39" w14:textId="23552A6F" w:rsidR="006D5F91" w:rsidRPr="004D2FCA" w:rsidRDefault="006D5F91" w:rsidP="006D5F91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451832"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1416" w:type="dxa"/>
            <w:vAlign w:val="bottom"/>
          </w:tcPr>
          <w:p w14:paraId="2ACB0888" w14:textId="77777777" w:rsidR="006D5F91" w:rsidRPr="009F5B5F" w:rsidRDefault="006D5F91" w:rsidP="006D5F9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A13256B" w14:textId="77777777" w:rsidR="006D5F91" w:rsidRPr="009F5B5F" w:rsidRDefault="006D5F91" w:rsidP="006D5F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D5F91" w:rsidRPr="00157984" w14:paraId="56F66190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4DBBB2B" w14:textId="77777777" w:rsidR="006D5F91" w:rsidRPr="00CF599B" w:rsidRDefault="006D5F91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1CA839B7" w14:textId="1549B793" w:rsidR="006D5F91" w:rsidRPr="004D2FCA" w:rsidRDefault="006D5F91" w:rsidP="006D5F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красная</w:t>
            </w:r>
          </w:p>
        </w:tc>
        <w:tc>
          <w:tcPr>
            <w:tcW w:w="3398" w:type="dxa"/>
            <w:vAlign w:val="center"/>
          </w:tcPr>
          <w:p w14:paraId="7CBAD3D4" w14:textId="48142E4F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vAlign w:val="center"/>
          </w:tcPr>
          <w:p w14:paraId="265D6E9E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69696DF3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CABF938" w14:textId="49417779" w:rsidR="006D5F91" w:rsidRPr="004D2FCA" w:rsidRDefault="006D5F91" w:rsidP="006D5F9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3C848913" w14:textId="6F913093" w:rsidR="006D5F91" w:rsidRPr="004D2FCA" w:rsidRDefault="006D5F91" w:rsidP="006D5F91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451832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1416" w:type="dxa"/>
            <w:vAlign w:val="bottom"/>
          </w:tcPr>
          <w:p w14:paraId="438B6C6D" w14:textId="77777777" w:rsidR="006D5F91" w:rsidRPr="009F5B5F" w:rsidRDefault="006D5F91" w:rsidP="006D5F9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6CB7939" w14:textId="77777777" w:rsidR="006D5F91" w:rsidRPr="009F5B5F" w:rsidRDefault="006D5F91" w:rsidP="006D5F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D5F91" w:rsidRPr="00157984" w14:paraId="00441CEB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509B3B2" w14:textId="77777777" w:rsidR="006D5F91" w:rsidRPr="00CF599B" w:rsidRDefault="006D5F91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203F7A19" w14:textId="30016C84" w:rsidR="006D5F91" w:rsidRPr="004D2FCA" w:rsidRDefault="006D5F91" w:rsidP="006D5F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синяя</w:t>
            </w:r>
          </w:p>
        </w:tc>
        <w:tc>
          <w:tcPr>
            <w:tcW w:w="3398" w:type="dxa"/>
            <w:vAlign w:val="center"/>
          </w:tcPr>
          <w:p w14:paraId="3E3BE108" w14:textId="41ACDA32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vAlign w:val="center"/>
          </w:tcPr>
          <w:p w14:paraId="1A34C27B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7515A29A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A0BD771" w14:textId="1F3B8CA1" w:rsidR="006D5F91" w:rsidRPr="004D2FCA" w:rsidRDefault="006D5F91" w:rsidP="006D5F9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135500AA" w14:textId="4A8EB582" w:rsidR="006D5F91" w:rsidRPr="004D2FCA" w:rsidRDefault="006D5F91" w:rsidP="006D5F91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451832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1416" w:type="dxa"/>
            <w:vAlign w:val="bottom"/>
          </w:tcPr>
          <w:p w14:paraId="3F0741D7" w14:textId="77777777" w:rsidR="006D5F91" w:rsidRPr="009F5B5F" w:rsidRDefault="006D5F91" w:rsidP="006D5F9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475A4E8" w14:textId="77777777" w:rsidR="006D5F91" w:rsidRPr="009F5B5F" w:rsidRDefault="006D5F91" w:rsidP="006D5F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D5F91" w:rsidRPr="00157984" w14:paraId="10AD3314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0162588" w14:textId="77777777" w:rsidR="006D5F91" w:rsidRPr="00CF599B" w:rsidRDefault="006D5F91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7CAABB27" w14:textId="5FD61ED5" w:rsidR="006D5F91" w:rsidRPr="004D2FCA" w:rsidRDefault="006D5F91" w:rsidP="006D5F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B7630">
              <w:rPr>
                <w:color w:val="000000"/>
              </w:rPr>
              <w:t>Адаптер для узла нижнего подключения</w:t>
            </w:r>
            <w:r>
              <w:rPr>
                <w:color w:val="000000"/>
              </w:rPr>
              <w:t xml:space="preserve"> </w:t>
            </w:r>
            <w:r w:rsidRPr="006A5E16">
              <w:t>3/4 х 1/2</w:t>
            </w:r>
            <w:r>
              <w:t xml:space="preserve"> </w:t>
            </w:r>
            <w:proofErr w:type="spellStart"/>
            <w:r>
              <w:t>Е</w:t>
            </w:r>
            <w:r w:rsidRPr="006A5E16">
              <w:t>вроконус</w:t>
            </w:r>
            <w:proofErr w:type="spellEnd"/>
          </w:p>
        </w:tc>
        <w:tc>
          <w:tcPr>
            <w:tcW w:w="3398" w:type="dxa"/>
            <w:vAlign w:val="center"/>
          </w:tcPr>
          <w:p w14:paraId="3CDAD336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31E584D4" w14:textId="3469ACB8" w:rsidR="006D5F91" w:rsidRPr="004D2FCA" w:rsidRDefault="006D5F91" w:rsidP="006D5F91">
            <w:pPr>
              <w:pStyle w:val="af5"/>
              <w:rPr>
                <w:rFonts w:cs="Times New Roman"/>
                <w:szCs w:val="24"/>
                <w:lang w:val="en-US"/>
              </w:rPr>
            </w:pPr>
            <w:proofErr w:type="gramStart"/>
            <w:r w:rsidRPr="00DB7630">
              <w:rPr>
                <w:rFonts w:cs="Times New Roman"/>
                <w:szCs w:val="24"/>
                <w:lang w:val="en-US"/>
              </w:rPr>
              <w:t>VT.AVK01.N</w:t>
            </w:r>
            <w:proofErr w:type="gramEnd"/>
            <w:r w:rsidRPr="00DB7630">
              <w:rPr>
                <w:rFonts w:cs="Times New Roman"/>
                <w:szCs w:val="24"/>
                <w:lang w:val="en-US"/>
              </w:rPr>
              <w:t>.E04</w:t>
            </w:r>
          </w:p>
        </w:tc>
        <w:tc>
          <w:tcPr>
            <w:tcW w:w="2549" w:type="dxa"/>
            <w:vAlign w:val="center"/>
          </w:tcPr>
          <w:p w14:paraId="4D25740F" w14:textId="5513D26E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proofErr w:type="gramStart"/>
            <w:r w:rsidRPr="00DB7630">
              <w:rPr>
                <w:rFonts w:cs="Times New Roman"/>
                <w:szCs w:val="24"/>
                <w:lang w:val="en-US"/>
              </w:rPr>
              <w:t>VT.AVK01.N</w:t>
            </w:r>
            <w:proofErr w:type="gramEnd"/>
            <w:r w:rsidRPr="00DB7630">
              <w:rPr>
                <w:rFonts w:cs="Times New Roman"/>
                <w:szCs w:val="24"/>
                <w:lang w:val="en-US"/>
              </w:rPr>
              <w:t>.E04</w:t>
            </w:r>
          </w:p>
        </w:tc>
        <w:tc>
          <w:tcPr>
            <w:tcW w:w="1133" w:type="dxa"/>
            <w:vAlign w:val="center"/>
          </w:tcPr>
          <w:p w14:paraId="30E24262" w14:textId="747C99A7" w:rsidR="006D5F91" w:rsidRPr="004D2FCA" w:rsidRDefault="006D5F91" w:rsidP="006D5F9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731988C2" w14:textId="6B1F97BF" w:rsidR="006D5F91" w:rsidRPr="004D2FCA" w:rsidRDefault="006D5F91" w:rsidP="006D5F91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451832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1416" w:type="dxa"/>
            <w:vAlign w:val="bottom"/>
          </w:tcPr>
          <w:p w14:paraId="35A06E8B" w14:textId="77777777" w:rsidR="006D5F91" w:rsidRPr="009F5B5F" w:rsidRDefault="006D5F91" w:rsidP="006D5F9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6BD8BE8" w14:textId="77777777" w:rsidR="006D5F91" w:rsidRPr="009F5B5F" w:rsidRDefault="006D5F91" w:rsidP="006D5F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D5F91" w:rsidRPr="00157984" w14:paraId="5E0E28C1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F8D3A0A" w14:textId="77777777" w:rsidR="006D5F91" w:rsidRPr="00CF599B" w:rsidRDefault="006D5F91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47F87F2E" w14:textId="360D72CC" w:rsidR="006D5F91" w:rsidRPr="004D2FCA" w:rsidRDefault="006D5F91" w:rsidP="006D5F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B7630">
              <w:rPr>
                <w:color w:val="000000"/>
              </w:rPr>
              <w:t>Фитинг подключения медной трубки</w:t>
            </w:r>
            <w:r>
              <w:rPr>
                <w:color w:val="000000"/>
              </w:rPr>
              <w:t xml:space="preserve"> </w:t>
            </w:r>
            <w:r w:rsidRPr="003E400B">
              <w:rPr>
                <w:lang w:val="en-US"/>
              </w:rPr>
              <w:t>D</w:t>
            </w:r>
            <w:r w:rsidRPr="003E400B">
              <w:t>15-</w:t>
            </w:r>
            <w:r w:rsidRPr="003E400B">
              <w:rPr>
                <w:lang w:val="en-US"/>
              </w:rPr>
              <w:t>G</w:t>
            </w:r>
            <w:r w:rsidRPr="003E400B">
              <w:t xml:space="preserve">3/4 </w:t>
            </w:r>
            <w:proofErr w:type="spellStart"/>
            <w:r w:rsidRPr="003E400B">
              <w:t>Евроконус</w:t>
            </w:r>
            <w:proofErr w:type="spellEnd"/>
          </w:p>
        </w:tc>
        <w:tc>
          <w:tcPr>
            <w:tcW w:w="3398" w:type="dxa"/>
            <w:vAlign w:val="center"/>
          </w:tcPr>
          <w:p w14:paraId="2333D09E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15D70D20" w14:textId="77777777" w:rsidR="006D5F91" w:rsidRPr="006D5F91" w:rsidRDefault="006D5F91" w:rsidP="006D5F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61F424A" w14:textId="3CF9D20D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DB7630">
              <w:rPr>
                <w:rFonts w:cs="Times New Roman"/>
                <w:szCs w:val="24"/>
                <w:lang w:val="en-US"/>
              </w:rPr>
              <w:t>Sanext</w:t>
            </w:r>
            <w:proofErr w:type="spellEnd"/>
          </w:p>
        </w:tc>
        <w:tc>
          <w:tcPr>
            <w:tcW w:w="1133" w:type="dxa"/>
            <w:vAlign w:val="center"/>
          </w:tcPr>
          <w:p w14:paraId="283EFD88" w14:textId="56FC23AC" w:rsidR="006D5F91" w:rsidRPr="004D2FCA" w:rsidRDefault="006D5F91" w:rsidP="006D5F9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13910C92" w14:textId="21F16D5B" w:rsidR="006D5F91" w:rsidRPr="004D2FCA" w:rsidRDefault="006D5F91" w:rsidP="006D5F91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451832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1416" w:type="dxa"/>
            <w:vAlign w:val="bottom"/>
          </w:tcPr>
          <w:p w14:paraId="3E9BFF6D" w14:textId="77777777" w:rsidR="006D5F91" w:rsidRPr="009F5B5F" w:rsidRDefault="006D5F91" w:rsidP="006D5F9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1A2CFE5" w14:textId="77777777" w:rsidR="006D5F91" w:rsidRPr="009F5B5F" w:rsidRDefault="006D5F91" w:rsidP="006D5F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D5F91" w:rsidRPr="00157984" w14:paraId="507297D1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03E6687" w14:textId="77777777" w:rsidR="006D5F91" w:rsidRPr="00CF599B" w:rsidRDefault="006D5F91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54F03C5B" w14:textId="45FCF6CD" w:rsidR="006D5F91" w:rsidRPr="004D2FCA" w:rsidRDefault="006D5F91" w:rsidP="006D5F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B7630">
              <w:rPr>
                <w:color w:val="000000"/>
              </w:rPr>
              <w:t xml:space="preserve">Элемент термостатический, тип </w:t>
            </w:r>
            <w:r w:rsidRPr="00DB7630">
              <w:rPr>
                <w:color w:val="000000"/>
                <w:lang w:val="en-US"/>
              </w:rPr>
              <w:t>RTR</w:t>
            </w:r>
            <w:r w:rsidRPr="00DB7630">
              <w:rPr>
                <w:color w:val="000000"/>
              </w:rPr>
              <w:t xml:space="preserve"> Модификация </w:t>
            </w:r>
            <w:r w:rsidRPr="00DB7630">
              <w:rPr>
                <w:color w:val="000000"/>
                <w:lang w:val="en-US"/>
              </w:rPr>
              <w:t>RTR</w:t>
            </w:r>
            <w:r w:rsidRPr="00DB7630">
              <w:rPr>
                <w:color w:val="000000"/>
              </w:rPr>
              <w:t xml:space="preserve"> 7093</w:t>
            </w:r>
          </w:p>
        </w:tc>
        <w:tc>
          <w:tcPr>
            <w:tcW w:w="3398" w:type="dxa"/>
            <w:vAlign w:val="center"/>
          </w:tcPr>
          <w:p w14:paraId="1F485DCE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36436D25" w14:textId="1494FFE6" w:rsidR="006D5F91" w:rsidRPr="004D2FCA" w:rsidRDefault="006D5F91" w:rsidP="006D5F91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DB7630">
              <w:rPr>
                <w:rFonts w:cs="Times New Roman"/>
                <w:szCs w:val="24"/>
                <w:lang w:val="en-US"/>
              </w:rPr>
              <w:t>013G7093</w:t>
            </w:r>
          </w:p>
        </w:tc>
        <w:tc>
          <w:tcPr>
            <w:tcW w:w="2549" w:type="dxa"/>
            <w:vAlign w:val="center"/>
          </w:tcPr>
          <w:p w14:paraId="53BEFEF4" w14:textId="3329E3D6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r w:rsidRPr="00DB7630">
              <w:rPr>
                <w:rFonts w:cs="Times New Roman"/>
                <w:szCs w:val="24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6147C0AA" w14:textId="691654F1" w:rsidR="006D5F91" w:rsidRPr="004D2FCA" w:rsidRDefault="006D5F91" w:rsidP="006D5F9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18B7146C" w14:textId="18C59757" w:rsidR="006D5F91" w:rsidRPr="004D2FCA" w:rsidRDefault="006D5F91" w:rsidP="006D5F91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451832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1416" w:type="dxa"/>
            <w:vAlign w:val="bottom"/>
          </w:tcPr>
          <w:p w14:paraId="429744D5" w14:textId="77777777" w:rsidR="006D5F91" w:rsidRPr="009F5B5F" w:rsidRDefault="006D5F91" w:rsidP="006D5F9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03871CD" w14:textId="77777777" w:rsidR="006D5F91" w:rsidRPr="009F5B5F" w:rsidRDefault="006D5F91" w:rsidP="006D5F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D5F91" w:rsidRPr="00157984" w14:paraId="2053ADE8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7371EAA" w14:textId="77777777" w:rsidR="006D5F91" w:rsidRPr="00CF599B" w:rsidRDefault="006D5F91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78A0559E" w14:textId="6F4BACC2" w:rsidR="006D5F91" w:rsidRPr="004D2FCA" w:rsidRDefault="006D5F91" w:rsidP="006D5F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B7630">
              <w:rPr>
                <w:color w:val="000000"/>
              </w:rPr>
              <w:t xml:space="preserve">Клапан терморегулирующий </w:t>
            </w:r>
            <w:r w:rsidRPr="00DB7630">
              <w:t>TR-N UK Ду15 прямой</w:t>
            </w:r>
          </w:p>
        </w:tc>
        <w:tc>
          <w:tcPr>
            <w:tcW w:w="3398" w:type="dxa"/>
            <w:vAlign w:val="center"/>
          </w:tcPr>
          <w:p w14:paraId="3A0183E3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672D6E1C" w14:textId="452F8B9B" w:rsidR="006D5F91" w:rsidRPr="004D2FCA" w:rsidRDefault="006D5F91" w:rsidP="006D5F91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DB7630">
              <w:rPr>
                <w:rFonts w:cs="Times New Roman"/>
                <w:szCs w:val="24"/>
                <w:lang w:val="en-US"/>
              </w:rPr>
              <w:t>013G70</w:t>
            </w:r>
            <w:r w:rsidRPr="00DB7630">
              <w:rPr>
                <w:rFonts w:cs="Times New Roman"/>
                <w:szCs w:val="24"/>
              </w:rPr>
              <w:t>14</w:t>
            </w:r>
            <w:r w:rsidRPr="00DB7630">
              <w:rPr>
                <w:rFonts w:cs="Times New Roman"/>
                <w:szCs w:val="24"/>
                <w:lang w:val="en-US"/>
              </w:rPr>
              <w:t>R</w:t>
            </w:r>
          </w:p>
        </w:tc>
        <w:tc>
          <w:tcPr>
            <w:tcW w:w="2549" w:type="dxa"/>
            <w:vAlign w:val="center"/>
          </w:tcPr>
          <w:p w14:paraId="54E60F6C" w14:textId="4C0BA056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r w:rsidRPr="00DB7630">
              <w:rPr>
                <w:rFonts w:cs="Times New Roman"/>
                <w:szCs w:val="24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18EA879D" w14:textId="7512D3B6" w:rsidR="006D5F91" w:rsidRPr="004D2FCA" w:rsidRDefault="006D5F91" w:rsidP="006D5F9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786162A8" w14:textId="6E50F077" w:rsidR="006D5F91" w:rsidRPr="004D2FCA" w:rsidRDefault="006D5F91" w:rsidP="006D5F91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451832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1416" w:type="dxa"/>
            <w:vAlign w:val="bottom"/>
          </w:tcPr>
          <w:p w14:paraId="4B12B1F4" w14:textId="77777777" w:rsidR="006D5F91" w:rsidRPr="009F5B5F" w:rsidRDefault="006D5F91" w:rsidP="006D5F9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741BF46" w14:textId="77777777" w:rsidR="006D5F91" w:rsidRPr="009F5B5F" w:rsidRDefault="006D5F91" w:rsidP="006D5F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D5F91" w:rsidRPr="00157984" w14:paraId="40A9D220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5437014" w14:textId="77777777" w:rsidR="006D5F91" w:rsidRPr="00CF599B" w:rsidRDefault="006D5F91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472F7E17" w14:textId="3225EF1B" w:rsidR="006D5F91" w:rsidRPr="004D2FCA" w:rsidRDefault="006D5F91" w:rsidP="006D5F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DB7630">
              <w:rPr>
                <w:color w:val="000000"/>
              </w:rPr>
              <w:t xml:space="preserve">Клапан запорный </w:t>
            </w:r>
            <w:r w:rsidRPr="00DB7630">
              <w:t>LV DN 15 PN 10 угловой</w:t>
            </w:r>
          </w:p>
        </w:tc>
        <w:tc>
          <w:tcPr>
            <w:tcW w:w="3398" w:type="dxa"/>
            <w:vAlign w:val="center"/>
          </w:tcPr>
          <w:p w14:paraId="0405157F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52165425" w14:textId="7452AB9B" w:rsidR="006D5F91" w:rsidRPr="004D2FCA" w:rsidRDefault="006D5F91" w:rsidP="006D5F91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DB7630">
              <w:rPr>
                <w:rFonts w:cs="Times New Roman"/>
                <w:szCs w:val="24"/>
                <w:lang w:val="en-US"/>
              </w:rPr>
              <w:t>003L0143R</w:t>
            </w:r>
          </w:p>
        </w:tc>
        <w:tc>
          <w:tcPr>
            <w:tcW w:w="2549" w:type="dxa"/>
            <w:vAlign w:val="center"/>
          </w:tcPr>
          <w:p w14:paraId="3DA6F352" w14:textId="228E607B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  <w:r w:rsidRPr="00DB7630">
              <w:rPr>
                <w:rFonts w:cs="Times New Roman"/>
                <w:szCs w:val="24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48D16F80" w14:textId="4B181C3C" w:rsidR="006D5F91" w:rsidRPr="004D2FCA" w:rsidRDefault="006D5F91" w:rsidP="006D5F9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25AF4BC2" w14:textId="7700038F" w:rsidR="006D5F91" w:rsidRPr="004D2FCA" w:rsidRDefault="006D5F91" w:rsidP="006D5F91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451832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1416" w:type="dxa"/>
            <w:vAlign w:val="bottom"/>
          </w:tcPr>
          <w:p w14:paraId="50FA052D" w14:textId="77777777" w:rsidR="006D5F91" w:rsidRPr="009F5B5F" w:rsidRDefault="006D5F91" w:rsidP="006D5F9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2A575ED" w14:textId="77777777" w:rsidR="006D5F91" w:rsidRPr="009F5B5F" w:rsidRDefault="006D5F91" w:rsidP="006D5F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D5F91" w:rsidRPr="00157984" w14:paraId="4C32A28E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4FEE557" w14:textId="77777777" w:rsidR="006D5F91" w:rsidRPr="00CF599B" w:rsidRDefault="006D5F91" w:rsidP="00861B73">
            <w:pPr>
              <w:pStyle w:val="af5"/>
              <w:ind w:left="0"/>
            </w:pPr>
          </w:p>
        </w:tc>
        <w:tc>
          <w:tcPr>
            <w:tcW w:w="7361" w:type="dxa"/>
            <w:vAlign w:val="center"/>
          </w:tcPr>
          <w:p w14:paraId="61B0F0B4" w14:textId="5A7FFDD5" w:rsidR="006D5F91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20 этаж</w:t>
            </w:r>
          </w:p>
        </w:tc>
        <w:tc>
          <w:tcPr>
            <w:tcW w:w="3398" w:type="dxa"/>
            <w:vAlign w:val="center"/>
          </w:tcPr>
          <w:p w14:paraId="5C0F08C6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47D07689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2360411C" w14:textId="77777777" w:rsidR="006D5F91" w:rsidRPr="004D2FCA" w:rsidRDefault="006D5F91" w:rsidP="006D5F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EAE92C2" w14:textId="77777777" w:rsidR="006D5F91" w:rsidRPr="004D2FCA" w:rsidRDefault="006D5F91" w:rsidP="006D5F91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bottom"/>
          </w:tcPr>
          <w:p w14:paraId="4A40F02C" w14:textId="77777777" w:rsidR="006D5F91" w:rsidRPr="004D2FCA" w:rsidRDefault="006D5F91" w:rsidP="006D5F91">
            <w:pPr>
              <w:pStyle w:val="af5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416" w:type="dxa"/>
            <w:vAlign w:val="bottom"/>
          </w:tcPr>
          <w:p w14:paraId="384A9DB4" w14:textId="77777777" w:rsidR="006D5F91" w:rsidRPr="009F5B5F" w:rsidRDefault="006D5F91" w:rsidP="006D5F9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190D470" w14:textId="77777777" w:rsidR="006D5F91" w:rsidRPr="009F5B5F" w:rsidRDefault="006D5F91" w:rsidP="006D5F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75024FE1" w14:textId="77777777" w:rsidTr="00B4227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D930192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1BB00BAB" w14:textId="6F9ABE8D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>Конвектор напольный</w:t>
            </w:r>
          </w:p>
        </w:tc>
        <w:tc>
          <w:tcPr>
            <w:tcW w:w="3398" w:type="dxa"/>
            <w:vAlign w:val="center"/>
          </w:tcPr>
          <w:p w14:paraId="4BBC597D" w14:textId="1E8D20DF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  <w:lang w:val="en-US"/>
              </w:rPr>
              <w:t>SPL BFM-1</w:t>
            </w:r>
            <w:r>
              <w:rPr>
                <w:color w:val="000000"/>
              </w:rPr>
              <w:t>5</w:t>
            </w:r>
            <w:r w:rsidRPr="00CF599B">
              <w:rPr>
                <w:color w:val="000000"/>
                <w:lang w:val="en-US"/>
              </w:rPr>
              <w:t>0/9/24</w:t>
            </w:r>
          </w:p>
        </w:tc>
        <w:tc>
          <w:tcPr>
            <w:tcW w:w="1982" w:type="dxa"/>
            <w:vAlign w:val="center"/>
          </w:tcPr>
          <w:p w14:paraId="13C1FD5C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142169F2" w14:textId="2732CDA0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60EA333E" w14:textId="630738F5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13BCB28F" w14:textId="2720F3EF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6" w:type="dxa"/>
            <w:vAlign w:val="bottom"/>
          </w:tcPr>
          <w:p w14:paraId="491AD40B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5457766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4BFFCBB1" w14:textId="77777777" w:rsidTr="00B4227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4BF640B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6D6DFD31" w14:textId="363AE500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>Конвектор напольный</w:t>
            </w:r>
          </w:p>
        </w:tc>
        <w:tc>
          <w:tcPr>
            <w:tcW w:w="3398" w:type="dxa"/>
            <w:vAlign w:val="center"/>
          </w:tcPr>
          <w:p w14:paraId="2F97431A" w14:textId="0C700E4A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  <w:lang w:val="en-US"/>
              </w:rPr>
              <w:t>SPL BFM-1</w:t>
            </w:r>
            <w:r>
              <w:rPr>
                <w:color w:val="000000"/>
              </w:rPr>
              <w:t>3</w:t>
            </w:r>
            <w:r w:rsidRPr="00CF599B">
              <w:rPr>
                <w:color w:val="000000"/>
                <w:lang w:val="en-US"/>
              </w:rPr>
              <w:t>0/9/24</w:t>
            </w:r>
          </w:p>
        </w:tc>
        <w:tc>
          <w:tcPr>
            <w:tcW w:w="1982" w:type="dxa"/>
            <w:vAlign w:val="center"/>
          </w:tcPr>
          <w:p w14:paraId="58F6117D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7309C877" w14:textId="41E0E5D4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595C7830" w14:textId="6BDDD1A7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4B7BA620" w14:textId="37C0D321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16" w:type="dxa"/>
            <w:vAlign w:val="bottom"/>
          </w:tcPr>
          <w:p w14:paraId="61A0E78C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4DFE276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38D59D63" w14:textId="77777777" w:rsidTr="00B4227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F3624D6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4B2FEFEC" w14:textId="7B705C58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>Конвектор напольный</w:t>
            </w:r>
          </w:p>
        </w:tc>
        <w:tc>
          <w:tcPr>
            <w:tcW w:w="3398" w:type="dxa"/>
            <w:vAlign w:val="center"/>
          </w:tcPr>
          <w:p w14:paraId="091403D5" w14:textId="2093A77D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  <w:lang w:val="en-US"/>
              </w:rPr>
              <w:t>SPL BFM-1</w:t>
            </w:r>
            <w:r>
              <w:rPr>
                <w:color w:val="000000"/>
              </w:rPr>
              <w:t>0</w:t>
            </w:r>
            <w:r w:rsidRPr="00CF599B">
              <w:rPr>
                <w:color w:val="000000"/>
                <w:lang w:val="en-US"/>
              </w:rPr>
              <w:t>0/9/24</w:t>
            </w:r>
          </w:p>
        </w:tc>
        <w:tc>
          <w:tcPr>
            <w:tcW w:w="1982" w:type="dxa"/>
            <w:vAlign w:val="center"/>
          </w:tcPr>
          <w:p w14:paraId="5FE3C6B6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404B2722" w14:textId="5B8D2247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1E29163A" w14:textId="5068DCA7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29465E80" w14:textId="61E5CADB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vAlign w:val="bottom"/>
          </w:tcPr>
          <w:p w14:paraId="0BA42D85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472F2B3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02BBE52C" w14:textId="77777777" w:rsidTr="00B4227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603A911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0579E3AC" w14:textId="47A42BBE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>Труба из сшитого полиэтилена 16х2,2</w:t>
            </w:r>
          </w:p>
        </w:tc>
        <w:tc>
          <w:tcPr>
            <w:tcW w:w="3398" w:type="dxa"/>
            <w:vAlign w:val="center"/>
          </w:tcPr>
          <w:p w14:paraId="301FDF94" w14:textId="002EFF5B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  <w:lang w:val="en-US"/>
              </w:rPr>
              <w:t>PEX-a/EVOH</w:t>
            </w:r>
          </w:p>
        </w:tc>
        <w:tc>
          <w:tcPr>
            <w:tcW w:w="1982" w:type="dxa"/>
            <w:vAlign w:val="center"/>
          </w:tcPr>
          <w:p w14:paraId="51D0FD0B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59886563" w14:textId="2606E5AE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CF599B">
              <w:rPr>
                <w:rFonts w:cs="Times New Roman"/>
                <w:szCs w:val="24"/>
                <w:lang w:val="en-US"/>
              </w:rPr>
              <w:t>Sanext</w:t>
            </w:r>
            <w:proofErr w:type="spellEnd"/>
          </w:p>
        </w:tc>
        <w:tc>
          <w:tcPr>
            <w:tcW w:w="1133" w:type="dxa"/>
            <w:vAlign w:val="center"/>
          </w:tcPr>
          <w:p w14:paraId="60A6715D" w14:textId="71A610B6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C57D3ED" w14:textId="0ADC0FCE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16" w:type="dxa"/>
            <w:vAlign w:val="bottom"/>
          </w:tcPr>
          <w:p w14:paraId="006A0E75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FB94C95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3929E61F" w14:textId="77777777" w:rsidTr="00B4227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D538034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076A4614" w14:textId="375704B7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красная</w:t>
            </w:r>
          </w:p>
        </w:tc>
        <w:tc>
          <w:tcPr>
            <w:tcW w:w="3398" w:type="dxa"/>
            <w:vAlign w:val="center"/>
          </w:tcPr>
          <w:p w14:paraId="130F2923" w14:textId="205CA0C5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vAlign w:val="center"/>
          </w:tcPr>
          <w:p w14:paraId="47A9DC36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5A71DBCE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D0A6605" w14:textId="1C907990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2F8B524" w14:textId="6D94548A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416" w:type="dxa"/>
            <w:vAlign w:val="bottom"/>
          </w:tcPr>
          <w:p w14:paraId="4A4A126D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6B1AC41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4A11F3F7" w14:textId="77777777" w:rsidTr="00B4227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76E090F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735E3719" w14:textId="6E7C1A0E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синяя</w:t>
            </w:r>
          </w:p>
        </w:tc>
        <w:tc>
          <w:tcPr>
            <w:tcW w:w="3398" w:type="dxa"/>
            <w:vAlign w:val="center"/>
          </w:tcPr>
          <w:p w14:paraId="0074B232" w14:textId="2A0088E4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vAlign w:val="center"/>
          </w:tcPr>
          <w:p w14:paraId="17E4E23C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42C7E8DF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A3D8686" w14:textId="71906BC4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55E73D4" w14:textId="4C832F58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416" w:type="dxa"/>
            <w:vAlign w:val="bottom"/>
          </w:tcPr>
          <w:p w14:paraId="438E9236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F8C07BE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15F3A24C" w14:textId="77777777" w:rsidTr="00B4227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DC932CF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1AAEEE24" w14:textId="5FBC2799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A14B7D">
              <w:rPr>
                <w:color w:val="000000" w:themeColor="text1"/>
              </w:rPr>
              <w:t>Адаптер для узла нижнего подключения</w:t>
            </w:r>
            <w:r>
              <w:rPr>
                <w:color w:val="000000" w:themeColor="text1"/>
              </w:rPr>
              <w:t xml:space="preserve"> </w:t>
            </w:r>
            <w:r w:rsidRPr="006A5E16">
              <w:t>3/4 х 1/2</w:t>
            </w:r>
            <w:r>
              <w:t xml:space="preserve"> </w:t>
            </w:r>
            <w:proofErr w:type="spellStart"/>
            <w:r>
              <w:t>Е</w:t>
            </w:r>
            <w:r w:rsidRPr="006A5E16">
              <w:t>вроконус</w:t>
            </w:r>
            <w:proofErr w:type="spellEnd"/>
          </w:p>
        </w:tc>
        <w:tc>
          <w:tcPr>
            <w:tcW w:w="3398" w:type="dxa"/>
            <w:vAlign w:val="center"/>
          </w:tcPr>
          <w:p w14:paraId="43F2A4BC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4EA688FA" w14:textId="5047F03F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  <w:proofErr w:type="gramStart"/>
            <w:r w:rsidRPr="00A14B7D">
              <w:rPr>
                <w:rFonts w:cs="Times New Roman"/>
                <w:color w:val="000000" w:themeColor="text1"/>
                <w:szCs w:val="24"/>
                <w:lang w:val="en-US"/>
              </w:rPr>
              <w:t>VT.AVK01.N</w:t>
            </w:r>
            <w:proofErr w:type="gramEnd"/>
            <w:r w:rsidRPr="00A14B7D">
              <w:rPr>
                <w:rFonts w:cs="Times New Roman"/>
                <w:color w:val="000000" w:themeColor="text1"/>
                <w:szCs w:val="24"/>
                <w:lang w:val="en-US"/>
              </w:rPr>
              <w:t>.E04</w:t>
            </w:r>
          </w:p>
        </w:tc>
        <w:tc>
          <w:tcPr>
            <w:tcW w:w="2549" w:type="dxa"/>
            <w:vAlign w:val="center"/>
          </w:tcPr>
          <w:p w14:paraId="65E1C000" w14:textId="72D88EA7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proofErr w:type="gramStart"/>
            <w:r w:rsidRPr="00A14B7D">
              <w:rPr>
                <w:rFonts w:cs="Times New Roman"/>
                <w:color w:val="000000" w:themeColor="text1"/>
                <w:szCs w:val="24"/>
                <w:lang w:val="en-US"/>
              </w:rPr>
              <w:t>VT.AVK01.N</w:t>
            </w:r>
            <w:proofErr w:type="gramEnd"/>
            <w:r w:rsidRPr="00A14B7D">
              <w:rPr>
                <w:rFonts w:cs="Times New Roman"/>
                <w:color w:val="000000" w:themeColor="text1"/>
                <w:szCs w:val="24"/>
                <w:lang w:val="en-US"/>
              </w:rPr>
              <w:t>.E04</w:t>
            </w:r>
          </w:p>
        </w:tc>
        <w:tc>
          <w:tcPr>
            <w:tcW w:w="1133" w:type="dxa"/>
            <w:vAlign w:val="center"/>
          </w:tcPr>
          <w:p w14:paraId="208FB065" w14:textId="78E5A0D7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436ED7DA" w14:textId="1C5841D5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6" w:type="dxa"/>
            <w:vAlign w:val="bottom"/>
          </w:tcPr>
          <w:p w14:paraId="0E5B92C6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A1A81D4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647A57DF" w14:textId="77777777" w:rsidTr="00B4227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EA5EFE3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7EF0ACBB" w14:textId="00E2473F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A14B7D">
              <w:rPr>
                <w:color w:val="000000" w:themeColor="text1"/>
              </w:rPr>
              <w:t>Фитинг подключения медной трубки</w:t>
            </w:r>
            <w:r>
              <w:rPr>
                <w:color w:val="000000" w:themeColor="text1"/>
              </w:rPr>
              <w:t xml:space="preserve"> </w:t>
            </w:r>
            <w:r w:rsidRPr="003E400B">
              <w:rPr>
                <w:lang w:val="en-US"/>
              </w:rPr>
              <w:t>D</w:t>
            </w:r>
            <w:r w:rsidRPr="003E400B">
              <w:t>15-</w:t>
            </w:r>
            <w:r w:rsidRPr="003E400B">
              <w:rPr>
                <w:lang w:val="en-US"/>
              </w:rPr>
              <w:t>G</w:t>
            </w:r>
            <w:r w:rsidRPr="003E400B">
              <w:t xml:space="preserve">3/4 </w:t>
            </w:r>
            <w:proofErr w:type="spellStart"/>
            <w:r w:rsidRPr="003E400B">
              <w:t>Евроконус</w:t>
            </w:r>
            <w:proofErr w:type="spellEnd"/>
          </w:p>
        </w:tc>
        <w:tc>
          <w:tcPr>
            <w:tcW w:w="3398" w:type="dxa"/>
            <w:vAlign w:val="center"/>
          </w:tcPr>
          <w:p w14:paraId="721F76E5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3C211DDC" w14:textId="77777777" w:rsidR="006168B0" w:rsidRPr="006168B0" w:rsidRDefault="006168B0" w:rsidP="006168B0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D8365B3" w14:textId="03D3FE94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A14B7D">
              <w:rPr>
                <w:rFonts w:cs="Times New Roman"/>
                <w:color w:val="000000" w:themeColor="text1"/>
                <w:szCs w:val="24"/>
                <w:lang w:val="en-US"/>
              </w:rPr>
              <w:t>Sanext</w:t>
            </w:r>
            <w:proofErr w:type="spellEnd"/>
          </w:p>
        </w:tc>
        <w:tc>
          <w:tcPr>
            <w:tcW w:w="1133" w:type="dxa"/>
            <w:vAlign w:val="center"/>
          </w:tcPr>
          <w:p w14:paraId="14E169A2" w14:textId="76DA1A34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269E2B05" w14:textId="282C2932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6" w:type="dxa"/>
            <w:vAlign w:val="bottom"/>
          </w:tcPr>
          <w:p w14:paraId="1CE51704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BB0B0C6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72AC9E57" w14:textId="77777777" w:rsidTr="00B4227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489EBD7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7A296B2C" w14:textId="413537C2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A14B7D">
              <w:rPr>
                <w:color w:val="000000" w:themeColor="text1"/>
              </w:rPr>
              <w:t xml:space="preserve">Элемент термостатический, тип </w:t>
            </w:r>
            <w:r w:rsidRPr="00A14B7D">
              <w:rPr>
                <w:color w:val="000000" w:themeColor="text1"/>
                <w:lang w:val="en-US"/>
              </w:rPr>
              <w:t>RTR</w:t>
            </w:r>
            <w:r w:rsidRPr="00A14B7D">
              <w:rPr>
                <w:color w:val="000000" w:themeColor="text1"/>
              </w:rPr>
              <w:t xml:space="preserve"> Модификация </w:t>
            </w:r>
            <w:r w:rsidRPr="00A14B7D">
              <w:rPr>
                <w:color w:val="000000" w:themeColor="text1"/>
                <w:lang w:val="en-US"/>
              </w:rPr>
              <w:t>RTR</w:t>
            </w:r>
            <w:r w:rsidRPr="00A14B7D">
              <w:rPr>
                <w:color w:val="000000" w:themeColor="text1"/>
              </w:rPr>
              <w:t xml:space="preserve"> 7093</w:t>
            </w:r>
          </w:p>
        </w:tc>
        <w:tc>
          <w:tcPr>
            <w:tcW w:w="3398" w:type="dxa"/>
            <w:vAlign w:val="center"/>
          </w:tcPr>
          <w:p w14:paraId="22016F8C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2C210B61" w14:textId="31A8EA1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A14B7D">
              <w:rPr>
                <w:rFonts w:cs="Times New Roman"/>
                <w:color w:val="000000" w:themeColor="text1"/>
                <w:szCs w:val="24"/>
                <w:lang w:val="en-US"/>
              </w:rPr>
              <w:t>013G7093</w:t>
            </w:r>
          </w:p>
        </w:tc>
        <w:tc>
          <w:tcPr>
            <w:tcW w:w="2549" w:type="dxa"/>
            <w:vAlign w:val="center"/>
          </w:tcPr>
          <w:p w14:paraId="0ABE4097" w14:textId="38293B50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A14B7D">
              <w:rPr>
                <w:rFonts w:cs="Times New Roman"/>
                <w:color w:val="000000" w:themeColor="text1"/>
                <w:szCs w:val="24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3FC084BF" w14:textId="20D5466E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57B16D73" w14:textId="30FB9FB0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6" w:type="dxa"/>
            <w:vAlign w:val="bottom"/>
          </w:tcPr>
          <w:p w14:paraId="4CC0BB5B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8E05F16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4C20F3C8" w14:textId="77777777" w:rsidTr="00B4227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3064D0A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13C63BD9" w14:textId="4029DF7B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A14B7D">
              <w:rPr>
                <w:color w:val="000000" w:themeColor="text1"/>
              </w:rPr>
              <w:t>Клапан терморегулирующий TR-N UK Ду15 прямой</w:t>
            </w:r>
          </w:p>
        </w:tc>
        <w:tc>
          <w:tcPr>
            <w:tcW w:w="3398" w:type="dxa"/>
            <w:vAlign w:val="center"/>
          </w:tcPr>
          <w:p w14:paraId="36F2A4B0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15A4B7E6" w14:textId="216F4289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A14B7D">
              <w:rPr>
                <w:rFonts w:cs="Times New Roman"/>
                <w:color w:val="000000" w:themeColor="text1"/>
                <w:szCs w:val="24"/>
                <w:lang w:val="en-US"/>
              </w:rPr>
              <w:t>013G70</w:t>
            </w:r>
            <w:r w:rsidRPr="00A14B7D">
              <w:rPr>
                <w:rFonts w:cs="Times New Roman"/>
                <w:color w:val="000000" w:themeColor="text1"/>
                <w:szCs w:val="24"/>
              </w:rPr>
              <w:t>14</w:t>
            </w:r>
            <w:r w:rsidRPr="00A14B7D">
              <w:rPr>
                <w:rFonts w:cs="Times New Roman"/>
                <w:color w:val="000000" w:themeColor="text1"/>
                <w:szCs w:val="24"/>
                <w:lang w:val="en-US"/>
              </w:rPr>
              <w:t>R</w:t>
            </w:r>
          </w:p>
        </w:tc>
        <w:tc>
          <w:tcPr>
            <w:tcW w:w="2549" w:type="dxa"/>
            <w:vAlign w:val="center"/>
          </w:tcPr>
          <w:p w14:paraId="6B2FC2BA" w14:textId="445834DF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A14B7D">
              <w:rPr>
                <w:rFonts w:cs="Times New Roman"/>
                <w:color w:val="000000" w:themeColor="text1"/>
                <w:szCs w:val="24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224E410C" w14:textId="06F12436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2F223D5B" w14:textId="6C06CCE2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6" w:type="dxa"/>
            <w:vAlign w:val="bottom"/>
          </w:tcPr>
          <w:p w14:paraId="4F989749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BF0B372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7FE1855E" w14:textId="77777777" w:rsidTr="00B4227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735118E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39EF3C85" w14:textId="5BEEECD1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A14B7D">
              <w:rPr>
                <w:color w:val="000000" w:themeColor="text1"/>
              </w:rPr>
              <w:t>Клапан запорный LV DN 15 PN 10 угловой</w:t>
            </w:r>
          </w:p>
        </w:tc>
        <w:tc>
          <w:tcPr>
            <w:tcW w:w="3398" w:type="dxa"/>
            <w:vAlign w:val="center"/>
          </w:tcPr>
          <w:p w14:paraId="29F17C2E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3035BD97" w14:textId="77FFEB5C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A14B7D">
              <w:rPr>
                <w:rFonts w:cs="Times New Roman"/>
                <w:color w:val="000000" w:themeColor="text1"/>
                <w:szCs w:val="24"/>
                <w:lang w:val="en-US"/>
              </w:rPr>
              <w:t>003L0143R</w:t>
            </w:r>
          </w:p>
        </w:tc>
        <w:tc>
          <w:tcPr>
            <w:tcW w:w="2549" w:type="dxa"/>
            <w:vAlign w:val="center"/>
          </w:tcPr>
          <w:p w14:paraId="18B70B45" w14:textId="2FF515AB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A14B7D">
              <w:rPr>
                <w:rFonts w:cs="Times New Roman"/>
                <w:color w:val="000000" w:themeColor="text1"/>
                <w:szCs w:val="24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41381F7F" w14:textId="684D14AA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211D2547" w14:textId="701EABE6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6" w:type="dxa"/>
            <w:vAlign w:val="bottom"/>
          </w:tcPr>
          <w:p w14:paraId="762BDBF9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BA2CEBB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4034FF43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1F96C15" w14:textId="77777777" w:rsidR="006168B0" w:rsidRPr="00CF599B" w:rsidRDefault="006168B0" w:rsidP="00861B73">
            <w:pPr>
              <w:pStyle w:val="af5"/>
              <w:ind w:left="0"/>
            </w:pPr>
          </w:p>
        </w:tc>
        <w:tc>
          <w:tcPr>
            <w:tcW w:w="7361" w:type="dxa"/>
            <w:vAlign w:val="center"/>
          </w:tcPr>
          <w:p w14:paraId="58B413D4" w14:textId="62552690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22 этаж</w:t>
            </w:r>
          </w:p>
        </w:tc>
        <w:tc>
          <w:tcPr>
            <w:tcW w:w="3398" w:type="dxa"/>
            <w:vAlign w:val="center"/>
          </w:tcPr>
          <w:p w14:paraId="0F69A0AF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62461CEF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36D0E1FA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67A15E8" w14:textId="77777777" w:rsidR="006168B0" w:rsidRPr="004D2FCA" w:rsidRDefault="006168B0" w:rsidP="006168B0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bottom"/>
          </w:tcPr>
          <w:p w14:paraId="14A70FD8" w14:textId="77777777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416" w:type="dxa"/>
            <w:vAlign w:val="bottom"/>
          </w:tcPr>
          <w:p w14:paraId="68178B89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A50FE34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6E245637" w14:textId="77777777" w:rsidTr="007B046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C31762B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</w:tcPr>
          <w:p w14:paraId="208F3EBE" w14:textId="120D35DE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4532C4">
              <w:t xml:space="preserve">Конвектор </w:t>
            </w:r>
            <w:proofErr w:type="spellStart"/>
            <w:r w:rsidRPr="004532C4">
              <w:t>внутрипольный</w:t>
            </w:r>
            <w:proofErr w:type="spellEnd"/>
            <w:r w:rsidRPr="004532C4">
              <w:t xml:space="preserve"> </w:t>
            </w:r>
          </w:p>
        </w:tc>
        <w:tc>
          <w:tcPr>
            <w:tcW w:w="3398" w:type="dxa"/>
            <w:vAlign w:val="center"/>
          </w:tcPr>
          <w:p w14:paraId="3266C0D0" w14:textId="1FD84198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  <w:lang w:val="en-US"/>
              </w:rPr>
              <w:t>INC-240/14/34-6/2-S15-U10V2-UM2</w:t>
            </w:r>
          </w:p>
        </w:tc>
        <w:tc>
          <w:tcPr>
            <w:tcW w:w="1982" w:type="dxa"/>
            <w:vAlign w:val="center"/>
          </w:tcPr>
          <w:p w14:paraId="2AFFB179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2E48347E" w14:textId="465923AF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23128ED5" w14:textId="64BAC4A4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B35A9C">
              <w:t>шт.</w:t>
            </w:r>
          </w:p>
        </w:tc>
        <w:tc>
          <w:tcPr>
            <w:tcW w:w="1133" w:type="dxa"/>
            <w:vAlign w:val="bottom"/>
          </w:tcPr>
          <w:p w14:paraId="19FE38AE" w14:textId="6C16C023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1771E9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416" w:type="dxa"/>
            <w:vAlign w:val="bottom"/>
          </w:tcPr>
          <w:p w14:paraId="48D120A2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9DDD440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3DA38CA5" w14:textId="77777777" w:rsidTr="007B046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30C7A50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</w:tcPr>
          <w:p w14:paraId="10BD0C22" w14:textId="3FD5E285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4532C4">
              <w:t xml:space="preserve">Конвектор </w:t>
            </w:r>
            <w:proofErr w:type="spellStart"/>
            <w:r w:rsidRPr="004532C4">
              <w:t>внутрипольный</w:t>
            </w:r>
            <w:proofErr w:type="spellEnd"/>
            <w:r w:rsidRPr="004532C4">
              <w:t xml:space="preserve"> </w:t>
            </w:r>
          </w:p>
        </w:tc>
        <w:tc>
          <w:tcPr>
            <w:tcW w:w="3398" w:type="dxa"/>
            <w:vAlign w:val="center"/>
          </w:tcPr>
          <w:p w14:paraId="3F872941" w14:textId="0B5FE010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INC-260/14/34-6/2-S15-U10V2-UM2-R3480</w:t>
            </w:r>
          </w:p>
        </w:tc>
        <w:tc>
          <w:tcPr>
            <w:tcW w:w="1982" w:type="dxa"/>
            <w:vAlign w:val="center"/>
          </w:tcPr>
          <w:p w14:paraId="3F46763C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0D32AA8D" w14:textId="78236DD2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6BC59306" w14:textId="02391158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B35A9C">
              <w:t>шт.</w:t>
            </w:r>
          </w:p>
        </w:tc>
        <w:tc>
          <w:tcPr>
            <w:tcW w:w="1133" w:type="dxa"/>
            <w:vAlign w:val="bottom"/>
          </w:tcPr>
          <w:p w14:paraId="15A6490A" w14:textId="625B20C7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1771E9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1416" w:type="dxa"/>
            <w:vAlign w:val="bottom"/>
          </w:tcPr>
          <w:p w14:paraId="274CC1DA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6B58B08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3B2E1540" w14:textId="77777777" w:rsidTr="007B046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6576E82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</w:tcPr>
          <w:p w14:paraId="23373F87" w14:textId="5D055AE5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4532C4">
              <w:t xml:space="preserve">Конвектор </w:t>
            </w:r>
            <w:proofErr w:type="spellStart"/>
            <w:r w:rsidRPr="004532C4">
              <w:t>внутрипольный</w:t>
            </w:r>
            <w:proofErr w:type="spellEnd"/>
            <w:r w:rsidRPr="004532C4">
              <w:t xml:space="preserve"> </w:t>
            </w:r>
          </w:p>
        </w:tc>
        <w:tc>
          <w:tcPr>
            <w:tcW w:w="3398" w:type="dxa"/>
            <w:vAlign w:val="center"/>
          </w:tcPr>
          <w:p w14:paraId="198CF0C4" w14:textId="317CE38D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INC-240/14/34-6/2-S15-U10V0-UM2</w:t>
            </w:r>
          </w:p>
        </w:tc>
        <w:tc>
          <w:tcPr>
            <w:tcW w:w="1982" w:type="dxa"/>
            <w:vAlign w:val="center"/>
          </w:tcPr>
          <w:p w14:paraId="4EFD570F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6801BBB4" w14:textId="1F326254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258ADFC1" w14:textId="6AF2FCA4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B35A9C">
              <w:t>шт.</w:t>
            </w:r>
          </w:p>
        </w:tc>
        <w:tc>
          <w:tcPr>
            <w:tcW w:w="1133" w:type="dxa"/>
            <w:vAlign w:val="bottom"/>
          </w:tcPr>
          <w:p w14:paraId="5BB6B026" w14:textId="06D30E67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1771E9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416" w:type="dxa"/>
            <w:vAlign w:val="center"/>
          </w:tcPr>
          <w:p w14:paraId="0A90951F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7B58EA4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0C2A6F44" w14:textId="77777777" w:rsidTr="007B046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1F212C3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</w:tcPr>
          <w:p w14:paraId="6EC6ACDC" w14:textId="69DC2B68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4532C4">
              <w:t xml:space="preserve">Конвектор </w:t>
            </w:r>
            <w:proofErr w:type="spellStart"/>
            <w:r w:rsidRPr="004532C4">
              <w:t>внутрипольный</w:t>
            </w:r>
            <w:proofErr w:type="spellEnd"/>
            <w:r w:rsidRPr="004532C4">
              <w:t xml:space="preserve"> </w:t>
            </w:r>
          </w:p>
        </w:tc>
        <w:tc>
          <w:tcPr>
            <w:tcW w:w="3398" w:type="dxa"/>
            <w:vAlign w:val="center"/>
          </w:tcPr>
          <w:p w14:paraId="56E27506" w14:textId="3E7A1224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INC-150/14/34-6/2-S15-U10V0-UM2</w:t>
            </w:r>
          </w:p>
        </w:tc>
        <w:tc>
          <w:tcPr>
            <w:tcW w:w="1982" w:type="dxa"/>
            <w:vAlign w:val="center"/>
          </w:tcPr>
          <w:p w14:paraId="48B03FD2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2C8D308F" w14:textId="6C16D55A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3F8CAC8D" w14:textId="4303DB93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B35A9C">
              <w:t>шт.</w:t>
            </w:r>
          </w:p>
        </w:tc>
        <w:tc>
          <w:tcPr>
            <w:tcW w:w="1133" w:type="dxa"/>
            <w:vAlign w:val="bottom"/>
          </w:tcPr>
          <w:p w14:paraId="12C46575" w14:textId="060B763D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1771E9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416" w:type="dxa"/>
            <w:vAlign w:val="center"/>
          </w:tcPr>
          <w:p w14:paraId="1374F0E1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849A422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1378C456" w14:textId="77777777" w:rsidTr="007B046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2FB3F0C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</w:tcPr>
          <w:p w14:paraId="0BAE83CF" w14:textId="00C3C1DA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4532C4">
              <w:t xml:space="preserve">Конвектор </w:t>
            </w:r>
            <w:proofErr w:type="spellStart"/>
            <w:r w:rsidRPr="004532C4">
              <w:t>внутрипольный</w:t>
            </w:r>
            <w:proofErr w:type="spellEnd"/>
            <w:r w:rsidRPr="004532C4">
              <w:t xml:space="preserve"> </w:t>
            </w:r>
          </w:p>
        </w:tc>
        <w:tc>
          <w:tcPr>
            <w:tcW w:w="3398" w:type="dxa"/>
            <w:vAlign w:val="center"/>
          </w:tcPr>
          <w:p w14:paraId="41034483" w14:textId="70F08ACE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INC-190/14/34-6/2-S15-U10V2-UM2</w:t>
            </w:r>
          </w:p>
        </w:tc>
        <w:tc>
          <w:tcPr>
            <w:tcW w:w="1982" w:type="dxa"/>
            <w:vAlign w:val="center"/>
          </w:tcPr>
          <w:p w14:paraId="356824CA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775832FE" w14:textId="5709ED08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0DA943C5" w14:textId="32D73C60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B35A9C">
              <w:t>шт.</w:t>
            </w:r>
          </w:p>
        </w:tc>
        <w:tc>
          <w:tcPr>
            <w:tcW w:w="1133" w:type="dxa"/>
            <w:vAlign w:val="bottom"/>
          </w:tcPr>
          <w:p w14:paraId="31999C08" w14:textId="0633FB02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1771E9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416" w:type="dxa"/>
            <w:vAlign w:val="center"/>
          </w:tcPr>
          <w:p w14:paraId="6D03B2F9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1F5F304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35C9928E" w14:textId="77777777" w:rsidTr="007B046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712122D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</w:tcPr>
          <w:p w14:paraId="7B500569" w14:textId="13311DD2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4532C4">
              <w:t xml:space="preserve">Конвектор </w:t>
            </w:r>
            <w:proofErr w:type="spellStart"/>
            <w:r w:rsidRPr="004532C4">
              <w:t>внутрипольный</w:t>
            </w:r>
            <w:proofErr w:type="spellEnd"/>
            <w:r w:rsidRPr="004532C4">
              <w:t xml:space="preserve"> </w:t>
            </w:r>
          </w:p>
        </w:tc>
        <w:tc>
          <w:tcPr>
            <w:tcW w:w="3398" w:type="dxa"/>
            <w:vAlign w:val="center"/>
          </w:tcPr>
          <w:p w14:paraId="47EC8EC5" w14:textId="5E51CD91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INC-180/14/34-6/2-S15-U10V2-UM2</w:t>
            </w:r>
          </w:p>
        </w:tc>
        <w:tc>
          <w:tcPr>
            <w:tcW w:w="1982" w:type="dxa"/>
            <w:vAlign w:val="center"/>
          </w:tcPr>
          <w:p w14:paraId="592DFEB2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5490D86A" w14:textId="03480A12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53CB4DF9" w14:textId="7DB71892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B35A9C">
              <w:t>шт.</w:t>
            </w:r>
          </w:p>
        </w:tc>
        <w:tc>
          <w:tcPr>
            <w:tcW w:w="1133" w:type="dxa"/>
            <w:vAlign w:val="bottom"/>
          </w:tcPr>
          <w:p w14:paraId="397B1FC6" w14:textId="7436968B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1771E9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416" w:type="dxa"/>
            <w:vAlign w:val="center"/>
          </w:tcPr>
          <w:p w14:paraId="437ED25C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358EEAF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718A18E4" w14:textId="77777777" w:rsidTr="007B046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108297B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</w:tcPr>
          <w:p w14:paraId="012C09A3" w14:textId="6D3A4CDA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4532C4">
              <w:t xml:space="preserve">Конвектор </w:t>
            </w:r>
            <w:proofErr w:type="spellStart"/>
            <w:r w:rsidRPr="004532C4">
              <w:t>внутрипольный</w:t>
            </w:r>
            <w:proofErr w:type="spellEnd"/>
            <w:r w:rsidRPr="004532C4">
              <w:t xml:space="preserve"> </w:t>
            </w:r>
          </w:p>
        </w:tc>
        <w:tc>
          <w:tcPr>
            <w:tcW w:w="3398" w:type="dxa"/>
            <w:vAlign w:val="center"/>
          </w:tcPr>
          <w:p w14:paraId="117A5D4D" w14:textId="70A338DC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INC-260/14/34-6/2-S15-U10V2-UM2</w:t>
            </w:r>
          </w:p>
        </w:tc>
        <w:tc>
          <w:tcPr>
            <w:tcW w:w="1982" w:type="dxa"/>
            <w:vAlign w:val="center"/>
          </w:tcPr>
          <w:p w14:paraId="1E5A1776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0142C999" w14:textId="40C93EE4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7A3CA57E" w14:textId="037E8B1F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B35A9C">
              <w:t>шт.</w:t>
            </w:r>
          </w:p>
        </w:tc>
        <w:tc>
          <w:tcPr>
            <w:tcW w:w="1133" w:type="dxa"/>
            <w:vAlign w:val="bottom"/>
          </w:tcPr>
          <w:p w14:paraId="03A5D019" w14:textId="28ABD305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1771E9">
              <w:rPr>
                <w:rFonts w:cs="Times New Roman"/>
                <w:color w:val="000000"/>
                <w:sz w:val="22"/>
              </w:rPr>
              <w:t>8</w:t>
            </w:r>
          </w:p>
        </w:tc>
        <w:tc>
          <w:tcPr>
            <w:tcW w:w="1416" w:type="dxa"/>
            <w:vAlign w:val="center"/>
          </w:tcPr>
          <w:p w14:paraId="0B2CF2FA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6721485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0E351D81" w14:textId="77777777" w:rsidTr="007B046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9E9D637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</w:tcPr>
          <w:p w14:paraId="7ACBF1B1" w14:textId="62CB277A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4532C4">
              <w:t xml:space="preserve">Конвектор </w:t>
            </w:r>
            <w:proofErr w:type="spellStart"/>
            <w:r w:rsidRPr="004532C4">
              <w:t>внутрипольный</w:t>
            </w:r>
            <w:proofErr w:type="spellEnd"/>
            <w:r w:rsidRPr="004532C4">
              <w:t xml:space="preserve"> </w:t>
            </w:r>
          </w:p>
        </w:tc>
        <w:tc>
          <w:tcPr>
            <w:tcW w:w="3398" w:type="dxa"/>
            <w:vAlign w:val="center"/>
          </w:tcPr>
          <w:p w14:paraId="7D03FAD9" w14:textId="26B66A29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INC-120/14/34-6/2-S15-U10V0-UM2</w:t>
            </w:r>
          </w:p>
        </w:tc>
        <w:tc>
          <w:tcPr>
            <w:tcW w:w="1982" w:type="dxa"/>
            <w:vAlign w:val="center"/>
          </w:tcPr>
          <w:p w14:paraId="1CBB583C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5A34C3F2" w14:textId="3F135D85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354E0610" w14:textId="64F77AC0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B35A9C">
              <w:t>шт.</w:t>
            </w:r>
          </w:p>
        </w:tc>
        <w:tc>
          <w:tcPr>
            <w:tcW w:w="1133" w:type="dxa"/>
            <w:vAlign w:val="bottom"/>
          </w:tcPr>
          <w:p w14:paraId="0D4B63EA" w14:textId="052D03E0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1771E9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416" w:type="dxa"/>
            <w:vAlign w:val="center"/>
          </w:tcPr>
          <w:p w14:paraId="2044C228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8D92A36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030655D8" w14:textId="77777777" w:rsidTr="007B046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6B9A712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</w:tcPr>
          <w:p w14:paraId="3B4B22C6" w14:textId="2AFA5FF9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4532C4">
              <w:t xml:space="preserve">Конвектор </w:t>
            </w:r>
            <w:proofErr w:type="spellStart"/>
            <w:r w:rsidRPr="004532C4">
              <w:t>внутрипольный</w:t>
            </w:r>
            <w:proofErr w:type="spellEnd"/>
            <w:r w:rsidRPr="004532C4">
              <w:t xml:space="preserve"> </w:t>
            </w:r>
          </w:p>
        </w:tc>
        <w:tc>
          <w:tcPr>
            <w:tcW w:w="3398" w:type="dxa"/>
            <w:vAlign w:val="center"/>
          </w:tcPr>
          <w:p w14:paraId="4C81D979" w14:textId="6240A4C1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INC-080/14/34-6/2-S15-U10V0-UM2</w:t>
            </w:r>
          </w:p>
        </w:tc>
        <w:tc>
          <w:tcPr>
            <w:tcW w:w="1982" w:type="dxa"/>
            <w:vAlign w:val="center"/>
          </w:tcPr>
          <w:p w14:paraId="2C80E51A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67E1F0BB" w14:textId="64FD5D06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61DD316A" w14:textId="66E69202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B35A9C">
              <w:t>шт.</w:t>
            </w:r>
          </w:p>
        </w:tc>
        <w:tc>
          <w:tcPr>
            <w:tcW w:w="1133" w:type="dxa"/>
            <w:vAlign w:val="bottom"/>
          </w:tcPr>
          <w:p w14:paraId="7DBD9688" w14:textId="367C46F8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1771E9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416" w:type="dxa"/>
            <w:vAlign w:val="center"/>
          </w:tcPr>
          <w:p w14:paraId="6D44D63D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4DBE5AA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5AA85426" w14:textId="77777777" w:rsidTr="007B046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51803F5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</w:tcPr>
          <w:p w14:paraId="255C823C" w14:textId="58BB75AE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4532C4">
              <w:t xml:space="preserve">Конвектор </w:t>
            </w:r>
            <w:proofErr w:type="spellStart"/>
            <w:r w:rsidRPr="004532C4">
              <w:t>внутрипольный</w:t>
            </w:r>
            <w:proofErr w:type="spellEnd"/>
            <w:r w:rsidRPr="004532C4">
              <w:t xml:space="preserve"> </w:t>
            </w:r>
          </w:p>
        </w:tc>
        <w:tc>
          <w:tcPr>
            <w:tcW w:w="3398" w:type="dxa"/>
            <w:vAlign w:val="center"/>
          </w:tcPr>
          <w:p w14:paraId="68FCF310" w14:textId="2A9E6908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INC-200/14/34-6/2-S15-U10V0-UM2</w:t>
            </w:r>
          </w:p>
        </w:tc>
        <w:tc>
          <w:tcPr>
            <w:tcW w:w="1982" w:type="dxa"/>
            <w:vAlign w:val="center"/>
          </w:tcPr>
          <w:p w14:paraId="4B05A0A7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31F0F977" w14:textId="1A302310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049F190F" w14:textId="43BDD768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B35A9C">
              <w:t>шт.</w:t>
            </w:r>
          </w:p>
        </w:tc>
        <w:tc>
          <w:tcPr>
            <w:tcW w:w="1133" w:type="dxa"/>
            <w:vAlign w:val="bottom"/>
          </w:tcPr>
          <w:p w14:paraId="66910B38" w14:textId="64FD8C44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1771E9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416" w:type="dxa"/>
            <w:vAlign w:val="center"/>
          </w:tcPr>
          <w:p w14:paraId="65685B14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F7AF224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545520FD" w14:textId="77777777" w:rsidTr="007B046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6B1266D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</w:tcPr>
          <w:p w14:paraId="551BD74C" w14:textId="6DFB0496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4532C4">
              <w:t xml:space="preserve">Конвектор </w:t>
            </w:r>
            <w:proofErr w:type="spellStart"/>
            <w:r w:rsidRPr="004532C4">
              <w:t>внутрипольный</w:t>
            </w:r>
            <w:proofErr w:type="spellEnd"/>
            <w:r w:rsidRPr="004532C4">
              <w:t xml:space="preserve"> </w:t>
            </w:r>
          </w:p>
        </w:tc>
        <w:tc>
          <w:tcPr>
            <w:tcW w:w="3398" w:type="dxa"/>
            <w:vAlign w:val="center"/>
          </w:tcPr>
          <w:p w14:paraId="281F6530" w14:textId="51EBE04F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INC-180/14/34-6/2-S15-U10V0-UM2</w:t>
            </w:r>
          </w:p>
        </w:tc>
        <w:tc>
          <w:tcPr>
            <w:tcW w:w="1982" w:type="dxa"/>
            <w:vAlign w:val="center"/>
          </w:tcPr>
          <w:p w14:paraId="5779AF76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724D3794" w14:textId="61090D3D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175A1052" w14:textId="334DD57F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B35A9C">
              <w:t>шт.</w:t>
            </w:r>
          </w:p>
        </w:tc>
        <w:tc>
          <w:tcPr>
            <w:tcW w:w="1133" w:type="dxa"/>
            <w:vAlign w:val="bottom"/>
          </w:tcPr>
          <w:p w14:paraId="7530CE76" w14:textId="4C043809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1771E9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416" w:type="dxa"/>
            <w:vAlign w:val="center"/>
          </w:tcPr>
          <w:p w14:paraId="6C6D794E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ED389AA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5A328D47" w14:textId="77777777" w:rsidTr="007B046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0DF68C5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</w:tcPr>
          <w:p w14:paraId="75C325C1" w14:textId="58E6955F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4532C4">
              <w:t xml:space="preserve">Конвектор </w:t>
            </w:r>
            <w:proofErr w:type="spellStart"/>
            <w:r w:rsidRPr="004532C4">
              <w:t>внутрипольный</w:t>
            </w:r>
            <w:proofErr w:type="spellEnd"/>
            <w:r w:rsidRPr="004532C4">
              <w:t xml:space="preserve"> </w:t>
            </w:r>
          </w:p>
        </w:tc>
        <w:tc>
          <w:tcPr>
            <w:tcW w:w="3398" w:type="dxa"/>
            <w:vAlign w:val="center"/>
          </w:tcPr>
          <w:p w14:paraId="5A8C554C" w14:textId="20FD5121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INC-100/14/34-6/2-S15-U10V0-UM2</w:t>
            </w:r>
          </w:p>
        </w:tc>
        <w:tc>
          <w:tcPr>
            <w:tcW w:w="1982" w:type="dxa"/>
            <w:vAlign w:val="center"/>
          </w:tcPr>
          <w:p w14:paraId="54B12BEF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2BEF5C2C" w14:textId="311E1CE1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18AFD07D" w14:textId="6B46BEEC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B35A9C">
              <w:t>шт.</w:t>
            </w:r>
          </w:p>
        </w:tc>
        <w:tc>
          <w:tcPr>
            <w:tcW w:w="1133" w:type="dxa"/>
            <w:vAlign w:val="bottom"/>
          </w:tcPr>
          <w:p w14:paraId="2BDE1059" w14:textId="1417661D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1771E9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416" w:type="dxa"/>
            <w:vAlign w:val="center"/>
          </w:tcPr>
          <w:p w14:paraId="0125DE02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4C2A4A1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75A73147" w14:textId="77777777" w:rsidTr="007B046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062CB7F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</w:tcPr>
          <w:p w14:paraId="4925C278" w14:textId="60B51C1B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4532C4">
              <w:t xml:space="preserve">Конвектор </w:t>
            </w:r>
            <w:proofErr w:type="spellStart"/>
            <w:r w:rsidRPr="004532C4">
              <w:t>внутрипольный</w:t>
            </w:r>
            <w:proofErr w:type="spellEnd"/>
            <w:r w:rsidRPr="004532C4">
              <w:t xml:space="preserve"> </w:t>
            </w:r>
          </w:p>
        </w:tc>
        <w:tc>
          <w:tcPr>
            <w:tcW w:w="3398" w:type="dxa"/>
            <w:vAlign w:val="center"/>
          </w:tcPr>
          <w:p w14:paraId="48A24EAF" w14:textId="1F043325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INC-230/14/34-6/2-S15-U10V2-UM2</w:t>
            </w:r>
          </w:p>
        </w:tc>
        <w:tc>
          <w:tcPr>
            <w:tcW w:w="1982" w:type="dxa"/>
            <w:vAlign w:val="center"/>
          </w:tcPr>
          <w:p w14:paraId="15B1684B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51FABB1E" w14:textId="7F2AC52A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1AE95EBE" w14:textId="26DADB57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B35A9C">
              <w:t>шт.</w:t>
            </w:r>
          </w:p>
        </w:tc>
        <w:tc>
          <w:tcPr>
            <w:tcW w:w="1133" w:type="dxa"/>
            <w:vAlign w:val="bottom"/>
          </w:tcPr>
          <w:p w14:paraId="05E467A2" w14:textId="351D4E7B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1771E9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416" w:type="dxa"/>
            <w:vAlign w:val="center"/>
          </w:tcPr>
          <w:p w14:paraId="266865B4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E12788B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3415D90E" w14:textId="77777777" w:rsidTr="007B046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A1A6742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</w:tcPr>
          <w:p w14:paraId="51F80932" w14:textId="40588F2A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4532C4">
              <w:t xml:space="preserve">Конвектор </w:t>
            </w:r>
            <w:proofErr w:type="spellStart"/>
            <w:r w:rsidRPr="004532C4">
              <w:t>внутрипольный</w:t>
            </w:r>
            <w:proofErr w:type="spellEnd"/>
            <w:r w:rsidRPr="004532C4">
              <w:t xml:space="preserve"> </w:t>
            </w:r>
          </w:p>
        </w:tc>
        <w:tc>
          <w:tcPr>
            <w:tcW w:w="3398" w:type="dxa"/>
            <w:vAlign w:val="center"/>
          </w:tcPr>
          <w:p w14:paraId="3385A22D" w14:textId="207906DE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INC-230/14/34-6/2-S15-U10V0-UM2</w:t>
            </w:r>
          </w:p>
        </w:tc>
        <w:tc>
          <w:tcPr>
            <w:tcW w:w="1982" w:type="dxa"/>
            <w:vAlign w:val="center"/>
          </w:tcPr>
          <w:p w14:paraId="28AB581D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50601A1D" w14:textId="5E09267F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11D6B29D" w14:textId="2016CAA7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B35A9C">
              <w:t>шт.</w:t>
            </w:r>
          </w:p>
        </w:tc>
        <w:tc>
          <w:tcPr>
            <w:tcW w:w="1133" w:type="dxa"/>
            <w:vAlign w:val="bottom"/>
          </w:tcPr>
          <w:p w14:paraId="748EEFF9" w14:textId="25692D74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1771E9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416" w:type="dxa"/>
            <w:vAlign w:val="center"/>
          </w:tcPr>
          <w:p w14:paraId="2A99137A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D8CF813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5B2534F0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534B3FE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11EA032C" w14:textId="4F018B3D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>Труба из сшитого полиэтилена 16х2,2</w:t>
            </w:r>
          </w:p>
        </w:tc>
        <w:tc>
          <w:tcPr>
            <w:tcW w:w="3398" w:type="dxa"/>
            <w:vAlign w:val="center"/>
          </w:tcPr>
          <w:p w14:paraId="5988780A" w14:textId="094783AC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  <w:lang w:val="en-US"/>
              </w:rPr>
              <w:t>PEX-a/EVOH</w:t>
            </w:r>
          </w:p>
        </w:tc>
        <w:tc>
          <w:tcPr>
            <w:tcW w:w="1982" w:type="dxa"/>
            <w:vAlign w:val="center"/>
          </w:tcPr>
          <w:p w14:paraId="6371F54B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25DC1A09" w14:textId="17930F2A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CF599B">
              <w:rPr>
                <w:rFonts w:cs="Times New Roman"/>
                <w:szCs w:val="24"/>
                <w:lang w:val="en-US"/>
              </w:rPr>
              <w:t>Sanext</w:t>
            </w:r>
            <w:proofErr w:type="spellEnd"/>
          </w:p>
        </w:tc>
        <w:tc>
          <w:tcPr>
            <w:tcW w:w="1133" w:type="dxa"/>
            <w:vAlign w:val="center"/>
          </w:tcPr>
          <w:p w14:paraId="07DF924E" w14:textId="7FB98224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26FC754E" w14:textId="0AC28EA6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1771E9">
              <w:rPr>
                <w:rFonts w:cs="Times New Roman"/>
                <w:color w:val="000000"/>
                <w:sz w:val="22"/>
              </w:rPr>
              <w:t>73</w:t>
            </w:r>
          </w:p>
        </w:tc>
        <w:tc>
          <w:tcPr>
            <w:tcW w:w="1416" w:type="dxa"/>
            <w:vAlign w:val="bottom"/>
          </w:tcPr>
          <w:p w14:paraId="3E2D094D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0CAB240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759B8EA0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8DB0FF3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66FFCA39" w14:textId="64E73B9D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красная</w:t>
            </w:r>
          </w:p>
        </w:tc>
        <w:tc>
          <w:tcPr>
            <w:tcW w:w="3398" w:type="dxa"/>
            <w:vAlign w:val="center"/>
          </w:tcPr>
          <w:p w14:paraId="7DFDCA97" w14:textId="15E6D08D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vAlign w:val="center"/>
          </w:tcPr>
          <w:p w14:paraId="0C51F38D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3EF922E4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6BC6748" w14:textId="52DB74E2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34D328EC" w14:textId="481FDCC4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1771E9">
              <w:rPr>
                <w:rFonts w:cs="Times New Roman"/>
                <w:color w:val="000000"/>
                <w:sz w:val="22"/>
              </w:rPr>
              <w:t>37</w:t>
            </w:r>
          </w:p>
        </w:tc>
        <w:tc>
          <w:tcPr>
            <w:tcW w:w="1416" w:type="dxa"/>
            <w:vAlign w:val="bottom"/>
          </w:tcPr>
          <w:p w14:paraId="23D5B1A4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80C9421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7411489B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BBB8BC1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14ED603B" w14:textId="09651CCE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синяя</w:t>
            </w:r>
          </w:p>
        </w:tc>
        <w:tc>
          <w:tcPr>
            <w:tcW w:w="3398" w:type="dxa"/>
            <w:vAlign w:val="center"/>
          </w:tcPr>
          <w:p w14:paraId="7191674F" w14:textId="070EB6E6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vAlign w:val="center"/>
          </w:tcPr>
          <w:p w14:paraId="72354485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0092A838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54C103D" w14:textId="5A8B4189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bottom"/>
          </w:tcPr>
          <w:p w14:paraId="2217A7DD" w14:textId="2B5E1683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1771E9">
              <w:rPr>
                <w:rFonts w:cs="Times New Roman"/>
                <w:color w:val="000000"/>
                <w:sz w:val="22"/>
              </w:rPr>
              <w:t>37</w:t>
            </w:r>
          </w:p>
        </w:tc>
        <w:tc>
          <w:tcPr>
            <w:tcW w:w="1416" w:type="dxa"/>
            <w:vAlign w:val="bottom"/>
          </w:tcPr>
          <w:p w14:paraId="008F9501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F53FCAD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081282C9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61B6881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748502FD" w14:textId="53926F17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A5B26">
              <w:rPr>
                <w:color w:val="000000"/>
              </w:rPr>
              <w:t>Адаптер для узла нижнего подключения</w:t>
            </w:r>
            <w:r>
              <w:rPr>
                <w:color w:val="000000"/>
              </w:rPr>
              <w:t xml:space="preserve"> </w:t>
            </w:r>
            <w:r w:rsidRPr="006A5E16">
              <w:t>3/4 х 1/2</w:t>
            </w:r>
            <w:r>
              <w:t xml:space="preserve"> </w:t>
            </w:r>
            <w:proofErr w:type="spellStart"/>
            <w:r>
              <w:t>Е</w:t>
            </w:r>
            <w:r w:rsidRPr="006A5E16">
              <w:t>вроконус</w:t>
            </w:r>
            <w:proofErr w:type="spellEnd"/>
          </w:p>
        </w:tc>
        <w:tc>
          <w:tcPr>
            <w:tcW w:w="3398" w:type="dxa"/>
            <w:vAlign w:val="center"/>
          </w:tcPr>
          <w:p w14:paraId="2DD093DB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35C4FA6C" w14:textId="33BC947B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  <w:proofErr w:type="gramStart"/>
            <w:r w:rsidRPr="00BA5B26">
              <w:rPr>
                <w:rFonts w:cs="Times New Roman"/>
                <w:szCs w:val="24"/>
                <w:lang w:val="en-US"/>
              </w:rPr>
              <w:t>VT.AVK01.N</w:t>
            </w:r>
            <w:proofErr w:type="gramEnd"/>
            <w:r w:rsidRPr="00BA5B26">
              <w:rPr>
                <w:rFonts w:cs="Times New Roman"/>
                <w:szCs w:val="24"/>
                <w:lang w:val="en-US"/>
              </w:rPr>
              <w:t>.E04</w:t>
            </w:r>
          </w:p>
        </w:tc>
        <w:tc>
          <w:tcPr>
            <w:tcW w:w="2549" w:type="dxa"/>
            <w:vAlign w:val="center"/>
          </w:tcPr>
          <w:p w14:paraId="60C7CE1C" w14:textId="64990554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proofErr w:type="gramStart"/>
            <w:r w:rsidRPr="00BA5B26">
              <w:rPr>
                <w:rFonts w:cs="Times New Roman"/>
                <w:szCs w:val="24"/>
                <w:lang w:val="en-US"/>
              </w:rPr>
              <w:t>VT.AVK01.N</w:t>
            </w:r>
            <w:proofErr w:type="gramEnd"/>
            <w:r w:rsidRPr="00BA5B26">
              <w:rPr>
                <w:rFonts w:cs="Times New Roman"/>
                <w:szCs w:val="24"/>
                <w:lang w:val="en-US"/>
              </w:rPr>
              <w:t>.E04</w:t>
            </w:r>
          </w:p>
        </w:tc>
        <w:tc>
          <w:tcPr>
            <w:tcW w:w="1133" w:type="dxa"/>
            <w:vAlign w:val="center"/>
          </w:tcPr>
          <w:p w14:paraId="6C3AEFF2" w14:textId="5D6E4EC4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2C1406B5" w14:textId="6BD09A94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1771E9">
              <w:rPr>
                <w:rFonts w:cs="Times New Roman"/>
                <w:color w:val="000000"/>
                <w:sz w:val="22"/>
              </w:rPr>
              <w:t>58</w:t>
            </w:r>
          </w:p>
        </w:tc>
        <w:tc>
          <w:tcPr>
            <w:tcW w:w="1416" w:type="dxa"/>
            <w:vAlign w:val="bottom"/>
          </w:tcPr>
          <w:p w14:paraId="175227E5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5D14360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6F78AF4D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9300261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51D82744" w14:textId="3CC716C1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A5B26">
              <w:rPr>
                <w:color w:val="000000"/>
              </w:rPr>
              <w:t>Фитинг подключения медной трубки</w:t>
            </w:r>
            <w:r>
              <w:rPr>
                <w:color w:val="000000"/>
              </w:rPr>
              <w:t xml:space="preserve"> </w:t>
            </w:r>
            <w:r w:rsidRPr="006F16B5">
              <w:rPr>
                <w:color w:val="000000"/>
              </w:rPr>
              <w:t xml:space="preserve">D15-G3/4 </w:t>
            </w:r>
            <w:proofErr w:type="spellStart"/>
            <w:r w:rsidRPr="006F16B5">
              <w:rPr>
                <w:color w:val="000000"/>
              </w:rPr>
              <w:t>Евроконус</w:t>
            </w:r>
            <w:proofErr w:type="spellEnd"/>
          </w:p>
        </w:tc>
        <w:tc>
          <w:tcPr>
            <w:tcW w:w="3398" w:type="dxa"/>
            <w:vAlign w:val="center"/>
          </w:tcPr>
          <w:p w14:paraId="6C674859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514F66B5" w14:textId="77777777" w:rsidR="006168B0" w:rsidRPr="006168B0" w:rsidRDefault="006168B0" w:rsidP="006168B0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E2408A4" w14:textId="3CC0AEAC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BA5B26">
              <w:rPr>
                <w:rFonts w:cs="Times New Roman"/>
                <w:szCs w:val="24"/>
                <w:lang w:val="en-US"/>
              </w:rPr>
              <w:t>Sanext</w:t>
            </w:r>
            <w:proofErr w:type="spellEnd"/>
          </w:p>
        </w:tc>
        <w:tc>
          <w:tcPr>
            <w:tcW w:w="1133" w:type="dxa"/>
            <w:vAlign w:val="center"/>
          </w:tcPr>
          <w:p w14:paraId="776C6214" w14:textId="46F9DE0A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13FB85B1" w14:textId="7AC81280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1771E9">
              <w:rPr>
                <w:rFonts w:cs="Times New Roman"/>
                <w:color w:val="000000"/>
                <w:sz w:val="22"/>
              </w:rPr>
              <w:t>58</w:t>
            </w:r>
          </w:p>
        </w:tc>
        <w:tc>
          <w:tcPr>
            <w:tcW w:w="1416" w:type="dxa"/>
            <w:vAlign w:val="bottom"/>
          </w:tcPr>
          <w:p w14:paraId="3344847C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69B50D3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6D5BD991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3EA1875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46B9012B" w14:textId="687AB5C7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A5B26">
              <w:rPr>
                <w:color w:val="000000"/>
              </w:rPr>
              <w:t xml:space="preserve">Элемент термостатический, тип </w:t>
            </w:r>
            <w:r w:rsidRPr="00BA5B26">
              <w:rPr>
                <w:color w:val="000000"/>
                <w:lang w:val="en-US"/>
              </w:rPr>
              <w:t>RTR</w:t>
            </w:r>
            <w:r w:rsidRPr="00BA5B26">
              <w:rPr>
                <w:color w:val="000000"/>
              </w:rPr>
              <w:t xml:space="preserve"> Модификация </w:t>
            </w:r>
            <w:r w:rsidRPr="00BA5B26">
              <w:rPr>
                <w:color w:val="000000"/>
                <w:lang w:val="en-US"/>
              </w:rPr>
              <w:t>RTR</w:t>
            </w:r>
            <w:r w:rsidRPr="00BA5B26">
              <w:rPr>
                <w:color w:val="000000"/>
              </w:rPr>
              <w:t xml:space="preserve"> 7093</w:t>
            </w:r>
          </w:p>
        </w:tc>
        <w:tc>
          <w:tcPr>
            <w:tcW w:w="3398" w:type="dxa"/>
            <w:vAlign w:val="center"/>
          </w:tcPr>
          <w:p w14:paraId="426E9F18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28DA38B5" w14:textId="469C881B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BA5B26">
              <w:rPr>
                <w:rFonts w:cs="Times New Roman"/>
                <w:szCs w:val="24"/>
                <w:lang w:val="en-US"/>
              </w:rPr>
              <w:t>013G7093</w:t>
            </w:r>
          </w:p>
        </w:tc>
        <w:tc>
          <w:tcPr>
            <w:tcW w:w="2549" w:type="dxa"/>
            <w:vAlign w:val="center"/>
          </w:tcPr>
          <w:p w14:paraId="56BE3B30" w14:textId="7E1E5476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BA5B26">
              <w:rPr>
                <w:rFonts w:cs="Times New Roman"/>
                <w:szCs w:val="24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5AF18C8F" w14:textId="6C9B3F35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7FAA27E8" w14:textId="1AD4B656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1771E9">
              <w:rPr>
                <w:rFonts w:cs="Times New Roman"/>
                <w:color w:val="000000"/>
                <w:sz w:val="22"/>
              </w:rPr>
              <w:t>29</w:t>
            </w:r>
          </w:p>
        </w:tc>
        <w:tc>
          <w:tcPr>
            <w:tcW w:w="1416" w:type="dxa"/>
            <w:vAlign w:val="bottom"/>
          </w:tcPr>
          <w:p w14:paraId="3DC9E6F1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5AD888A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7FB41ABD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7B67BCB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2EB81F25" w14:textId="6D63D23D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A5B26">
              <w:rPr>
                <w:color w:val="000000"/>
              </w:rPr>
              <w:t xml:space="preserve">Клапан терморегулирующий </w:t>
            </w:r>
            <w:r w:rsidRPr="00BA5B26">
              <w:t>TR-N UK Ду15 прямой</w:t>
            </w:r>
          </w:p>
        </w:tc>
        <w:tc>
          <w:tcPr>
            <w:tcW w:w="3398" w:type="dxa"/>
            <w:vAlign w:val="center"/>
          </w:tcPr>
          <w:p w14:paraId="688FA6C8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69FE266A" w14:textId="29855590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BA5B26">
              <w:rPr>
                <w:rFonts w:cs="Times New Roman"/>
                <w:szCs w:val="24"/>
                <w:lang w:val="en-US"/>
              </w:rPr>
              <w:t>013G70</w:t>
            </w:r>
            <w:r w:rsidRPr="00BA5B26">
              <w:rPr>
                <w:rFonts w:cs="Times New Roman"/>
                <w:szCs w:val="24"/>
              </w:rPr>
              <w:t>14</w:t>
            </w:r>
            <w:r w:rsidRPr="00BA5B26">
              <w:rPr>
                <w:rFonts w:cs="Times New Roman"/>
                <w:szCs w:val="24"/>
                <w:lang w:val="en-US"/>
              </w:rPr>
              <w:t>R</w:t>
            </w:r>
          </w:p>
        </w:tc>
        <w:tc>
          <w:tcPr>
            <w:tcW w:w="2549" w:type="dxa"/>
            <w:vAlign w:val="center"/>
          </w:tcPr>
          <w:p w14:paraId="56148F97" w14:textId="7B304243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BA5B26">
              <w:rPr>
                <w:rFonts w:cs="Times New Roman"/>
                <w:szCs w:val="24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6DD580F3" w14:textId="056AF316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32C0D61A" w14:textId="72FC5873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1771E9">
              <w:rPr>
                <w:rFonts w:cs="Times New Roman"/>
                <w:color w:val="000000"/>
                <w:sz w:val="22"/>
              </w:rPr>
              <w:t>29</w:t>
            </w:r>
          </w:p>
        </w:tc>
        <w:tc>
          <w:tcPr>
            <w:tcW w:w="1416" w:type="dxa"/>
            <w:vAlign w:val="bottom"/>
          </w:tcPr>
          <w:p w14:paraId="2AE2659C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A60D40F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4DC0C9EC" w14:textId="77777777" w:rsidTr="008E48A3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B72B5F4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3ABB1DB2" w14:textId="55DA1C3A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A5B26">
              <w:rPr>
                <w:color w:val="000000"/>
              </w:rPr>
              <w:t xml:space="preserve">Клапан запорный </w:t>
            </w:r>
            <w:r w:rsidRPr="00BA5B26">
              <w:t>LV DN 15 PN 10 угловой</w:t>
            </w:r>
          </w:p>
        </w:tc>
        <w:tc>
          <w:tcPr>
            <w:tcW w:w="3398" w:type="dxa"/>
            <w:vAlign w:val="center"/>
          </w:tcPr>
          <w:p w14:paraId="376EF727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370C6391" w14:textId="2B79BF01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BA5B26">
              <w:rPr>
                <w:rFonts w:cs="Times New Roman"/>
                <w:szCs w:val="24"/>
                <w:lang w:val="en-US"/>
              </w:rPr>
              <w:t>003L0143R</w:t>
            </w:r>
          </w:p>
        </w:tc>
        <w:tc>
          <w:tcPr>
            <w:tcW w:w="2549" w:type="dxa"/>
            <w:vAlign w:val="center"/>
          </w:tcPr>
          <w:p w14:paraId="715487B1" w14:textId="78A14C59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BA5B26">
              <w:rPr>
                <w:rFonts w:cs="Times New Roman"/>
                <w:szCs w:val="24"/>
              </w:rPr>
              <w:t>РИДАН</w:t>
            </w:r>
          </w:p>
        </w:tc>
        <w:tc>
          <w:tcPr>
            <w:tcW w:w="1133" w:type="dxa"/>
            <w:vAlign w:val="center"/>
          </w:tcPr>
          <w:p w14:paraId="52E67F38" w14:textId="5EFADB01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bottom"/>
          </w:tcPr>
          <w:p w14:paraId="6FAB732A" w14:textId="58B0AC20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1771E9">
              <w:rPr>
                <w:rFonts w:cs="Times New Roman"/>
                <w:color w:val="000000"/>
                <w:sz w:val="22"/>
              </w:rPr>
              <w:t>29</w:t>
            </w:r>
          </w:p>
        </w:tc>
        <w:tc>
          <w:tcPr>
            <w:tcW w:w="1416" w:type="dxa"/>
            <w:vAlign w:val="bottom"/>
          </w:tcPr>
          <w:p w14:paraId="1F6DFAB6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937D3AF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616DC57A" w14:textId="77777777" w:rsidTr="001B1D2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80F4B68" w14:textId="77777777" w:rsidR="006168B0" w:rsidRPr="00CF599B" w:rsidRDefault="006168B0" w:rsidP="00861B73">
            <w:pPr>
              <w:pStyle w:val="af5"/>
              <w:ind w:left="0"/>
            </w:pPr>
          </w:p>
        </w:tc>
        <w:tc>
          <w:tcPr>
            <w:tcW w:w="7361" w:type="dxa"/>
            <w:vAlign w:val="center"/>
          </w:tcPr>
          <w:p w14:paraId="7DCCCB77" w14:textId="1B46C413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B35A9C">
              <w:rPr>
                <w:b/>
                <w:bCs/>
                <w:color w:val="000000"/>
                <w:lang w:val="en-US"/>
              </w:rPr>
              <w:t>2</w:t>
            </w:r>
            <w:r>
              <w:rPr>
                <w:b/>
                <w:bCs/>
                <w:color w:val="000000"/>
              </w:rPr>
              <w:t>3</w:t>
            </w:r>
            <w:r w:rsidRPr="00B35A9C">
              <w:rPr>
                <w:b/>
                <w:bCs/>
                <w:color w:val="000000"/>
              </w:rPr>
              <w:t xml:space="preserve"> этаж</w:t>
            </w:r>
          </w:p>
        </w:tc>
        <w:tc>
          <w:tcPr>
            <w:tcW w:w="3398" w:type="dxa"/>
            <w:vAlign w:val="center"/>
          </w:tcPr>
          <w:p w14:paraId="34A689A5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73FB4AB1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0A6D5AA5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03B269D" w14:textId="77777777" w:rsidR="006168B0" w:rsidRPr="004D2FCA" w:rsidRDefault="006168B0" w:rsidP="006168B0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18451121" w14:textId="77777777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416" w:type="dxa"/>
            <w:vAlign w:val="center"/>
          </w:tcPr>
          <w:p w14:paraId="2CAEEC64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DAF8428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2391C361" w14:textId="77777777" w:rsidTr="001B1D2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22C40E4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26C256A7" w14:textId="2725B45F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8E1779">
              <w:rPr>
                <w:rFonts w:cs="Times New Roman"/>
                <w:szCs w:val="24"/>
              </w:rPr>
              <w:t xml:space="preserve">Конвектор </w:t>
            </w:r>
            <w:proofErr w:type="spellStart"/>
            <w:r>
              <w:rPr>
                <w:rFonts w:cs="Times New Roman"/>
                <w:szCs w:val="24"/>
              </w:rPr>
              <w:t>внутрипольный</w:t>
            </w:r>
            <w:proofErr w:type="spellEnd"/>
          </w:p>
        </w:tc>
        <w:tc>
          <w:tcPr>
            <w:tcW w:w="3398" w:type="dxa"/>
            <w:vAlign w:val="bottom"/>
          </w:tcPr>
          <w:p w14:paraId="088306D5" w14:textId="6C857973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INC-260/14/34-6/2-S15-U10V2-UM2-R3330</w:t>
            </w:r>
          </w:p>
        </w:tc>
        <w:tc>
          <w:tcPr>
            <w:tcW w:w="1982" w:type="dxa"/>
            <w:vAlign w:val="center"/>
          </w:tcPr>
          <w:p w14:paraId="25A9DBC4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0060C580" w14:textId="579121EB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1B856411" w14:textId="75CF18FF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8E1779">
              <w:rPr>
                <w:rFonts w:cs="Times New Roman"/>
                <w:szCs w:val="24"/>
              </w:rPr>
              <w:t>шт.</w:t>
            </w:r>
          </w:p>
        </w:tc>
        <w:tc>
          <w:tcPr>
            <w:tcW w:w="1133" w:type="dxa"/>
            <w:vAlign w:val="bottom"/>
          </w:tcPr>
          <w:p w14:paraId="675CAC3A" w14:textId="24FEECAB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8E1779">
              <w:rPr>
                <w:rFonts w:cs="Times New Roman"/>
                <w:szCs w:val="24"/>
              </w:rPr>
              <w:t>4</w:t>
            </w:r>
          </w:p>
        </w:tc>
        <w:tc>
          <w:tcPr>
            <w:tcW w:w="1416" w:type="dxa"/>
            <w:vAlign w:val="bottom"/>
          </w:tcPr>
          <w:p w14:paraId="6948234E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F7F594E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303FB5E1" w14:textId="77777777" w:rsidTr="001B1D2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D9E6FAB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222EEB02" w14:textId="62CA23AD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8E1779">
              <w:rPr>
                <w:rFonts w:cs="Times New Roman"/>
                <w:szCs w:val="24"/>
              </w:rPr>
              <w:t>Конвектор</w:t>
            </w:r>
            <w:r w:rsidRPr="002F1394">
              <w:rPr>
                <w:rFonts w:cs="Times New Roman"/>
                <w:szCs w:val="24"/>
              </w:rPr>
              <w:t xml:space="preserve"> </w:t>
            </w:r>
            <w:proofErr w:type="spellStart"/>
            <w:r w:rsidRPr="002F1394">
              <w:rPr>
                <w:rFonts w:cs="Times New Roman"/>
                <w:szCs w:val="24"/>
              </w:rPr>
              <w:t>внутрипольный</w:t>
            </w:r>
            <w:proofErr w:type="spellEnd"/>
          </w:p>
        </w:tc>
        <w:tc>
          <w:tcPr>
            <w:tcW w:w="3398" w:type="dxa"/>
            <w:vAlign w:val="bottom"/>
          </w:tcPr>
          <w:p w14:paraId="7CFA772D" w14:textId="7FC78F97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INC-260/14/34-6/2-S15-U10V1-UM2-R3330</w:t>
            </w:r>
          </w:p>
        </w:tc>
        <w:tc>
          <w:tcPr>
            <w:tcW w:w="1982" w:type="dxa"/>
            <w:vAlign w:val="center"/>
          </w:tcPr>
          <w:p w14:paraId="2FBAF62E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32830DDD" w14:textId="25DC9BB4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68B7B83D" w14:textId="1B4E0802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8E1779">
              <w:rPr>
                <w:rFonts w:cs="Times New Roman"/>
                <w:szCs w:val="24"/>
              </w:rPr>
              <w:t>шт.</w:t>
            </w:r>
          </w:p>
        </w:tc>
        <w:tc>
          <w:tcPr>
            <w:tcW w:w="1133" w:type="dxa"/>
            <w:vAlign w:val="bottom"/>
          </w:tcPr>
          <w:p w14:paraId="6B23FE02" w14:textId="1B95F05F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8E1779">
              <w:rPr>
                <w:rFonts w:cs="Times New Roman"/>
                <w:szCs w:val="24"/>
              </w:rPr>
              <w:t>4</w:t>
            </w:r>
          </w:p>
        </w:tc>
        <w:tc>
          <w:tcPr>
            <w:tcW w:w="1416" w:type="dxa"/>
            <w:vAlign w:val="bottom"/>
          </w:tcPr>
          <w:p w14:paraId="5ED48A9C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AD6747E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7D9760CF" w14:textId="77777777" w:rsidTr="001B1D2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73143BF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5800A30B" w14:textId="62333677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8E1779">
              <w:rPr>
                <w:rFonts w:cs="Times New Roman"/>
                <w:szCs w:val="24"/>
              </w:rPr>
              <w:t xml:space="preserve">Конвектор </w:t>
            </w:r>
            <w:proofErr w:type="spellStart"/>
            <w:r>
              <w:rPr>
                <w:rFonts w:cs="Times New Roman"/>
                <w:szCs w:val="24"/>
              </w:rPr>
              <w:t>внутрипольный</w:t>
            </w:r>
            <w:proofErr w:type="spellEnd"/>
          </w:p>
        </w:tc>
        <w:tc>
          <w:tcPr>
            <w:tcW w:w="3398" w:type="dxa"/>
            <w:vAlign w:val="bottom"/>
          </w:tcPr>
          <w:p w14:paraId="2B7BC0BA" w14:textId="61BD57C8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INC-150/14/34-6/2-S15-U10V0-UM2</w:t>
            </w:r>
          </w:p>
        </w:tc>
        <w:tc>
          <w:tcPr>
            <w:tcW w:w="1982" w:type="dxa"/>
            <w:vAlign w:val="center"/>
          </w:tcPr>
          <w:p w14:paraId="459D7058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43EBB277" w14:textId="37DD8AB8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442A588C" w14:textId="491F805F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8E1779">
              <w:rPr>
                <w:rFonts w:cs="Times New Roman"/>
                <w:szCs w:val="24"/>
              </w:rPr>
              <w:t>шт.</w:t>
            </w:r>
          </w:p>
        </w:tc>
        <w:tc>
          <w:tcPr>
            <w:tcW w:w="1133" w:type="dxa"/>
            <w:vAlign w:val="bottom"/>
          </w:tcPr>
          <w:p w14:paraId="2793BA1E" w14:textId="588C99F2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8E1779">
              <w:rPr>
                <w:rFonts w:cs="Times New Roman"/>
                <w:szCs w:val="24"/>
              </w:rPr>
              <w:t>2</w:t>
            </w:r>
          </w:p>
        </w:tc>
        <w:tc>
          <w:tcPr>
            <w:tcW w:w="1416" w:type="dxa"/>
            <w:vAlign w:val="center"/>
          </w:tcPr>
          <w:p w14:paraId="6957E0C5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B56D788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780B9262" w14:textId="77777777" w:rsidTr="001B1D2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369CE53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7D1D19FE" w14:textId="24FAC629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8E1779">
              <w:rPr>
                <w:rFonts w:cs="Times New Roman"/>
                <w:szCs w:val="24"/>
              </w:rPr>
              <w:t xml:space="preserve">Конвектор </w:t>
            </w:r>
            <w:proofErr w:type="spellStart"/>
            <w:r>
              <w:rPr>
                <w:rFonts w:cs="Times New Roman"/>
                <w:szCs w:val="24"/>
              </w:rPr>
              <w:t>внутрипольный</w:t>
            </w:r>
            <w:proofErr w:type="spellEnd"/>
          </w:p>
        </w:tc>
        <w:tc>
          <w:tcPr>
            <w:tcW w:w="3398" w:type="dxa"/>
            <w:vAlign w:val="bottom"/>
          </w:tcPr>
          <w:p w14:paraId="607B2F4A" w14:textId="4390E64A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INC-260/14/34-6/2-S15-U10V2-UM2</w:t>
            </w:r>
          </w:p>
        </w:tc>
        <w:tc>
          <w:tcPr>
            <w:tcW w:w="1982" w:type="dxa"/>
            <w:vAlign w:val="center"/>
          </w:tcPr>
          <w:p w14:paraId="70D21A33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4743FB15" w14:textId="28DF8518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1604257B" w14:textId="2201A5E3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8E1779">
              <w:rPr>
                <w:rFonts w:cs="Times New Roman"/>
                <w:szCs w:val="24"/>
              </w:rPr>
              <w:t>шт.</w:t>
            </w:r>
          </w:p>
        </w:tc>
        <w:tc>
          <w:tcPr>
            <w:tcW w:w="1133" w:type="dxa"/>
            <w:vAlign w:val="bottom"/>
          </w:tcPr>
          <w:p w14:paraId="381E92C9" w14:textId="3445C9D6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8E1779">
              <w:rPr>
                <w:rFonts w:cs="Times New Roman"/>
                <w:szCs w:val="24"/>
              </w:rPr>
              <w:t>2</w:t>
            </w:r>
          </w:p>
        </w:tc>
        <w:tc>
          <w:tcPr>
            <w:tcW w:w="1416" w:type="dxa"/>
            <w:vAlign w:val="center"/>
          </w:tcPr>
          <w:p w14:paraId="07F1FE37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9B24B9C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217938A5" w14:textId="77777777" w:rsidTr="001B1D2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EFBBD53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4A9AFF94" w14:textId="745CDE72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8E1779">
              <w:rPr>
                <w:rFonts w:cs="Times New Roman"/>
                <w:szCs w:val="24"/>
              </w:rPr>
              <w:t xml:space="preserve">Конвектор </w:t>
            </w:r>
            <w:proofErr w:type="spellStart"/>
            <w:r>
              <w:rPr>
                <w:rFonts w:cs="Times New Roman"/>
                <w:szCs w:val="24"/>
              </w:rPr>
              <w:t>внутрипольный</w:t>
            </w:r>
            <w:proofErr w:type="spellEnd"/>
          </w:p>
        </w:tc>
        <w:tc>
          <w:tcPr>
            <w:tcW w:w="3398" w:type="dxa"/>
            <w:vAlign w:val="bottom"/>
          </w:tcPr>
          <w:p w14:paraId="374BB64B" w14:textId="29CEB519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INC-260/14/34-6/2-S15-U10V1-UM2</w:t>
            </w:r>
          </w:p>
        </w:tc>
        <w:tc>
          <w:tcPr>
            <w:tcW w:w="1982" w:type="dxa"/>
            <w:vAlign w:val="center"/>
          </w:tcPr>
          <w:p w14:paraId="6E9D39CE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20BF7685" w14:textId="7A065952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6C328855" w14:textId="609D8570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8E1779">
              <w:rPr>
                <w:rFonts w:cs="Times New Roman"/>
                <w:szCs w:val="24"/>
              </w:rPr>
              <w:t>шт.</w:t>
            </w:r>
          </w:p>
        </w:tc>
        <w:tc>
          <w:tcPr>
            <w:tcW w:w="1133" w:type="dxa"/>
            <w:vAlign w:val="bottom"/>
          </w:tcPr>
          <w:p w14:paraId="69A511AC" w14:textId="16151433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8E1779">
              <w:rPr>
                <w:rFonts w:cs="Times New Roman"/>
                <w:szCs w:val="24"/>
              </w:rPr>
              <w:t>2</w:t>
            </w:r>
          </w:p>
        </w:tc>
        <w:tc>
          <w:tcPr>
            <w:tcW w:w="1416" w:type="dxa"/>
            <w:vAlign w:val="center"/>
          </w:tcPr>
          <w:p w14:paraId="7CA3E9CB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74D09AE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2B7B7073" w14:textId="77777777" w:rsidTr="001B1D2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27EE304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18D7D876" w14:textId="41B49B54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8E1779">
              <w:rPr>
                <w:rFonts w:cs="Times New Roman"/>
                <w:szCs w:val="24"/>
              </w:rPr>
              <w:t xml:space="preserve">Конвектор </w:t>
            </w:r>
            <w:proofErr w:type="spellStart"/>
            <w:r>
              <w:rPr>
                <w:rFonts w:cs="Times New Roman"/>
                <w:szCs w:val="24"/>
              </w:rPr>
              <w:t>внутрипольный</w:t>
            </w:r>
            <w:proofErr w:type="spellEnd"/>
          </w:p>
        </w:tc>
        <w:tc>
          <w:tcPr>
            <w:tcW w:w="3398" w:type="dxa"/>
            <w:vAlign w:val="bottom"/>
          </w:tcPr>
          <w:p w14:paraId="2B97EFB3" w14:textId="48B7C533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INC-190/14/34-6/2-S15-U10V2-UM2</w:t>
            </w:r>
          </w:p>
        </w:tc>
        <w:tc>
          <w:tcPr>
            <w:tcW w:w="1982" w:type="dxa"/>
            <w:vAlign w:val="center"/>
          </w:tcPr>
          <w:p w14:paraId="7ED36EC7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104DD6CF" w14:textId="4D150DA4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15368943" w14:textId="3BB93DCC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8E1779">
              <w:rPr>
                <w:rFonts w:cs="Times New Roman"/>
                <w:szCs w:val="24"/>
              </w:rPr>
              <w:t>шт.</w:t>
            </w:r>
          </w:p>
        </w:tc>
        <w:tc>
          <w:tcPr>
            <w:tcW w:w="1133" w:type="dxa"/>
            <w:vAlign w:val="bottom"/>
          </w:tcPr>
          <w:p w14:paraId="683C7C72" w14:textId="4C848031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8E1779">
              <w:rPr>
                <w:rFonts w:cs="Times New Roman"/>
                <w:szCs w:val="24"/>
              </w:rPr>
              <w:t>2</w:t>
            </w:r>
          </w:p>
        </w:tc>
        <w:tc>
          <w:tcPr>
            <w:tcW w:w="1416" w:type="dxa"/>
            <w:vAlign w:val="center"/>
          </w:tcPr>
          <w:p w14:paraId="737F0896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B796743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449999FB" w14:textId="77777777" w:rsidTr="001B1D2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995B00A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3E8F3551" w14:textId="1236C3C7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8E1779">
              <w:rPr>
                <w:rFonts w:cs="Times New Roman"/>
                <w:szCs w:val="24"/>
              </w:rPr>
              <w:t xml:space="preserve">Конвектор </w:t>
            </w:r>
            <w:proofErr w:type="spellStart"/>
            <w:r>
              <w:rPr>
                <w:rFonts w:cs="Times New Roman"/>
                <w:szCs w:val="24"/>
              </w:rPr>
              <w:t>внутрипольный</w:t>
            </w:r>
            <w:proofErr w:type="spellEnd"/>
          </w:p>
        </w:tc>
        <w:tc>
          <w:tcPr>
            <w:tcW w:w="3398" w:type="dxa"/>
            <w:vAlign w:val="bottom"/>
          </w:tcPr>
          <w:p w14:paraId="16FD3B6C" w14:textId="5A0152F4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INC-190/14/34-6/2-S15-U10V1-UM2</w:t>
            </w:r>
          </w:p>
        </w:tc>
        <w:tc>
          <w:tcPr>
            <w:tcW w:w="1982" w:type="dxa"/>
            <w:vAlign w:val="center"/>
          </w:tcPr>
          <w:p w14:paraId="0BDD4D4B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43EAEC6B" w14:textId="7FD8342D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267CAB3A" w14:textId="2456A4E0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8E1779">
              <w:rPr>
                <w:rFonts w:cs="Times New Roman"/>
                <w:szCs w:val="24"/>
              </w:rPr>
              <w:t>шт.</w:t>
            </w:r>
          </w:p>
        </w:tc>
        <w:tc>
          <w:tcPr>
            <w:tcW w:w="1133" w:type="dxa"/>
            <w:vAlign w:val="bottom"/>
          </w:tcPr>
          <w:p w14:paraId="17C18832" w14:textId="2AFFE909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8E1779">
              <w:rPr>
                <w:rFonts w:cs="Times New Roman"/>
                <w:szCs w:val="24"/>
              </w:rPr>
              <w:t>2</w:t>
            </w:r>
          </w:p>
        </w:tc>
        <w:tc>
          <w:tcPr>
            <w:tcW w:w="1416" w:type="dxa"/>
            <w:vAlign w:val="center"/>
          </w:tcPr>
          <w:p w14:paraId="76929B83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164D704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68FEB966" w14:textId="77777777" w:rsidTr="001B1D2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3B510D1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64530B93" w14:textId="369BD8EF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8E1779">
              <w:rPr>
                <w:rFonts w:cs="Times New Roman"/>
                <w:szCs w:val="24"/>
              </w:rPr>
              <w:t xml:space="preserve">Конвектор </w:t>
            </w:r>
            <w:proofErr w:type="spellStart"/>
            <w:r>
              <w:rPr>
                <w:rFonts w:cs="Times New Roman"/>
                <w:szCs w:val="24"/>
              </w:rPr>
              <w:t>внутрипольный</w:t>
            </w:r>
            <w:proofErr w:type="spellEnd"/>
          </w:p>
        </w:tc>
        <w:tc>
          <w:tcPr>
            <w:tcW w:w="3398" w:type="dxa"/>
            <w:vAlign w:val="bottom"/>
          </w:tcPr>
          <w:p w14:paraId="60EFE496" w14:textId="13DE1A6D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INC-080/14/34-6/2-S15-U10V0-UM2</w:t>
            </w:r>
          </w:p>
        </w:tc>
        <w:tc>
          <w:tcPr>
            <w:tcW w:w="1982" w:type="dxa"/>
            <w:vAlign w:val="center"/>
          </w:tcPr>
          <w:p w14:paraId="6E2134B1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0AEF6137" w14:textId="4AA873A8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1C7138A6" w14:textId="3B69C661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8E1779">
              <w:rPr>
                <w:rFonts w:cs="Times New Roman"/>
                <w:szCs w:val="24"/>
              </w:rPr>
              <w:t>шт.</w:t>
            </w:r>
          </w:p>
        </w:tc>
        <w:tc>
          <w:tcPr>
            <w:tcW w:w="1133" w:type="dxa"/>
            <w:vAlign w:val="bottom"/>
          </w:tcPr>
          <w:p w14:paraId="3E96FE96" w14:textId="63EC429D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8E1779">
              <w:rPr>
                <w:rFonts w:cs="Times New Roman"/>
                <w:szCs w:val="24"/>
              </w:rPr>
              <w:t>4</w:t>
            </w:r>
          </w:p>
        </w:tc>
        <w:tc>
          <w:tcPr>
            <w:tcW w:w="1416" w:type="dxa"/>
            <w:vAlign w:val="center"/>
          </w:tcPr>
          <w:p w14:paraId="41B1A8DE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7A82776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373EF6BF" w14:textId="77777777" w:rsidTr="001B1D2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F1B6E9A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2A6EB6AE" w14:textId="79C476E5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8E1779">
              <w:rPr>
                <w:rFonts w:cs="Times New Roman"/>
                <w:szCs w:val="24"/>
              </w:rPr>
              <w:t xml:space="preserve">Конвектор </w:t>
            </w:r>
            <w:proofErr w:type="spellStart"/>
            <w:r>
              <w:rPr>
                <w:rFonts w:cs="Times New Roman"/>
                <w:szCs w:val="24"/>
              </w:rPr>
              <w:t>внутрипольный</w:t>
            </w:r>
            <w:proofErr w:type="spellEnd"/>
          </w:p>
        </w:tc>
        <w:tc>
          <w:tcPr>
            <w:tcW w:w="3398" w:type="dxa"/>
            <w:vAlign w:val="bottom"/>
          </w:tcPr>
          <w:p w14:paraId="7462F58B" w14:textId="011224AF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INC-200/14/34-6/2-S15-U10V0-UM2</w:t>
            </w:r>
          </w:p>
        </w:tc>
        <w:tc>
          <w:tcPr>
            <w:tcW w:w="1982" w:type="dxa"/>
            <w:vAlign w:val="center"/>
          </w:tcPr>
          <w:p w14:paraId="1372C884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35831C89" w14:textId="3015F9DC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01EA9089" w14:textId="561F2DCF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8E1779">
              <w:rPr>
                <w:rFonts w:cs="Times New Roman"/>
                <w:szCs w:val="24"/>
              </w:rPr>
              <w:t>шт.</w:t>
            </w:r>
          </w:p>
        </w:tc>
        <w:tc>
          <w:tcPr>
            <w:tcW w:w="1133" w:type="dxa"/>
            <w:vAlign w:val="bottom"/>
          </w:tcPr>
          <w:p w14:paraId="1EB7864D" w14:textId="052D4F15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8E1779">
              <w:rPr>
                <w:rFonts w:cs="Times New Roman"/>
                <w:szCs w:val="24"/>
              </w:rPr>
              <w:t>2</w:t>
            </w:r>
          </w:p>
        </w:tc>
        <w:tc>
          <w:tcPr>
            <w:tcW w:w="1416" w:type="dxa"/>
            <w:vAlign w:val="center"/>
          </w:tcPr>
          <w:p w14:paraId="01A80A1A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6982E8F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35921A30" w14:textId="77777777" w:rsidTr="001B1D2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58CD7B7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073C4CDE" w14:textId="363F9193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8E1779">
              <w:rPr>
                <w:rFonts w:cs="Times New Roman"/>
                <w:szCs w:val="24"/>
              </w:rPr>
              <w:t xml:space="preserve">Конвектор </w:t>
            </w:r>
            <w:proofErr w:type="spellStart"/>
            <w:r>
              <w:rPr>
                <w:rFonts w:cs="Times New Roman"/>
                <w:szCs w:val="24"/>
              </w:rPr>
              <w:t>внутрипольный</w:t>
            </w:r>
            <w:proofErr w:type="spellEnd"/>
          </w:p>
        </w:tc>
        <w:tc>
          <w:tcPr>
            <w:tcW w:w="3398" w:type="dxa"/>
            <w:vAlign w:val="bottom"/>
          </w:tcPr>
          <w:p w14:paraId="2F5D9BC5" w14:textId="3FC0900A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INC-240/14/34-6/2-S15-U10V0-UM2</w:t>
            </w:r>
          </w:p>
        </w:tc>
        <w:tc>
          <w:tcPr>
            <w:tcW w:w="1982" w:type="dxa"/>
            <w:vAlign w:val="center"/>
          </w:tcPr>
          <w:p w14:paraId="352D941B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3097AAD9" w14:textId="5962AF17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458214E8" w14:textId="39E3EEEE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8E1779">
              <w:rPr>
                <w:rFonts w:cs="Times New Roman"/>
                <w:szCs w:val="24"/>
              </w:rPr>
              <w:t>шт.</w:t>
            </w:r>
          </w:p>
        </w:tc>
        <w:tc>
          <w:tcPr>
            <w:tcW w:w="1133" w:type="dxa"/>
            <w:vAlign w:val="bottom"/>
          </w:tcPr>
          <w:p w14:paraId="2A68EC76" w14:textId="7851F7AD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8E1779">
              <w:rPr>
                <w:rFonts w:cs="Times New Roman"/>
                <w:szCs w:val="24"/>
              </w:rPr>
              <w:t>3</w:t>
            </w:r>
          </w:p>
        </w:tc>
        <w:tc>
          <w:tcPr>
            <w:tcW w:w="1416" w:type="dxa"/>
            <w:vAlign w:val="center"/>
          </w:tcPr>
          <w:p w14:paraId="16443F17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3350F20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200D47DD" w14:textId="77777777" w:rsidTr="001B1D2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1037BEE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3DB620CB" w14:textId="7B97922B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8E1779">
              <w:rPr>
                <w:rFonts w:cs="Times New Roman"/>
                <w:szCs w:val="24"/>
              </w:rPr>
              <w:t xml:space="preserve">Конвектор </w:t>
            </w:r>
            <w:proofErr w:type="spellStart"/>
            <w:r>
              <w:rPr>
                <w:rFonts w:cs="Times New Roman"/>
                <w:szCs w:val="24"/>
              </w:rPr>
              <w:t>внутрипольный</w:t>
            </w:r>
            <w:proofErr w:type="spellEnd"/>
          </w:p>
        </w:tc>
        <w:tc>
          <w:tcPr>
            <w:tcW w:w="3398" w:type="dxa"/>
            <w:vAlign w:val="bottom"/>
          </w:tcPr>
          <w:p w14:paraId="0F14E297" w14:textId="00CF723D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INC-280/14/34-6/2-S15-U10V2-UM2</w:t>
            </w:r>
          </w:p>
        </w:tc>
        <w:tc>
          <w:tcPr>
            <w:tcW w:w="1982" w:type="dxa"/>
            <w:vAlign w:val="center"/>
          </w:tcPr>
          <w:p w14:paraId="2F458257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18A60206" w14:textId="315E2FF4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33A85F6C" w14:textId="05627A6A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8E1779">
              <w:rPr>
                <w:rFonts w:cs="Times New Roman"/>
                <w:szCs w:val="24"/>
              </w:rPr>
              <w:t>шт.</w:t>
            </w:r>
          </w:p>
        </w:tc>
        <w:tc>
          <w:tcPr>
            <w:tcW w:w="1133" w:type="dxa"/>
            <w:vAlign w:val="bottom"/>
          </w:tcPr>
          <w:p w14:paraId="5D617166" w14:textId="2DFEDA29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8E1779">
              <w:rPr>
                <w:rFonts w:cs="Times New Roman"/>
                <w:szCs w:val="24"/>
              </w:rPr>
              <w:t>1</w:t>
            </w:r>
          </w:p>
        </w:tc>
        <w:tc>
          <w:tcPr>
            <w:tcW w:w="1416" w:type="dxa"/>
            <w:vAlign w:val="center"/>
          </w:tcPr>
          <w:p w14:paraId="7E48349C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3174DB8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46BBFD8D" w14:textId="77777777" w:rsidTr="001B1D2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718EE39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1277EF9B" w14:textId="25042815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8E1779">
              <w:rPr>
                <w:rFonts w:cs="Times New Roman"/>
                <w:szCs w:val="24"/>
              </w:rPr>
              <w:t xml:space="preserve">Конвектор </w:t>
            </w:r>
            <w:proofErr w:type="spellStart"/>
            <w:r>
              <w:rPr>
                <w:rFonts w:cs="Times New Roman"/>
                <w:szCs w:val="24"/>
              </w:rPr>
              <w:t>внутрипольный</w:t>
            </w:r>
            <w:proofErr w:type="spellEnd"/>
          </w:p>
        </w:tc>
        <w:tc>
          <w:tcPr>
            <w:tcW w:w="3398" w:type="dxa"/>
            <w:vAlign w:val="bottom"/>
          </w:tcPr>
          <w:p w14:paraId="1E2FBA31" w14:textId="2B826CE8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INC-280/14/34-6/2-S15-U10V1-UM2</w:t>
            </w:r>
          </w:p>
        </w:tc>
        <w:tc>
          <w:tcPr>
            <w:tcW w:w="1982" w:type="dxa"/>
            <w:vAlign w:val="center"/>
          </w:tcPr>
          <w:p w14:paraId="2806BC13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2569E950" w14:textId="4598D61D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6B2875AE" w14:textId="135ADFDB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8E1779">
              <w:rPr>
                <w:rFonts w:cs="Times New Roman"/>
                <w:szCs w:val="24"/>
              </w:rPr>
              <w:t>шт.</w:t>
            </w:r>
          </w:p>
        </w:tc>
        <w:tc>
          <w:tcPr>
            <w:tcW w:w="1133" w:type="dxa"/>
            <w:vAlign w:val="bottom"/>
          </w:tcPr>
          <w:p w14:paraId="0A378954" w14:textId="204A911A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8E1779">
              <w:rPr>
                <w:rFonts w:cs="Times New Roman"/>
                <w:szCs w:val="24"/>
              </w:rPr>
              <w:t>1</w:t>
            </w:r>
          </w:p>
        </w:tc>
        <w:tc>
          <w:tcPr>
            <w:tcW w:w="1416" w:type="dxa"/>
            <w:vAlign w:val="center"/>
          </w:tcPr>
          <w:p w14:paraId="0F9C0B66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06DFE26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0B6E96CF" w14:textId="77777777" w:rsidTr="001B1D2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4FAECE7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195F3C3A" w14:textId="67AD634A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8E1779">
              <w:rPr>
                <w:rFonts w:cs="Times New Roman"/>
                <w:szCs w:val="24"/>
              </w:rPr>
              <w:t xml:space="preserve">Конвектор </w:t>
            </w:r>
            <w:proofErr w:type="spellStart"/>
            <w:r>
              <w:rPr>
                <w:rFonts w:cs="Times New Roman"/>
                <w:szCs w:val="24"/>
              </w:rPr>
              <w:t>внутрипольный</w:t>
            </w:r>
            <w:proofErr w:type="spellEnd"/>
          </w:p>
        </w:tc>
        <w:tc>
          <w:tcPr>
            <w:tcW w:w="3398" w:type="dxa"/>
            <w:vAlign w:val="bottom"/>
          </w:tcPr>
          <w:p w14:paraId="75963C88" w14:textId="01C70DB7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INC-160/14/34-6/2-S15-U10V0-UM2</w:t>
            </w:r>
          </w:p>
        </w:tc>
        <w:tc>
          <w:tcPr>
            <w:tcW w:w="1982" w:type="dxa"/>
            <w:vAlign w:val="center"/>
          </w:tcPr>
          <w:p w14:paraId="1F9D27D7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6B0E3573" w14:textId="4C65D44F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1B256E85" w14:textId="798EC8B1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8E1779">
              <w:rPr>
                <w:rFonts w:cs="Times New Roman"/>
                <w:szCs w:val="24"/>
              </w:rPr>
              <w:t>шт.</w:t>
            </w:r>
          </w:p>
        </w:tc>
        <w:tc>
          <w:tcPr>
            <w:tcW w:w="1133" w:type="dxa"/>
            <w:vAlign w:val="bottom"/>
          </w:tcPr>
          <w:p w14:paraId="060DB3F8" w14:textId="75B63804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8E1779">
              <w:rPr>
                <w:rFonts w:cs="Times New Roman"/>
                <w:szCs w:val="24"/>
              </w:rPr>
              <w:t>1</w:t>
            </w:r>
          </w:p>
        </w:tc>
        <w:tc>
          <w:tcPr>
            <w:tcW w:w="1416" w:type="dxa"/>
            <w:vAlign w:val="center"/>
          </w:tcPr>
          <w:p w14:paraId="56BDE7CA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E722126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203C5C03" w14:textId="77777777" w:rsidTr="001B1D2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C9C3B2C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0096D4C4" w14:textId="6A8FEC42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8E1779">
              <w:rPr>
                <w:rFonts w:cs="Times New Roman"/>
                <w:szCs w:val="24"/>
              </w:rPr>
              <w:t xml:space="preserve">Конвектор </w:t>
            </w:r>
            <w:proofErr w:type="spellStart"/>
            <w:r>
              <w:rPr>
                <w:rFonts w:cs="Times New Roman"/>
                <w:szCs w:val="24"/>
              </w:rPr>
              <w:t>внутрипольный</w:t>
            </w:r>
            <w:proofErr w:type="spellEnd"/>
          </w:p>
        </w:tc>
        <w:tc>
          <w:tcPr>
            <w:tcW w:w="3398" w:type="dxa"/>
            <w:vAlign w:val="bottom"/>
          </w:tcPr>
          <w:p w14:paraId="356D0526" w14:textId="2E679517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INC-290/14/34-6/2-S15-U10V0-UM2</w:t>
            </w:r>
          </w:p>
        </w:tc>
        <w:tc>
          <w:tcPr>
            <w:tcW w:w="1982" w:type="dxa"/>
            <w:vAlign w:val="center"/>
          </w:tcPr>
          <w:p w14:paraId="326B4126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57AF128A" w14:textId="56CF6986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726719C3" w14:textId="6E100F2C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8E1779">
              <w:rPr>
                <w:rFonts w:cs="Times New Roman"/>
                <w:szCs w:val="24"/>
              </w:rPr>
              <w:t>шт.</w:t>
            </w:r>
          </w:p>
        </w:tc>
        <w:tc>
          <w:tcPr>
            <w:tcW w:w="1133" w:type="dxa"/>
            <w:vAlign w:val="bottom"/>
          </w:tcPr>
          <w:p w14:paraId="785441AD" w14:textId="7922EE7C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8E1779">
              <w:rPr>
                <w:rFonts w:cs="Times New Roman"/>
                <w:szCs w:val="24"/>
              </w:rPr>
              <w:t>1</w:t>
            </w:r>
          </w:p>
        </w:tc>
        <w:tc>
          <w:tcPr>
            <w:tcW w:w="1416" w:type="dxa"/>
            <w:vAlign w:val="center"/>
          </w:tcPr>
          <w:p w14:paraId="53688328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B7C725D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12296DBB" w14:textId="77777777" w:rsidTr="001B1D2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6A2AD3D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69DCE84E" w14:textId="4C2413A4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8E1779">
              <w:rPr>
                <w:rFonts w:cs="Times New Roman"/>
                <w:szCs w:val="24"/>
              </w:rPr>
              <w:t xml:space="preserve">Конвектор </w:t>
            </w:r>
            <w:proofErr w:type="spellStart"/>
            <w:r>
              <w:rPr>
                <w:rFonts w:cs="Times New Roman"/>
                <w:szCs w:val="24"/>
              </w:rPr>
              <w:t>внутрипольный</w:t>
            </w:r>
            <w:proofErr w:type="spellEnd"/>
          </w:p>
        </w:tc>
        <w:tc>
          <w:tcPr>
            <w:tcW w:w="3398" w:type="dxa"/>
            <w:vAlign w:val="bottom"/>
          </w:tcPr>
          <w:p w14:paraId="5AC8EECC" w14:textId="1F125984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INC-100/14/34-6/2-S15-U10V0-UM2</w:t>
            </w:r>
          </w:p>
        </w:tc>
        <w:tc>
          <w:tcPr>
            <w:tcW w:w="1982" w:type="dxa"/>
            <w:vAlign w:val="center"/>
          </w:tcPr>
          <w:p w14:paraId="697DE89D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1E51CD71" w14:textId="1E00D5C0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43432BF0" w14:textId="2114F474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8E1779">
              <w:rPr>
                <w:rFonts w:cs="Times New Roman"/>
                <w:szCs w:val="24"/>
              </w:rPr>
              <w:t>шт.</w:t>
            </w:r>
          </w:p>
        </w:tc>
        <w:tc>
          <w:tcPr>
            <w:tcW w:w="1133" w:type="dxa"/>
            <w:vAlign w:val="bottom"/>
          </w:tcPr>
          <w:p w14:paraId="02F95F66" w14:textId="3BF2C77B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8E1779">
              <w:rPr>
                <w:rFonts w:cs="Times New Roman"/>
                <w:szCs w:val="24"/>
              </w:rPr>
              <w:t>1</w:t>
            </w:r>
          </w:p>
        </w:tc>
        <w:tc>
          <w:tcPr>
            <w:tcW w:w="1416" w:type="dxa"/>
            <w:vAlign w:val="center"/>
          </w:tcPr>
          <w:p w14:paraId="33CD6AED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A8BD9A5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68120F45" w14:textId="77777777" w:rsidTr="001B1D2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A6349CB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2E12C6B1" w14:textId="6BDB7C25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8E1779">
              <w:rPr>
                <w:rFonts w:cs="Times New Roman"/>
                <w:szCs w:val="24"/>
              </w:rPr>
              <w:t>Труба из сшитого полиэтилена 16х2,2</w:t>
            </w:r>
          </w:p>
        </w:tc>
        <w:tc>
          <w:tcPr>
            <w:tcW w:w="3398" w:type="dxa"/>
            <w:vAlign w:val="center"/>
          </w:tcPr>
          <w:p w14:paraId="215D34E4" w14:textId="5E3675B3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  <w:lang w:val="en-US"/>
              </w:rPr>
              <w:t>PEX-a/EVOH</w:t>
            </w:r>
          </w:p>
        </w:tc>
        <w:tc>
          <w:tcPr>
            <w:tcW w:w="1982" w:type="dxa"/>
            <w:vAlign w:val="center"/>
          </w:tcPr>
          <w:p w14:paraId="0FC2D856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bottom"/>
          </w:tcPr>
          <w:p w14:paraId="40F215FC" w14:textId="6A4E4158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8E1779">
              <w:rPr>
                <w:rFonts w:cs="Times New Roman"/>
                <w:szCs w:val="24"/>
              </w:rPr>
              <w:t>Sanext</w:t>
            </w:r>
            <w:proofErr w:type="spellEnd"/>
          </w:p>
        </w:tc>
        <w:tc>
          <w:tcPr>
            <w:tcW w:w="1133" w:type="dxa"/>
            <w:vAlign w:val="bottom"/>
          </w:tcPr>
          <w:p w14:paraId="22424DF9" w14:textId="572DCDB2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8E1779">
              <w:rPr>
                <w:rFonts w:cs="Times New Roman"/>
                <w:szCs w:val="24"/>
              </w:rPr>
              <w:t>м</w:t>
            </w:r>
          </w:p>
        </w:tc>
        <w:tc>
          <w:tcPr>
            <w:tcW w:w="1133" w:type="dxa"/>
            <w:vAlign w:val="bottom"/>
          </w:tcPr>
          <w:p w14:paraId="64B612BC" w14:textId="133901C1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8E1779">
              <w:rPr>
                <w:rFonts w:cs="Times New Roman"/>
                <w:szCs w:val="24"/>
              </w:rPr>
              <w:t>80</w:t>
            </w:r>
          </w:p>
        </w:tc>
        <w:tc>
          <w:tcPr>
            <w:tcW w:w="1416" w:type="dxa"/>
            <w:vAlign w:val="bottom"/>
          </w:tcPr>
          <w:p w14:paraId="37F9A8DD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FCFF5B5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76591D59" w14:textId="77777777" w:rsidTr="001B1D2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7E0C746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25498FEA" w14:textId="0D0505A9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8E1779">
              <w:rPr>
                <w:rFonts w:cs="Times New Roman"/>
                <w:szCs w:val="24"/>
              </w:rPr>
              <w:t xml:space="preserve">Теплоизоляция, трубки </w:t>
            </w:r>
            <w:proofErr w:type="spellStart"/>
            <w:r w:rsidRPr="008E1779">
              <w:rPr>
                <w:rFonts w:cs="Times New Roman"/>
                <w:szCs w:val="24"/>
              </w:rPr>
              <w:t>Энергофлекс</w:t>
            </w:r>
            <w:proofErr w:type="spellEnd"/>
            <w:r w:rsidRPr="008E1779">
              <w:rPr>
                <w:rFonts w:cs="Times New Roman"/>
                <w:szCs w:val="24"/>
              </w:rPr>
              <w:t xml:space="preserve"> Супер </w:t>
            </w:r>
            <w:proofErr w:type="spellStart"/>
            <w:r w:rsidRPr="008E1779">
              <w:rPr>
                <w:rFonts w:cs="Times New Roman"/>
                <w:szCs w:val="24"/>
              </w:rPr>
              <w:t>Протект</w:t>
            </w:r>
            <w:proofErr w:type="spellEnd"/>
            <w:r w:rsidRPr="008E1779">
              <w:rPr>
                <w:rFonts w:cs="Times New Roman"/>
                <w:szCs w:val="24"/>
              </w:rPr>
              <w:t>, красная</w:t>
            </w:r>
          </w:p>
        </w:tc>
        <w:tc>
          <w:tcPr>
            <w:tcW w:w="3398" w:type="dxa"/>
            <w:vAlign w:val="center"/>
          </w:tcPr>
          <w:p w14:paraId="1222C26D" w14:textId="14B6CEE2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vAlign w:val="center"/>
          </w:tcPr>
          <w:p w14:paraId="5A898ED6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bottom"/>
          </w:tcPr>
          <w:p w14:paraId="6A398D45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bottom"/>
          </w:tcPr>
          <w:p w14:paraId="3CED6EA0" w14:textId="442B6734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8E1779">
              <w:rPr>
                <w:rFonts w:cs="Times New Roman"/>
                <w:szCs w:val="24"/>
              </w:rPr>
              <w:t>м</w:t>
            </w:r>
          </w:p>
        </w:tc>
        <w:tc>
          <w:tcPr>
            <w:tcW w:w="1133" w:type="dxa"/>
            <w:vAlign w:val="bottom"/>
          </w:tcPr>
          <w:p w14:paraId="7BB9D2CD" w14:textId="50230B15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8E1779">
              <w:rPr>
                <w:rFonts w:cs="Times New Roman"/>
                <w:szCs w:val="24"/>
              </w:rPr>
              <w:t>40</w:t>
            </w:r>
          </w:p>
        </w:tc>
        <w:tc>
          <w:tcPr>
            <w:tcW w:w="1416" w:type="dxa"/>
            <w:vAlign w:val="bottom"/>
          </w:tcPr>
          <w:p w14:paraId="22D90B25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B8D49E7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1FE02908" w14:textId="77777777" w:rsidTr="001B1D2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3C7D80A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34B7E973" w14:textId="6B6D129F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8E1779">
              <w:rPr>
                <w:rFonts w:cs="Times New Roman"/>
                <w:szCs w:val="24"/>
              </w:rPr>
              <w:t xml:space="preserve">Теплоизоляция, трубки </w:t>
            </w:r>
            <w:proofErr w:type="spellStart"/>
            <w:r w:rsidRPr="008E1779">
              <w:rPr>
                <w:rFonts w:cs="Times New Roman"/>
                <w:szCs w:val="24"/>
              </w:rPr>
              <w:t>Энергофлекс</w:t>
            </w:r>
            <w:proofErr w:type="spellEnd"/>
            <w:r w:rsidRPr="008E1779">
              <w:rPr>
                <w:rFonts w:cs="Times New Roman"/>
                <w:szCs w:val="24"/>
              </w:rPr>
              <w:t xml:space="preserve"> Супер </w:t>
            </w:r>
            <w:proofErr w:type="spellStart"/>
            <w:r w:rsidRPr="008E1779">
              <w:rPr>
                <w:rFonts w:cs="Times New Roman"/>
                <w:szCs w:val="24"/>
              </w:rPr>
              <w:t>Протект</w:t>
            </w:r>
            <w:proofErr w:type="spellEnd"/>
            <w:r w:rsidRPr="008E1779">
              <w:rPr>
                <w:rFonts w:cs="Times New Roman"/>
                <w:szCs w:val="24"/>
              </w:rPr>
              <w:t>, синяя</w:t>
            </w:r>
          </w:p>
        </w:tc>
        <w:tc>
          <w:tcPr>
            <w:tcW w:w="3398" w:type="dxa"/>
            <w:vAlign w:val="center"/>
          </w:tcPr>
          <w:p w14:paraId="0E83B73F" w14:textId="5270507A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8E1779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vAlign w:val="center"/>
          </w:tcPr>
          <w:p w14:paraId="6E19B6E3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549" w:type="dxa"/>
            <w:vAlign w:val="bottom"/>
          </w:tcPr>
          <w:p w14:paraId="6B8A1BD9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bottom"/>
          </w:tcPr>
          <w:p w14:paraId="2C5B3790" w14:textId="39CC35C2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8E1779">
              <w:rPr>
                <w:rFonts w:cs="Times New Roman"/>
                <w:szCs w:val="24"/>
              </w:rPr>
              <w:t>м</w:t>
            </w:r>
          </w:p>
        </w:tc>
        <w:tc>
          <w:tcPr>
            <w:tcW w:w="1133" w:type="dxa"/>
            <w:vAlign w:val="bottom"/>
          </w:tcPr>
          <w:p w14:paraId="426F6029" w14:textId="6A371A5B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8E1779">
              <w:rPr>
                <w:rFonts w:cs="Times New Roman"/>
                <w:szCs w:val="24"/>
              </w:rPr>
              <w:t>40</w:t>
            </w:r>
          </w:p>
        </w:tc>
        <w:tc>
          <w:tcPr>
            <w:tcW w:w="1416" w:type="dxa"/>
            <w:vAlign w:val="bottom"/>
          </w:tcPr>
          <w:p w14:paraId="45C8DE5C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607449E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6F705B35" w14:textId="77777777" w:rsidTr="001B1D2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592E441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1F4B9557" w14:textId="5EFB0ED1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0277D">
              <w:rPr>
                <w:color w:val="000000"/>
              </w:rPr>
              <w:t>Адаптер для узла нижнего подключения</w:t>
            </w:r>
            <w:r>
              <w:rPr>
                <w:color w:val="000000"/>
              </w:rPr>
              <w:t xml:space="preserve"> </w:t>
            </w:r>
            <w:r w:rsidRPr="006A5E16">
              <w:t>3/4 х 1/2</w:t>
            </w:r>
            <w:r>
              <w:t xml:space="preserve"> </w:t>
            </w:r>
            <w:proofErr w:type="spellStart"/>
            <w:r>
              <w:t>Е</w:t>
            </w:r>
            <w:r w:rsidRPr="006A5E16">
              <w:t>вроконус</w:t>
            </w:r>
            <w:proofErr w:type="spellEnd"/>
          </w:p>
        </w:tc>
        <w:tc>
          <w:tcPr>
            <w:tcW w:w="3398" w:type="dxa"/>
            <w:vAlign w:val="center"/>
          </w:tcPr>
          <w:p w14:paraId="31ACEAAC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51B38793" w14:textId="60744822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  <w:proofErr w:type="gramStart"/>
            <w:r w:rsidRPr="0050277D">
              <w:rPr>
                <w:rFonts w:cs="Times New Roman"/>
                <w:szCs w:val="24"/>
                <w:lang w:val="en-US"/>
              </w:rPr>
              <w:t>VT.AVK01.N</w:t>
            </w:r>
            <w:proofErr w:type="gramEnd"/>
            <w:r w:rsidRPr="0050277D">
              <w:rPr>
                <w:rFonts w:cs="Times New Roman"/>
                <w:szCs w:val="24"/>
                <w:lang w:val="en-US"/>
              </w:rPr>
              <w:t>.E04</w:t>
            </w:r>
          </w:p>
        </w:tc>
        <w:tc>
          <w:tcPr>
            <w:tcW w:w="2549" w:type="dxa"/>
            <w:vAlign w:val="center"/>
          </w:tcPr>
          <w:p w14:paraId="6F64E9FE" w14:textId="680022E1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proofErr w:type="gramStart"/>
            <w:r w:rsidRPr="0050277D">
              <w:rPr>
                <w:rFonts w:cs="Times New Roman"/>
                <w:szCs w:val="24"/>
                <w:lang w:val="en-US"/>
              </w:rPr>
              <w:t>VT.AVK01.N</w:t>
            </w:r>
            <w:proofErr w:type="gramEnd"/>
            <w:r w:rsidRPr="0050277D">
              <w:rPr>
                <w:rFonts w:cs="Times New Roman"/>
                <w:szCs w:val="24"/>
                <w:lang w:val="en-US"/>
              </w:rPr>
              <w:t>.E04</w:t>
            </w:r>
          </w:p>
        </w:tc>
        <w:tc>
          <w:tcPr>
            <w:tcW w:w="1133" w:type="dxa"/>
            <w:vAlign w:val="bottom"/>
          </w:tcPr>
          <w:p w14:paraId="0D719C14" w14:textId="68470C78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8E1779">
              <w:rPr>
                <w:rFonts w:cs="Times New Roman"/>
                <w:szCs w:val="24"/>
              </w:rPr>
              <w:t>шт.</w:t>
            </w:r>
          </w:p>
        </w:tc>
        <w:tc>
          <w:tcPr>
            <w:tcW w:w="1133" w:type="dxa"/>
            <w:vAlign w:val="bottom"/>
          </w:tcPr>
          <w:p w14:paraId="5A7D66D5" w14:textId="08B645AB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8E1779">
              <w:rPr>
                <w:rFonts w:cs="Times New Roman"/>
                <w:szCs w:val="24"/>
              </w:rPr>
              <w:t>64</w:t>
            </w:r>
          </w:p>
        </w:tc>
        <w:tc>
          <w:tcPr>
            <w:tcW w:w="1416" w:type="dxa"/>
            <w:vAlign w:val="bottom"/>
          </w:tcPr>
          <w:p w14:paraId="17DEE2BB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CACE23E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74132A0C" w14:textId="77777777" w:rsidTr="001B1D2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467F5AB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63486CDF" w14:textId="539B5E14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0277D">
              <w:rPr>
                <w:color w:val="000000"/>
              </w:rPr>
              <w:t>Фитинг подключения медной трубки</w:t>
            </w:r>
            <w:r>
              <w:rPr>
                <w:color w:val="000000"/>
              </w:rPr>
              <w:t xml:space="preserve"> </w:t>
            </w:r>
            <w:r w:rsidRPr="003E400B">
              <w:rPr>
                <w:lang w:val="en-US"/>
              </w:rPr>
              <w:t>D</w:t>
            </w:r>
            <w:r w:rsidRPr="003E400B">
              <w:t>15-</w:t>
            </w:r>
            <w:r w:rsidRPr="003E400B">
              <w:rPr>
                <w:lang w:val="en-US"/>
              </w:rPr>
              <w:t>G</w:t>
            </w:r>
            <w:r w:rsidRPr="003E400B">
              <w:t xml:space="preserve">3/4 </w:t>
            </w:r>
            <w:proofErr w:type="spellStart"/>
            <w:r w:rsidRPr="003E400B">
              <w:t>Евроконус</w:t>
            </w:r>
            <w:proofErr w:type="spellEnd"/>
          </w:p>
        </w:tc>
        <w:tc>
          <w:tcPr>
            <w:tcW w:w="3398" w:type="dxa"/>
            <w:vAlign w:val="center"/>
          </w:tcPr>
          <w:p w14:paraId="6C85995A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5C58F294" w14:textId="77777777" w:rsidR="006168B0" w:rsidRPr="006168B0" w:rsidRDefault="006168B0" w:rsidP="006168B0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B5EEC5C" w14:textId="0A74FE82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50277D">
              <w:rPr>
                <w:rFonts w:cs="Times New Roman"/>
                <w:szCs w:val="24"/>
                <w:lang w:val="en-US"/>
              </w:rPr>
              <w:t>Sanext</w:t>
            </w:r>
            <w:proofErr w:type="spellEnd"/>
          </w:p>
        </w:tc>
        <w:tc>
          <w:tcPr>
            <w:tcW w:w="1133" w:type="dxa"/>
            <w:vAlign w:val="bottom"/>
          </w:tcPr>
          <w:p w14:paraId="639E6208" w14:textId="45548184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8E1779">
              <w:rPr>
                <w:rFonts w:cs="Times New Roman"/>
                <w:szCs w:val="24"/>
              </w:rPr>
              <w:t>шт.</w:t>
            </w:r>
          </w:p>
        </w:tc>
        <w:tc>
          <w:tcPr>
            <w:tcW w:w="1133" w:type="dxa"/>
            <w:vAlign w:val="bottom"/>
          </w:tcPr>
          <w:p w14:paraId="4E23BA3A" w14:textId="55F978F2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8E1779">
              <w:rPr>
                <w:rFonts w:cs="Times New Roman"/>
                <w:szCs w:val="24"/>
              </w:rPr>
              <w:t>64</w:t>
            </w:r>
          </w:p>
        </w:tc>
        <w:tc>
          <w:tcPr>
            <w:tcW w:w="1416" w:type="dxa"/>
            <w:vAlign w:val="bottom"/>
          </w:tcPr>
          <w:p w14:paraId="4BAC1D6F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4F2076A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387DFA2C" w14:textId="77777777" w:rsidTr="001B1D2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E410593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3F7F8B94" w14:textId="5EA1CD81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0277D">
              <w:rPr>
                <w:color w:val="000000"/>
              </w:rPr>
              <w:t xml:space="preserve">Элемент термостатический, тип </w:t>
            </w:r>
            <w:r w:rsidRPr="0050277D">
              <w:rPr>
                <w:color w:val="000000"/>
                <w:lang w:val="en-US"/>
              </w:rPr>
              <w:t>RTR</w:t>
            </w:r>
            <w:r w:rsidRPr="0050277D">
              <w:rPr>
                <w:color w:val="000000"/>
              </w:rPr>
              <w:t xml:space="preserve"> Модификация </w:t>
            </w:r>
            <w:r w:rsidRPr="0050277D">
              <w:rPr>
                <w:color w:val="000000"/>
                <w:lang w:val="en-US"/>
              </w:rPr>
              <w:t>RTR</w:t>
            </w:r>
            <w:r w:rsidRPr="0050277D">
              <w:rPr>
                <w:color w:val="000000"/>
              </w:rPr>
              <w:t xml:space="preserve"> 7093</w:t>
            </w:r>
          </w:p>
        </w:tc>
        <w:tc>
          <w:tcPr>
            <w:tcW w:w="3398" w:type="dxa"/>
            <w:vAlign w:val="center"/>
          </w:tcPr>
          <w:p w14:paraId="1B1A88EE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6403D5F8" w14:textId="0055B5CB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50277D">
              <w:rPr>
                <w:rFonts w:cs="Times New Roman"/>
                <w:szCs w:val="24"/>
                <w:lang w:val="en-US"/>
              </w:rPr>
              <w:t>013G7093</w:t>
            </w:r>
          </w:p>
        </w:tc>
        <w:tc>
          <w:tcPr>
            <w:tcW w:w="2549" w:type="dxa"/>
            <w:vAlign w:val="center"/>
          </w:tcPr>
          <w:p w14:paraId="02347E30" w14:textId="732BDDBF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50277D">
              <w:rPr>
                <w:rFonts w:cs="Times New Roman"/>
                <w:szCs w:val="24"/>
              </w:rPr>
              <w:t>РИДАН</w:t>
            </w:r>
          </w:p>
        </w:tc>
        <w:tc>
          <w:tcPr>
            <w:tcW w:w="1133" w:type="dxa"/>
            <w:vAlign w:val="bottom"/>
          </w:tcPr>
          <w:p w14:paraId="32D9AAEA" w14:textId="74E6E0A5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8E1779">
              <w:rPr>
                <w:rFonts w:cs="Times New Roman"/>
                <w:szCs w:val="24"/>
              </w:rPr>
              <w:t>шт.</w:t>
            </w:r>
          </w:p>
        </w:tc>
        <w:tc>
          <w:tcPr>
            <w:tcW w:w="1133" w:type="dxa"/>
            <w:vAlign w:val="bottom"/>
          </w:tcPr>
          <w:p w14:paraId="637EA4AE" w14:textId="584516B2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8E1779">
              <w:rPr>
                <w:rFonts w:cs="Times New Roman"/>
                <w:szCs w:val="24"/>
              </w:rPr>
              <w:t>32</w:t>
            </w:r>
          </w:p>
        </w:tc>
        <w:tc>
          <w:tcPr>
            <w:tcW w:w="1416" w:type="dxa"/>
            <w:vAlign w:val="bottom"/>
          </w:tcPr>
          <w:p w14:paraId="0C80979B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C44DA78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79F77D5A" w14:textId="77777777" w:rsidTr="001B1D2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63C5F6D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252585C8" w14:textId="6D849522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0277D">
              <w:rPr>
                <w:color w:val="000000"/>
              </w:rPr>
              <w:t xml:space="preserve">Клапан терморегулирующий </w:t>
            </w:r>
            <w:r w:rsidRPr="0050277D">
              <w:t>TR-N UK Ду15 прямой</w:t>
            </w:r>
          </w:p>
        </w:tc>
        <w:tc>
          <w:tcPr>
            <w:tcW w:w="3398" w:type="dxa"/>
            <w:vAlign w:val="center"/>
          </w:tcPr>
          <w:p w14:paraId="2B8A1170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6ACBCFF9" w14:textId="125A3DD4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50277D">
              <w:rPr>
                <w:rFonts w:cs="Times New Roman"/>
                <w:szCs w:val="24"/>
                <w:lang w:val="en-US"/>
              </w:rPr>
              <w:t>013G70</w:t>
            </w:r>
            <w:r w:rsidRPr="0050277D">
              <w:rPr>
                <w:rFonts w:cs="Times New Roman"/>
                <w:szCs w:val="24"/>
              </w:rPr>
              <w:t>14</w:t>
            </w:r>
            <w:r w:rsidRPr="0050277D">
              <w:rPr>
                <w:rFonts w:cs="Times New Roman"/>
                <w:szCs w:val="24"/>
                <w:lang w:val="en-US"/>
              </w:rPr>
              <w:t>R</w:t>
            </w:r>
          </w:p>
        </w:tc>
        <w:tc>
          <w:tcPr>
            <w:tcW w:w="2549" w:type="dxa"/>
            <w:vAlign w:val="center"/>
          </w:tcPr>
          <w:p w14:paraId="27F67EF1" w14:textId="2B02A6E3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50277D">
              <w:rPr>
                <w:rFonts w:cs="Times New Roman"/>
                <w:szCs w:val="24"/>
              </w:rPr>
              <w:t>РИДАН</w:t>
            </w:r>
          </w:p>
        </w:tc>
        <w:tc>
          <w:tcPr>
            <w:tcW w:w="1133" w:type="dxa"/>
            <w:vAlign w:val="bottom"/>
          </w:tcPr>
          <w:p w14:paraId="3670A437" w14:textId="1FC92723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8E1779">
              <w:rPr>
                <w:rFonts w:cs="Times New Roman"/>
                <w:szCs w:val="24"/>
              </w:rPr>
              <w:t>шт.</w:t>
            </w:r>
          </w:p>
        </w:tc>
        <w:tc>
          <w:tcPr>
            <w:tcW w:w="1133" w:type="dxa"/>
            <w:vAlign w:val="bottom"/>
          </w:tcPr>
          <w:p w14:paraId="1A58A275" w14:textId="02EF26EF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8E1779">
              <w:rPr>
                <w:rFonts w:cs="Times New Roman"/>
                <w:szCs w:val="24"/>
              </w:rPr>
              <w:t>32</w:t>
            </w:r>
          </w:p>
        </w:tc>
        <w:tc>
          <w:tcPr>
            <w:tcW w:w="1416" w:type="dxa"/>
            <w:vAlign w:val="bottom"/>
          </w:tcPr>
          <w:p w14:paraId="555D1920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F99CA6C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168B0" w:rsidRPr="00157984" w14:paraId="5BBF9A2E" w14:textId="77777777" w:rsidTr="001B1D2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690EA18" w14:textId="77777777" w:rsidR="006168B0" w:rsidRPr="00CF599B" w:rsidRDefault="006168B0" w:rsidP="00861B73">
            <w:pPr>
              <w:pStyle w:val="af5"/>
              <w:numPr>
                <w:ilvl w:val="0"/>
                <w:numId w:val="11"/>
              </w:numPr>
              <w:ind w:left="567"/>
            </w:pPr>
          </w:p>
        </w:tc>
        <w:tc>
          <w:tcPr>
            <w:tcW w:w="7361" w:type="dxa"/>
            <w:vAlign w:val="center"/>
          </w:tcPr>
          <w:p w14:paraId="20717310" w14:textId="2BB561A9" w:rsidR="006168B0" w:rsidRPr="004D2FCA" w:rsidRDefault="006168B0" w:rsidP="006168B0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0277D">
              <w:rPr>
                <w:color w:val="000000"/>
              </w:rPr>
              <w:t xml:space="preserve">Клапан запорный </w:t>
            </w:r>
            <w:r w:rsidRPr="0050277D">
              <w:t>LV DN 15 PN 10 угловой</w:t>
            </w:r>
          </w:p>
        </w:tc>
        <w:tc>
          <w:tcPr>
            <w:tcW w:w="3398" w:type="dxa"/>
            <w:vAlign w:val="center"/>
          </w:tcPr>
          <w:p w14:paraId="3B57E635" w14:textId="77777777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36275E57" w14:textId="68706B22" w:rsidR="006168B0" w:rsidRPr="004D2FCA" w:rsidRDefault="006168B0" w:rsidP="006168B0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50277D">
              <w:rPr>
                <w:rFonts w:cs="Times New Roman"/>
                <w:szCs w:val="24"/>
                <w:lang w:val="en-US"/>
              </w:rPr>
              <w:t>003L0143R</w:t>
            </w:r>
          </w:p>
        </w:tc>
        <w:tc>
          <w:tcPr>
            <w:tcW w:w="2549" w:type="dxa"/>
            <w:vAlign w:val="center"/>
          </w:tcPr>
          <w:p w14:paraId="1F5AF657" w14:textId="3BCAE6EC" w:rsidR="006168B0" w:rsidRPr="004D2FCA" w:rsidRDefault="006168B0" w:rsidP="006168B0">
            <w:pPr>
              <w:pStyle w:val="af5"/>
              <w:rPr>
                <w:rFonts w:cs="Times New Roman"/>
                <w:szCs w:val="24"/>
              </w:rPr>
            </w:pPr>
            <w:r w:rsidRPr="0050277D">
              <w:rPr>
                <w:rFonts w:cs="Times New Roman"/>
                <w:szCs w:val="24"/>
              </w:rPr>
              <w:t>РИДАН</w:t>
            </w:r>
          </w:p>
        </w:tc>
        <w:tc>
          <w:tcPr>
            <w:tcW w:w="1133" w:type="dxa"/>
            <w:vAlign w:val="bottom"/>
          </w:tcPr>
          <w:p w14:paraId="7FA92D0F" w14:textId="7209B0F7" w:rsidR="006168B0" w:rsidRPr="004D2FCA" w:rsidRDefault="006168B0" w:rsidP="006168B0">
            <w:pPr>
              <w:pStyle w:val="af5"/>
              <w:rPr>
                <w:color w:val="000000"/>
              </w:rPr>
            </w:pPr>
            <w:r w:rsidRPr="008E1779">
              <w:rPr>
                <w:rFonts w:cs="Times New Roman"/>
                <w:szCs w:val="24"/>
              </w:rPr>
              <w:t>шт.</w:t>
            </w:r>
          </w:p>
        </w:tc>
        <w:tc>
          <w:tcPr>
            <w:tcW w:w="1133" w:type="dxa"/>
            <w:vAlign w:val="bottom"/>
          </w:tcPr>
          <w:p w14:paraId="1832A744" w14:textId="78D6EDA3" w:rsidR="006168B0" w:rsidRPr="004D2FCA" w:rsidRDefault="006168B0" w:rsidP="006168B0">
            <w:pPr>
              <w:pStyle w:val="af5"/>
              <w:rPr>
                <w:rFonts w:cs="Times New Roman"/>
                <w:color w:val="000000"/>
                <w:sz w:val="22"/>
              </w:rPr>
            </w:pPr>
            <w:r w:rsidRPr="008E1779">
              <w:rPr>
                <w:rFonts w:cs="Times New Roman"/>
                <w:szCs w:val="24"/>
              </w:rPr>
              <w:t>32</w:t>
            </w:r>
          </w:p>
        </w:tc>
        <w:tc>
          <w:tcPr>
            <w:tcW w:w="1416" w:type="dxa"/>
            <w:vAlign w:val="bottom"/>
          </w:tcPr>
          <w:p w14:paraId="6A479745" w14:textId="77777777" w:rsidR="006168B0" w:rsidRPr="009F5B5F" w:rsidRDefault="006168B0" w:rsidP="006168B0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7831B6A" w14:textId="77777777" w:rsidR="006168B0" w:rsidRPr="009F5B5F" w:rsidRDefault="006168B0" w:rsidP="006168B0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</w:tbl>
    <w:bookmarkEnd w:id="0"/>
    <w:p w14:paraId="0BF6B6C7" w14:textId="2C7675A1" w:rsidR="007C7CDE" w:rsidRPr="00555D1A" w:rsidRDefault="00B527B6" w:rsidP="00555D1A">
      <w:pPr>
        <w:jc w:val="left"/>
        <w:rPr>
          <w:rFonts w:cs="Times New Roman"/>
        </w:rPr>
      </w:pPr>
      <w:r w:rsidRPr="00157984">
        <w:rPr>
          <w:rFonts w:cs="Times New Roman"/>
        </w:rPr>
        <w:t>*Всё применяемое оборудование может быть заменено на эквивалентное с аналогичными характеристиками.</w:t>
      </w:r>
    </w:p>
    <w:sectPr w:rsidR="007C7CDE" w:rsidRPr="00555D1A" w:rsidSect="000B62DF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851" w:right="284" w:bottom="1135" w:left="1134" w:header="426" w:footer="1247" w:gutter="0"/>
      <w:pgNumType w:start="2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DB5DC" w14:textId="77777777" w:rsidR="006F1A44" w:rsidRDefault="006F1A44" w:rsidP="009B2CB0">
      <w:pPr>
        <w:spacing w:line="240" w:lineRule="auto"/>
      </w:pPr>
      <w:r>
        <w:separator/>
      </w:r>
    </w:p>
  </w:endnote>
  <w:endnote w:type="continuationSeparator" w:id="0">
    <w:p w14:paraId="50AEE90F" w14:textId="77777777" w:rsidR="006F1A44" w:rsidRDefault="006F1A44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Common">
    <w:altName w:val="Cambria"/>
    <w:panose1 w:val="00000000000000000000"/>
    <w:charset w:val="00"/>
    <w:family w:val="roman"/>
    <w:notTrueType/>
    <w:pitch w:val="default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GOST Common">
    <w:panose1 w:val="020B0504020202020204"/>
    <w:charset w:val="CC"/>
    <w:family w:val="swiss"/>
    <w:pitch w:val="variable"/>
    <w:sig w:usb0="A00002BF" w:usb1="100020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264337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264337" w:rsidRPr="00FC3DFE" w:rsidRDefault="00264337" w:rsidP="00264337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264337" w:rsidRPr="00FC3DFE" w:rsidRDefault="00264337" w:rsidP="00264337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264337" w:rsidRPr="00FC3DFE" w:rsidRDefault="00264337" w:rsidP="00264337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264337" w:rsidRPr="00FC3DFE" w:rsidRDefault="00264337" w:rsidP="00264337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264337" w:rsidRPr="00FC3DFE" w:rsidRDefault="00264337" w:rsidP="00264337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264337" w:rsidRPr="00FC3DFE" w:rsidRDefault="00264337" w:rsidP="00264337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612D7904" w:rsidR="00264337" w:rsidRPr="004D22B6" w:rsidRDefault="00264337" w:rsidP="00264337">
          <w:pPr>
            <w:pStyle w:val="22"/>
            <w:ind w:left="-57" w:right="-57"/>
            <w:rPr>
              <w:rFonts w:ascii="GOST Common" w:hAnsi="GOST Common" w:cs="Times New Roman"/>
              <w:sz w:val="32"/>
              <w:szCs w:val="32"/>
            </w:rPr>
          </w:pPr>
          <w:r w:rsidRPr="004D22B6">
            <w:rPr>
              <w:rFonts w:ascii="GOST Common" w:hAnsi="GOST Common" w:cs="Times New Roman"/>
              <w:sz w:val="32"/>
              <w:szCs w:val="32"/>
            </w:rPr>
            <w:t>343</w:t>
          </w:r>
          <w:r w:rsidRPr="004D22B6">
            <w:rPr>
              <w:rFonts w:ascii="GOST Common" w:hAnsi="GOST Common" w:cs="Times New Roman"/>
              <w:sz w:val="32"/>
              <w:szCs w:val="32"/>
              <w:lang w:val="en-US"/>
            </w:rPr>
            <w:t>G/2024-</w:t>
          </w:r>
          <w:r w:rsidRPr="004D22B6">
            <w:rPr>
              <w:rFonts w:ascii="GOST Common" w:hAnsi="GOST Common" w:cs="Times New Roman"/>
              <w:sz w:val="32"/>
              <w:szCs w:val="32"/>
            </w:rPr>
            <w:t>ТД-ОВ1.СО</w:t>
          </w: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1701" w:type="dxa"/>
            <w:tblLayout w:type="fixed"/>
            <w:tblLook w:val="04A0" w:firstRow="1" w:lastRow="0" w:firstColumn="1" w:lastColumn="0" w:noHBand="0" w:noVBand="1"/>
          </w:tblPr>
          <w:tblGrid>
            <w:gridCol w:w="567"/>
            <w:gridCol w:w="567"/>
            <w:gridCol w:w="567"/>
          </w:tblGrid>
          <w:tr w:rsidR="00264337" w:rsidRPr="00FC3DFE" w14:paraId="52ABE6C3" w14:textId="2E79EEA2" w:rsidTr="000B62DF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264337" w:rsidRPr="00DD79DF" w:rsidRDefault="00264337" w:rsidP="00292BAF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  <w:tc>
              <w:tcPr>
                <w:tcW w:w="567" w:type="dxa"/>
              </w:tcPr>
              <w:p w14:paraId="6D96F32C" w14:textId="77777777" w:rsidR="00264337" w:rsidRPr="00DD79DF" w:rsidRDefault="00264337" w:rsidP="00292BAF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567" w:type="dxa"/>
              </w:tcPr>
              <w:p w14:paraId="16C47D5E" w14:textId="59BAC7FC" w:rsidR="00264337" w:rsidRPr="00DD79DF" w:rsidRDefault="00264337" w:rsidP="00292BAF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264337" w:rsidRPr="00FC3DFE" w14:paraId="26BB2409" w14:textId="0B0A41B0" w:rsidTr="000B62DF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7C64EAFC" w:rsidR="00264337" w:rsidRPr="00DD79DF" w:rsidRDefault="00264337" w:rsidP="00292BAF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=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292BAF">
                  <w:rPr>
                    <w:rFonts w:cs="Times New Roman"/>
                    <w:noProof/>
                    <w:lang w:val="en-US"/>
                  </w:rPr>
                  <w:instrText>22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- 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pageRef R1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292BAF">
                  <w:rPr>
                    <w:rFonts w:cs="Times New Roman"/>
                    <w:noProof/>
                    <w:lang w:val="en-US"/>
                  </w:rPr>
                  <w:instrText>21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+1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292BAF">
                  <w:rPr>
                    <w:rFonts w:cs="Times New Roman"/>
                    <w:noProof/>
                    <w:lang w:val="en-US"/>
                  </w:rPr>
                  <w:t>2</w: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</w:p>
            </w:tc>
            <w:tc>
              <w:tcPr>
                <w:tcW w:w="567" w:type="dxa"/>
              </w:tcPr>
              <w:p w14:paraId="235AAA03" w14:textId="77777777" w:rsidR="00264337" w:rsidRPr="00DD79DF" w:rsidRDefault="00264337" w:rsidP="00292BAF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  <w:tc>
              <w:tcPr>
                <w:tcW w:w="567" w:type="dxa"/>
              </w:tcPr>
              <w:p w14:paraId="2386BBCE" w14:textId="52FBDD03" w:rsidR="00264337" w:rsidRPr="00DD79DF" w:rsidRDefault="00264337" w:rsidP="00292BAF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</w:tr>
        </w:tbl>
        <w:p w14:paraId="74623BB7" w14:textId="77777777" w:rsidR="00264337" w:rsidRPr="00FC3DFE" w:rsidRDefault="00264337" w:rsidP="00264337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264337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264337" w:rsidRPr="00FC3DFE" w:rsidRDefault="00264337" w:rsidP="00264337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264337" w:rsidRPr="00FC3DFE" w:rsidRDefault="00264337" w:rsidP="00264337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264337" w:rsidRPr="00FC3DFE" w:rsidRDefault="00264337" w:rsidP="00264337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264337" w:rsidRPr="00FC3DFE" w:rsidRDefault="00264337" w:rsidP="00264337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264337" w:rsidRPr="00FC3DFE" w:rsidRDefault="00264337" w:rsidP="00264337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264337" w:rsidRPr="00FC3DFE" w:rsidRDefault="00264337" w:rsidP="00264337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264337" w:rsidRPr="00FC3DFE" w:rsidRDefault="00264337" w:rsidP="00264337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264337" w:rsidRPr="00FC3DFE" w:rsidRDefault="00264337" w:rsidP="00264337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264337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77777777" w:rsidR="00264337" w:rsidRPr="00DD79DF" w:rsidRDefault="00264337" w:rsidP="00264337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264337" w:rsidRPr="00DD79DF" w:rsidRDefault="00264337" w:rsidP="00264337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264337" w:rsidRPr="00DD79DF" w:rsidRDefault="00264337" w:rsidP="00264337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264337" w:rsidRPr="00DD79DF" w:rsidRDefault="00264337" w:rsidP="00264337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264337" w:rsidRPr="00DD79DF" w:rsidRDefault="00264337" w:rsidP="00264337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264337" w:rsidRPr="00DD79DF" w:rsidRDefault="00264337" w:rsidP="00264337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264337" w:rsidRPr="00FC3DFE" w:rsidRDefault="00264337" w:rsidP="00264337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264337" w:rsidRPr="00FC3DFE" w:rsidRDefault="00264337" w:rsidP="00264337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083367BC" w:rsidR="00DF3EC8" w:rsidRPr="000B62DF" w:rsidRDefault="000B62DF" w:rsidP="000B62DF">
    <w:pPr>
      <w:pStyle w:val="a6"/>
      <w:tabs>
        <w:tab w:val="clear" w:pos="4677"/>
        <w:tab w:val="center" w:pos="2552"/>
      </w:tabs>
      <w:ind w:left="2127" w:hanging="1134"/>
      <w:jc w:val="right"/>
      <w:rPr>
        <w:rFonts w:cs="Times New Roman"/>
      </w:rPr>
    </w:pPr>
    <w:r>
      <w:rPr>
        <w:rFonts w:cs="Times New Roman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1CD4" w14:textId="4AB1B60D" w:rsidR="00AE39AB" w:rsidRDefault="000B62DF" w:rsidP="000B62DF">
    <w:pPr>
      <w:pStyle w:val="a6"/>
      <w:tabs>
        <w:tab w:val="clear" w:pos="4677"/>
        <w:tab w:val="center" w:pos="9498"/>
      </w:tabs>
      <w:ind w:left="1276" w:hanging="1276"/>
      <w:jc w:val="right"/>
      <w:rPr>
        <w:rFonts w:cs="Times New Roman"/>
      </w:rPr>
    </w:pPr>
    <w:r>
      <w:rPr>
        <w:rFonts w:cs="Times New Roman"/>
      </w:rPr>
      <w:tab/>
    </w:r>
  </w:p>
  <w:p w14:paraId="21B3A791" w14:textId="77777777" w:rsidR="007454E1" w:rsidRDefault="007454E1" w:rsidP="00C01140">
    <w:pPr>
      <w:pStyle w:val="a6"/>
      <w:rPr>
        <w:rFonts w:cs="Times New Roman"/>
      </w:rPr>
    </w:pPr>
  </w:p>
  <w:p w14:paraId="04302226" w14:textId="56A7463C" w:rsidR="00E20B4A" w:rsidRDefault="00E20B4A" w:rsidP="00C01140">
    <w:pPr>
      <w:pStyle w:val="a6"/>
      <w:rPr>
        <w:rFonts w:cs="Times New Roman"/>
      </w:rPr>
    </w:pPr>
  </w:p>
  <w:p w14:paraId="459AAF52" w14:textId="1151EDAF" w:rsidR="007454E1" w:rsidRDefault="00264337" w:rsidP="00264337">
    <w:pPr>
      <w:pStyle w:val="a6"/>
      <w:tabs>
        <w:tab w:val="clear" w:pos="4677"/>
        <w:tab w:val="clear" w:pos="9355"/>
        <w:tab w:val="left" w:pos="7980"/>
      </w:tabs>
      <w:rPr>
        <w:rFonts w:cs="Times New Roman"/>
      </w:rPr>
    </w:pPr>
    <w:r>
      <w:rPr>
        <w:rFonts w:cs="Times New Roman"/>
      </w:rPr>
      <w:tab/>
    </w:r>
  </w:p>
  <w:p w14:paraId="5A44BA60" w14:textId="77777777" w:rsidR="007454E1" w:rsidRDefault="007454E1" w:rsidP="00C01140">
    <w:pPr>
      <w:pStyle w:val="a6"/>
      <w:rPr>
        <w:rFonts w:cs="Times New Roman"/>
      </w:rPr>
    </w:pPr>
  </w:p>
  <w:p w14:paraId="19AEC9B2" w14:textId="60FD5291" w:rsidR="007454E1" w:rsidRDefault="00292BAF" w:rsidP="00292BAF">
    <w:pPr>
      <w:pStyle w:val="a6"/>
      <w:tabs>
        <w:tab w:val="clear" w:pos="4677"/>
        <w:tab w:val="clear" w:pos="9355"/>
        <w:tab w:val="left" w:pos="7965"/>
      </w:tabs>
      <w:rPr>
        <w:rFonts w:cs="Times New Roman"/>
      </w:rPr>
    </w:pPr>
    <w:r>
      <w:rPr>
        <w:rFonts w:cs="Times New Roman"/>
      </w:rPr>
      <w:tab/>
    </w:r>
  </w:p>
  <w:p w14:paraId="617C7CD1" w14:textId="716CF587" w:rsidR="007454E1" w:rsidRDefault="00823FDB" w:rsidP="00823FDB">
    <w:pPr>
      <w:pStyle w:val="a6"/>
      <w:tabs>
        <w:tab w:val="clear" w:pos="4677"/>
        <w:tab w:val="clear" w:pos="9355"/>
        <w:tab w:val="left" w:pos="9930"/>
      </w:tabs>
      <w:rPr>
        <w:rFonts w:cs="Times New Roman"/>
      </w:rPr>
    </w:pPr>
    <w:r>
      <w:rPr>
        <w:rFonts w:cs="Times New Roman"/>
      </w:rPr>
      <w:tab/>
    </w:r>
  </w:p>
  <w:p w14:paraId="7FCD3EE1" w14:textId="77777777" w:rsidR="007454E1" w:rsidRDefault="007454E1" w:rsidP="00C01140">
    <w:pPr>
      <w:pStyle w:val="a6"/>
      <w:rPr>
        <w:rFonts w:cs="Times New Roman"/>
      </w:rPr>
    </w:pPr>
  </w:p>
  <w:p w14:paraId="7FF23F96" w14:textId="2CC01447" w:rsidR="007454E1" w:rsidRDefault="0076159A" w:rsidP="0076159A">
    <w:pPr>
      <w:pStyle w:val="a6"/>
      <w:tabs>
        <w:tab w:val="clear" w:pos="4677"/>
        <w:tab w:val="clear" w:pos="9355"/>
        <w:tab w:val="left" w:pos="10485"/>
      </w:tabs>
      <w:rPr>
        <w:rFonts w:cs="Times New Roman"/>
      </w:rPr>
    </w:pPr>
    <w:r>
      <w:rPr>
        <w:rFonts w:cs="Times New Roman"/>
      </w:rPr>
      <w:tab/>
    </w:r>
  </w:p>
  <w:p w14:paraId="0B7E5575" w14:textId="19DE4DA8" w:rsidR="007454E1" w:rsidRPr="00A53C6A" w:rsidRDefault="003B0EC2" w:rsidP="003B0EC2">
    <w:pPr>
      <w:pStyle w:val="a6"/>
      <w:tabs>
        <w:tab w:val="clear" w:pos="4677"/>
        <w:tab w:val="clear" w:pos="9355"/>
        <w:tab w:val="left" w:pos="10863"/>
      </w:tabs>
      <w:rPr>
        <w:rFonts w:cs="Times New Roman"/>
      </w:rPr>
    </w:pPr>
    <w:r>
      <w:rPr>
        <w:rFonts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397F7" w14:textId="77777777" w:rsidR="006F1A44" w:rsidRDefault="006F1A44" w:rsidP="009B2CB0">
      <w:pPr>
        <w:spacing w:line="240" w:lineRule="auto"/>
      </w:pPr>
      <w:r>
        <w:separator/>
      </w:r>
    </w:p>
  </w:footnote>
  <w:footnote w:type="continuationSeparator" w:id="0">
    <w:p w14:paraId="1D0500E2" w14:textId="77777777" w:rsidR="006F1A44" w:rsidRDefault="006F1A44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72C0" w14:textId="77777777" w:rsidR="00D4698B" w:rsidRPr="009A3615" w:rsidRDefault="006307B3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3AE"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77777777" w:rsidR="00F503AE" w:rsidRPr="00DF38BE" w:rsidRDefault="00F503AE" w:rsidP="00823145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12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    <v:textbox inset="0,0,0,0">
                <w:txbxContent>
                  <w:p w14:paraId="32016A0C" w14:textId="77777777" w:rsidR="00F503AE" w:rsidRPr="00DF38BE" w:rsidRDefault="00F503AE" w:rsidP="00823145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12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304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  <w:gridCol w:w="2552"/>
    </w:tblGrid>
    <w:tr w:rsidR="00044B69" w:rsidRPr="00FC3DFE" w14:paraId="76DA1AC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5E8A5E1A" w:rsidR="00044B69" w:rsidRPr="0076159A" w:rsidRDefault="00E86041" w:rsidP="00044B69">
          <w:pPr>
            <w:pStyle w:val="22"/>
            <w:rPr>
              <w:rFonts w:ascii="GOST Common" w:hAnsi="GOST Common" w:cs="Times New Roman"/>
              <w:sz w:val="32"/>
              <w:szCs w:val="32"/>
            </w:rPr>
          </w:pPr>
          <w:r w:rsidRPr="0076159A">
            <w:rPr>
              <w:rFonts w:ascii="GOST Common" w:hAnsi="GOST Common" w:cs="Times New Roman"/>
              <w:sz w:val="32"/>
              <w:szCs w:val="32"/>
            </w:rPr>
            <w:t>343</w:t>
          </w:r>
          <w:r w:rsidRPr="0076159A">
            <w:rPr>
              <w:rFonts w:ascii="GOST Common" w:hAnsi="GOST Common" w:cs="Times New Roman"/>
              <w:sz w:val="32"/>
              <w:szCs w:val="32"/>
              <w:lang w:val="en-US"/>
            </w:rPr>
            <w:t>G/2024-</w:t>
          </w:r>
          <w:r w:rsidRPr="0076159A">
            <w:rPr>
              <w:rFonts w:ascii="GOST Common" w:hAnsi="GOST Common" w:cs="Times New Roman"/>
              <w:sz w:val="32"/>
              <w:szCs w:val="32"/>
            </w:rPr>
            <w:t>ТД-ОВ1.СО</w:t>
          </w:r>
        </w:p>
      </w:tc>
    </w:tr>
    <w:tr w:rsidR="00044B69" w:rsidRPr="00FC3DFE" w14:paraId="45AA0A9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044B69" w:rsidRPr="00FC3DFE" w:rsidRDefault="00044B69" w:rsidP="00044B69">
          <w:pPr>
            <w:pStyle w:val="22"/>
            <w:rPr>
              <w:rFonts w:ascii="ISOCPEUR" w:hAnsi="ISOCPEUR"/>
            </w:rPr>
          </w:pPr>
        </w:p>
      </w:tc>
    </w:tr>
    <w:tr w:rsidR="00044B69" w:rsidRPr="00FC3DFE" w14:paraId="45933D1E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1A2CA444" w:rsidR="00044B69" w:rsidRPr="0076159A" w:rsidRDefault="00E86041" w:rsidP="00044B69">
          <w:pPr>
            <w:pStyle w:val="14"/>
            <w:framePr w:wrap="auto" w:vAnchor="margin" w:hAnchor="text" w:xAlign="left" w:yAlign="inline"/>
            <w:suppressOverlap w:val="0"/>
            <w:rPr>
              <w:rFonts w:ascii="GOST Common" w:hAnsi="GOST Common" w:cs="Times New Roman"/>
              <w:sz w:val="24"/>
              <w:szCs w:val="24"/>
            </w:rPr>
          </w:pPr>
          <w:r w:rsidRPr="0076159A">
            <w:rPr>
              <w:rFonts w:ascii="GOST Common" w:hAnsi="GOST Common" w:cs="Times New Roman"/>
              <w:sz w:val="24"/>
              <w:szCs w:val="24"/>
            </w:rPr>
            <w:t>Бизнес-центр ТМХ на территории ОЭЗ «Технополис «Москва»</w:t>
          </w:r>
        </w:p>
      </w:tc>
    </w:tr>
    <w:tr w:rsidR="00044B69" w:rsidRPr="00FC3DFE" w14:paraId="7512E68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044B69" w:rsidRPr="00FC3DFE" w:rsidRDefault="00044B69" w:rsidP="00044B69">
          <w:pPr>
            <w:rPr>
              <w:rFonts w:ascii="ISOCPEUR" w:hAnsi="ISOCPEUR"/>
            </w:rPr>
          </w:pPr>
        </w:p>
      </w:tc>
    </w:tr>
    <w:tr w:rsidR="00044B69" w:rsidRPr="00FC3DFE" w14:paraId="6851C9D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71238576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Изм.</w:t>
          </w:r>
        </w:p>
      </w:tc>
      <w:tc>
        <w:tcPr>
          <w:tcW w:w="567" w:type="dxa"/>
          <w:vAlign w:val="center"/>
        </w:tcPr>
        <w:p w14:paraId="7AC402C3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571DA904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044B69" w:rsidRPr="00FC3DFE" w:rsidRDefault="00044B69" w:rsidP="00044B69">
          <w:pPr>
            <w:rPr>
              <w:rFonts w:ascii="ISOCPEUR" w:hAnsi="ISOCPEUR"/>
            </w:rPr>
          </w:pPr>
        </w:p>
      </w:tc>
    </w:tr>
    <w:tr w:rsidR="00E90B99" w:rsidRPr="00C633E7" w14:paraId="1BEED283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6199CBC5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C633E7">
            <w:rPr>
              <w:sz w:val="22"/>
              <w:szCs w:val="22"/>
            </w:rPr>
            <w:t>Разраб</w:t>
          </w:r>
          <w:r>
            <w:rPr>
              <w:sz w:val="22"/>
              <w:szCs w:val="22"/>
            </w:rPr>
            <w:t>отал</w:t>
          </w:r>
        </w:p>
      </w:tc>
      <w:tc>
        <w:tcPr>
          <w:tcW w:w="1134" w:type="dxa"/>
          <w:gridSpan w:val="2"/>
          <w:vAlign w:val="center"/>
        </w:tcPr>
        <w:p w14:paraId="6AD4BD8B" w14:textId="1229CA21" w:rsidR="00E90B99" w:rsidRPr="00E90B99" w:rsidRDefault="00E86041" w:rsidP="00E90B99">
          <w:pPr>
            <w:pStyle w:val="91"/>
            <w:framePr w:wrap="auto" w:vAnchor="margin" w:hAnchor="text" w:xAlign="left" w:yAlign="inline"/>
            <w:ind w:left="0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 Гусев</w:t>
          </w:r>
        </w:p>
      </w:tc>
      <w:tc>
        <w:tcPr>
          <w:tcW w:w="850" w:type="dxa"/>
          <w:vAlign w:val="bottom"/>
        </w:tcPr>
        <w:p w14:paraId="7E78614C" w14:textId="167C7812" w:rsidR="00E90B99" w:rsidRPr="00FA575C" w:rsidRDefault="00E90B99" w:rsidP="00E90B99">
          <w:pPr>
            <w:pStyle w:val="91"/>
            <w:framePr w:wrap="auto" w:vAnchor="margin" w:hAnchor="text" w:xAlign="left" w:yAlign="inline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6B399EB6" w14:textId="485F595A" w:rsidR="00E90B99" w:rsidRPr="00264337" w:rsidRDefault="00264337" w:rsidP="00E90B99">
          <w:pPr>
            <w:pStyle w:val="9"/>
            <w:rPr>
              <w:sz w:val="16"/>
              <w:szCs w:val="16"/>
            </w:rPr>
          </w:pPr>
          <w:r w:rsidRPr="00264337">
            <w:rPr>
              <w:sz w:val="16"/>
              <w:szCs w:val="16"/>
            </w:rPr>
            <w:t>07.2025</w:t>
          </w:r>
        </w:p>
      </w:tc>
      <w:tc>
        <w:tcPr>
          <w:tcW w:w="3969" w:type="dxa"/>
          <w:vMerge w:val="restart"/>
          <w:vAlign w:val="center"/>
        </w:tcPr>
        <w:p w14:paraId="0D4CAB32" w14:textId="08A9491E" w:rsidR="00E90B99" w:rsidRPr="0076159A" w:rsidRDefault="00E90B99" w:rsidP="00264337">
          <w:pPr>
            <w:pStyle w:val="9"/>
            <w:rPr>
              <w:rFonts w:ascii="GOST Common" w:hAnsi="GOST Common"/>
              <w:sz w:val="22"/>
              <w:szCs w:val="22"/>
            </w:rPr>
          </w:pPr>
        </w:p>
      </w:tc>
      <w:tc>
        <w:tcPr>
          <w:tcW w:w="850" w:type="dxa"/>
          <w:vAlign w:val="center"/>
        </w:tcPr>
        <w:p w14:paraId="515063BF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Листов</w:t>
          </w:r>
        </w:p>
      </w:tc>
    </w:tr>
    <w:tr w:rsidR="00264337" w:rsidRPr="00C633E7" w14:paraId="3D5DCAC2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66CD5829" w:rsidR="00264337" w:rsidRPr="00C633E7" w:rsidRDefault="00264337" w:rsidP="00264337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Проверил</w:t>
          </w:r>
        </w:p>
      </w:tc>
      <w:tc>
        <w:tcPr>
          <w:tcW w:w="1134" w:type="dxa"/>
          <w:gridSpan w:val="2"/>
          <w:vAlign w:val="center"/>
        </w:tcPr>
        <w:p w14:paraId="3143B1FA" w14:textId="2CA706DD" w:rsidR="00264337" w:rsidRPr="00C633E7" w:rsidRDefault="00264337" w:rsidP="00264337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Иванова</w:t>
          </w:r>
        </w:p>
      </w:tc>
      <w:tc>
        <w:tcPr>
          <w:tcW w:w="850" w:type="dxa"/>
          <w:vAlign w:val="bottom"/>
        </w:tcPr>
        <w:p w14:paraId="0D0F8FA7" w14:textId="045450C0" w:rsidR="00264337" w:rsidRPr="00C633E7" w:rsidRDefault="00264337" w:rsidP="00264337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2906A641" w14:textId="7F7D3133" w:rsidR="00264337" w:rsidRPr="00C633E7" w:rsidRDefault="00264337" w:rsidP="00264337">
          <w:pPr>
            <w:pStyle w:val="9"/>
            <w:rPr>
              <w:sz w:val="22"/>
              <w:szCs w:val="22"/>
            </w:rPr>
          </w:pPr>
          <w:r w:rsidRPr="00264337">
            <w:rPr>
              <w:sz w:val="16"/>
              <w:szCs w:val="16"/>
            </w:rPr>
            <w:t>07.2025</w:t>
          </w:r>
        </w:p>
      </w:tc>
      <w:tc>
        <w:tcPr>
          <w:tcW w:w="3969" w:type="dxa"/>
          <w:vMerge/>
          <w:vAlign w:val="center"/>
        </w:tcPr>
        <w:p w14:paraId="7F24C202" w14:textId="77777777" w:rsidR="00264337" w:rsidRPr="0076159A" w:rsidRDefault="00264337" w:rsidP="00264337">
          <w:pPr>
            <w:rPr>
              <w:rFonts w:ascii="GOST Common" w:hAnsi="GOST Common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327F2FD2" w:rsidR="00264337" w:rsidRPr="00C633E7" w:rsidRDefault="007A2D96" w:rsidP="00264337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CA5B2BF" w14:textId="53949B81" w:rsidR="00264337" w:rsidRPr="00C633E7" w:rsidRDefault="00264337" w:rsidP="00264337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=</w:instrText>
          </w: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page 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292BAF">
            <w:rPr>
              <w:rFonts w:cs="Times New Roman"/>
              <w:noProof/>
              <w:szCs w:val="24"/>
              <w:lang w:val="en-US"/>
            </w:rPr>
            <w:instrText>21</w:instrTex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  <w:r w:rsidRPr="00C633E7">
            <w:rPr>
              <w:rFonts w:cs="Times New Roman"/>
              <w:szCs w:val="24"/>
              <w:lang w:val="en-US"/>
            </w:rPr>
            <w:instrText xml:space="preserve"> - </w:instrText>
          </w: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pageRef R1 </w:instrText>
          </w:r>
          <w:r>
            <w:rPr>
              <w:rFonts w:cs="Times New Roman"/>
              <w:szCs w:val="24"/>
              <w:lang w:val="en-US"/>
            </w:rPr>
            <w:instrText>212121212121212121212121212121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292BAF">
            <w:rPr>
              <w:rFonts w:cs="Times New Roman"/>
              <w:noProof/>
              <w:szCs w:val="24"/>
              <w:lang w:val="en-US"/>
            </w:rPr>
            <w:instrText>21</w:instrTex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  <w:r w:rsidRPr="00C633E7">
            <w:rPr>
              <w:rFonts w:cs="Times New Roman"/>
              <w:szCs w:val="24"/>
              <w:lang w:val="en-US"/>
            </w:rPr>
            <w:instrText xml:space="preserve"> +1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292BAF">
            <w:rPr>
              <w:rFonts w:cs="Times New Roman"/>
              <w:noProof/>
              <w:szCs w:val="24"/>
              <w:lang w:val="en-US"/>
            </w:rPr>
            <w:t>1</w: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7A3219DD" w:rsidR="00264337" w:rsidRPr="00C633E7" w:rsidRDefault="00264337" w:rsidP="00264337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fldChar w:fldCharType="begin"/>
          </w:r>
          <w:r w:rsidRPr="00C633E7">
            <w:rPr>
              <w:rFonts w:cs="Times New Roman"/>
              <w:szCs w:val="24"/>
            </w:rPr>
            <w:instrText xml:space="preserve"> SECTIONPAGES  \* Arabic  \* MERGEFORMAT </w:instrText>
          </w:r>
          <w:r w:rsidRPr="00C633E7">
            <w:rPr>
              <w:rFonts w:cs="Times New Roman"/>
              <w:szCs w:val="24"/>
            </w:rPr>
            <w:fldChar w:fldCharType="separate"/>
          </w:r>
          <w:r w:rsidR="00292BAF">
            <w:rPr>
              <w:rFonts w:cs="Times New Roman"/>
              <w:noProof/>
              <w:szCs w:val="24"/>
            </w:rPr>
            <w:t>9</w:t>
          </w:r>
          <w:r w:rsidRPr="00C633E7">
            <w:rPr>
              <w:rFonts w:cs="Times New Roman"/>
              <w:noProof/>
              <w:szCs w:val="24"/>
            </w:rPr>
            <w:fldChar w:fldCharType="end"/>
          </w:r>
        </w:p>
      </w:tc>
    </w:tr>
    <w:tr w:rsidR="00264337" w:rsidRPr="00FC3DFE" w14:paraId="0D727031" w14:textId="77777777" w:rsidTr="00193554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77777777" w:rsidR="00264337" w:rsidRPr="00DD79DF" w:rsidRDefault="00264337" w:rsidP="00264337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53697EE2" w14:textId="77777777" w:rsidR="00264337" w:rsidRPr="00DD79DF" w:rsidRDefault="00264337" w:rsidP="00264337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11358E34" w14:textId="77777777" w:rsidR="00264337" w:rsidRPr="00DD79DF" w:rsidRDefault="00264337" w:rsidP="00264337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4E9D1C29" w14:textId="77777777" w:rsidR="00264337" w:rsidRPr="00DD79DF" w:rsidRDefault="00264337" w:rsidP="00264337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  <w:vAlign w:val="center"/>
        </w:tcPr>
        <w:p w14:paraId="7C4E1E5E" w14:textId="77777777" w:rsidR="00264337" w:rsidRPr="0076159A" w:rsidRDefault="00264337" w:rsidP="00264337">
          <w:pPr>
            <w:rPr>
              <w:rFonts w:ascii="GOST Common" w:hAnsi="GOST Common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264337" w:rsidRPr="00FC3DFE" w:rsidRDefault="00264337" w:rsidP="00264337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264337" w:rsidRPr="00FC3DFE" w:rsidRDefault="00264337" w:rsidP="00264337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264337" w:rsidRPr="00FC3DFE" w:rsidRDefault="00264337" w:rsidP="00264337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264337" w:rsidRPr="00FC3DFE" w14:paraId="30380457" w14:textId="2B7152FD" w:rsidTr="00E35236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264337" w:rsidRPr="00DD79DF" w:rsidRDefault="00264337" w:rsidP="00264337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264337" w:rsidRPr="00DD79DF" w:rsidRDefault="00264337" w:rsidP="00264337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</w:tcPr>
        <w:p w14:paraId="0CD58180" w14:textId="77777777" w:rsidR="00264337" w:rsidRPr="00DD79DF" w:rsidRDefault="00264337" w:rsidP="00264337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264337" w:rsidRPr="00DD79DF" w:rsidRDefault="00264337" w:rsidP="00264337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6741E03" w14:textId="31771136" w:rsidR="00264337" w:rsidRPr="0076159A" w:rsidRDefault="00264337" w:rsidP="00264337">
          <w:pPr>
            <w:pStyle w:val="14"/>
            <w:framePr w:wrap="auto" w:vAnchor="margin" w:hAnchor="text" w:xAlign="left" w:yAlign="inline"/>
            <w:suppressOverlap w:val="0"/>
            <w:rPr>
              <w:rFonts w:ascii="GOST Common" w:hAnsi="GOST Common"/>
              <w:sz w:val="24"/>
              <w:szCs w:val="24"/>
            </w:rPr>
          </w:pPr>
          <w:r w:rsidRPr="0076159A">
            <w:rPr>
              <w:rFonts w:ascii="GOST Common" w:hAnsi="GOST Common"/>
              <w:sz w:val="24"/>
              <w:szCs w:val="24"/>
            </w:rPr>
            <w:t>Спецификация оборудования        изделий и материалов</w:t>
          </w:r>
        </w:p>
      </w:tc>
      <w:tc>
        <w:tcPr>
          <w:tcW w:w="2834" w:type="dxa"/>
          <w:gridSpan w:val="3"/>
          <w:vMerge w:val="restart"/>
          <w:vAlign w:val="bottom"/>
        </w:tcPr>
        <w:p w14:paraId="4FB00EE3" w14:textId="567D3CB6" w:rsidR="00264337" w:rsidRPr="00FC3DFE" w:rsidRDefault="00264337" w:rsidP="00264337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1D8F03C9" wp14:editId="1162740A">
                <wp:extent cx="942975" cy="466725"/>
                <wp:effectExtent l="0" t="0" r="9525" b="9525"/>
                <wp:docPr id="1677502789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8C4ACC"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89984" behindDoc="0" locked="1" layoutInCell="1" allowOverlap="1" wp14:anchorId="19A8F19E" wp14:editId="0149F0B0">
                    <wp:simplePos x="0" y="0"/>
                    <wp:positionH relativeFrom="leftMargin">
                      <wp:posOffset>-2540</wp:posOffset>
                    </wp:positionH>
                    <wp:positionV relativeFrom="topMargin">
                      <wp:posOffset>352425</wp:posOffset>
                    </wp:positionV>
                    <wp:extent cx="719455" cy="251460"/>
                    <wp:effectExtent l="0" t="0" r="4445" b="15240"/>
                    <wp:wrapNone/>
                    <wp:docPr id="110" name="Text Box 21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19455" cy="2514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bookmarkStart w:id="1" w:name="R1"/>
                              <w:p w14:paraId="194FB8BE" w14:textId="77777777" w:rsidR="00264337" w:rsidRPr="00DF38BE" w:rsidRDefault="00264337" w:rsidP="00E86041">
                                <w:pPr>
                                  <w:pStyle w:val="120"/>
                                  <w:rPr>
                                    <w:rFonts w:cs="Times New Roman"/>
                                    <w:color w:val="FFFFFF" w:themeColor="background1"/>
                                  </w:rPr>
                                </w:pPr>
                                <w:r w:rsidRPr="00DF38BE">
                                  <w:rPr>
                                    <w:rFonts w:cs="Times New Roman"/>
                                    <w:color w:val="FFFFFF" w:themeColor="background1"/>
                                  </w:rPr>
                                  <w:fldChar w:fldCharType="begin"/>
                                </w:r>
                                <w:r w:rsidRPr="00DF38BE">
                                  <w:rPr>
                                    <w:rFonts w:cs="Times New Roman"/>
                                    <w:color w:val="FFFFFF" w:themeColor="background1"/>
                                  </w:rPr>
                                  <w:instrText xml:space="preserve"> </w:instrText>
                                </w:r>
                                <w:r w:rsidRPr="00DF38BE">
                                  <w:rPr>
                                    <w:rFonts w:cs="Times New Roman"/>
                                    <w:color w:val="FFFFFF" w:themeColor="background1"/>
                                    <w:lang w:val="en-US"/>
                                  </w:rPr>
                                  <w:instrText>page</w:instrText>
                                </w:r>
                                <w:r w:rsidRPr="00DF38BE">
                                  <w:rPr>
                                    <w:rFonts w:cs="Times New Roman"/>
                                    <w:color w:val="FFFFFF" w:themeColor="background1"/>
                                  </w:rPr>
                                  <w:instrText xml:space="preserve"> </w:instrText>
                                </w:r>
                                <w:r w:rsidRPr="00DF38BE">
                                  <w:rPr>
                                    <w:rFonts w:cs="Times New Roman"/>
                                    <w:color w:val="FFFFFF" w:themeColor="background1"/>
                                  </w:rPr>
                                  <w:fldChar w:fldCharType="separate"/>
                                </w:r>
                                <w:r w:rsidRPr="00DF38BE">
                                  <w:rPr>
                                    <w:rFonts w:cs="Times New Roman"/>
                                    <w:noProof/>
                                    <w:color w:val="FFFFFF" w:themeColor="background1"/>
                                    <w:lang w:val="en-US"/>
                                  </w:rPr>
                                  <w:t>10</w:t>
                                </w:r>
                                <w:r w:rsidRPr="00DF38BE">
                                  <w:rPr>
                                    <w:rFonts w:cs="Times New Roman"/>
                                    <w:color w:val="FFFFFF" w:themeColor="background1"/>
                                  </w:rPr>
                                  <w:fldChar w:fldCharType="end"/>
                                </w:r>
                                <w:bookmarkEnd w:id="1"/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9A8F19E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7" type="#_x0000_t202" style="position:absolute;left:0;text-align:left;margin-left:-.2pt;margin-top:27.75pt;width:56.65pt;height:19.8pt;z-index:2516899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zo2gEAAJkDAAAOAAAAZHJzL2Uyb0RvYy54bWysU8Fu1DAQvSPxD5bvbDarboFos1VpVYRU&#10;KFLpBziOnVgkHjP2brJ8PWMn2QK9IS7WeGy/ee/NeHc19h07KvQGbMnz1ZozZSXUxjYlf/p29+Yd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" filled="f" stroked="f">
                    <v:textbox inset="0,0,0,0">
                      <w:txbxContent>
                        <w:bookmarkStart w:id="2" w:name="R1"/>
                        <w:p w14:paraId="194FB8BE" w14:textId="77777777" w:rsidR="00264337" w:rsidRPr="00DF38BE" w:rsidRDefault="00264337" w:rsidP="00E86041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10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  <w:bookmarkEnd w:id="2"/>
                        </w:p>
                      </w:txbxContent>
                    </v:textbox>
                    <w10:wrap anchorx="margin" anchory="margin"/>
                    <w10:anchorlock/>
                  </v:shape>
                </w:pict>
              </mc:Fallback>
            </mc:AlternateContent>
          </w:r>
        </w:p>
      </w:tc>
      <w:tc>
        <w:tcPr>
          <w:tcW w:w="2552" w:type="dxa"/>
        </w:tcPr>
        <w:p w14:paraId="3B390C1F" w14:textId="77777777" w:rsidR="00264337" w:rsidRDefault="00264337" w:rsidP="00264337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1692D70F" w14:textId="77777777" w:rsidR="00264337" w:rsidRDefault="00264337" w:rsidP="00264337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ООО «ГРИН Проектирование»</w:t>
          </w:r>
        </w:p>
        <w:p w14:paraId="1A510D1A" w14:textId="77777777" w:rsidR="00264337" w:rsidRDefault="00264337" w:rsidP="00264337">
          <w:pPr>
            <w:pStyle w:val="af6"/>
          </w:pPr>
          <w:r>
            <w:t>191025, Санкт-Петербург</w:t>
          </w:r>
        </w:p>
        <w:p w14:paraId="32707031" w14:textId="77777777" w:rsidR="00264337" w:rsidRDefault="00264337" w:rsidP="00264337">
          <w:pPr>
            <w:pStyle w:val="af6"/>
          </w:pPr>
          <w:r>
            <w:t>БЦ Вестник</w:t>
          </w:r>
        </w:p>
        <w:p w14:paraId="1E8CE829" w14:textId="77777777" w:rsidR="00264337" w:rsidRDefault="00264337" w:rsidP="00264337">
          <w:pPr>
            <w:pStyle w:val="af6"/>
          </w:pPr>
          <w:r>
            <w:t>Невский проспект, д. 102, лит. С</w:t>
          </w:r>
        </w:p>
        <w:p w14:paraId="35896D3B" w14:textId="1EB33700" w:rsidR="00264337" w:rsidRPr="00FC3DFE" w:rsidRDefault="00264337" w:rsidP="00264337">
          <w:pPr>
            <w:spacing w:after="200" w:line="276" w:lineRule="auto"/>
            <w:ind w:firstLine="0"/>
            <w:contextualSpacing w:val="0"/>
            <w:jc w:val="left"/>
          </w:pPr>
          <w:r>
            <w:t>+7 812 317 73 14</w:t>
          </w:r>
        </w:p>
      </w:tc>
    </w:tr>
    <w:tr w:rsidR="00264337" w:rsidRPr="00FC3DFE" w14:paraId="00F2FEED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77777777" w:rsidR="00264337" w:rsidRPr="00DD79DF" w:rsidRDefault="00264337" w:rsidP="00264337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7C2F78B7" w14:textId="18909FE3" w:rsidR="00264337" w:rsidRPr="00DD79DF" w:rsidRDefault="00264337" w:rsidP="00264337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Щёкина</w:t>
          </w:r>
        </w:p>
      </w:tc>
      <w:tc>
        <w:tcPr>
          <w:tcW w:w="850" w:type="dxa"/>
        </w:tcPr>
        <w:p w14:paraId="4436FC97" w14:textId="4DE19106" w:rsidR="00264337" w:rsidRPr="00DD79DF" w:rsidRDefault="00264337" w:rsidP="00264337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0C850D4B" w14:textId="1493CBD7" w:rsidR="00264337" w:rsidRPr="00DD79DF" w:rsidRDefault="00264337" w:rsidP="00264337">
          <w:pPr>
            <w:pStyle w:val="9"/>
            <w:rPr>
              <w:sz w:val="22"/>
              <w:szCs w:val="22"/>
            </w:rPr>
          </w:pPr>
          <w:r w:rsidRPr="00264337">
            <w:rPr>
              <w:sz w:val="16"/>
              <w:szCs w:val="16"/>
            </w:rPr>
            <w:t>07.2025</w:t>
          </w:r>
        </w:p>
      </w:tc>
      <w:tc>
        <w:tcPr>
          <w:tcW w:w="3969" w:type="dxa"/>
          <w:vMerge/>
        </w:tcPr>
        <w:p w14:paraId="675BA0F4" w14:textId="77777777" w:rsidR="00264337" w:rsidRPr="00FC3DFE" w:rsidRDefault="00264337" w:rsidP="00264337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264337" w:rsidRPr="00FC3DFE" w:rsidRDefault="00264337" w:rsidP="00264337">
          <w:pPr>
            <w:rPr>
              <w:rFonts w:ascii="ISOCPEUR" w:hAnsi="ISOCPEUR"/>
            </w:rPr>
          </w:pPr>
        </w:p>
      </w:tc>
    </w:tr>
    <w:tr w:rsidR="00264337" w:rsidRPr="00FC3DFE" w14:paraId="47F38721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77777777" w:rsidR="00264337" w:rsidRPr="00DD79DF" w:rsidRDefault="00264337" w:rsidP="00264337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4790DF90" w14:textId="6B7731F0" w:rsidR="00264337" w:rsidRPr="00DD79DF" w:rsidRDefault="00264337" w:rsidP="00264337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Николич</w:t>
          </w:r>
        </w:p>
      </w:tc>
      <w:tc>
        <w:tcPr>
          <w:tcW w:w="850" w:type="dxa"/>
          <w:vAlign w:val="center"/>
        </w:tcPr>
        <w:p w14:paraId="1BDD68B8" w14:textId="05492A56" w:rsidR="00264337" w:rsidRPr="006035EF" w:rsidRDefault="00264337" w:rsidP="00264337">
          <w:pPr>
            <w:pStyle w:val="91"/>
            <w:framePr w:wrap="auto" w:vAnchor="margin" w:hAnchor="text" w:xAlign="left" w:yAlign="inline"/>
            <w:ind w:left="0"/>
            <w:rPr>
              <w:sz w:val="22"/>
              <w:szCs w:val="22"/>
              <w:lang w:val="en-US"/>
            </w:rPr>
          </w:pPr>
        </w:p>
      </w:tc>
      <w:tc>
        <w:tcPr>
          <w:tcW w:w="567" w:type="dxa"/>
          <w:vAlign w:val="center"/>
        </w:tcPr>
        <w:p w14:paraId="1807276C" w14:textId="53C14B3E" w:rsidR="00264337" w:rsidRPr="00DD79DF" w:rsidRDefault="00264337" w:rsidP="00264337">
          <w:pPr>
            <w:pStyle w:val="9"/>
            <w:rPr>
              <w:sz w:val="22"/>
              <w:szCs w:val="22"/>
            </w:rPr>
          </w:pPr>
          <w:r w:rsidRPr="00264337">
            <w:rPr>
              <w:sz w:val="16"/>
              <w:szCs w:val="16"/>
            </w:rPr>
            <w:t>07.2025</w:t>
          </w:r>
        </w:p>
      </w:tc>
      <w:tc>
        <w:tcPr>
          <w:tcW w:w="3969" w:type="dxa"/>
          <w:vMerge/>
        </w:tcPr>
        <w:p w14:paraId="65802623" w14:textId="77777777" w:rsidR="00264337" w:rsidRPr="00FC3DFE" w:rsidRDefault="00264337" w:rsidP="00264337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264337" w:rsidRPr="00FC3DFE" w:rsidRDefault="00264337" w:rsidP="00264337">
          <w:pPr>
            <w:rPr>
              <w:rFonts w:ascii="ISOCPEUR" w:hAnsi="ISOCPEUR"/>
            </w:rPr>
          </w:pPr>
        </w:p>
      </w:tc>
    </w:tr>
  </w:tbl>
  <w:p w14:paraId="39425C61" w14:textId="68381EF3" w:rsidR="00F503AE" w:rsidRPr="009A3615" w:rsidRDefault="006307B3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23DE25A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50151C3"/>
    <w:multiLevelType w:val="hybridMultilevel"/>
    <w:tmpl w:val="C37AC0A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2FB01AF"/>
    <w:multiLevelType w:val="hybridMultilevel"/>
    <w:tmpl w:val="9656F556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5" w15:restartNumberingAfterBreak="0">
    <w:nsid w:val="38F83A6F"/>
    <w:multiLevelType w:val="hybridMultilevel"/>
    <w:tmpl w:val="A84CF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9A6FBC"/>
    <w:multiLevelType w:val="hybridMultilevel"/>
    <w:tmpl w:val="A0681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A7C85"/>
    <w:multiLevelType w:val="hybridMultilevel"/>
    <w:tmpl w:val="6ACED4A8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" w15:restartNumberingAfterBreak="0">
    <w:nsid w:val="535D52EE"/>
    <w:multiLevelType w:val="hybridMultilevel"/>
    <w:tmpl w:val="6B5646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63335492">
    <w:abstractNumId w:val="0"/>
  </w:num>
  <w:num w:numId="2" w16cid:durableId="994262175">
    <w:abstractNumId w:val="1"/>
  </w:num>
  <w:num w:numId="3" w16cid:durableId="1663390451">
    <w:abstractNumId w:val="1"/>
  </w:num>
  <w:num w:numId="4" w16cid:durableId="234971831">
    <w:abstractNumId w:val="1"/>
  </w:num>
  <w:num w:numId="5" w16cid:durableId="1361710157">
    <w:abstractNumId w:val="3"/>
  </w:num>
  <w:num w:numId="6" w16cid:durableId="964972278">
    <w:abstractNumId w:val="7"/>
  </w:num>
  <w:num w:numId="7" w16cid:durableId="1614091339">
    <w:abstractNumId w:val="4"/>
  </w:num>
  <w:num w:numId="8" w16cid:durableId="1613244034">
    <w:abstractNumId w:val="5"/>
  </w:num>
  <w:num w:numId="9" w16cid:durableId="497961292">
    <w:abstractNumId w:val="2"/>
  </w:num>
  <w:num w:numId="10" w16cid:durableId="2034380814">
    <w:abstractNumId w:val="6"/>
  </w:num>
  <w:num w:numId="11" w16cid:durableId="8769393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catalog"/>
    <w:dataType w:val="textFile"/>
    <w:activeRecord w:val="-1"/>
  </w:mailMerge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9DF"/>
    <w:rsid w:val="0000114F"/>
    <w:rsid w:val="00010A4F"/>
    <w:rsid w:val="000162DB"/>
    <w:rsid w:val="000204AB"/>
    <w:rsid w:val="000210B3"/>
    <w:rsid w:val="00021F06"/>
    <w:rsid w:val="000228D2"/>
    <w:rsid w:val="000255D4"/>
    <w:rsid w:val="000300D6"/>
    <w:rsid w:val="000340FA"/>
    <w:rsid w:val="00034E41"/>
    <w:rsid w:val="00037605"/>
    <w:rsid w:val="000426C7"/>
    <w:rsid w:val="00044B69"/>
    <w:rsid w:val="00044B88"/>
    <w:rsid w:val="00045F11"/>
    <w:rsid w:val="000502EF"/>
    <w:rsid w:val="00050A07"/>
    <w:rsid w:val="00050F0E"/>
    <w:rsid w:val="00053E2F"/>
    <w:rsid w:val="00056C1A"/>
    <w:rsid w:val="00057DA9"/>
    <w:rsid w:val="000601FF"/>
    <w:rsid w:val="00063B46"/>
    <w:rsid w:val="00066B52"/>
    <w:rsid w:val="00067048"/>
    <w:rsid w:val="0007292A"/>
    <w:rsid w:val="00077221"/>
    <w:rsid w:val="000806D6"/>
    <w:rsid w:val="00086ECA"/>
    <w:rsid w:val="000874A5"/>
    <w:rsid w:val="0009008C"/>
    <w:rsid w:val="00091C2F"/>
    <w:rsid w:val="00093395"/>
    <w:rsid w:val="00097BDE"/>
    <w:rsid w:val="00097E4A"/>
    <w:rsid w:val="000A229C"/>
    <w:rsid w:val="000A2B05"/>
    <w:rsid w:val="000B2A6D"/>
    <w:rsid w:val="000B5B80"/>
    <w:rsid w:val="000B5E48"/>
    <w:rsid w:val="000B62DF"/>
    <w:rsid w:val="000B7B4D"/>
    <w:rsid w:val="000C4CFA"/>
    <w:rsid w:val="000C6181"/>
    <w:rsid w:val="000D0ACA"/>
    <w:rsid w:val="000D0DA7"/>
    <w:rsid w:val="000D2FB0"/>
    <w:rsid w:val="000D6425"/>
    <w:rsid w:val="000E02B4"/>
    <w:rsid w:val="000E0A20"/>
    <w:rsid w:val="000E377F"/>
    <w:rsid w:val="000E3A1B"/>
    <w:rsid w:val="000E3B15"/>
    <w:rsid w:val="000E469B"/>
    <w:rsid w:val="000F2918"/>
    <w:rsid w:val="000F419A"/>
    <w:rsid w:val="000F41A3"/>
    <w:rsid w:val="00100FEF"/>
    <w:rsid w:val="00101230"/>
    <w:rsid w:val="001054AD"/>
    <w:rsid w:val="001068A5"/>
    <w:rsid w:val="00113AF7"/>
    <w:rsid w:val="00116865"/>
    <w:rsid w:val="00117369"/>
    <w:rsid w:val="00120BA8"/>
    <w:rsid w:val="00130070"/>
    <w:rsid w:val="001310C9"/>
    <w:rsid w:val="001328F7"/>
    <w:rsid w:val="001361A4"/>
    <w:rsid w:val="0014441A"/>
    <w:rsid w:val="00147F6C"/>
    <w:rsid w:val="001571C3"/>
    <w:rsid w:val="00157984"/>
    <w:rsid w:val="0016142F"/>
    <w:rsid w:val="001622AF"/>
    <w:rsid w:val="001714B3"/>
    <w:rsid w:val="00175935"/>
    <w:rsid w:val="00177C44"/>
    <w:rsid w:val="00187D56"/>
    <w:rsid w:val="00191E57"/>
    <w:rsid w:val="00193554"/>
    <w:rsid w:val="00197372"/>
    <w:rsid w:val="00197DB4"/>
    <w:rsid w:val="001A5DCA"/>
    <w:rsid w:val="001B2554"/>
    <w:rsid w:val="001C2227"/>
    <w:rsid w:val="001E19C5"/>
    <w:rsid w:val="001F002F"/>
    <w:rsid w:val="001F3652"/>
    <w:rsid w:val="001F5AB4"/>
    <w:rsid w:val="001F60A1"/>
    <w:rsid w:val="001F7C52"/>
    <w:rsid w:val="00202B9E"/>
    <w:rsid w:val="00205410"/>
    <w:rsid w:val="002059DC"/>
    <w:rsid w:val="002122EF"/>
    <w:rsid w:val="00213A05"/>
    <w:rsid w:val="00214AD4"/>
    <w:rsid w:val="00215935"/>
    <w:rsid w:val="00220F7F"/>
    <w:rsid w:val="00222402"/>
    <w:rsid w:val="002303B7"/>
    <w:rsid w:val="00234B76"/>
    <w:rsid w:val="002435DF"/>
    <w:rsid w:val="0025577B"/>
    <w:rsid w:val="00260294"/>
    <w:rsid w:val="002635C2"/>
    <w:rsid w:val="00264337"/>
    <w:rsid w:val="00264646"/>
    <w:rsid w:val="00264F72"/>
    <w:rsid w:val="00265589"/>
    <w:rsid w:val="00265E3C"/>
    <w:rsid w:val="00270D5D"/>
    <w:rsid w:val="00272D21"/>
    <w:rsid w:val="0027535C"/>
    <w:rsid w:val="00280142"/>
    <w:rsid w:val="00281BE2"/>
    <w:rsid w:val="00281BF6"/>
    <w:rsid w:val="002843CA"/>
    <w:rsid w:val="0028535C"/>
    <w:rsid w:val="00287C2C"/>
    <w:rsid w:val="002925F5"/>
    <w:rsid w:val="00292BAF"/>
    <w:rsid w:val="00293A78"/>
    <w:rsid w:val="002A251C"/>
    <w:rsid w:val="002A2D4A"/>
    <w:rsid w:val="002A46F1"/>
    <w:rsid w:val="002A6F52"/>
    <w:rsid w:val="002B35EC"/>
    <w:rsid w:val="002B42E0"/>
    <w:rsid w:val="002B4AB5"/>
    <w:rsid w:val="002B72F6"/>
    <w:rsid w:val="002B73FB"/>
    <w:rsid w:val="002C7131"/>
    <w:rsid w:val="002C79D3"/>
    <w:rsid w:val="002D01E0"/>
    <w:rsid w:val="002D046A"/>
    <w:rsid w:val="002D40CF"/>
    <w:rsid w:val="002E2BDC"/>
    <w:rsid w:val="002E3025"/>
    <w:rsid w:val="002E7A2B"/>
    <w:rsid w:val="002F0320"/>
    <w:rsid w:val="002F1B00"/>
    <w:rsid w:val="002F5BA9"/>
    <w:rsid w:val="002F5E55"/>
    <w:rsid w:val="002F616A"/>
    <w:rsid w:val="002F64F6"/>
    <w:rsid w:val="002F7491"/>
    <w:rsid w:val="00300F54"/>
    <w:rsid w:val="00301A23"/>
    <w:rsid w:val="00301FBC"/>
    <w:rsid w:val="003100CF"/>
    <w:rsid w:val="00310A9A"/>
    <w:rsid w:val="00313982"/>
    <w:rsid w:val="00314496"/>
    <w:rsid w:val="00314E93"/>
    <w:rsid w:val="0032395D"/>
    <w:rsid w:val="00333044"/>
    <w:rsid w:val="00333AB1"/>
    <w:rsid w:val="00334454"/>
    <w:rsid w:val="0033527D"/>
    <w:rsid w:val="00335A4A"/>
    <w:rsid w:val="00340051"/>
    <w:rsid w:val="00345EFE"/>
    <w:rsid w:val="00346D64"/>
    <w:rsid w:val="0036517D"/>
    <w:rsid w:val="00366503"/>
    <w:rsid w:val="003671D8"/>
    <w:rsid w:val="0036727B"/>
    <w:rsid w:val="003761FB"/>
    <w:rsid w:val="00385BCD"/>
    <w:rsid w:val="00390C48"/>
    <w:rsid w:val="00393F1A"/>
    <w:rsid w:val="00394C4C"/>
    <w:rsid w:val="003A1D53"/>
    <w:rsid w:val="003A29F7"/>
    <w:rsid w:val="003A588C"/>
    <w:rsid w:val="003A5FEB"/>
    <w:rsid w:val="003A6061"/>
    <w:rsid w:val="003B0EC2"/>
    <w:rsid w:val="003B3316"/>
    <w:rsid w:val="003C2A5B"/>
    <w:rsid w:val="003C5FC6"/>
    <w:rsid w:val="003D01D4"/>
    <w:rsid w:val="003D225E"/>
    <w:rsid w:val="003D2721"/>
    <w:rsid w:val="003D47C1"/>
    <w:rsid w:val="003D63D0"/>
    <w:rsid w:val="003E400B"/>
    <w:rsid w:val="003F17F7"/>
    <w:rsid w:val="003F32C0"/>
    <w:rsid w:val="003F725A"/>
    <w:rsid w:val="00406963"/>
    <w:rsid w:val="00407A6D"/>
    <w:rsid w:val="00411AAF"/>
    <w:rsid w:val="00416C68"/>
    <w:rsid w:val="0042673A"/>
    <w:rsid w:val="0042710D"/>
    <w:rsid w:val="004351CC"/>
    <w:rsid w:val="00440D8F"/>
    <w:rsid w:val="004410C5"/>
    <w:rsid w:val="004446D7"/>
    <w:rsid w:val="0044537F"/>
    <w:rsid w:val="004565D2"/>
    <w:rsid w:val="004567A0"/>
    <w:rsid w:val="00462391"/>
    <w:rsid w:val="00490ACD"/>
    <w:rsid w:val="00492B2F"/>
    <w:rsid w:val="00493DD3"/>
    <w:rsid w:val="00497CE5"/>
    <w:rsid w:val="004A0C83"/>
    <w:rsid w:val="004A2335"/>
    <w:rsid w:val="004A414B"/>
    <w:rsid w:val="004A4A9A"/>
    <w:rsid w:val="004A6368"/>
    <w:rsid w:val="004A658D"/>
    <w:rsid w:val="004A7552"/>
    <w:rsid w:val="004B0EAC"/>
    <w:rsid w:val="004B30D7"/>
    <w:rsid w:val="004B7173"/>
    <w:rsid w:val="004D22B6"/>
    <w:rsid w:val="004D2454"/>
    <w:rsid w:val="004D2969"/>
    <w:rsid w:val="004D2FCA"/>
    <w:rsid w:val="004D6097"/>
    <w:rsid w:val="004E3A75"/>
    <w:rsid w:val="004E3E25"/>
    <w:rsid w:val="004E57D9"/>
    <w:rsid w:val="004F7F88"/>
    <w:rsid w:val="005064CA"/>
    <w:rsid w:val="005072A7"/>
    <w:rsid w:val="005110BE"/>
    <w:rsid w:val="00514D3C"/>
    <w:rsid w:val="00521366"/>
    <w:rsid w:val="00521E98"/>
    <w:rsid w:val="00527793"/>
    <w:rsid w:val="00530E72"/>
    <w:rsid w:val="0053154E"/>
    <w:rsid w:val="005353D2"/>
    <w:rsid w:val="0054436B"/>
    <w:rsid w:val="00545FAA"/>
    <w:rsid w:val="00553FA3"/>
    <w:rsid w:val="00555D1A"/>
    <w:rsid w:val="00561788"/>
    <w:rsid w:val="00561A24"/>
    <w:rsid w:val="005711AA"/>
    <w:rsid w:val="00575002"/>
    <w:rsid w:val="005774A6"/>
    <w:rsid w:val="005856E4"/>
    <w:rsid w:val="005858D1"/>
    <w:rsid w:val="00593E40"/>
    <w:rsid w:val="005A3A5C"/>
    <w:rsid w:val="005B5DBE"/>
    <w:rsid w:val="005B601D"/>
    <w:rsid w:val="005B710B"/>
    <w:rsid w:val="005C04D6"/>
    <w:rsid w:val="005C5C12"/>
    <w:rsid w:val="005C6CB4"/>
    <w:rsid w:val="005D26DB"/>
    <w:rsid w:val="005D4340"/>
    <w:rsid w:val="005D4C80"/>
    <w:rsid w:val="005E169B"/>
    <w:rsid w:val="005E1721"/>
    <w:rsid w:val="005F0263"/>
    <w:rsid w:val="005F2AB0"/>
    <w:rsid w:val="005F559B"/>
    <w:rsid w:val="00603551"/>
    <w:rsid w:val="006035EF"/>
    <w:rsid w:val="006062BB"/>
    <w:rsid w:val="00607B96"/>
    <w:rsid w:val="006168B0"/>
    <w:rsid w:val="006204A2"/>
    <w:rsid w:val="00621EF0"/>
    <w:rsid w:val="006307B3"/>
    <w:rsid w:val="00632FC2"/>
    <w:rsid w:val="00635584"/>
    <w:rsid w:val="00635C16"/>
    <w:rsid w:val="00637140"/>
    <w:rsid w:val="00641CDD"/>
    <w:rsid w:val="00646788"/>
    <w:rsid w:val="00661539"/>
    <w:rsid w:val="00663CE6"/>
    <w:rsid w:val="006651CB"/>
    <w:rsid w:val="0066564D"/>
    <w:rsid w:val="00665889"/>
    <w:rsid w:val="00666EE0"/>
    <w:rsid w:val="0066760D"/>
    <w:rsid w:val="00675AB2"/>
    <w:rsid w:val="00682571"/>
    <w:rsid w:val="0068335F"/>
    <w:rsid w:val="00686BF0"/>
    <w:rsid w:val="00687A67"/>
    <w:rsid w:val="006907CE"/>
    <w:rsid w:val="006A3963"/>
    <w:rsid w:val="006B001F"/>
    <w:rsid w:val="006B0EA9"/>
    <w:rsid w:val="006B1391"/>
    <w:rsid w:val="006B31FD"/>
    <w:rsid w:val="006B5277"/>
    <w:rsid w:val="006C202D"/>
    <w:rsid w:val="006C39F4"/>
    <w:rsid w:val="006C4935"/>
    <w:rsid w:val="006C4A08"/>
    <w:rsid w:val="006C52FA"/>
    <w:rsid w:val="006C602D"/>
    <w:rsid w:val="006C7926"/>
    <w:rsid w:val="006D28A0"/>
    <w:rsid w:val="006D31F3"/>
    <w:rsid w:val="006D5F91"/>
    <w:rsid w:val="006E033D"/>
    <w:rsid w:val="006E1870"/>
    <w:rsid w:val="006E5ADE"/>
    <w:rsid w:val="006E754D"/>
    <w:rsid w:val="006F1A44"/>
    <w:rsid w:val="006F56C3"/>
    <w:rsid w:val="00707935"/>
    <w:rsid w:val="007128B4"/>
    <w:rsid w:val="007203B2"/>
    <w:rsid w:val="00726744"/>
    <w:rsid w:val="00730D4C"/>
    <w:rsid w:val="00733A89"/>
    <w:rsid w:val="007371C0"/>
    <w:rsid w:val="007374E8"/>
    <w:rsid w:val="007454E1"/>
    <w:rsid w:val="00746323"/>
    <w:rsid w:val="00747C04"/>
    <w:rsid w:val="007503B0"/>
    <w:rsid w:val="00751501"/>
    <w:rsid w:val="00753BDB"/>
    <w:rsid w:val="007561CF"/>
    <w:rsid w:val="0076159A"/>
    <w:rsid w:val="007647F3"/>
    <w:rsid w:val="00767A39"/>
    <w:rsid w:val="0077455D"/>
    <w:rsid w:val="007764E5"/>
    <w:rsid w:val="007808C1"/>
    <w:rsid w:val="00781DA1"/>
    <w:rsid w:val="007859F0"/>
    <w:rsid w:val="00791155"/>
    <w:rsid w:val="00794098"/>
    <w:rsid w:val="00794AC7"/>
    <w:rsid w:val="007A2D96"/>
    <w:rsid w:val="007A3410"/>
    <w:rsid w:val="007A47D5"/>
    <w:rsid w:val="007A7CFC"/>
    <w:rsid w:val="007B1007"/>
    <w:rsid w:val="007B5B0D"/>
    <w:rsid w:val="007B7A39"/>
    <w:rsid w:val="007C08DC"/>
    <w:rsid w:val="007C15FF"/>
    <w:rsid w:val="007C5BA3"/>
    <w:rsid w:val="007C7723"/>
    <w:rsid w:val="007C7CDE"/>
    <w:rsid w:val="007D2124"/>
    <w:rsid w:val="007D3229"/>
    <w:rsid w:val="007D4F28"/>
    <w:rsid w:val="007D5352"/>
    <w:rsid w:val="007D5F18"/>
    <w:rsid w:val="007E3580"/>
    <w:rsid w:val="007F1045"/>
    <w:rsid w:val="007F4F72"/>
    <w:rsid w:val="00800F5A"/>
    <w:rsid w:val="0080292E"/>
    <w:rsid w:val="008078C3"/>
    <w:rsid w:val="0081535A"/>
    <w:rsid w:val="00820261"/>
    <w:rsid w:val="00821688"/>
    <w:rsid w:val="00821863"/>
    <w:rsid w:val="0082235A"/>
    <w:rsid w:val="00822D72"/>
    <w:rsid w:val="00823145"/>
    <w:rsid w:val="00823FDB"/>
    <w:rsid w:val="008267D1"/>
    <w:rsid w:val="00827558"/>
    <w:rsid w:val="00827E4C"/>
    <w:rsid w:val="00836488"/>
    <w:rsid w:val="00840359"/>
    <w:rsid w:val="0084718E"/>
    <w:rsid w:val="00861B73"/>
    <w:rsid w:val="00861C89"/>
    <w:rsid w:val="00862710"/>
    <w:rsid w:val="0086300F"/>
    <w:rsid w:val="00865F1E"/>
    <w:rsid w:val="008660F5"/>
    <w:rsid w:val="008669CC"/>
    <w:rsid w:val="00870DAF"/>
    <w:rsid w:val="0087295A"/>
    <w:rsid w:val="00886BFA"/>
    <w:rsid w:val="00890A3D"/>
    <w:rsid w:val="00890C68"/>
    <w:rsid w:val="00890EEB"/>
    <w:rsid w:val="00893695"/>
    <w:rsid w:val="00893DA9"/>
    <w:rsid w:val="00896FB7"/>
    <w:rsid w:val="00897B55"/>
    <w:rsid w:val="008A07D8"/>
    <w:rsid w:val="008A264F"/>
    <w:rsid w:val="008A27F4"/>
    <w:rsid w:val="008A3385"/>
    <w:rsid w:val="008A6D91"/>
    <w:rsid w:val="008B07E3"/>
    <w:rsid w:val="008B6973"/>
    <w:rsid w:val="008C4ACC"/>
    <w:rsid w:val="008C58C9"/>
    <w:rsid w:val="008D6C78"/>
    <w:rsid w:val="008E3930"/>
    <w:rsid w:val="008E4325"/>
    <w:rsid w:val="008F0D74"/>
    <w:rsid w:val="009122C7"/>
    <w:rsid w:val="0091279F"/>
    <w:rsid w:val="009148DD"/>
    <w:rsid w:val="00915A8E"/>
    <w:rsid w:val="00921EB4"/>
    <w:rsid w:val="00926B1A"/>
    <w:rsid w:val="00942D68"/>
    <w:rsid w:val="00945536"/>
    <w:rsid w:val="00946B49"/>
    <w:rsid w:val="00951112"/>
    <w:rsid w:val="0095175D"/>
    <w:rsid w:val="00956703"/>
    <w:rsid w:val="00957343"/>
    <w:rsid w:val="00957CEA"/>
    <w:rsid w:val="009654D7"/>
    <w:rsid w:val="00965E7E"/>
    <w:rsid w:val="00967B05"/>
    <w:rsid w:val="00975C82"/>
    <w:rsid w:val="00976F9B"/>
    <w:rsid w:val="0098035C"/>
    <w:rsid w:val="00981860"/>
    <w:rsid w:val="00981B94"/>
    <w:rsid w:val="00984FC7"/>
    <w:rsid w:val="00986DE4"/>
    <w:rsid w:val="00991643"/>
    <w:rsid w:val="00995A64"/>
    <w:rsid w:val="00997A8E"/>
    <w:rsid w:val="009A0620"/>
    <w:rsid w:val="009A3615"/>
    <w:rsid w:val="009A6391"/>
    <w:rsid w:val="009A716A"/>
    <w:rsid w:val="009A7AE3"/>
    <w:rsid w:val="009B136E"/>
    <w:rsid w:val="009B1417"/>
    <w:rsid w:val="009B2CB0"/>
    <w:rsid w:val="009B517D"/>
    <w:rsid w:val="009C5CE6"/>
    <w:rsid w:val="009D177E"/>
    <w:rsid w:val="009D5E84"/>
    <w:rsid w:val="009D74FD"/>
    <w:rsid w:val="009E40F4"/>
    <w:rsid w:val="009E555E"/>
    <w:rsid w:val="009F5B5F"/>
    <w:rsid w:val="00A0033D"/>
    <w:rsid w:val="00A04ECE"/>
    <w:rsid w:val="00A13866"/>
    <w:rsid w:val="00A20797"/>
    <w:rsid w:val="00A23286"/>
    <w:rsid w:val="00A350CC"/>
    <w:rsid w:val="00A47835"/>
    <w:rsid w:val="00A50F23"/>
    <w:rsid w:val="00A53C6A"/>
    <w:rsid w:val="00A6095B"/>
    <w:rsid w:val="00A60E0C"/>
    <w:rsid w:val="00A624D4"/>
    <w:rsid w:val="00A655DC"/>
    <w:rsid w:val="00A65AE0"/>
    <w:rsid w:val="00A71EA1"/>
    <w:rsid w:val="00A769EB"/>
    <w:rsid w:val="00A77F0D"/>
    <w:rsid w:val="00A831B9"/>
    <w:rsid w:val="00A84E13"/>
    <w:rsid w:val="00A90028"/>
    <w:rsid w:val="00A91FF0"/>
    <w:rsid w:val="00AA0169"/>
    <w:rsid w:val="00AA1B90"/>
    <w:rsid w:val="00AA3104"/>
    <w:rsid w:val="00AB05D8"/>
    <w:rsid w:val="00AB0697"/>
    <w:rsid w:val="00AC115A"/>
    <w:rsid w:val="00AC5A7A"/>
    <w:rsid w:val="00AD5CFE"/>
    <w:rsid w:val="00AD61A3"/>
    <w:rsid w:val="00AD66DD"/>
    <w:rsid w:val="00AE0E99"/>
    <w:rsid w:val="00AE12F0"/>
    <w:rsid w:val="00AE39AB"/>
    <w:rsid w:val="00AE4952"/>
    <w:rsid w:val="00AE7BCA"/>
    <w:rsid w:val="00AF67CE"/>
    <w:rsid w:val="00AF7772"/>
    <w:rsid w:val="00B043E0"/>
    <w:rsid w:val="00B05C2B"/>
    <w:rsid w:val="00B06C70"/>
    <w:rsid w:val="00B112A0"/>
    <w:rsid w:val="00B13749"/>
    <w:rsid w:val="00B14123"/>
    <w:rsid w:val="00B15E73"/>
    <w:rsid w:val="00B23E3E"/>
    <w:rsid w:val="00B250D7"/>
    <w:rsid w:val="00B30D7F"/>
    <w:rsid w:val="00B30D8D"/>
    <w:rsid w:val="00B33D16"/>
    <w:rsid w:val="00B34CB1"/>
    <w:rsid w:val="00B41E21"/>
    <w:rsid w:val="00B449ED"/>
    <w:rsid w:val="00B506A1"/>
    <w:rsid w:val="00B527B6"/>
    <w:rsid w:val="00B52AE9"/>
    <w:rsid w:val="00B5341C"/>
    <w:rsid w:val="00B54D3E"/>
    <w:rsid w:val="00B6593A"/>
    <w:rsid w:val="00B7780A"/>
    <w:rsid w:val="00B80CB0"/>
    <w:rsid w:val="00B80FCF"/>
    <w:rsid w:val="00B83D4D"/>
    <w:rsid w:val="00B849DA"/>
    <w:rsid w:val="00B85E3B"/>
    <w:rsid w:val="00B86F93"/>
    <w:rsid w:val="00B91555"/>
    <w:rsid w:val="00B94929"/>
    <w:rsid w:val="00BA12FB"/>
    <w:rsid w:val="00BA2028"/>
    <w:rsid w:val="00BA4DE8"/>
    <w:rsid w:val="00BA5173"/>
    <w:rsid w:val="00BB2F71"/>
    <w:rsid w:val="00BB7737"/>
    <w:rsid w:val="00BC0321"/>
    <w:rsid w:val="00BC21B7"/>
    <w:rsid w:val="00BC5E3A"/>
    <w:rsid w:val="00BC6235"/>
    <w:rsid w:val="00BD2EA7"/>
    <w:rsid w:val="00BD423A"/>
    <w:rsid w:val="00BD7CB5"/>
    <w:rsid w:val="00BD7D57"/>
    <w:rsid w:val="00BE0A42"/>
    <w:rsid w:val="00BE298A"/>
    <w:rsid w:val="00BE2EEE"/>
    <w:rsid w:val="00BE4F70"/>
    <w:rsid w:val="00C00695"/>
    <w:rsid w:val="00C01140"/>
    <w:rsid w:val="00C034AE"/>
    <w:rsid w:val="00C04013"/>
    <w:rsid w:val="00C05DF8"/>
    <w:rsid w:val="00C064AB"/>
    <w:rsid w:val="00C07551"/>
    <w:rsid w:val="00C12B08"/>
    <w:rsid w:val="00C14DEE"/>
    <w:rsid w:val="00C17A0E"/>
    <w:rsid w:val="00C217DB"/>
    <w:rsid w:val="00C23997"/>
    <w:rsid w:val="00C34B13"/>
    <w:rsid w:val="00C3516A"/>
    <w:rsid w:val="00C351D9"/>
    <w:rsid w:val="00C35E37"/>
    <w:rsid w:val="00C410B7"/>
    <w:rsid w:val="00C43416"/>
    <w:rsid w:val="00C46552"/>
    <w:rsid w:val="00C47D73"/>
    <w:rsid w:val="00C5257E"/>
    <w:rsid w:val="00C526CB"/>
    <w:rsid w:val="00C55107"/>
    <w:rsid w:val="00C6230E"/>
    <w:rsid w:val="00C633E7"/>
    <w:rsid w:val="00C64DB4"/>
    <w:rsid w:val="00C66F95"/>
    <w:rsid w:val="00C67F52"/>
    <w:rsid w:val="00C73C41"/>
    <w:rsid w:val="00C75EC1"/>
    <w:rsid w:val="00C762BA"/>
    <w:rsid w:val="00C765F8"/>
    <w:rsid w:val="00C822F1"/>
    <w:rsid w:val="00C84905"/>
    <w:rsid w:val="00CA2347"/>
    <w:rsid w:val="00CA331E"/>
    <w:rsid w:val="00CA4B87"/>
    <w:rsid w:val="00CA7269"/>
    <w:rsid w:val="00CB09E0"/>
    <w:rsid w:val="00CB1908"/>
    <w:rsid w:val="00CB2060"/>
    <w:rsid w:val="00CB49B2"/>
    <w:rsid w:val="00CB55EE"/>
    <w:rsid w:val="00CB7EF8"/>
    <w:rsid w:val="00CB7F87"/>
    <w:rsid w:val="00CD034B"/>
    <w:rsid w:val="00CD0DC9"/>
    <w:rsid w:val="00CD133D"/>
    <w:rsid w:val="00CD1C13"/>
    <w:rsid w:val="00CD405C"/>
    <w:rsid w:val="00CD49F6"/>
    <w:rsid w:val="00CD7802"/>
    <w:rsid w:val="00CE00BB"/>
    <w:rsid w:val="00CE7E22"/>
    <w:rsid w:val="00CF186F"/>
    <w:rsid w:val="00CF2FD5"/>
    <w:rsid w:val="00CF58AF"/>
    <w:rsid w:val="00CF599B"/>
    <w:rsid w:val="00D05CA7"/>
    <w:rsid w:val="00D10DB9"/>
    <w:rsid w:val="00D16175"/>
    <w:rsid w:val="00D1746F"/>
    <w:rsid w:val="00D2366B"/>
    <w:rsid w:val="00D2536F"/>
    <w:rsid w:val="00D26E04"/>
    <w:rsid w:val="00D32F45"/>
    <w:rsid w:val="00D33F3F"/>
    <w:rsid w:val="00D360C6"/>
    <w:rsid w:val="00D433D0"/>
    <w:rsid w:val="00D43AD3"/>
    <w:rsid w:val="00D440FB"/>
    <w:rsid w:val="00D457A3"/>
    <w:rsid w:val="00D4698B"/>
    <w:rsid w:val="00D474DB"/>
    <w:rsid w:val="00D477DC"/>
    <w:rsid w:val="00D57D4B"/>
    <w:rsid w:val="00D646E4"/>
    <w:rsid w:val="00D657FA"/>
    <w:rsid w:val="00D671A0"/>
    <w:rsid w:val="00D71C80"/>
    <w:rsid w:val="00D73F5A"/>
    <w:rsid w:val="00D7432F"/>
    <w:rsid w:val="00D83359"/>
    <w:rsid w:val="00D8380B"/>
    <w:rsid w:val="00D85361"/>
    <w:rsid w:val="00D92F68"/>
    <w:rsid w:val="00D93A03"/>
    <w:rsid w:val="00DA5A16"/>
    <w:rsid w:val="00DA61DC"/>
    <w:rsid w:val="00DB494B"/>
    <w:rsid w:val="00DB639F"/>
    <w:rsid w:val="00DB65ED"/>
    <w:rsid w:val="00DB7350"/>
    <w:rsid w:val="00DB74BB"/>
    <w:rsid w:val="00DC114A"/>
    <w:rsid w:val="00DD0BD2"/>
    <w:rsid w:val="00DD1AD3"/>
    <w:rsid w:val="00DD1F74"/>
    <w:rsid w:val="00DD79DF"/>
    <w:rsid w:val="00DD7EBA"/>
    <w:rsid w:val="00DE2941"/>
    <w:rsid w:val="00DE2A7E"/>
    <w:rsid w:val="00DE528F"/>
    <w:rsid w:val="00DE7CA1"/>
    <w:rsid w:val="00DF38BE"/>
    <w:rsid w:val="00DF3DB2"/>
    <w:rsid w:val="00DF3EC8"/>
    <w:rsid w:val="00DF47BD"/>
    <w:rsid w:val="00DF617D"/>
    <w:rsid w:val="00DF771C"/>
    <w:rsid w:val="00E007A9"/>
    <w:rsid w:val="00E03FBD"/>
    <w:rsid w:val="00E11A00"/>
    <w:rsid w:val="00E13485"/>
    <w:rsid w:val="00E138B6"/>
    <w:rsid w:val="00E14028"/>
    <w:rsid w:val="00E1467F"/>
    <w:rsid w:val="00E14FA4"/>
    <w:rsid w:val="00E15036"/>
    <w:rsid w:val="00E20B4A"/>
    <w:rsid w:val="00E217AB"/>
    <w:rsid w:val="00E21AA9"/>
    <w:rsid w:val="00E23CC5"/>
    <w:rsid w:val="00E26627"/>
    <w:rsid w:val="00E27170"/>
    <w:rsid w:val="00E30621"/>
    <w:rsid w:val="00E30788"/>
    <w:rsid w:val="00E3311E"/>
    <w:rsid w:val="00E35366"/>
    <w:rsid w:val="00E37EBF"/>
    <w:rsid w:val="00E432FE"/>
    <w:rsid w:val="00E43331"/>
    <w:rsid w:val="00E43F7F"/>
    <w:rsid w:val="00E47683"/>
    <w:rsid w:val="00E527C7"/>
    <w:rsid w:val="00E55A4D"/>
    <w:rsid w:val="00E66432"/>
    <w:rsid w:val="00E66F64"/>
    <w:rsid w:val="00E7031A"/>
    <w:rsid w:val="00E76485"/>
    <w:rsid w:val="00E76CBB"/>
    <w:rsid w:val="00E81CCD"/>
    <w:rsid w:val="00E86041"/>
    <w:rsid w:val="00E87105"/>
    <w:rsid w:val="00E90201"/>
    <w:rsid w:val="00E90B99"/>
    <w:rsid w:val="00E9294E"/>
    <w:rsid w:val="00E95F9B"/>
    <w:rsid w:val="00E96AFC"/>
    <w:rsid w:val="00EA3CBE"/>
    <w:rsid w:val="00EA5EE0"/>
    <w:rsid w:val="00EB099F"/>
    <w:rsid w:val="00EC025F"/>
    <w:rsid w:val="00EC16A5"/>
    <w:rsid w:val="00EC3520"/>
    <w:rsid w:val="00EC431D"/>
    <w:rsid w:val="00EC4FAD"/>
    <w:rsid w:val="00ED27CA"/>
    <w:rsid w:val="00EE0177"/>
    <w:rsid w:val="00EE60FF"/>
    <w:rsid w:val="00EE6102"/>
    <w:rsid w:val="00EF0397"/>
    <w:rsid w:val="00F014F5"/>
    <w:rsid w:val="00F01F86"/>
    <w:rsid w:val="00F0423A"/>
    <w:rsid w:val="00F04FF5"/>
    <w:rsid w:val="00F04FF9"/>
    <w:rsid w:val="00F06B14"/>
    <w:rsid w:val="00F13195"/>
    <w:rsid w:val="00F148DD"/>
    <w:rsid w:val="00F213DB"/>
    <w:rsid w:val="00F25702"/>
    <w:rsid w:val="00F3103A"/>
    <w:rsid w:val="00F32CFC"/>
    <w:rsid w:val="00F3348A"/>
    <w:rsid w:val="00F43CEA"/>
    <w:rsid w:val="00F4596E"/>
    <w:rsid w:val="00F45EA4"/>
    <w:rsid w:val="00F503AE"/>
    <w:rsid w:val="00F505DA"/>
    <w:rsid w:val="00F510DA"/>
    <w:rsid w:val="00F52255"/>
    <w:rsid w:val="00F5576D"/>
    <w:rsid w:val="00F57CC2"/>
    <w:rsid w:val="00F60E0C"/>
    <w:rsid w:val="00F61A81"/>
    <w:rsid w:val="00F63209"/>
    <w:rsid w:val="00F641F8"/>
    <w:rsid w:val="00F719A7"/>
    <w:rsid w:val="00F71ACA"/>
    <w:rsid w:val="00F720A0"/>
    <w:rsid w:val="00F8103E"/>
    <w:rsid w:val="00F824F1"/>
    <w:rsid w:val="00F8464D"/>
    <w:rsid w:val="00F85EE0"/>
    <w:rsid w:val="00F86B89"/>
    <w:rsid w:val="00F8761C"/>
    <w:rsid w:val="00F93101"/>
    <w:rsid w:val="00F972BA"/>
    <w:rsid w:val="00FA1903"/>
    <w:rsid w:val="00FA21BB"/>
    <w:rsid w:val="00FA3476"/>
    <w:rsid w:val="00FA575C"/>
    <w:rsid w:val="00FB1074"/>
    <w:rsid w:val="00FB615C"/>
    <w:rsid w:val="00FB6C32"/>
    <w:rsid w:val="00FC013C"/>
    <w:rsid w:val="00FC3DFE"/>
    <w:rsid w:val="00FC58E5"/>
    <w:rsid w:val="00FC5A4F"/>
    <w:rsid w:val="00FC5CF0"/>
    <w:rsid w:val="00FC6276"/>
    <w:rsid w:val="00FD07C2"/>
    <w:rsid w:val="00FD0C0E"/>
    <w:rsid w:val="00FD72D2"/>
    <w:rsid w:val="00FE0A28"/>
    <w:rsid w:val="00FE5FE7"/>
    <w:rsid w:val="00FE6844"/>
    <w:rsid w:val="00FF0B7C"/>
    <w:rsid w:val="00FF20B0"/>
    <w:rsid w:val="00FF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af6">
    <w:name w:val="Колонтитул наверху"/>
    <w:basedOn w:val="a0"/>
    <w:qFormat/>
    <w:rsid w:val="00193554"/>
    <w:pPr>
      <w:spacing w:line="240" w:lineRule="auto"/>
      <w:ind w:left="-110" w:firstLine="0"/>
      <w:contextualSpacing w:val="0"/>
      <w:jc w:val="left"/>
    </w:pPr>
    <w:rPr>
      <w:rFonts w:ascii="Arial" w:hAnsi="Arial"/>
      <w:color w:val="000000" w:themeColor="text1"/>
      <w:sz w:val="16"/>
      <w:szCs w:val="16"/>
    </w:rPr>
  </w:style>
  <w:style w:type="character" w:styleId="af7">
    <w:name w:val="line number"/>
    <w:basedOn w:val="a1"/>
    <w:uiPriority w:val="99"/>
    <w:semiHidden/>
    <w:unhideWhenUsed/>
    <w:rsid w:val="0053154E"/>
  </w:style>
  <w:style w:type="character" w:customStyle="1" w:styleId="fontstyle01">
    <w:name w:val="fontstyle01"/>
    <w:basedOn w:val="a1"/>
    <w:rsid w:val="00B85E3B"/>
    <w:rPr>
      <w:rFonts w:ascii="GOSTCommon" w:hAnsi="GOSTCommo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46193-7864-474E-9C1F-50DDF039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324</TotalTime>
  <Pages>9</Pages>
  <Words>2032</Words>
  <Characters>11587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Tkachenko Ekaterina</cp:lastModifiedBy>
  <cp:revision>23</cp:revision>
  <cp:lastPrinted>2025-07-22T15:30:00Z</cp:lastPrinted>
  <dcterms:created xsi:type="dcterms:W3CDTF">2025-07-08T11:37:00Z</dcterms:created>
  <dcterms:modified xsi:type="dcterms:W3CDTF">2025-07-29T10:46:00Z</dcterms:modified>
</cp:coreProperties>
</file>