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62729D" w:rsidRPr="00202B9E" w14:paraId="684EB2E6" w14:textId="77777777" w:rsidTr="00170B68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1C069A" w14:textId="77777777" w:rsidR="0062729D" w:rsidRPr="00202B9E" w:rsidRDefault="0062729D" w:rsidP="00170B68">
            <w:pPr>
              <w:pStyle w:val="af5"/>
              <w:ind w:left="0" w:firstLine="284"/>
            </w:pPr>
          </w:p>
        </w:tc>
        <w:tc>
          <w:tcPr>
            <w:tcW w:w="7361" w:type="dxa"/>
            <w:vAlign w:val="center"/>
          </w:tcPr>
          <w:p w14:paraId="34361185" w14:textId="77777777" w:rsidR="0062729D" w:rsidRPr="0077455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Система вентиляции</w:t>
            </w:r>
          </w:p>
        </w:tc>
        <w:tc>
          <w:tcPr>
            <w:tcW w:w="3398" w:type="dxa"/>
            <w:vAlign w:val="center"/>
          </w:tcPr>
          <w:p w14:paraId="194AF169" w14:textId="77777777" w:rsidR="0062729D" w:rsidRPr="00202B9E" w:rsidRDefault="0062729D" w:rsidP="00170B6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B1C17AB" w14:textId="77777777" w:rsidR="0062729D" w:rsidRPr="00202B9E" w:rsidRDefault="0062729D" w:rsidP="00170B6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C4E2C0" w14:textId="77777777" w:rsidR="0062729D" w:rsidRPr="00202B9E" w:rsidRDefault="0062729D" w:rsidP="00170B6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F3B9B52" w14:textId="77777777" w:rsidR="0062729D" w:rsidRPr="00202B9E" w:rsidRDefault="0062729D" w:rsidP="00170B6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CC25BC7" w14:textId="77777777" w:rsidR="0062729D" w:rsidRPr="00202B9E" w:rsidRDefault="0062729D" w:rsidP="00170B6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747A39A" w14:textId="77777777" w:rsidR="0062729D" w:rsidRPr="00202B9E" w:rsidRDefault="0062729D" w:rsidP="00170B6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5C41A2" w14:textId="77777777" w:rsidR="0062729D" w:rsidRPr="00202B9E" w:rsidRDefault="0062729D" w:rsidP="00170B6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8CBF00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A058265" w14:textId="77777777" w:rsidR="0062729D" w:rsidRPr="00202B9E" w:rsidRDefault="0062729D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vAlign w:val="center"/>
          </w:tcPr>
          <w:p w14:paraId="30682C31" w14:textId="037210BA" w:rsidR="0062729D" w:rsidRDefault="0062729D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этаж</w:t>
            </w:r>
          </w:p>
        </w:tc>
        <w:tc>
          <w:tcPr>
            <w:tcW w:w="3398" w:type="dxa"/>
            <w:vAlign w:val="center"/>
          </w:tcPr>
          <w:p w14:paraId="277422ED" w14:textId="77777777" w:rsidR="0062729D" w:rsidRPr="00202B9E" w:rsidRDefault="0062729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D6CB0BF" w14:textId="77777777" w:rsidR="0062729D" w:rsidRPr="00202B9E" w:rsidRDefault="0062729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DC55046" w14:textId="77777777" w:rsidR="0062729D" w:rsidRPr="00202B9E" w:rsidRDefault="0062729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5A572CF" w14:textId="77777777" w:rsidR="0062729D" w:rsidRPr="00202B9E" w:rsidRDefault="0062729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7323FD2" w14:textId="77777777" w:rsidR="0062729D" w:rsidRPr="00202B9E" w:rsidRDefault="0062729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DC74636" w14:textId="77777777" w:rsidR="0062729D" w:rsidRPr="00202B9E" w:rsidRDefault="0062729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0DD672D" w14:textId="77777777" w:rsidR="0062729D" w:rsidRPr="00202B9E" w:rsidRDefault="0062729D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350633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FC4742F" w14:textId="13444B50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EAA0B9D" w14:textId="1B33C8F7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Воздушный клапан с рукояткой круглый регулирующий ø250</w:t>
            </w:r>
          </w:p>
        </w:tc>
        <w:tc>
          <w:tcPr>
            <w:tcW w:w="3398" w:type="dxa"/>
            <w:vAlign w:val="center"/>
          </w:tcPr>
          <w:p w14:paraId="7C8C4605" w14:textId="2CB1686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ДК-250Р</w:t>
            </w:r>
          </w:p>
        </w:tc>
        <w:tc>
          <w:tcPr>
            <w:tcW w:w="1982" w:type="dxa"/>
            <w:vAlign w:val="center"/>
          </w:tcPr>
          <w:p w14:paraId="2C6732A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0F7F8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39CE4E5" w14:textId="2CFFD60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505E029" w14:textId="6DC24F09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26</w:t>
            </w:r>
          </w:p>
        </w:tc>
        <w:tc>
          <w:tcPr>
            <w:tcW w:w="1416" w:type="dxa"/>
            <w:vAlign w:val="center"/>
          </w:tcPr>
          <w:p w14:paraId="3D755CD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A78473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5E9CE3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16DFAD7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33CD111" w14:textId="525F0893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Воздушный клапан с рукояткой круглый регулирующий ø315</w:t>
            </w:r>
          </w:p>
        </w:tc>
        <w:tc>
          <w:tcPr>
            <w:tcW w:w="3398" w:type="dxa"/>
            <w:vAlign w:val="center"/>
          </w:tcPr>
          <w:p w14:paraId="1F2D2D2E" w14:textId="22D8D66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ДК-315Р</w:t>
            </w:r>
          </w:p>
        </w:tc>
        <w:tc>
          <w:tcPr>
            <w:tcW w:w="1982" w:type="dxa"/>
            <w:vAlign w:val="center"/>
          </w:tcPr>
          <w:p w14:paraId="232AF37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1C9CC3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5ACC447" w14:textId="73A70A6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FF2D79E" w14:textId="6A48214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17</w:t>
            </w:r>
          </w:p>
        </w:tc>
        <w:tc>
          <w:tcPr>
            <w:tcW w:w="1416" w:type="dxa"/>
            <w:vAlign w:val="center"/>
          </w:tcPr>
          <w:p w14:paraId="2246C41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DE157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7A970F7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09DC7E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65C7AA8" w14:textId="6C32BD92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1250x600 мм, с электромеханическим приводом BELIMO на 24 В, без соединительной коробки и клеммной колодки.</w:t>
            </w:r>
          </w:p>
        </w:tc>
        <w:tc>
          <w:tcPr>
            <w:tcW w:w="3398" w:type="dxa"/>
            <w:vAlign w:val="center"/>
          </w:tcPr>
          <w:p w14:paraId="14DA514E" w14:textId="719F7D2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КЛОП-2(60)-НО-1250x600-</w:t>
            </w:r>
            <w:proofErr w:type="gramStart"/>
            <w:r w:rsidRPr="00071DAE">
              <w:rPr>
                <w:color w:val="000000"/>
              </w:rPr>
              <w:t>MB(</w:t>
            </w:r>
            <w:proofErr w:type="gramEnd"/>
            <w:r w:rsidRPr="00071DAE">
              <w:rPr>
                <w:color w:val="000000"/>
              </w:rPr>
              <w:t>24)-Н</w:t>
            </w:r>
          </w:p>
        </w:tc>
        <w:tc>
          <w:tcPr>
            <w:tcW w:w="1982" w:type="dxa"/>
            <w:vAlign w:val="center"/>
          </w:tcPr>
          <w:p w14:paraId="166DE1C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07A3003" w14:textId="0E9034D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3A908B7A" w14:textId="4D477AC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6439D7D" w14:textId="4A3D6B3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7AFD99E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06166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71FCA5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E86A11C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DDF5875" w14:textId="31464DA2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Клапан алюминиевый воздушный АВК 400х400 МР</w:t>
            </w:r>
          </w:p>
        </w:tc>
        <w:tc>
          <w:tcPr>
            <w:tcW w:w="3398" w:type="dxa"/>
            <w:vAlign w:val="center"/>
          </w:tcPr>
          <w:p w14:paraId="5C515D90" w14:textId="711D0BF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АВК 400х400 МР</w:t>
            </w:r>
          </w:p>
        </w:tc>
        <w:tc>
          <w:tcPr>
            <w:tcW w:w="1982" w:type="dxa"/>
            <w:vAlign w:val="center"/>
          </w:tcPr>
          <w:p w14:paraId="387F4E1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6E33D45" w14:textId="026164A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071DAE">
              <w:rPr>
                <w:color w:val="000000"/>
              </w:rPr>
              <w:t>Арктос</w:t>
            </w:r>
            <w:proofErr w:type="spellEnd"/>
          </w:p>
        </w:tc>
        <w:tc>
          <w:tcPr>
            <w:tcW w:w="1133" w:type="dxa"/>
            <w:vAlign w:val="center"/>
          </w:tcPr>
          <w:p w14:paraId="56B23809" w14:textId="6D5EB3E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E1CA569" w14:textId="65298ED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7C02757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60A17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935FCC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1C296E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26E35C8" w14:textId="06590BA6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Клапан алюминиевый воздушный АВК 500х300 МР</w:t>
            </w:r>
          </w:p>
        </w:tc>
        <w:tc>
          <w:tcPr>
            <w:tcW w:w="3398" w:type="dxa"/>
            <w:vAlign w:val="center"/>
          </w:tcPr>
          <w:p w14:paraId="191204D0" w14:textId="21208E5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АВК 500х300 МР</w:t>
            </w:r>
          </w:p>
        </w:tc>
        <w:tc>
          <w:tcPr>
            <w:tcW w:w="1982" w:type="dxa"/>
            <w:vAlign w:val="center"/>
          </w:tcPr>
          <w:p w14:paraId="634F5A2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6428C04" w14:textId="79023BF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071DAE">
              <w:rPr>
                <w:color w:val="000000"/>
              </w:rPr>
              <w:t>Арктос</w:t>
            </w:r>
            <w:proofErr w:type="spellEnd"/>
          </w:p>
        </w:tc>
        <w:tc>
          <w:tcPr>
            <w:tcW w:w="1133" w:type="dxa"/>
            <w:vAlign w:val="center"/>
          </w:tcPr>
          <w:p w14:paraId="72026D56" w14:textId="65C30C5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2296E0E" w14:textId="06BDDDB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6A700BF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788E13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D40165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D82D98F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FE119CA" w14:textId="3CEEB8F3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Клапан алюминиевый воздушный АВК 500х500 МР</w:t>
            </w:r>
          </w:p>
        </w:tc>
        <w:tc>
          <w:tcPr>
            <w:tcW w:w="3398" w:type="dxa"/>
            <w:vAlign w:val="center"/>
          </w:tcPr>
          <w:p w14:paraId="59A7483A" w14:textId="2D3A20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АВК 500х500 МР</w:t>
            </w:r>
          </w:p>
        </w:tc>
        <w:tc>
          <w:tcPr>
            <w:tcW w:w="1982" w:type="dxa"/>
            <w:vAlign w:val="center"/>
          </w:tcPr>
          <w:p w14:paraId="018ABDD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2A2136F" w14:textId="29FC351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071DAE">
              <w:rPr>
                <w:color w:val="000000"/>
              </w:rPr>
              <w:t>Арктос</w:t>
            </w:r>
            <w:proofErr w:type="spellEnd"/>
          </w:p>
        </w:tc>
        <w:tc>
          <w:tcPr>
            <w:tcW w:w="1133" w:type="dxa"/>
            <w:vAlign w:val="center"/>
          </w:tcPr>
          <w:p w14:paraId="5ED06EDA" w14:textId="4B8CC41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D398B37" w14:textId="724B63F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239EBE0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EC247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75A9E5B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20F4588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EEB4654" w14:textId="51462097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ЛПАК-250+КСДО-0-250-250 Диффузор потолочный (вытяжной) с камерой статического давления и регулятором воздуха</w:t>
            </w:r>
          </w:p>
        </w:tc>
        <w:tc>
          <w:tcPr>
            <w:tcW w:w="3398" w:type="dxa"/>
            <w:vAlign w:val="center"/>
          </w:tcPr>
          <w:p w14:paraId="72F5C8C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A243FF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BB730F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DDE30B8" w14:textId="0A5D2D6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FFFFD80" w14:textId="33A4900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7</w:t>
            </w:r>
          </w:p>
        </w:tc>
        <w:tc>
          <w:tcPr>
            <w:tcW w:w="1416" w:type="dxa"/>
            <w:vAlign w:val="center"/>
          </w:tcPr>
          <w:p w14:paraId="2AACFEA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9B3114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26EDC5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6552A7D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C4C05B5" w14:textId="4B35554C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ЛПАК-250+КСДО-0-250-250 Диффузор потолочный (приточный) с камерой статического давления и регулятором воздуха</w:t>
            </w:r>
          </w:p>
        </w:tc>
        <w:tc>
          <w:tcPr>
            <w:tcW w:w="3398" w:type="dxa"/>
            <w:vAlign w:val="center"/>
          </w:tcPr>
          <w:p w14:paraId="4B83B3D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696223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8AB177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6AFB2ED" w14:textId="581623C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D701C9E" w14:textId="64670A4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18</w:t>
            </w:r>
          </w:p>
        </w:tc>
        <w:tc>
          <w:tcPr>
            <w:tcW w:w="1416" w:type="dxa"/>
            <w:vAlign w:val="center"/>
          </w:tcPr>
          <w:p w14:paraId="6106B03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A4020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E999CF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B0DBAF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DE887BD" w14:textId="6001BA67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ЛПАК-315+КСДО-0-315-315 Диффузор потолочный (вытяжной) с камерой статического давления и регулятором воздух</w:t>
            </w:r>
          </w:p>
        </w:tc>
        <w:tc>
          <w:tcPr>
            <w:tcW w:w="3398" w:type="dxa"/>
            <w:vAlign w:val="center"/>
          </w:tcPr>
          <w:p w14:paraId="1CAC3C3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68F130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9D9AF7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F2E0DDF" w14:textId="3D58EA3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4D71E72" w14:textId="171F2AC9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13</w:t>
            </w:r>
          </w:p>
        </w:tc>
        <w:tc>
          <w:tcPr>
            <w:tcW w:w="1416" w:type="dxa"/>
            <w:vAlign w:val="center"/>
          </w:tcPr>
          <w:p w14:paraId="6BB7CDC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5D7D3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DB4FC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289956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E8F42CC" w14:textId="21B927D4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ЛПАК-315+КСДО-0-315-315 Диффузор потолочный (приточный) с камерой статического давления и регулятором воздуха</w:t>
            </w:r>
          </w:p>
        </w:tc>
        <w:tc>
          <w:tcPr>
            <w:tcW w:w="3398" w:type="dxa"/>
            <w:vAlign w:val="center"/>
          </w:tcPr>
          <w:p w14:paraId="49025BA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A841EA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99954A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A512591" w14:textId="5739BC7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61B0D89" w14:textId="5CFF1F6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76E2FCC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0897D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71B3412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55F006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2E5D712" w14:textId="4263AE65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400x400, b=0.7мм</w:t>
            </w:r>
          </w:p>
        </w:tc>
        <w:tc>
          <w:tcPr>
            <w:tcW w:w="3398" w:type="dxa"/>
            <w:vAlign w:val="center"/>
          </w:tcPr>
          <w:p w14:paraId="46788C8E" w14:textId="0526309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19B4F43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E09972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0F99833" w14:textId="2522A07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250CA38" w14:textId="3C71E08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22</w:t>
            </w:r>
          </w:p>
        </w:tc>
        <w:tc>
          <w:tcPr>
            <w:tcW w:w="1416" w:type="dxa"/>
            <w:vAlign w:val="center"/>
          </w:tcPr>
          <w:p w14:paraId="506AC38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DCBFB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D18CD3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D7F43A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BC1143C" w14:textId="77BE52FB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500x300, b=0.7мм</w:t>
            </w:r>
          </w:p>
        </w:tc>
        <w:tc>
          <w:tcPr>
            <w:tcW w:w="3398" w:type="dxa"/>
            <w:vAlign w:val="center"/>
          </w:tcPr>
          <w:p w14:paraId="6932205B" w14:textId="5B82682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431025E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D8A65B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16CAE57" w14:textId="34E1D16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169146C" w14:textId="562BD36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174164C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C2FAB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361FFD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86950C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510B8D1" w14:textId="6A592473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500x400, b=0.7мм</w:t>
            </w:r>
          </w:p>
        </w:tc>
        <w:tc>
          <w:tcPr>
            <w:tcW w:w="3398" w:type="dxa"/>
            <w:vAlign w:val="center"/>
          </w:tcPr>
          <w:p w14:paraId="6D8EDA07" w14:textId="78D84569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1C4F2FE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4EDD0B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26DCD5B" w14:textId="1BEBD41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96C0F13" w14:textId="4134557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13</w:t>
            </w:r>
          </w:p>
        </w:tc>
        <w:tc>
          <w:tcPr>
            <w:tcW w:w="1416" w:type="dxa"/>
            <w:vAlign w:val="center"/>
          </w:tcPr>
          <w:p w14:paraId="218B1EC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2867B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24E7CED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424575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D6F537F" w14:textId="0FBE96C9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500x500, b=0.7мм</w:t>
            </w:r>
          </w:p>
        </w:tc>
        <w:tc>
          <w:tcPr>
            <w:tcW w:w="3398" w:type="dxa"/>
            <w:vAlign w:val="center"/>
          </w:tcPr>
          <w:p w14:paraId="32E31F9B" w14:textId="1DAB627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4E40498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350F60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3FABF9C" w14:textId="52EDCAC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5959A70" w14:textId="0788C95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3752A19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80CFA3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7420C1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9B19C06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DBB66ED" w14:textId="25A136BF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600x400, b=0.7мм</w:t>
            </w:r>
          </w:p>
        </w:tc>
        <w:tc>
          <w:tcPr>
            <w:tcW w:w="3398" w:type="dxa"/>
            <w:vAlign w:val="center"/>
          </w:tcPr>
          <w:p w14:paraId="39685648" w14:textId="34BE07F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72C2ED3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B13F1E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7344CB1" w14:textId="7943781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C6EDBFE" w14:textId="2C6439B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13</w:t>
            </w:r>
          </w:p>
        </w:tc>
        <w:tc>
          <w:tcPr>
            <w:tcW w:w="1416" w:type="dxa"/>
            <w:vAlign w:val="center"/>
          </w:tcPr>
          <w:p w14:paraId="43FA9A3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FBA61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615F94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A024AF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5AC03BF" w14:textId="1C071672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600x500, b=0.7мм</w:t>
            </w:r>
          </w:p>
        </w:tc>
        <w:tc>
          <w:tcPr>
            <w:tcW w:w="3398" w:type="dxa"/>
            <w:vAlign w:val="center"/>
          </w:tcPr>
          <w:p w14:paraId="73189CBC" w14:textId="56F4DBA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1241DD2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3CDB03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4EE8E78" w14:textId="0A9B26A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EDC4C90" w14:textId="7D279D9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7472084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B46F1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2A348C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409F12B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C75AB34" w14:textId="73D60637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800x400, b=0.7мм</w:t>
            </w:r>
          </w:p>
        </w:tc>
        <w:tc>
          <w:tcPr>
            <w:tcW w:w="3398" w:type="dxa"/>
            <w:vAlign w:val="center"/>
          </w:tcPr>
          <w:p w14:paraId="2935C6A7" w14:textId="74B9741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0F12C99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ECB6B6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CE55E29" w14:textId="09A8CB1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65A26C2" w14:textId="2B84E92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15</w:t>
            </w:r>
          </w:p>
        </w:tc>
        <w:tc>
          <w:tcPr>
            <w:tcW w:w="1416" w:type="dxa"/>
            <w:vAlign w:val="center"/>
          </w:tcPr>
          <w:p w14:paraId="0B8DAE7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6B5B8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F7B97B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2AA726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85B1587" w14:textId="24F08FC6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800x500, b=0.7мм</w:t>
            </w:r>
          </w:p>
        </w:tc>
        <w:tc>
          <w:tcPr>
            <w:tcW w:w="3398" w:type="dxa"/>
            <w:vAlign w:val="center"/>
          </w:tcPr>
          <w:p w14:paraId="2955A2C7" w14:textId="3BC8714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555271C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E2BB3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334754F" w14:textId="13AE7C2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E85331D" w14:textId="27DE737C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150</w:t>
            </w:r>
          </w:p>
        </w:tc>
        <w:tc>
          <w:tcPr>
            <w:tcW w:w="1416" w:type="dxa"/>
            <w:vAlign w:val="center"/>
          </w:tcPr>
          <w:p w14:paraId="7706AA1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B803E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10FE25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77B0DB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1C87A94" w14:textId="1C012B2C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800x600, b=0.7мм</w:t>
            </w:r>
          </w:p>
        </w:tc>
        <w:tc>
          <w:tcPr>
            <w:tcW w:w="3398" w:type="dxa"/>
            <w:vAlign w:val="center"/>
          </w:tcPr>
          <w:p w14:paraId="3313625F" w14:textId="73E209A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09B1B1D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100BBC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430BB5B" w14:textId="41984CB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C90416A" w14:textId="0AC4D43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54</w:t>
            </w:r>
          </w:p>
        </w:tc>
        <w:tc>
          <w:tcPr>
            <w:tcW w:w="1416" w:type="dxa"/>
            <w:vAlign w:val="center"/>
          </w:tcPr>
          <w:p w14:paraId="352A5D0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540C69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7107521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96B0461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993B420" w14:textId="3C0D13FF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1250x600, b=0.9мм</w:t>
            </w:r>
          </w:p>
        </w:tc>
        <w:tc>
          <w:tcPr>
            <w:tcW w:w="3398" w:type="dxa"/>
            <w:vAlign w:val="center"/>
          </w:tcPr>
          <w:p w14:paraId="0271F846" w14:textId="5CC5005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694E399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903E86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5F7935B" w14:textId="0CAA05BC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5DCDF1B" w14:textId="71AABCC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2567C88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983D17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DA4550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F430025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8698AAB" w14:textId="3E1858E9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ø250, b=0.6мм</w:t>
            </w:r>
          </w:p>
        </w:tc>
        <w:tc>
          <w:tcPr>
            <w:tcW w:w="3398" w:type="dxa"/>
            <w:vAlign w:val="center"/>
          </w:tcPr>
          <w:p w14:paraId="13F9AC73" w14:textId="4717B4F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6C59619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C019EF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53C6417" w14:textId="73873FA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8D89196" w14:textId="26A1B92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36</w:t>
            </w:r>
          </w:p>
        </w:tc>
        <w:tc>
          <w:tcPr>
            <w:tcW w:w="1416" w:type="dxa"/>
            <w:vAlign w:val="center"/>
          </w:tcPr>
          <w:p w14:paraId="4755E90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5DA957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87B170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5F2890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1A40489" w14:textId="254975D2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ø315, b=0.6мм</w:t>
            </w:r>
          </w:p>
        </w:tc>
        <w:tc>
          <w:tcPr>
            <w:tcW w:w="3398" w:type="dxa"/>
            <w:vAlign w:val="center"/>
          </w:tcPr>
          <w:p w14:paraId="6C4EEF02" w14:textId="0E39D2E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2B34078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610A95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83E5C41" w14:textId="5B5CCB0C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B66130A" w14:textId="11E6711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29</w:t>
            </w:r>
          </w:p>
        </w:tc>
        <w:tc>
          <w:tcPr>
            <w:tcW w:w="1416" w:type="dxa"/>
            <w:vAlign w:val="center"/>
          </w:tcPr>
          <w:p w14:paraId="35F52FE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3BF03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6689E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2FC926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544B3EF" w14:textId="508E32A3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071DAE">
              <w:rPr>
                <w:color w:val="000000"/>
              </w:rPr>
              <w:t>Воздуховод из тонколистовой оцинкованной стали класса герметичности "B", ø400, b=0.6мм</w:t>
            </w:r>
          </w:p>
        </w:tc>
        <w:tc>
          <w:tcPr>
            <w:tcW w:w="3398" w:type="dxa"/>
            <w:vAlign w:val="center"/>
          </w:tcPr>
          <w:p w14:paraId="77B7BED9" w14:textId="7A396D8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ГОСТ 14918-80*</w:t>
            </w:r>
          </w:p>
        </w:tc>
        <w:tc>
          <w:tcPr>
            <w:tcW w:w="1982" w:type="dxa"/>
            <w:vAlign w:val="center"/>
          </w:tcPr>
          <w:p w14:paraId="5F2181A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3785A4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B2B6759" w14:textId="082BDDD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B28A537" w14:textId="15EA361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071DAE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5156E75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F54BC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3655F63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9A6D11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D56F234" w14:textId="55298737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7B96843D" w14:textId="35351CA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85BFFB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C6DC42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A0B009A" w14:textId="5199EE9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3231E7E" w14:textId="196202B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416" w:type="dxa"/>
            <w:vAlign w:val="center"/>
          </w:tcPr>
          <w:p w14:paraId="455575B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A91617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4D2606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AD374EC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D394C83" w14:textId="600F4913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5A39221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CDCD64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F14E4B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F971D8A" w14:textId="45733DE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35527E6" w14:textId="7119FB1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416" w:type="dxa"/>
            <w:vAlign w:val="center"/>
          </w:tcPr>
          <w:p w14:paraId="54E88AA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81B27C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7B6A8D8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5C9182C" w14:textId="77777777" w:rsidR="0062729D" w:rsidRPr="00202B9E" w:rsidRDefault="0062729D" w:rsidP="00CB28BD">
            <w:pPr>
              <w:pStyle w:val="af5"/>
              <w:ind w:left="360"/>
              <w:jc w:val="left"/>
            </w:pPr>
          </w:p>
        </w:tc>
        <w:tc>
          <w:tcPr>
            <w:tcW w:w="7361" w:type="dxa"/>
            <w:vAlign w:val="center"/>
          </w:tcPr>
          <w:p w14:paraId="1EB13823" w14:textId="0CC28217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0FC35CA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4C52BA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B28BB7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4AC087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6CC8C7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035EB5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F92BD0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E61979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1C39782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79823A2" w14:textId="1D057304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729BA350" w14:textId="751A1EF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57D52D5F" w14:textId="0621F02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83A725A" w14:textId="5F05B6B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5419C31" w14:textId="79407CEC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2111F82B" w14:textId="3A056B2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center"/>
          </w:tcPr>
          <w:p w14:paraId="496A407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C3813F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FD9F60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1010E36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08B1AB8" w14:textId="7CEBEBDD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738CA3F0" w14:textId="01C4687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757A16A3" w14:textId="66E73A9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7C35888" w14:textId="4FBEE17C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4C285A35" w14:textId="68DD38D9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4319864F" w14:textId="09DABEC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4542637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EF5D4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893EEA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BF91AE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B4489B8" w14:textId="27D52831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2F641297" w14:textId="3773A21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2D29EDEB" w14:textId="6A1F02D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C9919A7" w14:textId="42BD80F9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5879E7DE" w14:textId="7B099C2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57C1256F" w14:textId="3AB7AFB9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27C601D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41923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702DB4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E382576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B01E5B4" w14:textId="33DD3149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62D5E8F4" w14:textId="47B898A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4356CC2E" w14:textId="0FC453E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3E3DDFE" w14:textId="79D3583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07C85EF3" w14:textId="3BED63D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2CEF458E" w14:textId="1D1C322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724C11A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4F29C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4D6653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3A45711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2ACFA32" w14:textId="5DBCF675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710733E4" w14:textId="3547BCB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3C5EA90A" w14:textId="1C20C7D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687BE2D" w14:textId="309FAF3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70977A25" w14:textId="7911B39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7E35C750" w14:textId="37235CD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702C3B3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E900F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A05E6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F68B7D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051E1FA" w14:textId="62AD1B0A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6056E3B3" w14:textId="25F3294C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006A267F" w14:textId="7C841A3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353772F" w14:textId="72EE35AC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340FFD86" w14:textId="378E003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647DCC8A" w14:textId="5DAA499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center"/>
          </w:tcPr>
          <w:p w14:paraId="491CA6E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3CE40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9E68A9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7B8C7E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1C99F07" w14:textId="68D708DD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5EE6C70D" w14:textId="1C7BF7A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566F3322" w14:textId="5AD894B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3099165" w14:textId="41CD07A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211B94B4" w14:textId="71ABFBE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3A247C09" w14:textId="6DEB52A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center"/>
          </w:tcPr>
          <w:p w14:paraId="24B72A0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1D52B3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22B4F56D" w14:textId="77777777" w:rsidTr="006A56F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5F4E2B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F46B1DF" w14:textId="77D00353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7622815D" w14:textId="021C7BD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24C9C65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BCA033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FEB37FE" w14:textId="19C6D3B9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3DCFD66D" w14:textId="7BB52F0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6961F48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EFC71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C5BE03D" w14:textId="77777777" w:rsidTr="006A56F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38220E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B7F2330" w14:textId="70DA3A0B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0775D9CF" w14:textId="7EF1A6D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4F3186E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A124329" w14:textId="17996C4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69A7488B" w14:textId="73DBBD3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5196F5BB" w14:textId="4FF7475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275DDCB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6E9A49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27ACB80A" w14:textId="77777777" w:rsidTr="006A56F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B66484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F3B0C6C" w14:textId="5C77C1F8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0758575E" w14:textId="7959353C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631C533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0B23DCD" w14:textId="6E5C3F7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60F9B7DD" w14:textId="63FAF3F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670F83AE" w14:textId="2D6E5F2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593BA7B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9DFAD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F3B41CE" w14:textId="77777777" w:rsidTr="006A56F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1D185F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F3CCBF3" w14:textId="7E45A193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5A69288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F43C73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3D4C9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8B0E425" w14:textId="5054840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652D59B9" w14:textId="5559011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17D7F8D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71C91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70A5C219" w14:textId="77777777" w:rsidTr="006A56F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F585141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A320726" w14:textId="528BAA51" w:rsidR="0062729D" w:rsidRP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1C492329" w14:textId="5311D2E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3CD6940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F9392B" w14:textId="6DD4837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A12E6B0" w14:textId="0CC54C9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1228AD08" w14:textId="08192D2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3D82BD2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B9EA82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771227B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CD86F6" w14:textId="77777777" w:rsidR="0062729D" w:rsidRPr="00202B9E" w:rsidRDefault="0062729D" w:rsidP="00CB28BD">
            <w:pPr>
              <w:pStyle w:val="af5"/>
              <w:ind w:left="360"/>
              <w:jc w:val="left"/>
            </w:pPr>
          </w:p>
        </w:tc>
        <w:tc>
          <w:tcPr>
            <w:tcW w:w="7361" w:type="dxa"/>
            <w:vAlign w:val="center"/>
          </w:tcPr>
          <w:p w14:paraId="5CBF8D37" w14:textId="4C206365" w:rsid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</w:t>
            </w:r>
            <w:r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vAlign w:val="center"/>
          </w:tcPr>
          <w:p w14:paraId="3B996EF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841E5F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32053C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A3BD13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3D5FA7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2F70FD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B264AD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7D868B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E433093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2AB549D" w14:textId="6CF56584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</w:t>
            </w:r>
            <w:r>
              <w:rPr>
                <w:color w:val="000000"/>
              </w:rPr>
              <w:t>ф100</w:t>
            </w:r>
            <w:r w:rsidRPr="005B601D">
              <w:rPr>
                <w:color w:val="000000"/>
              </w:rPr>
              <w:t xml:space="preserve">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61D9E360" w14:textId="07E254C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ф100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7EF4B9A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D825AF0" w14:textId="07C29B4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5CE76FFE" w14:textId="4FCB368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5C05611" w14:textId="5964E00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2EB2882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21DAF3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900CF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E99C108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B8F422C" w14:textId="20BD6CBE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1EA6BE6" w14:textId="1E01826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293A2F3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831666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337EEC" w14:textId="3AF55B6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04991255" w14:textId="5670104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t>23</w:t>
            </w:r>
          </w:p>
        </w:tc>
        <w:tc>
          <w:tcPr>
            <w:tcW w:w="1416" w:type="dxa"/>
            <w:vAlign w:val="center"/>
          </w:tcPr>
          <w:p w14:paraId="7F60FE3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06C00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4F69F6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282B428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B461A5A" w14:textId="1C7CAC43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B6DEBE4" w14:textId="75E9350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42FF967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23C512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F035EE0" w14:textId="0EA3E0E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7F5B994E" w14:textId="29FADCD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t>22</w:t>
            </w:r>
          </w:p>
        </w:tc>
        <w:tc>
          <w:tcPr>
            <w:tcW w:w="1416" w:type="dxa"/>
            <w:vAlign w:val="center"/>
          </w:tcPr>
          <w:p w14:paraId="78152EA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ACD86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9A957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F4095D4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BC0D91A" w14:textId="791B5771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6055BAA5" w14:textId="1FAC428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53E6440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3CD871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EC3FABC" w14:textId="16D1DDF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7F76CA6C" w14:textId="3DA8113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t>31</w:t>
            </w:r>
          </w:p>
        </w:tc>
        <w:tc>
          <w:tcPr>
            <w:tcW w:w="1416" w:type="dxa"/>
            <w:vAlign w:val="center"/>
          </w:tcPr>
          <w:p w14:paraId="0B40800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47D657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B1CBCA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F45D07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EA1BE4B" w14:textId="1B911F2E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E0E1AB1" w14:textId="3A67B09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4E22AAC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FF64A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AC4F68B" w14:textId="42DBBA8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132FBDA" w14:textId="35B5345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t>39</w:t>
            </w:r>
          </w:p>
        </w:tc>
        <w:tc>
          <w:tcPr>
            <w:tcW w:w="1416" w:type="dxa"/>
            <w:vAlign w:val="center"/>
          </w:tcPr>
          <w:p w14:paraId="0BF4AD5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4ABBA7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E116C5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C988C21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3448D4E" w14:textId="25650CC7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17EDAF79" w14:textId="30A7F30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1471690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DD73AF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4FDCE27" w14:textId="3622367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37DA7F64" w14:textId="5991646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5455F54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AF3F0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27C128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273658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A5C977A" w14:textId="1FB62FDF" w:rsidR="0062729D" w:rsidRPr="005B5DBE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5DBE">
              <w:rPr>
                <w:color w:val="000000"/>
              </w:rPr>
              <w:t>Диффузор потолочный с камерой статического давления и регулятором воздуха ЛПАК 125+КСДО-0-125-125</w:t>
            </w:r>
          </w:p>
        </w:tc>
        <w:tc>
          <w:tcPr>
            <w:tcW w:w="3398" w:type="dxa"/>
            <w:vAlign w:val="center"/>
          </w:tcPr>
          <w:p w14:paraId="6D2BDE1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6F2F53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1B6EE83" w14:textId="6CDB626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1E91120" w14:textId="375AC0D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542C414" w14:textId="61B9DD3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vAlign w:val="center"/>
          </w:tcPr>
          <w:p w14:paraId="5D6909B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1A73C4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321F868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B1D9DB5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A37EF43" w14:textId="406CB706" w:rsidR="0062729D" w:rsidRPr="005B5DBE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5DBE">
              <w:rPr>
                <w:color w:val="000000"/>
              </w:rPr>
              <w:t>Диффузор потолочный с камерой статического давления и регулятором воздуха ЛПАК 160+КСДО-0-160-160</w:t>
            </w:r>
          </w:p>
        </w:tc>
        <w:tc>
          <w:tcPr>
            <w:tcW w:w="3398" w:type="dxa"/>
            <w:vAlign w:val="center"/>
          </w:tcPr>
          <w:p w14:paraId="2EE2B44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A2A166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BAB3441" w14:textId="5AF400B3" w:rsidR="0062729D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02008798" w14:textId="5DCBC092" w:rsidR="0062729D" w:rsidRPr="00E9294E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95E8DDC" w14:textId="4F7BB8A9" w:rsidR="0062729D" w:rsidRDefault="0062729D" w:rsidP="0062729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vAlign w:val="center"/>
          </w:tcPr>
          <w:p w14:paraId="6B75213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891CB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0140F9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1470C0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B3641CE" w14:textId="54699218" w:rsidR="0062729D" w:rsidRPr="005B5DBE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5DBE">
              <w:rPr>
                <w:color w:val="000000"/>
              </w:rPr>
              <w:t>Диффузор потолочный с камерой статического давления и регулятором воздуха ЛПАК 200+КСДО-0-200-200</w:t>
            </w:r>
          </w:p>
        </w:tc>
        <w:tc>
          <w:tcPr>
            <w:tcW w:w="3398" w:type="dxa"/>
            <w:vAlign w:val="center"/>
          </w:tcPr>
          <w:p w14:paraId="0B873D5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E48698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B061C3E" w14:textId="602B9C1C" w:rsidR="0062729D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4763E14" w14:textId="0410CB45" w:rsidR="0062729D" w:rsidRPr="00E9294E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7387103" w14:textId="600947F4" w:rsidR="0062729D" w:rsidRDefault="0062729D" w:rsidP="0062729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6" w:type="dxa"/>
            <w:vAlign w:val="center"/>
          </w:tcPr>
          <w:p w14:paraId="2B54619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3003F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1CE41E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C4BB58F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F812BDA" w14:textId="78AE3CF5" w:rsidR="0062729D" w:rsidRPr="005B5DBE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5DBE">
              <w:rPr>
                <w:color w:val="000000"/>
              </w:rPr>
              <w:t>Диффузор потолочный с камерой статического давления и регулятором воздуха ЛПАК 250+КСДО-0-250-250</w:t>
            </w:r>
          </w:p>
        </w:tc>
        <w:tc>
          <w:tcPr>
            <w:tcW w:w="3398" w:type="dxa"/>
            <w:vAlign w:val="center"/>
          </w:tcPr>
          <w:p w14:paraId="197C429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F140A4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EDA2033" w14:textId="17241BB0" w:rsidR="0062729D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1123466" w14:textId="5F46EF4D" w:rsidR="0062729D" w:rsidRPr="00E9294E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270E7CC" w14:textId="0103D15A" w:rsidR="0062729D" w:rsidRDefault="0062729D" w:rsidP="0062729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5079668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5F5F0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005F20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D1F09DC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ACA1D95" w14:textId="6C734F47" w:rsid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06DD9CB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ED3070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0C187DD" w14:textId="6A116ED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B85E78E" w14:textId="39D53F3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B10E3E3" w14:textId="31F2BF5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6" w:type="dxa"/>
            <w:vAlign w:val="center"/>
          </w:tcPr>
          <w:p w14:paraId="520374B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A23CD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3D40F0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8B2FC58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587B116" w14:textId="28380C3E" w:rsid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Диффузор щелевой ЛКТ-П-125</w:t>
            </w:r>
          </w:p>
        </w:tc>
        <w:tc>
          <w:tcPr>
            <w:tcW w:w="3398" w:type="dxa"/>
            <w:vAlign w:val="center"/>
          </w:tcPr>
          <w:p w14:paraId="41A148D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3756F7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B425458" w14:textId="0E6B241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AAA7036" w14:textId="3F555BB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79FA2F4" w14:textId="337A2C8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6" w:type="dxa"/>
            <w:vAlign w:val="center"/>
          </w:tcPr>
          <w:p w14:paraId="723B549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28F88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D33E33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062614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CEFC48D" w14:textId="2AC19117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ø125</w:t>
            </w:r>
          </w:p>
        </w:tc>
        <w:tc>
          <w:tcPr>
            <w:tcW w:w="3398" w:type="dxa"/>
            <w:vAlign w:val="center"/>
          </w:tcPr>
          <w:p w14:paraId="255435A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A9B3F1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0D0B6D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20238C3" w14:textId="5EE7E54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A48333C" w14:textId="28335B8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416" w:type="dxa"/>
            <w:vAlign w:val="center"/>
          </w:tcPr>
          <w:p w14:paraId="2EE2469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9BAC56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F92F5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EDB742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E9C2209" w14:textId="483AD8F7" w:rsidR="0062729D" w:rsidRPr="00C526CB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60</w:t>
            </w:r>
          </w:p>
        </w:tc>
        <w:tc>
          <w:tcPr>
            <w:tcW w:w="3398" w:type="dxa"/>
            <w:vAlign w:val="center"/>
          </w:tcPr>
          <w:p w14:paraId="56D2A2E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9C0B73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141620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45B0826" w14:textId="248B6593" w:rsidR="0062729D" w:rsidRPr="00C526CB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35496F0" w14:textId="01337C34" w:rsidR="0062729D" w:rsidRDefault="0062729D" w:rsidP="0062729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vAlign w:val="center"/>
          </w:tcPr>
          <w:p w14:paraId="2F2F35B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12BFCE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8E543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AFCC80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B45198C" w14:textId="6E151836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24F201E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33FC01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FB88BD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5D9A986" w14:textId="3A4ED3A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A493B3E" w14:textId="53E4F2B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6" w:type="dxa"/>
            <w:vAlign w:val="center"/>
          </w:tcPr>
          <w:p w14:paraId="467290E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42D4CB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69050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7840142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E314034" w14:textId="6E938743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</w:t>
            </w:r>
          </w:p>
        </w:tc>
        <w:tc>
          <w:tcPr>
            <w:tcW w:w="3398" w:type="dxa"/>
            <w:vAlign w:val="center"/>
          </w:tcPr>
          <w:p w14:paraId="5278F51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55E4F6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195ED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E591774" w14:textId="2CB9085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AE5AECF" w14:textId="6DFEB2F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187003C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4ED00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AC9523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C8FD58F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5007504" w14:textId="115D2921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7D95D86A" w14:textId="3DFF858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89C630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8FDB9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3E7CD75" w14:textId="0EB2117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EC1AB50" w14:textId="4E6A635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416" w:type="dxa"/>
            <w:vAlign w:val="center"/>
          </w:tcPr>
          <w:p w14:paraId="16D6038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B52992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E45175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C949CA5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C4A245B" w14:textId="0AC03A8C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03619CAA" w14:textId="0B92B48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2C3E4E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032104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BA7EFED" w14:textId="1623495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4AC3967" w14:textId="52C5EB4C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416" w:type="dxa"/>
            <w:vAlign w:val="center"/>
          </w:tcPr>
          <w:p w14:paraId="6E230A3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14CE6F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2229E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1A8CF32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42181CA" w14:textId="3C16AD3E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147CE6F2" w14:textId="4D01029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6B48D1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79631A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7FCB721" w14:textId="3ACDE16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50A3B70" w14:textId="492B3DC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1416" w:type="dxa"/>
            <w:vAlign w:val="center"/>
          </w:tcPr>
          <w:p w14:paraId="3497185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8DCDF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046ACE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87215D0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BBB7241" w14:textId="33A7C49C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011AE91B" w14:textId="462E767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06D5AD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E42E67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7911C77" w14:textId="7F831B8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4FDE4A9" w14:textId="2419954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182</w:t>
            </w:r>
          </w:p>
        </w:tc>
        <w:tc>
          <w:tcPr>
            <w:tcW w:w="1416" w:type="dxa"/>
            <w:vAlign w:val="center"/>
          </w:tcPr>
          <w:p w14:paraId="5B3A02A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B84CA0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E00CC3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68D7086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B228724" w14:textId="12FDF1BB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26A74E57" w14:textId="332F49A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B75268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8553CA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059515" w14:textId="3828964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6353779" w14:textId="3BC20E9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</w:t>
            </w:r>
          </w:p>
        </w:tc>
        <w:tc>
          <w:tcPr>
            <w:tcW w:w="1416" w:type="dxa"/>
            <w:vAlign w:val="center"/>
          </w:tcPr>
          <w:p w14:paraId="029DE59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E7C9F8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59A5F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CF1557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2727768" w14:textId="507B3A2B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>00x2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C5BB196" w14:textId="0C99F7B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4B8BB6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DFA5E8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909EB91" w14:textId="09C0424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C9ED0E6" w14:textId="5C99213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53C0DC5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D31A0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3A54FE9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475484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882057F" w14:textId="6F78EEC5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25</w:t>
            </w:r>
            <w:r w:rsidRPr="003D63D0">
              <w:rPr>
                <w:color w:val="000000"/>
              </w:rPr>
              <w:t>0x2</w:t>
            </w:r>
            <w:r>
              <w:rPr>
                <w:color w:val="000000"/>
              </w:rPr>
              <w:t>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F19C629" w14:textId="64696D2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AD3D17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B17690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C25A848" w14:textId="3B8D19B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BB5B18A" w14:textId="5832DC5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14:paraId="6468DDB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60F770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49A7C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5FC388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BDD3DA1" w14:textId="52661ACD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2</w:t>
            </w:r>
            <w:r w:rsidRPr="003D63D0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19221D4" w14:textId="53091D3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E28A1C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7D3080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5E7482F" w14:textId="1FB2C8A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4C91EE5" w14:textId="3BF0B84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1416" w:type="dxa"/>
            <w:vAlign w:val="center"/>
          </w:tcPr>
          <w:p w14:paraId="42B31FA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CD1B85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505160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0570FF0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70B3F15" w14:textId="603048D8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 xml:space="preserve">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57FDAC0" w14:textId="41FB1B9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4F7D49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2A35A5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FCE2310" w14:textId="595DA87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223D3A8" w14:textId="7FA43B1C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  <w:tc>
          <w:tcPr>
            <w:tcW w:w="1416" w:type="dxa"/>
            <w:vAlign w:val="center"/>
          </w:tcPr>
          <w:p w14:paraId="637BD2B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50562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7958D86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1EEF412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71658C3" w14:textId="141F6ABC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F58255B" w14:textId="1ACB87C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39DD8E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997867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50D5314" w14:textId="0D2584D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B38D851" w14:textId="5832803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14:paraId="7ECF822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C0ED3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0281BF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E9D429B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210F8DF" w14:textId="0E3B400D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0283E34" w14:textId="2D455C0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2E73DC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3938C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A4338ED" w14:textId="58E7931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FEBBCD5" w14:textId="2FD125C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1416" w:type="dxa"/>
            <w:vAlign w:val="center"/>
          </w:tcPr>
          <w:p w14:paraId="01B7FDF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A96A44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390462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120245B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91F9ACA" w14:textId="1C6C8368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C820828" w14:textId="629CFCD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37FB907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5EA1AD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115312D" w14:textId="3B9D589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50C8195" w14:textId="09B4458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</w:p>
        </w:tc>
        <w:tc>
          <w:tcPr>
            <w:tcW w:w="1416" w:type="dxa"/>
            <w:vAlign w:val="center"/>
          </w:tcPr>
          <w:p w14:paraId="5BD4233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458F3D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A93BF2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FF2F77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9CCAC1D" w14:textId="4905986E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BF3C41B" w14:textId="79A7CA6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1B7051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54C2A6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603E82B" w14:textId="350D4370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EEE9449" w14:textId="59134D0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14:paraId="41BB861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214FF5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EC8219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1C4B7C4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2CAB8D7" w14:textId="48E37EC6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3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621D365" w14:textId="0B9B437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AB7818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F064C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D57904B" w14:textId="5E78F46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3477148" w14:textId="37140CA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416" w:type="dxa"/>
            <w:vAlign w:val="center"/>
          </w:tcPr>
          <w:p w14:paraId="66D1771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CD1FC4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37A799D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568772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F96E75F" w14:textId="03F495E2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B370D61" w14:textId="4759FEF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A09069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74E020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6B1A5F5" w14:textId="6296A22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8387DCC" w14:textId="6BB3E40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</w:t>
            </w:r>
          </w:p>
        </w:tc>
        <w:tc>
          <w:tcPr>
            <w:tcW w:w="1416" w:type="dxa"/>
            <w:vAlign w:val="center"/>
          </w:tcPr>
          <w:p w14:paraId="1A3ED42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5CA15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2A328B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5A5DCA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7CCB738" w14:textId="130BB4E5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39DB8F6" w14:textId="406FEF4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4CD722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8A0681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CC6A0E9" w14:textId="213B30A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B17E10A" w14:textId="10726AE6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1416" w:type="dxa"/>
            <w:vAlign w:val="center"/>
          </w:tcPr>
          <w:p w14:paraId="4E2100AB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23774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36C5E0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96BA8A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07F2476" w14:textId="2C34F189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8A6A506" w14:textId="60909855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C15AF3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EFE19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BAE4D6D" w14:textId="2630D623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8DD13D5" w14:textId="7FE2C12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14:paraId="344EA5E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403CE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F40C68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B00F73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C4D6FE4" w14:textId="1831F784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1CA51BF" w14:textId="7ECC0944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9AEF70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846F3C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502C9ED" w14:textId="748C6472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7093828" w14:textId="7F197AA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</w:t>
            </w:r>
          </w:p>
        </w:tc>
        <w:tc>
          <w:tcPr>
            <w:tcW w:w="1416" w:type="dxa"/>
            <w:vAlign w:val="center"/>
          </w:tcPr>
          <w:p w14:paraId="27BC0CB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4403BB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7FBC676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AA3DB08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B16B440" w14:textId="00384587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10DB5C5" w14:textId="435B7D8A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6031B1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032F0A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D46684C" w14:textId="27EBEE6D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11BDF3C" w14:textId="14E1B4AF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  <w:tc>
          <w:tcPr>
            <w:tcW w:w="1416" w:type="dxa"/>
            <w:vAlign w:val="center"/>
          </w:tcPr>
          <w:p w14:paraId="154FE069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460C6E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B9E24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4D76B4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2CFB61B" w14:textId="734F1ACF" w:rsidR="0062729D" w:rsidRPr="00C526CB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589CDB2" w14:textId="6388C68D" w:rsidR="0062729D" w:rsidRPr="00C526CB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2A5261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4B33E02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B5EC404" w14:textId="113606A9" w:rsidR="0062729D" w:rsidRPr="00C526CB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D92BFDD" w14:textId="09286339" w:rsidR="0062729D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1416" w:type="dxa"/>
            <w:vAlign w:val="center"/>
          </w:tcPr>
          <w:p w14:paraId="01D78F94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5ABD1D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4BB8B3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8F65138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C96B8E6" w14:textId="7B7CB1C6" w:rsidR="0062729D" w:rsidRPr="00C526CB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D40043A" w14:textId="2E1C36D2" w:rsidR="0062729D" w:rsidRPr="00C526CB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BEF198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EB2746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F288E13" w14:textId="0B6FD023" w:rsidR="0062729D" w:rsidRPr="00C526CB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1DF5602" w14:textId="15353B6E" w:rsidR="0062729D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16" w:type="dxa"/>
            <w:vAlign w:val="center"/>
          </w:tcPr>
          <w:p w14:paraId="3FF33BC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4A26B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0F4689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62E83E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B74409A" w14:textId="24619581" w:rsidR="0062729D" w:rsidRPr="00C526CB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5DF48FB" w14:textId="21CC8F90" w:rsidR="0062729D" w:rsidRPr="00C526CB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1FFBAE5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AB1CAB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1BBB5E9" w14:textId="3FAC5C5B" w:rsidR="0062729D" w:rsidRPr="00C526CB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93E9225" w14:textId="03822F25" w:rsidR="0062729D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14:paraId="707981DC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77CED6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4FFD870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F74163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4944503" w14:textId="197823B8" w:rsidR="0062729D" w:rsidRPr="00C526CB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13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72859F5" w14:textId="152A8F47" w:rsidR="0062729D" w:rsidRPr="00C526CB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20FEBF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7DD168A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7B66680" w14:textId="1CC74C5F" w:rsidR="0062729D" w:rsidRPr="00C526CB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B872972" w14:textId="22B644F6" w:rsidR="0062729D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4B4DD84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46FCC4E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19FDD7B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B18179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9C0F62C" w14:textId="1377F9F6" w:rsidR="0062729D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4AB0A916" w14:textId="7CBD1CEB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653862F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D4FA71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3C929E3" w14:textId="7E0B594E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758ED44" w14:textId="3A44844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1416" w:type="dxa"/>
            <w:vAlign w:val="center"/>
          </w:tcPr>
          <w:p w14:paraId="799310A8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9F2FDC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5E9A217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B93FAC" w14:textId="77777777" w:rsidR="0062729D" w:rsidRPr="00202B9E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0CC9AB4" w14:textId="5B4D5716" w:rsidR="0062729D" w:rsidRPr="00E47683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3457B08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31CDDCD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575CD61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354B5CA" w14:textId="4112CD58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53CEDF06" w14:textId="2C9C5AD1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416" w:type="dxa"/>
            <w:vAlign w:val="center"/>
          </w:tcPr>
          <w:p w14:paraId="424EBE73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ED1060" w14:textId="77777777" w:rsidR="0062729D" w:rsidRPr="00202B9E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vAlign w:val="center"/>
          </w:tcPr>
          <w:p w14:paraId="17E51F44" w14:textId="77777777" w:rsidR="0062729D" w:rsidRPr="00747C04" w:rsidRDefault="0062729D" w:rsidP="00CB28BD">
            <w:pPr>
              <w:pStyle w:val="af5"/>
              <w:ind w:left="360"/>
              <w:jc w:val="left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ED32F1" w14:textId="158D8ED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C82D1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7636D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221F5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18E22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AA0AE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47113F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4118A31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</w:tr>
      <w:tr w:rsidR="0062729D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vAlign w:val="center"/>
          </w:tcPr>
          <w:p w14:paraId="1DB6C9E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6BF344" w14:textId="6440281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603D76" w14:textId="0C4F1F9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22B5D3" w14:textId="527B11B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A65751" w14:textId="5664302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70750C" w14:textId="5C979C8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473728" w14:textId="198B1BE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D1BE5A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724615B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</w:tr>
      <w:tr w:rsidR="0062729D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vAlign w:val="center"/>
          </w:tcPr>
          <w:p w14:paraId="39A9DE4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C114F2" w14:textId="595F2CF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4D68DF" w14:textId="334C1DE0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BD0E80" w14:textId="0A22EBA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E21607" w14:textId="78B8026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73AFA2" w14:textId="4640BF8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25B052" w14:textId="6EC301F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EEA1BC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66392B1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</w:tr>
      <w:tr w:rsidR="0062729D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vAlign w:val="center"/>
          </w:tcPr>
          <w:p w14:paraId="6C9DFCE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FD007E" w14:textId="4DE2C86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08A6EF" w14:textId="102F0E7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F8EB67" w14:textId="784B503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6B9A51" w14:textId="7C51050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0C15B4" w14:textId="4B3BB10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A97308" w14:textId="27C53E9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AECF2E" w14:textId="27BD1B9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634EBFF2" w14:textId="2DB76B4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vAlign w:val="center"/>
          </w:tcPr>
          <w:p w14:paraId="08499B0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CC5B0B" w14:textId="46E7AE0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CD7B21" w14:textId="410BED6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F97B6D" w14:textId="019F5E5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00E7A7" w14:textId="59F3D65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C3D074" w14:textId="7A73EA6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20C371" w14:textId="62025AB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F67C99" w14:textId="1BF882C2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7916DC69" w14:textId="709B774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vAlign w:val="center"/>
          </w:tcPr>
          <w:p w14:paraId="1058D1C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745CAA" w14:textId="2840F61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13C764" w14:textId="5F2E919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D514CE" w14:textId="1893827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8BF5A1" w14:textId="6E01667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5B16AD" w14:textId="46C610B8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81C7FC" w14:textId="377C42F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5E1DFE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5581E4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</w:tr>
      <w:tr w:rsidR="0062729D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vAlign w:val="center"/>
          </w:tcPr>
          <w:p w14:paraId="758614D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D980D9" w14:textId="4305E5A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30E677" w14:textId="7FD9241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0630B6" w14:textId="484A740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87628C" w14:textId="6B52ED9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C8A0D" w14:textId="67709B2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A8D6F6" w14:textId="247D62E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04B64B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763E06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</w:tr>
      <w:tr w:rsidR="0062729D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vAlign w:val="center"/>
          </w:tcPr>
          <w:p w14:paraId="2C27A11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5BBF3C" w14:textId="3D85A60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C40609" w14:textId="4B3FD14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286BAD" w14:textId="6A4C967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B78E9C" w14:textId="17352ED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E6CA72" w14:textId="6E53DA1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F12DBC" w14:textId="243B714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474799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636945B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</w:tr>
      <w:tr w:rsidR="0062729D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AF47B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tcBorders>
              <w:top w:val="single" w:sz="4" w:space="0" w:color="auto"/>
            </w:tcBorders>
            <w:vAlign w:val="center"/>
          </w:tcPr>
          <w:p w14:paraId="2B5F107F" w14:textId="0AA4E89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vAlign w:val="center"/>
          </w:tcPr>
          <w:p w14:paraId="7908A9E1" w14:textId="5724DF6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14:paraId="5C6A237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vAlign w:val="center"/>
          </w:tcPr>
          <w:p w14:paraId="6EDF30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0345EF54" w14:textId="245B5D18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2CFB29E1" w14:textId="2E9F5170" w:rsidR="0062729D" w:rsidRPr="00747C04" w:rsidRDefault="0062729D" w:rsidP="0062729D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3A8277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37128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342DBF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6FD7676" w14:textId="43B09C2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34B65DA5" w14:textId="098C6C2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5333461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1143D83" w14:textId="5A165D9A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3088B909" w14:textId="2711BDF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082F5E39" w14:textId="0726341D" w:rsidR="0062729D" w:rsidRPr="00747C04" w:rsidRDefault="0062729D" w:rsidP="0062729D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1C3E5CE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vAlign w:val="center"/>
          </w:tcPr>
          <w:p w14:paraId="1F7F5D4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7C84D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C01675A" w14:textId="46D86A2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vAlign w:val="center"/>
          </w:tcPr>
          <w:p w14:paraId="6CE6BE76" w14:textId="776D6F4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6B259B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CD4B100" w14:textId="3C52BC1A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269712E9" w14:textId="4D070C0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0CBD3A2E" w14:textId="7D457F9C" w:rsidR="0062729D" w:rsidRPr="00747C04" w:rsidRDefault="0062729D" w:rsidP="0062729D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526DBFC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7629F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B148E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E47DA28" w14:textId="05EDF3F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0589088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517D3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E167D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FCDD263" w14:textId="45E9887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060CF709" w14:textId="4AE12C75" w:rsidR="0062729D" w:rsidRPr="00747C04" w:rsidRDefault="0062729D" w:rsidP="0062729D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3A6DCA4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F677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1998BD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A9642F2" w14:textId="3C14258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vAlign w:val="center"/>
          </w:tcPr>
          <w:p w14:paraId="61930C5D" w14:textId="4A83FA0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614E2C7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F0BD108" w14:textId="589A1DFF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535EDB8C" w14:textId="2B7D96C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79197A2C" w14:textId="185BFEDC" w:rsidR="0062729D" w:rsidRPr="00747C04" w:rsidRDefault="0062729D" w:rsidP="0062729D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6170F4E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57012C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64B0CA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3543E35" w14:textId="77777777" w:rsidR="0062729D" w:rsidRPr="00747C04" w:rsidRDefault="0062729D" w:rsidP="00CB28BD">
            <w:pPr>
              <w:pStyle w:val="af5"/>
              <w:ind w:left="360"/>
              <w:jc w:val="left"/>
            </w:pPr>
          </w:p>
        </w:tc>
        <w:tc>
          <w:tcPr>
            <w:tcW w:w="7361" w:type="dxa"/>
            <w:vAlign w:val="center"/>
          </w:tcPr>
          <w:p w14:paraId="11E35345" w14:textId="4DD7BCE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 этаж</w:t>
            </w:r>
          </w:p>
        </w:tc>
        <w:tc>
          <w:tcPr>
            <w:tcW w:w="3398" w:type="dxa"/>
            <w:vAlign w:val="center"/>
          </w:tcPr>
          <w:p w14:paraId="58FE33A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B0FEF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D65A6F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FC290F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</w:tcPr>
          <w:p w14:paraId="46413C83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4FBB381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62D32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4D4697A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31572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7EA6ADC" w14:textId="7EA67BA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</w:t>
            </w:r>
            <w:r>
              <w:rPr>
                <w:color w:val="000000"/>
              </w:rPr>
              <w:t>ф1</w:t>
            </w:r>
            <w:r w:rsidRPr="00C456EF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Pr="005B601D">
              <w:rPr>
                <w:color w:val="000000"/>
              </w:rPr>
              <w:t xml:space="preserve">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37124A05" w14:textId="53E1D6E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ф1</w:t>
            </w:r>
            <w:r w:rsidRPr="00C456EF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53AE825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8CA8231" w14:textId="19FD7EA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3BF17C0D" w14:textId="2CEFE13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A30C7EE" w14:textId="09A00F6B" w:rsidR="0062729D" w:rsidRPr="00747C04" w:rsidRDefault="0062729D" w:rsidP="0062729D">
            <w:pPr>
              <w:pStyle w:val="af5"/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416" w:type="dxa"/>
            <w:vAlign w:val="center"/>
          </w:tcPr>
          <w:p w14:paraId="7C72BA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71123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2919F00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3DF283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31696FB" w14:textId="5C7C28D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4AADC39" w14:textId="2237264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79CF43A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F6389C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8A979F9" w14:textId="38C3724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8B927C4" w14:textId="3D036EB3" w:rsidR="0062729D" w:rsidRPr="00747C04" w:rsidRDefault="0062729D" w:rsidP="0062729D">
            <w:pPr>
              <w:pStyle w:val="af5"/>
            </w:pPr>
            <w:r>
              <w:rPr>
                <w:lang w:val="en-US"/>
              </w:rPr>
              <w:t>14</w:t>
            </w:r>
          </w:p>
        </w:tc>
        <w:tc>
          <w:tcPr>
            <w:tcW w:w="1416" w:type="dxa"/>
            <w:vAlign w:val="center"/>
          </w:tcPr>
          <w:p w14:paraId="623749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E11F93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E5A65B1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8D808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A8826AB" w14:textId="47BA944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4401204" w14:textId="5BD6698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48FFD72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9EDD9B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4C74169" w14:textId="4B9BAA8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7B254EDB" w14:textId="2DE8C266" w:rsidR="0062729D" w:rsidRPr="00747C04" w:rsidRDefault="0062729D" w:rsidP="0062729D">
            <w:pPr>
              <w:pStyle w:val="af5"/>
            </w:pPr>
            <w:r>
              <w:rPr>
                <w:lang w:val="en-US"/>
              </w:rPr>
              <w:t>25</w:t>
            </w:r>
          </w:p>
        </w:tc>
        <w:tc>
          <w:tcPr>
            <w:tcW w:w="1416" w:type="dxa"/>
            <w:vAlign w:val="center"/>
          </w:tcPr>
          <w:p w14:paraId="614F0F1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0380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7C532AA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CFC1B7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EB711FB" w14:textId="55768AF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0398AED" w14:textId="3FBECDC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5A93572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184323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7872BCB" w14:textId="15E8F1C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07A7CCFD" w14:textId="2491539D" w:rsidR="0062729D" w:rsidRPr="00747C04" w:rsidRDefault="0062729D" w:rsidP="0062729D">
            <w:pPr>
              <w:pStyle w:val="af5"/>
            </w:pPr>
            <w:r>
              <w:rPr>
                <w:lang w:val="en-US"/>
              </w:rPr>
              <w:t>37</w:t>
            </w:r>
          </w:p>
        </w:tc>
        <w:tc>
          <w:tcPr>
            <w:tcW w:w="1416" w:type="dxa"/>
            <w:vAlign w:val="center"/>
          </w:tcPr>
          <w:p w14:paraId="4B6FA8E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AF791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340B29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3545E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DC86858" w14:textId="7641777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C57CA3E" w14:textId="4890EA5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3EF670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F57547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44F682A" w14:textId="7A7C05C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155BE96E" w14:textId="02F62672" w:rsidR="0062729D" w:rsidRPr="00747C04" w:rsidRDefault="0062729D" w:rsidP="0062729D">
            <w:pPr>
              <w:pStyle w:val="af5"/>
            </w:pPr>
            <w:r>
              <w:rPr>
                <w:lang w:val="en-US"/>
              </w:rPr>
              <w:t>33</w:t>
            </w:r>
          </w:p>
        </w:tc>
        <w:tc>
          <w:tcPr>
            <w:tcW w:w="1416" w:type="dxa"/>
            <w:vAlign w:val="center"/>
          </w:tcPr>
          <w:p w14:paraId="0216D01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039E5D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86CAC75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F9CCD0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D727B08" w14:textId="382D88C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BE6B48D" w14:textId="45E612D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</w:t>
            </w:r>
            <w:r>
              <w:rPr>
                <w:lang w:val="en-US"/>
              </w:rPr>
              <w:t>5</w:t>
            </w:r>
            <w:r>
              <w:t>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1CA96C7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AB3435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A2B0ADE" w14:textId="266CAD7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04CAB36" w14:textId="3246E03B" w:rsidR="0062729D" w:rsidRPr="00747C04" w:rsidRDefault="0062729D" w:rsidP="0062729D">
            <w:pPr>
              <w:pStyle w:val="af5"/>
            </w:pPr>
            <w:r>
              <w:rPr>
                <w:lang w:val="en-US"/>
              </w:rPr>
              <w:t>14</w:t>
            </w:r>
          </w:p>
        </w:tc>
        <w:tc>
          <w:tcPr>
            <w:tcW w:w="1416" w:type="dxa"/>
            <w:vAlign w:val="center"/>
          </w:tcPr>
          <w:p w14:paraId="3850F1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4597F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B75BD62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C20D2F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249BB4C" w14:textId="64150DE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41A33896" w14:textId="16C321E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2DBEB48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81F5C7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62AB2B2" w14:textId="56F92DC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1F16275D" w14:textId="305D28D8" w:rsidR="0062729D" w:rsidRPr="00747C04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2FF0E65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C068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BA173F8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EEF2C0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2877B5D9" w14:textId="00F4B73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97461">
              <w:rPr>
                <w:color w:val="000000"/>
              </w:rPr>
              <w:t>Диффузор потолочный с камерой статического давления и регулятором воздуха ЛПАК 160+КСДО-0-160-160</w:t>
            </w:r>
          </w:p>
        </w:tc>
        <w:tc>
          <w:tcPr>
            <w:tcW w:w="3398" w:type="dxa"/>
            <w:vAlign w:val="center"/>
          </w:tcPr>
          <w:p w14:paraId="1388020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3C18E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37F9A39" w14:textId="4726980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14C29AB" w14:textId="2EA2D12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1E73800" w14:textId="373DD813" w:rsidR="0062729D" w:rsidRPr="00747C04" w:rsidRDefault="0062729D" w:rsidP="0062729D">
            <w:pPr>
              <w:pStyle w:val="af5"/>
            </w:pPr>
            <w:r>
              <w:rPr>
                <w:color w:val="000000"/>
                <w:lang w:val="en-US"/>
              </w:rPr>
              <w:t>37</w:t>
            </w:r>
          </w:p>
        </w:tc>
        <w:tc>
          <w:tcPr>
            <w:tcW w:w="1416" w:type="dxa"/>
            <w:vAlign w:val="center"/>
          </w:tcPr>
          <w:p w14:paraId="1E5C18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1CA2E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099276E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EACFF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3A389BD5" w14:textId="5A9718C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97461">
              <w:rPr>
                <w:color w:val="000000"/>
              </w:rPr>
              <w:t>Диффузор потолочный с камерой статического давления и регулятором воздуха ЛПАК 200+КСДО-0-200-200</w:t>
            </w:r>
          </w:p>
        </w:tc>
        <w:tc>
          <w:tcPr>
            <w:tcW w:w="3398" w:type="dxa"/>
            <w:vAlign w:val="center"/>
          </w:tcPr>
          <w:p w14:paraId="28BF0C3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443E7D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C22828A" w14:textId="719DABBB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2F6DAFF" w14:textId="48D21C4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33C5402" w14:textId="3F9450B9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31</w:t>
            </w:r>
          </w:p>
        </w:tc>
        <w:tc>
          <w:tcPr>
            <w:tcW w:w="1416" w:type="dxa"/>
            <w:vAlign w:val="center"/>
          </w:tcPr>
          <w:p w14:paraId="1C6FB5B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49B9B1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F61153A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8A86A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535C400E" w14:textId="37E99D2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97461">
              <w:rPr>
                <w:color w:val="000000"/>
              </w:rPr>
              <w:t>Диффузор потолочный с камерой статического давления и регулятором воздуха ЛПАК 250+КСДО-0-250-250</w:t>
            </w:r>
          </w:p>
        </w:tc>
        <w:tc>
          <w:tcPr>
            <w:tcW w:w="3398" w:type="dxa"/>
            <w:vAlign w:val="center"/>
          </w:tcPr>
          <w:p w14:paraId="15124A4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9B9576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5B8FD7" w14:textId="183DBF40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1AA2192" w14:textId="13DEBFF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6D6982F" w14:textId="63760AD0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16</w:t>
            </w:r>
          </w:p>
        </w:tc>
        <w:tc>
          <w:tcPr>
            <w:tcW w:w="1416" w:type="dxa"/>
            <w:vAlign w:val="center"/>
          </w:tcPr>
          <w:p w14:paraId="31991B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B211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8AAEDE8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A78174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1C22DEE2" w14:textId="4289C95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00CD4BE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EE4F76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0F38C73" w14:textId="3AFE1181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A5FE3E7" w14:textId="3FF2683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BB703BC" w14:textId="5194E477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416" w:type="dxa"/>
            <w:vAlign w:val="center"/>
          </w:tcPr>
          <w:p w14:paraId="371735F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07D0EB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0A2498F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075AC2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7D5B44D0" w14:textId="580D84F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316BD32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09149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0C45401" w14:textId="19B1F7FB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6D78240" w14:textId="5B83174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4ACD3ED" w14:textId="4F20B005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18</w:t>
            </w:r>
          </w:p>
        </w:tc>
        <w:tc>
          <w:tcPr>
            <w:tcW w:w="1416" w:type="dxa"/>
            <w:vAlign w:val="center"/>
          </w:tcPr>
          <w:p w14:paraId="354AFC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C74B5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B571B7C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CECBD9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0131AD50" w14:textId="340D969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ø125</w:t>
            </w:r>
          </w:p>
        </w:tc>
        <w:tc>
          <w:tcPr>
            <w:tcW w:w="3398" w:type="dxa"/>
            <w:vAlign w:val="center"/>
          </w:tcPr>
          <w:p w14:paraId="69D281A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BC572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0C2092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EE6A237" w14:textId="08580D5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0EA11E3" w14:textId="350438DE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25</w:t>
            </w:r>
          </w:p>
        </w:tc>
        <w:tc>
          <w:tcPr>
            <w:tcW w:w="1416" w:type="dxa"/>
            <w:vAlign w:val="center"/>
          </w:tcPr>
          <w:p w14:paraId="3EBD1F9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8727DF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A5F8898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7C64B1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D3AE860" w14:textId="7E065EF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60</w:t>
            </w:r>
          </w:p>
        </w:tc>
        <w:tc>
          <w:tcPr>
            <w:tcW w:w="3398" w:type="dxa"/>
            <w:vAlign w:val="center"/>
          </w:tcPr>
          <w:p w14:paraId="67F187D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7F5ECB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0873AF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EEDF3B2" w14:textId="5575D3B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9AA9EBF" w14:textId="2446FC5A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416" w:type="dxa"/>
            <w:vAlign w:val="center"/>
          </w:tcPr>
          <w:p w14:paraId="0198F03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4508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167622E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08113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4689A806" w14:textId="524BD45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29FFD2C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64726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2AADA0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F7C28E5" w14:textId="421F2BE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939C2EC" w14:textId="40E3621B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416" w:type="dxa"/>
            <w:vAlign w:val="center"/>
          </w:tcPr>
          <w:p w14:paraId="07F787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092F4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55A5DEC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62E38B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64241DB" w14:textId="6E3779F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</w:t>
            </w:r>
          </w:p>
        </w:tc>
        <w:tc>
          <w:tcPr>
            <w:tcW w:w="3398" w:type="dxa"/>
            <w:vAlign w:val="center"/>
          </w:tcPr>
          <w:p w14:paraId="16E56CA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A86842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587E60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990F7CF" w14:textId="614E5EC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97F826F" w14:textId="1697E4AC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15</w:t>
            </w:r>
          </w:p>
        </w:tc>
        <w:tc>
          <w:tcPr>
            <w:tcW w:w="1416" w:type="dxa"/>
            <w:vAlign w:val="center"/>
          </w:tcPr>
          <w:p w14:paraId="5BBBCC0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8F952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ED4560B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6D215A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  <w:jc w:val="left"/>
            </w:pPr>
          </w:p>
        </w:tc>
        <w:tc>
          <w:tcPr>
            <w:tcW w:w="7361" w:type="dxa"/>
            <w:vAlign w:val="center"/>
          </w:tcPr>
          <w:p w14:paraId="649494BB" w14:textId="5C2C5A2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331AC292" w14:textId="2C8C32F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4A71F7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A6E526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55BE1CE" w14:textId="198BCD3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0F27201" w14:textId="234C0275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42</w:t>
            </w:r>
          </w:p>
        </w:tc>
        <w:tc>
          <w:tcPr>
            <w:tcW w:w="1416" w:type="dxa"/>
            <w:vAlign w:val="center"/>
          </w:tcPr>
          <w:p w14:paraId="100C65D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AC66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D57EA39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2F5C2D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94123BF" w14:textId="36070FA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53054E92" w14:textId="47F1637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DA41E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2DC22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27D5EDB" w14:textId="1282DE7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EACBC92" w14:textId="419C970D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63</w:t>
            </w:r>
          </w:p>
        </w:tc>
        <w:tc>
          <w:tcPr>
            <w:tcW w:w="1416" w:type="dxa"/>
            <w:vAlign w:val="center"/>
          </w:tcPr>
          <w:p w14:paraId="13CAEBA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AC0465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C2FFCD3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C16C6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7681084" w14:textId="2F5BAD2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6E4E9023" w14:textId="6B0FA74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6FC760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E494A0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CAACE8E" w14:textId="529172B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FC304C3" w14:textId="30EB809F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110</w:t>
            </w:r>
          </w:p>
        </w:tc>
        <w:tc>
          <w:tcPr>
            <w:tcW w:w="1416" w:type="dxa"/>
            <w:vAlign w:val="center"/>
          </w:tcPr>
          <w:p w14:paraId="079A8B4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DCEAF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1FE0978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02E95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2BF9644" w14:textId="55B223E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5AF45D62" w14:textId="2E196F4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BAF58A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0E91FF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A7D0999" w14:textId="20CFB0E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9E60082" w14:textId="5AC20573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115</w:t>
            </w:r>
          </w:p>
        </w:tc>
        <w:tc>
          <w:tcPr>
            <w:tcW w:w="1416" w:type="dxa"/>
            <w:vAlign w:val="center"/>
          </w:tcPr>
          <w:p w14:paraId="47AE517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78450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01C987F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BE233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E5936DD" w14:textId="6057F8D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4F9AA63C" w14:textId="29F18DA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AE81F7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0CFA7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AF285D2" w14:textId="32D3C85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5049F28" w14:textId="01BA4DF6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94</w:t>
            </w:r>
          </w:p>
        </w:tc>
        <w:tc>
          <w:tcPr>
            <w:tcW w:w="1416" w:type="dxa"/>
            <w:vAlign w:val="center"/>
          </w:tcPr>
          <w:p w14:paraId="0D5AA1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F312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FBDA544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4132D1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EB55C84" w14:textId="634D965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3</w:t>
            </w:r>
            <w:r w:rsidRPr="00C526CB">
              <w:rPr>
                <w:color w:val="000000"/>
              </w:rPr>
              <w:t>00x2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EAAFE5C" w14:textId="328DFF8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0ECD1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81D0AC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D338EDF" w14:textId="0C916A3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DFCD049" w14:textId="41A476FA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40</w:t>
            </w:r>
          </w:p>
        </w:tc>
        <w:tc>
          <w:tcPr>
            <w:tcW w:w="1416" w:type="dxa"/>
            <w:vAlign w:val="center"/>
          </w:tcPr>
          <w:p w14:paraId="46CF611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CD017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9785DF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97A11A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B03CF2B" w14:textId="5D753B1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30</w:t>
            </w:r>
            <w:r w:rsidRPr="003D63D0">
              <w:rPr>
                <w:color w:val="000000"/>
              </w:rPr>
              <w:t>0x2</w:t>
            </w:r>
            <w:r w:rsidRPr="00BB34F3">
              <w:rPr>
                <w:color w:val="000000"/>
              </w:rPr>
              <w:t>5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C2F717F" w14:textId="7569059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321FCE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9F0668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69990C6" w14:textId="59089E6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C53C609" w14:textId="3AB22EA3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56</w:t>
            </w:r>
          </w:p>
        </w:tc>
        <w:tc>
          <w:tcPr>
            <w:tcW w:w="1416" w:type="dxa"/>
            <w:vAlign w:val="center"/>
          </w:tcPr>
          <w:p w14:paraId="54E1136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B1F88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2C23ED9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F76C0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4F8A609" w14:textId="60B3ECC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</w:t>
            </w:r>
            <w:r w:rsidRPr="003D63D0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3</w:t>
            </w:r>
            <w:r w:rsidRPr="003D63D0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206580D" w14:textId="71900FD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86CA7B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B6AEBC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FE3F208" w14:textId="3EBBD09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6C8F459" w14:textId="463E20E0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15</w:t>
            </w:r>
          </w:p>
        </w:tc>
        <w:tc>
          <w:tcPr>
            <w:tcW w:w="1416" w:type="dxa"/>
            <w:vAlign w:val="center"/>
          </w:tcPr>
          <w:p w14:paraId="0652D3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7D0F5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0B30975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F1ADD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2A64AD4" w14:textId="587FFA0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0916309" w14:textId="40A8CC4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49116B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D20DE5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0FE9F7A" w14:textId="26B13D1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338C623" w14:textId="7881AD3D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8</w:t>
            </w:r>
          </w:p>
        </w:tc>
        <w:tc>
          <w:tcPr>
            <w:tcW w:w="1416" w:type="dxa"/>
            <w:vAlign w:val="center"/>
          </w:tcPr>
          <w:p w14:paraId="14161D1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F67805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F67BA4B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F7E996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6D004B3" w14:textId="21DFF01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550F94E" w14:textId="270AE18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E78FA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232DAE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404E4E0" w14:textId="6779ACF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ACD431D" w14:textId="41EE364F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9</w:t>
            </w:r>
          </w:p>
        </w:tc>
        <w:tc>
          <w:tcPr>
            <w:tcW w:w="1416" w:type="dxa"/>
            <w:vAlign w:val="center"/>
          </w:tcPr>
          <w:p w14:paraId="7F946BE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BFD4C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70586E0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962AAB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93CBFD2" w14:textId="6AA64AB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45</w:t>
            </w:r>
            <w:r w:rsidRPr="00C526CB">
              <w:rPr>
                <w:color w:val="000000"/>
              </w:rPr>
              <w:t>0x</w:t>
            </w:r>
            <w:r w:rsidRPr="00BB34F3"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A97A6BF" w14:textId="088D3C6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6E49D7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B7AB5C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D9C6650" w14:textId="2D5300C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40DEECB" w14:textId="645299F4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35</w:t>
            </w:r>
          </w:p>
        </w:tc>
        <w:tc>
          <w:tcPr>
            <w:tcW w:w="1416" w:type="dxa"/>
            <w:vAlign w:val="center"/>
          </w:tcPr>
          <w:p w14:paraId="158EB28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636A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C26B999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142CF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30F0282" w14:textId="4FE90B8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>0x</w:t>
            </w:r>
            <w:r w:rsidRPr="00156D71"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1E02732" w14:textId="3A6CAE8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F4C673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1201F0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852C73A" w14:textId="76708BD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AB1CFB1" w14:textId="56B1C1A6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17</w:t>
            </w:r>
          </w:p>
        </w:tc>
        <w:tc>
          <w:tcPr>
            <w:tcW w:w="1416" w:type="dxa"/>
            <w:vAlign w:val="center"/>
          </w:tcPr>
          <w:p w14:paraId="027993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1CFD1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C91D96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4AAE34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ADF3C42" w14:textId="7C5ED19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>0x</w:t>
            </w:r>
            <w:r w:rsidRPr="00BB34F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1177703" w14:textId="5C9BC1A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C3D69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AF43C6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6BE91F0" w14:textId="5E622E0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7F17F73" w14:textId="778C2851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14</w:t>
            </w:r>
          </w:p>
        </w:tc>
        <w:tc>
          <w:tcPr>
            <w:tcW w:w="1416" w:type="dxa"/>
            <w:vAlign w:val="center"/>
          </w:tcPr>
          <w:p w14:paraId="36B341C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EE87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C3E1717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080FF6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FD3BCDC" w14:textId="56F3959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60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901099B" w14:textId="59BEF74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7DA56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2D9D6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6FBE1DE" w14:textId="0E206F4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814C1A4" w14:textId="0D5AAC07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16</w:t>
            </w:r>
          </w:p>
        </w:tc>
        <w:tc>
          <w:tcPr>
            <w:tcW w:w="1416" w:type="dxa"/>
            <w:vAlign w:val="center"/>
          </w:tcPr>
          <w:p w14:paraId="1F5568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9E76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BBF825E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088C7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400C902" w14:textId="6A862DD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D2C122B" w14:textId="389A15E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EC1B73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89D95C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08828B3" w14:textId="0A48307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28E04FD" w14:textId="0E781961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9</w:t>
            </w:r>
          </w:p>
        </w:tc>
        <w:tc>
          <w:tcPr>
            <w:tcW w:w="1416" w:type="dxa"/>
            <w:vAlign w:val="center"/>
          </w:tcPr>
          <w:p w14:paraId="2D622CF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63A50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CA952F4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CF935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78ED50" w14:textId="3072510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Pr="00156D71">
              <w:rPr>
                <w:color w:val="000000"/>
              </w:rPr>
              <w:t>4</w:t>
            </w:r>
            <w:r w:rsidRPr="00BB34F3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D34EF3A" w14:textId="2C9BCC5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2CA63C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961BB4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55B7128" w14:textId="6FFA178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010F2DB" w14:textId="6865FA59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42</w:t>
            </w:r>
          </w:p>
        </w:tc>
        <w:tc>
          <w:tcPr>
            <w:tcW w:w="1416" w:type="dxa"/>
            <w:vAlign w:val="center"/>
          </w:tcPr>
          <w:p w14:paraId="0541A7E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D33B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7FD1781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E038A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2EB1D1E" w14:textId="2B4213D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3</w:t>
            </w:r>
            <w:r w:rsidRPr="00BB34F3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0C8BA54" w14:textId="2100852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FA0E55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A8BC0C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E6F81A3" w14:textId="2C005B9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6CD210E" w14:textId="24C79650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20</w:t>
            </w:r>
          </w:p>
        </w:tc>
        <w:tc>
          <w:tcPr>
            <w:tcW w:w="1416" w:type="dxa"/>
            <w:vAlign w:val="center"/>
          </w:tcPr>
          <w:p w14:paraId="367A03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1F5A66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9D5C35F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37B8D2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5E2E11E" w14:textId="17DE53B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3</w:t>
            </w:r>
            <w:r w:rsidRPr="00156D71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BE30E79" w14:textId="473DF5A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0AEF1E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28207E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174ECA0" w14:textId="2F0622F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DA67E35" w14:textId="197958DF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416" w:type="dxa"/>
            <w:vAlign w:val="center"/>
          </w:tcPr>
          <w:p w14:paraId="174487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AFDE8B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777211D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B4D5E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C7EAFD9" w14:textId="5F531A6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>0x</w:t>
            </w:r>
            <w:r w:rsidRPr="00BB34F3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32CE2C3" w14:textId="1228045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C041EE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521F8A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34DFB9D" w14:textId="243C005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1BA65B0" w14:textId="2CE59E96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52</w:t>
            </w:r>
          </w:p>
        </w:tc>
        <w:tc>
          <w:tcPr>
            <w:tcW w:w="1416" w:type="dxa"/>
            <w:vAlign w:val="center"/>
          </w:tcPr>
          <w:p w14:paraId="46DBFED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CD1A5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43B7FAB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03E3C4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E9ABCC4" w14:textId="0001B4F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>0x</w:t>
            </w:r>
            <w:r w:rsidRPr="00156D71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14890A8" w14:textId="5C8729D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7E2549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0D53E9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FCDFC3E" w14:textId="485DD27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C52BFF2" w14:textId="5260C686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416" w:type="dxa"/>
            <w:vAlign w:val="center"/>
          </w:tcPr>
          <w:p w14:paraId="6D9A968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E8EB82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90D0CE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99D923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D004D88" w14:textId="65ACD69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9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FAB41A9" w14:textId="32B1963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802AF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A101FC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79F8D21" w14:textId="61DC34E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EF5E62F" w14:textId="57E7B22E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12</w:t>
            </w:r>
          </w:p>
        </w:tc>
        <w:tc>
          <w:tcPr>
            <w:tcW w:w="1416" w:type="dxa"/>
            <w:vAlign w:val="center"/>
          </w:tcPr>
          <w:p w14:paraId="0A8C5F9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3BAE0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096F76B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A775D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36138AF" w14:textId="6EAB642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10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0, класса герметичности B, с толщ</w:t>
            </w:r>
            <w:r w:rsidRPr="00BB34F3">
              <w:rPr>
                <w:color w:val="000000"/>
              </w:rPr>
              <w:t>.</w:t>
            </w:r>
            <w:r w:rsidRPr="00C526CB">
              <w:rPr>
                <w:color w:val="000000"/>
              </w:rPr>
              <w:t xml:space="preserve">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3C88184" w14:textId="402D228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E1D8D0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EB82AD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A50907C" w14:textId="1E92551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FC3D417" w14:textId="6ED7D242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1416" w:type="dxa"/>
            <w:vAlign w:val="center"/>
          </w:tcPr>
          <w:p w14:paraId="76AC578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A7132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09EB351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A9E907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01857AE" w14:textId="68AA2BE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60</w:t>
            </w:r>
            <w:r w:rsidRPr="00C526CB">
              <w:rPr>
                <w:color w:val="000000"/>
              </w:rPr>
              <w:t>0, класса герметичности B, с толщ</w:t>
            </w:r>
            <w:r w:rsidRPr="00BB34F3">
              <w:rPr>
                <w:color w:val="000000"/>
              </w:rPr>
              <w:t>.</w:t>
            </w:r>
            <w:r w:rsidRPr="00C526CB">
              <w:rPr>
                <w:color w:val="000000"/>
              </w:rPr>
              <w:t xml:space="preserve">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0E88833" w14:textId="6364305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3BDEC2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818CBD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A51AC43" w14:textId="159F3C2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A4A4B0C" w14:textId="18D3164F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vAlign w:val="center"/>
          </w:tcPr>
          <w:p w14:paraId="3F2DFAD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FD61D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8014056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52183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F7713FA" w14:textId="750B976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1</w:t>
            </w:r>
            <w:r w:rsidRPr="00156D71">
              <w:rPr>
                <w:color w:val="000000"/>
              </w:rPr>
              <w:t>3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60</w:t>
            </w:r>
            <w:r w:rsidRPr="00C526CB">
              <w:rPr>
                <w:color w:val="000000"/>
              </w:rPr>
              <w:t>0, класса герметичности B, с толщ</w:t>
            </w:r>
            <w:r w:rsidRPr="00BB34F3">
              <w:rPr>
                <w:color w:val="000000"/>
              </w:rPr>
              <w:t>.</w:t>
            </w:r>
            <w:r w:rsidRPr="00C526CB">
              <w:rPr>
                <w:color w:val="000000"/>
              </w:rPr>
              <w:t xml:space="preserve">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646212F" w14:textId="58BB7DC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B73C6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3A0EE5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FE55D12" w14:textId="2BD4A91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D305BF8" w14:textId="18678584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vAlign w:val="center"/>
          </w:tcPr>
          <w:p w14:paraId="2345308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06399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D32D434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30E125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DE33BA6" w14:textId="5679C83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01741C2F" w14:textId="190370E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E69F87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6E9CD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883C9B6" w14:textId="340E1B5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2DE0A48" w14:textId="1C3C9E65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  <w:lang w:val="en-US"/>
              </w:rPr>
              <w:t>300</w:t>
            </w:r>
          </w:p>
        </w:tc>
        <w:tc>
          <w:tcPr>
            <w:tcW w:w="1416" w:type="dxa"/>
            <w:vAlign w:val="center"/>
          </w:tcPr>
          <w:p w14:paraId="5B3D4A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68312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E12784C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038E5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790D22" w14:textId="5C9559D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77F97D5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94A179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A78FE6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EC4DF35" w14:textId="68A45C1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21B3BEA9" w14:textId="046D565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500</w:t>
            </w:r>
          </w:p>
        </w:tc>
        <w:tc>
          <w:tcPr>
            <w:tcW w:w="1416" w:type="dxa"/>
            <w:vAlign w:val="center"/>
          </w:tcPr>
          <w:p w14:paraId="07A61B0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A67E0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455E209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E3BA1C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1067B923" w14:textId="719610B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76363BF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9A690A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608132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ED2EF9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D3E77CE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0086EE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7E6E2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667B20A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DCD33D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44B486E" w14:textId="250CE0E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77265EB4" w14:textId="7A1DBBD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160C08D1" w14:textId="61BBF57B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6BB0347" w14:textId="02C5498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2F79B454" w14:textId="65A26B5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6B07C5D1" w14:textId="22FD3517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243CD1D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4A388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3BB6234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326146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E9AD67" w14:textId="66EA723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0DAE172C" w14:textId="4B2CB76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6ABBA2C9" w14:textId="0D846A7F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B60F4E0" w14:textId="2BF6449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119F18E2" w14:textId="21B1D5A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1F8A51F9" w14:textId="3E5F4DFA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187775F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9F4E9D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7BFA785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B325D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1C0088A" w14:textId="693F3A8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1F148900" w14:textId="39B5043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71D889EE" w14:textId="706E99A6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B3073DD" w14:textId="5E096AF1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2CD99744" w14:textId="2A58804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28CC519" w14:textId="203E371B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5D722F2A" w14:textId="0DD4BE55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884B5C" w14:textId="35968D35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2DDEA03E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E8A5B6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CE16BB3" w14:textId="6BB40B4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6EED9C20" w14:textId="7521D1F9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2C8B5942" w14:textId="2D81315F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8EC0686" w14:textId="504FE35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11C342CF" w14:textId="23D1C55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0AE6CA0E" w14:textId="418D808A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52E240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C49D98" w14:textId="6C88FC5B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26197C57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0B6441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B5DF5F9" w14:textId="5E46212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5EB23B54" w14:textId="4373876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769AF8AD" w14:textId="421E3BE8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2430C05" w14:textId="1CED03A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5130E95E" w14:textId="4BB3003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5C7594E9" w14:textId="2D1C9EFE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25DE9F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A1E6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11AD2D4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AC3E4E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8306C53" w14:textId="3E0C3BA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44B864CC" w14:textId="76597D8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70FFCC3C" w14:textId="6230F07E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04B09BE" w14:textId="0A86ECD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79C17FE2" w14:textId="7537B5A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0F53F458" w14:textId="75401264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22D1958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6259C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E517A30" w14:textId="77777777" w:rsidTr="00A31FB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16D6F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040EA24" w14:textId="360E80F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256333F5" w14:textId="65772AB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69CCFF6A" w14:textId="27AED99E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86F754C" w14:textId="79DF572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66F3E51C" w14:textId="081EEAA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35A950CB" w14:textId="251BE15B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3B8D4B9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69ADE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6508BE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C96C9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856A428" w14:textId="39A122B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6EE4762F" w14:textId="75BEC62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4D96D93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18F63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BAA7BE3" w14:textId="32C6003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065FA07D" w14:textId="71043E6F" w:rsidR="0062729D" w:rsidRPr="00747C04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1D9C99F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CBD90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EE1112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B14BC0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57ECDA2" w14:textId="4ADC287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5CA39F4F" w14:textId="7B08B4F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0C23834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96FEBA5" w14:textId="18145FB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65B00343" w14:textId="60A901F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2C7A17E1" w14:textId="4EBD3EB1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62F2D3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B626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035739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5C179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7015FC2" w14:textId="4D1ADD9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6AC36AE4" w14:textId="1AB4137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65E8AFB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AAA58ED" w14:textId="095CAB9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64223438" w14:textId="4330233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0F3A240F" w14:textId="28C2C606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4486138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6A76E0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E766D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DA0284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436A72D" w14:textId="5333A8F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1FB852B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D495F5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2DB5CE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488E583" w14:textId="7FE7302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02D99E46" w14:textId="632F2920" w:rsidR="0062729D" w:rsidRPr="00747C04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719999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C92703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4003C3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61FC4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193C3D" w14:textId="23498C4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7528CC52" w14:textId="5796C5C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39334F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083F990" w14:textId="4E2F0CA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6209C3C1" w14:textId="7E066CC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2BA7B708" w14:textId="57886BB4" w:rsidR="0062729D" w:rsidRPr="00747C04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5C256CC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CAAA9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97BCC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125156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1C71DCB" w14:textId="1327E18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 этаж</w:t>
            </w:r>
          </w:p>
        </w:tc>
        <w:tc>
          <w:tcPr>
            <w:tcW w:w="3398" w:type="dxa"/>
            <w:vAlign w:val="center"/>
          </w:tcPr>
          <w:p w14:paraId="2ECECE8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ED5424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65D14C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BF2245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</w:tcPr>
          <w:p w14:paraId="336879CA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4A151AF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6B854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8493458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0325AF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6D87771" w14:textId="645E52E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14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196B0F5B" w14:textId="119FBB4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14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3B38DF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FEB382A" w14:textId="37E0EF6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4DD65E13" w14:textId="4B4C52D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3E3EF4C" w14:textId="4A133D4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4A5FFBC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4A812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40B2739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69EDE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9D7CFBD" w14:textId="5F229C9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1000x500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1749814B" w14:textId="4DDE37D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КЛОП-2(60)-НО-1000x500-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79F1E8D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07E9510" w14:textId="61118EB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2329648D" w14:textId="799D119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603319E" w14:textId="19B8CB83" w:rsidR="0062729D" w:rsidRPr="00747C04" w:rsidRDefault="0062729D" w:rsidP="0062729D">
            <w:pPr>
              <w:pStyle w:val="af5"/>
            </w:pPr>
            <w:r w:rsidRPr="005B601D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43933D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2A3E1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2DF381D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AECAAC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45F4798" w14:textId="61642B9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600x500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564A3C67" w14:textId="5AE9393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КЛОП-2(60)-НО-600x500-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78FC1F5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B4C6530" w14:textId="4045BCE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3CD2CF02" w14:textId="4E6C479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E5C6134" w14:textId="2B03B171" w:rsidR="0062729D" w:rsidRPr="00747C04" w:rsidRDefault="0062729D" w:rsidP="0062729D">
            <w:pPr>
              <w:pStyle w:val="af5"/>
            </w:pPr>
            <w:r w:rsidRPr="005B601D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390A14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2B41D9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1BF1F28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7894B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4EE04B3" w14:textId="47BB155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диаметр 125</w:t>
            </w:r>
            <w:r w:rsidRPr="005B601D">
              <w:rPr>
                <w:color w:val="000000"/>
              </w:rPr>
              <w:t xml:space="preserve"> мм, с </w:t>
            </w:r>
            <w:r w:rsidRPr="005B601D">
              <w:rPr>
                <w:color w:val="000000"/>
              </w:rPr>
              <w:lastRenderedPageBreak/>
              <w:t>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2A372729" w14:textId="6F2F7E6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lastRenderedPageBreak/>
              <w:t>КЛОП-2(60)-НО-</w:t>
            </w:r>
            <w:r>
              <w:rPr>
                <w:color w:val="000000"/>
              </w:rPr>
              <w:t>125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20E62B7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91DFFFF" w14:textId="0C112BA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4EF2A0F8" w14:textId="09C497C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D1620EF" w14:textId="55FFC5F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64FA5EA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40EAAE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D3D9A06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C1B270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8B64915" w14:textId="505BA88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диаметр 1</w:t>
            </w:r>
            <w:r>
              <w:rPr>
                <w:color w:val="000000"/>
              </w:rPr>
              <w:t>00</w:t>
            </w:r>
            <w:r w:rsidRPr="005B601D">
              <w:rPr>
                <w:color w:val="000000"/>
              </w:rPr>
              <w:t xml:space="preserve">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141E9448" w14:textId="675CCAD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100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742B45F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B286E06" w14:textId="6DDE496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1911ACBB" w14:textId="03B2260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61C3F86" w14:textId="646A4E2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14BDDD5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2E1D88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52F49C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F4ABB3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0FDCB94" w14:textId="5D445BE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377E46D" w14:textId="22864F7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3983069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2A06BE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F594F39" w14:textId="15A3319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7040F560" w14:textId="30B251E3" w:rsidR="0062729D" w:rsidRPr="00747C04" w:rsidRDefault="0062729D" w:rsidP="0062729D">
            <w:pPr>
              <w:pStyle w:val="af5"/>
            </w:pPr>
            <w:r>
              <w:t>3</w:t>
            </w:r>
          </w:p>
        </w:tc>
        <w:tc>
          <w:tcPr>
            <w:tcW w:w="1416" w:type="dxa"/>
            <w:vAlign w:val="center"/>
          </w:tcPr>
          <w:p w14:paraId="0712628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759C7C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FF10781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B7F0F8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48304C2" w14:textId="43FC37B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15A5D19" w14:textId="3DF382C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22B23A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A81302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921EC77" w14:textId="41EC4DA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65795AF5" w14:textId="216BDF34" w:rsidR="0062729D" w:rsidRPr="00747C04" w:rsidRDefault="0062729D" w:rsidP="0062729D">
            <w:pPr>
              <w:pStyle w:val="af5"/>
            </w:pPr>
            <w:r>
              <w:t>46</w:t>
            </w:r>
          </w:p>
        </w:tc>
        <w:tc>
          <w:tcPr>
            <w:tcW w:w="1416" w:type="dxa"/>
            <w:vAlign w:val="center"/>
          </w:tcPr>
          <w:p w14:paraId="7BA35F0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580F98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87F3371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CB9D5C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04BEFB7" w14:textId="425E981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C381BF1" w14:textId="41FCBDA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6F94CB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A60726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112C14D" w14:textId="1803DA8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678E6A8E" w14:textId="66E41FDF" w:rsidR="0062729D" w:rsidRPr="00747C04" w:rsidRDefault="0062729D" w:rsidP="0062729D">
            <w:pPr>
              <w:pStyle w:val="af5"/>
            </w:pPr>
            <w:r>
              <w:t>26</w:t>
            </w:r>
          </w:p>
        </w:tc>
        <w:tc>
          <w:tcPr>
            <w:tcW w:w="1416" w:type="dxa"/>
            <w:vAlign w:val="center"/>
          </w:tcPr>
          <w:p w14:paraId="5D9AC3A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5066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323CC49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2E54BE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19E565B" w14:textId="58A7A73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263AEAE" w14:textId="32C7F1A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7531504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FE2AD5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62160FD" w14:textId="3B8F793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9929729" w14:textId="0A2A77D2" w:rsidR="0062729D" w:rsidRPr="00747C04" w:rsidRDefault="0062729D" w:rsidP="0062729D">
            <w:pPr>
              <w:pStyle w:val="af5"/>
            </w:pPr>
            <w:r>
              <w:t>14</w:t>
            </w:r>
          </w:p>
        </w:tc>
        <w:tc>
          <w:tcPr>
            <w:tcW w:w="1416" w:type="dxa"/>
            <w:vAlign w:val="center"/>
          </w:tcPr>
          <w:p w14:paraId="47BDE42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AE660F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A7D16C0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F60E87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3C2A579" w14:textId="1A436D4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D52EC0C" w14:textId="27C453A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313661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36F22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CF4198E" w14:textId="31C8ED4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6B854B8D" w14:textId="04429F13" w:rsidR="0062729D" w:rsidRPr="00747C04" w:rsidRDefault="0062729D" w:rsidP="0062729D">
            <w:pPr>
              <w:pStyle w:val="af5"/>
            </w:pPr>
            <w:r>
              <w:t>8</w:t>
            </w:r>
          </w:p>
        </w:tc>
        <w:tc>
          <w:tcPr>
            <w:tcW w:w="1416" w:type="dxa"/>
            <w:vAlign w:val="center"/>
          </w:tcPr>
          <w:p w14:paraId="73B060D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081469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85188BD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BDE70B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F96A8FF" w14:textId="0ADD41D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71DDFEFF" w14:textId="6532C55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6C8C7DF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4C933F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5DC40DD" w14:textId="67C89ED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3DB10A7E" w14:textId="1681DBCC" w:rsidR="0062729D" w:rsidRPr="00747C04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4BEC64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C7569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FCA7DEA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AF7A91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A1F409C" w14:textId="0ED9DE1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>ЛПАК-125+КСДО-0-125-125</w:t>
            </w:r>
          </w:p>
        </w:tc>
        <w:tc>
          <w:tcPr>
            <w:tcW w:w="3398" w:type="dxa"/>
            <w:vAlign w:val="center"/>
          </w:tcPr>
          <w:p w14:paraId="0BFE654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98149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FB65AC" w14:textId="572A5FB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5A784EC6" w14:textId="0FA7BCC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5472F338" w14:textId="31015C48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29</w:t>
            </w:r>
          </w:p>
        </w:tc>
        <w:tc>
          <w:tcPr>
            <w:tcW w:w="1416" w:type="dxa"/>
            <w:vAlign w:val="center"/>
          </w:tcPr>
          <w:p w14:paraId="58E99DC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56035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83EB197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64D500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4F03E419" w14:textId="1C3E0F0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ЛПАК-160+КСДО-1-125-160 </w:t>
            </w:r>
          </w:p>
        </w:tc>
        <w:tc>
          <w:tcPr>
            <w:tcW w:w="3398" w:type="dxa"/>
            <w:vAlign w:val="center"/>
          </w:tcPr>
          <w:p w14:paraId="63527ED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ED86C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7FC72A09" w14:textId="13D31CF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16A49CAC" w14:textId="250BFE8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441B40A2" w14:textId="582FB0F2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648B71F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A13A1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B8F5B2E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2FC5E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4BC7CC70" w14:textId="38A4071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ЛПАК-200+КСДО-0-200-200 </w:t>
            </w:r>
          </w:p>
        </w:tc>
        <w:tc>
          <w:tcPr>
            <w:tcW w:w="3398" w:type="dxa"/>
            <w:vAlign w:val="center"/>
          </w:tcPr>
          <w:p w14:paraId="4AFAD44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3ADAD3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08DAC42A" w14:textId="07B0A24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4BA4470A" w14:textId="1E4F062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784624EB" w14:textId="58AB6653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28</w:t>
            </w:r>
          </w:p>
        </w:tc>
        <w:tc>
          <w:tcPr>
            <w:tcW w:w="1416" w:type="dxa"/>
            <w:vAlign w:val="center"/>
          </w:tcPr>
          <w:p w14:paraId="360346D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6C2003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506B6CC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5A9D0B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6EB82676" w14:textId="4281506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ЛПАК-250+КСДО-0-250-250 </w:t>
            </w:r>
          </w:p>
        </w:tc>
        <w:tc>
          <w:tcPr>
            <w:tcW w:w="3398" w:type="dxa"/>
            <w:vAlign w:val="center"/>
          </w:tcPr>
          <w:p w14:paraId="29A868F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CD08FF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282F0F2E" w14:textId="75F72A01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30663081" w14:textId="2613625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5B5F81B4" w14:textId="50B0BF15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14:paraId="79FFC31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ECF88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C4347DB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D9F779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29BBC0A3" w14:textId="279F5EC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ЛПАК-315+КСДО-0-315-315 </w:t>
            </w:r>
          </w:p>
        </w:tc>
        <w:tc>
          <w:tcPr>
            <w:tcW w:w="3398" w:type="dxa"/>
            <w:vAlign w:val="center"/>
          </w:tcPr>
          <w:p w14:paraId="22D9EC7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D5103A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480695AE" w14:textId="28048D9B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3FA916E4" w14:textId="51B9307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54E00B22" w14:textId="48848E02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vAlign w:val="center"/>
          </w:tcPr>
          <w:p w14:paraId="3217FD2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58A1C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F0D3F36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285A0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231189BE" w14:textId="2048C19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ЛПАК-315+КСДО-1-250-315 </w:t>
            </w:r>
          </w:p>
        </w:tc>
        <w:tc>
          <w:tcPr>
            <w:tcW w:w="3398" w:type="dxa"/>
            <w:vAlign w:val="center"/>
          </w:tcPr>
          <w:p w14:paraId="72DE0C6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B8E7E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34A12933" w14:textId="22376FA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25B64BC4" w14:textId="43C45E6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5D85678E" w14:textId="5F663004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14:paraId="61E2AC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FF1EC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17E7422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3EA78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20ACABC6" w14:textId="6E4CF5C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ЛПАК-400-КСДО-1-315-400 </w:t>
            </w:r>
          </w:p>
        </w:tc>
        <w:tc>
          <w:tcPr>
            <w:tcW w:w="3398" w:type="dxa"/>
            <w:vAlign w:val="center"/>
          </w:tcPr>
          <w:p w14:paraId="1B468F5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CF5D03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7D420FD1" w14:textId="197E85F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6A65C187" w14:textId="25E68CD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5CBE5AF1" w14:textId="18B58606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0DB3B5E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563D6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DF5F716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B39FC6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A9553F7" w14:textId="06E341F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3DC2E77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937D8E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886FED" w14:textId="57665388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033AD3DB" w14:textId="0B9F681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2DE3CAC" w14:textId="7D69127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22CA4A3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58EAF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5A97F0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14B0C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4CF8FF3" w14:textId="42F676D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49D2313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FB635C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C3A4C11" w14:textId="0438CEB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384FF2B" w14:textId="125F5BC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03DEA0A" w14:textId="6F50F9E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52485E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D517D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C913F05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83D44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C72F4C4" w14:textId="1090ACA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4124E8A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FFE581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B8622C7" w14:textId="193C34F3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03F0FD85" w14:textId="35C7FD2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F3A86E5" w14:textId="5448C2A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1355E62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6AE2F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82C1598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2B8C3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0AFEFCD" w14:textId="06612F1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ø125</w:t>
            </w:r>
          </w:p>
        </w:tc>
        <w:tc>
          <w:tcPr>
            <w:tcW w:w="3398" w:type="dxa"/>
            <w:vAlign w:val="center"/>
          </w:tcPr>
          <w:p w14:paraId="588F7E0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3E3150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9ABA89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9701914" w14:textId="5957F00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C7ED4C7" w14:textId="1D9F12C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28B5BF3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74A00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CDC259C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45350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00FE19F" w14:textId="7A9F5F6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2C4F84A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1A1BA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483C39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DF41110" w14:textId="4F1B3AA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73F6C8A" w14:textId="62A6ACED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3733C4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06183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8C8BBAC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9BC8E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7765FA5" w14:textId="2F44F52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</w:t>
            </w:r>
          </w:p>
        </w:tc>
        <w:tc>
          <w:tcPr>
            <w:tcW w:w="3398" w:type="dxa"/>
            <w:vAlign w:val="center"/>
          </w:tcPr>
          <w:p w14:paraId="633FF2B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750268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8E3227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CAF3BFA" w14:textId="037D0E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99CB77D" w14:textId="6FB2009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0C3836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82B78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4D7A643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7D47D5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DD953DC" w14:textId="1ACEB6E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45731648" w14:textId="074B2EA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B2AAF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FA0ADC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2374931" w14:textId="6A49B71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FFA27D" w14:textId="290232A5" w:rsidR="0062729D" w:rsidRPr="00747C04" w:rsidRDefault="0062729D" w:rsidP="0062729D">
            <w:pPr>
              <w:pStyle w:val="af5"/>
            </w:pPr>
            <w:r w:rsidRPr="00C526CB">
              <w:rPr>
                <w:color w:val="000000"/>
              </w:rPr>
              <w:t>24</w:t>
            </w:r>
          </w:p>
        </w:tc>
        <w:tc>
          <w:tcPr>
            <w:tcW w:w="1416" w:type="dxa"/>
            <w:vAlign w:val="center"/>
          </w:tcPr>
          <w:p w14:paraId="2309460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5D0C30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AD0313B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12185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13C2D00" w14:textId="545DA16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0C9734B8" w14:textId="2705045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FCE1E2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168B26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8914EF8" w14:textId="0684725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98F5E5B" w14:textId="222373A9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  <w:r w:rsidRPr="00C526CB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7C238F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B53041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8A0219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FFD86A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C24069F" w14:textId="4518DE2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2D1EB397" w14:textId="660E799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DDC79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E34C92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A168955" w14:textId="545C963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D9F4E62" w14:textId="7EFC74F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21</w:t>
            </w:r>
          </w:p>
        </w:tc>
        <w:tc>
          <w:tcPr>
            <w:tcW w:w="1416" w:type="dxa"/>
            <w:vAlign w:val="center"/>
          </w:tcPr>
          <w:p w14:paraId="238ECA8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FCC7C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09D7C56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7F783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9347914" w14:textId="361FA9D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5D15C197" w14:textId="77C3072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6B0A91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2533B5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E180844" w14:textId="0FF6348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B01F11E" w14:textId="734A7629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7</w:t>
            </w:r>
          </w:p>
        </w:tc>
        <w:tc>
          <w:tcPr>
            <w:tcW w:w="1416" w:type="dxa"/>
            <w:vAlign w:val="center"/>
          </w:tcPr>
          <w:p w14:paraId="448BF2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E7BF2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F6B197E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B7AD0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576ECAC" w14:textId="0AA3EF8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5E623C41" w14:textId="4E2969A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9AE652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26C47D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F0CCA82" w14:textId="25C73AC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8C1E167" w14:textId="6726E1F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108</w:t>
            </w:r>
          </w:p>
        </w:tc>
        <w:tc>
          <w:tcPr>
            <w:tcW w:w="1416" w:type="dxa"/>
            <w:vAlign w:val="center"/>
          </w:tcPr>
          <w:p w14:paraId="30F0EF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62B8A7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18717D4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E2DB2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9FF5DF6" w14:textId="59B6F23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24C46F93" w14:textId="5A76A74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EF91FA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3F83C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DAE979F" w14:textId="14FD433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FB890E" w14:textId="530758D6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135</w:t>
            </w:r>
          </w:p>
        </w:tc>
        <w:tc>
          <w:tcPr>
            <w:tcW w:w="1416" w:type="dxa"/>
            <w:vAlign w:val="center"/>
          </w:tcPr>
          <w:p w14:paraId="05C58CD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B8FB2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E5B914E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6A9D6A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C9C1504" w14:textId="5BE7DFC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7ADF0BAC" w14:textId="6980036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9CFC1C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24A496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6EF119E" w14:textId="6F0F257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C83B762" w14:textId="331C1B2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27</w:t>
            </w:r>
          </w:p>
        </w:tc>
        <w:tc>
          <w:tcPr>
            <w:tcW w:w="1416" w:type="dxa"/>
            <w:vAlign w:val="center"/>
          </w:tcPr>
          <w:p w14:paraId="441F146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5E792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7D1619D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9E2552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AE9575E" w14:textId="584B269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300x250,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4C96C59" w14:textId="56149D9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E4E327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8F3493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84D779D" w14:textId="6FEE73C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EF27C55" w14:textId="29DDB0C1" w:rsidR="0062729D" w:rsidRPr="00747C04" w:rsidRDefault="0062729D" w:rsidP="0062729D">
            <w:pPr>
              <w:pStyle w:val="af5"/>
            </w:pPr>
            <w:r w:rsidRPr="00C526CB"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5798887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1B92B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628AFA1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69A823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082BBC4" w14:textId="38D2ACF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26A4018" w14:textId="054232D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129B6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83DE36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94A2CE7" w14:textId="57A4EA9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A97A21" w14:textId="6CC7D108" w:rsidR="0062729D" w:rsidRPr="00747C04" w:rsidRDefault="0062729D" w:rsidP="0062729D">
            <w:pPr>
              <w:pStyle w:val="af5"/>
            </w:pPr>
            <w:r w:rsidRPr="003D63D0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39BF00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F75D2E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CDC528C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1E6608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E11AE86" w14:textId="48AB129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400x400,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7612D36" w14:textId="65F63B3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61045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936457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2149B9D" w14:textId="3249DA6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BA28949" w14:textId="564CC18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34</w:t>
            </w:r>
          </w:p>
        </w:tc>
        <w:tc>
          <w:tcPr>
            <w:tcW w:w="1416" w:type="dxa"/>
            <w:vAlign w:val="center"/>
          </w:tcPr>
          <w:p w14:paraId="657998A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4E1FE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BB6C60C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B57C18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0A8AE90" w14:textId="59A9AB5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400x350,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23DA593" w14:textId="5D1F0B2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205DB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5BE167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871BC16" w14:textId="0AFB121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E496970" w14:textId="5CF19DB2" w:rsidR="0062729D" w:rsidRPr="00747C04" w:rsidRDefault="0062729D" w:rsidP="0062729D">
            <w:pPr>
              <w:pStyle w:val="af5"/>
            </w:pPr>
            <w:r w:rsidRPr="00C526CB"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415ED88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A5DA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1C8FE13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DD8B74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DFB7DC0" w14:textId="3C3BAF5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500x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414049F" w14:textId="58C2C29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F02016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AFBDA3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AEFC3CD" w14:textId="42AF41B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B377C7E" w14:textId="5877F74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vAlign w:val="center"/>
          </w:tcPr>
          <w:p w14:paraId="5AAFD2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63030B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4E6F65F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6C7D77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BA21C1E" w14:textId="0D56E9D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500x400,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51D789A" w14:textId="5A559EA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6A86D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6754BF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CF0BA72" w14:textId="21B4DD7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A2D6E39" w14:textId="32A1D64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2BEA4D2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69DF5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54CDCDA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864C0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A1FF7F1" w14:textId="05A75CA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777D05D" w14:textId="009974B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A81444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C24E5A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E8B28A9" w14:textId="1A1F5D5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BA3B1F0" w14:textId="404D53D6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41EE162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D4F1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DAC4E3A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C1647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6374DAA" w14:textId="71960DA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65</w:t>
            </w:r>
            <w:r w:rsidRPr="00C526CB">
              <w:rPr>
                <w:color w:val="000000"/>
              </w:rPr>
              <w:t xml:space="preserve">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2AB744F" w14:textId="2497683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699D6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6D1BFE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7BCB7F3" w14:textId="5F869D3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DE99860" w14:textId="4A4B0606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3587966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DA2E8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4B81AA4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641E05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8471D5B" w14:textId="3B32FE5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B3DD9B0" w14:textId="2E54AB4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ED5268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33F0F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DB03176" w14:textId="013C4BF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B664DC4" w14:textId="013B15E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56</w:t>
            </w:r>
          </w:p>
        </w:tc>
        <w:tc>
          <w:tcPr>
            <w:tcW w:w="1416" w:type="dxa"/>
            <w:vAlign w:val="center"/>
          </w:tcPr>
          <w:p w14:paraId="0EC2202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57A0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82D4481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5E2ED5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DB8857C" w14:textId="52C40A3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AE5E68C" w14:textId="45C900B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0CA767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2301C8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AC4658C" w14:textId="4B2E1D9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B78B6A0" w14:textId="4331F5E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4103014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B53C8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531372E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BA9D6C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A1D9A1" w14:textId="6EB3AD2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45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526AB97" w14:textId="7E05C1B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79178E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2D70BF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EF37786" w14:textId="3DE6B8D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D3D1358" w14:textId="574E051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4B1BCB4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451E7A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D3DC70E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C1EB20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0A1B4D4" w14:textId="67254BC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800x500,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6A2F883" w14:textId="1CD8A24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524AF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B5D64E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8F525E5" w14:textId="3DD746B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FBBA792" w14:textId="06C136D9" w:rsidR="0062729D" w:rsidRPr="00747C04" w:rsidRDefault="0062729D" w:rsidP="0062729D">
            <w:pPr>
              <w:pStyle w:val="af5"/>
            </w:pPr>
            <w:r w:rsidRPr="00C526CB"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6D185C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AA7AA5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C8FAAA0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60A57E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5DBF20C" w14:textId="3D61DE2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1E16CD5" w14:textId="6E9538C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019033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A9E2F8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19204E5" w14:textId="6DB0926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9D2772A" w14:textId="29EE0896" w:rsidR="0062729D" w:rsidRPr="00747C04" w:rsidRDefault="0062729D" w:rsidP="0062729D">
            <w:pPr>
              <w:pStyle w:val="af5"/>
            </w:pPr>
            <w:r w:rsidRPr="00C526CB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vAlign w:val="center"/>
          </w:tcPr>
          <w:p w14:paraId="1A328C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40447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C8691E5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E919FB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3A8A598" w14:textId="2BCC23C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1000x500,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7E56C97" w14:textId="518484F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783DB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8937C7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D1AE841" w14:textId="63EE007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C4CC539" w14:textId="3C950EC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vAlign w:val="center"/>
          </w:tcPr>
          <w:p w14:paraId="2837241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66FDD3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AC3394F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197F54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DA88A37" w14:textId="3D63D21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1200x600,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,9</w:t>
            </w:r>
          </w:p>
        </w:tc>
        <w:tc>
          <w:tcPr>
            <w:tcW w:w="3398" w:type="dxa"/>
            <w:vAlign w:val="center"/>
          </w:tcPr>
          <w:p w14:paraId="05CB4464" w14:textId="397E826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20B583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8431B8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184E28F" w14:textId="455CC9E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1F48F33" w14:textId="13B9CC9B" w:rsidR="0062729D" w:rsidRPr="00747C04" w:rsidRDefault="0062729D" w:rsidP="0062729D">
            <w:pPr>
              <w:pStyle w:val="af5"/>
            </w:pPr>
            <w:r w:rsidRPr="003D63D0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6E2645C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D4F001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D3563F2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E7A8C6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E6A0DB0" w14:textId="59EB003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>Воздуховод прямоугольного сечения из тонколистовой оцинкованной стали 1</w:t>
            </w:r>
            <w:r>
              <w:rPr>
                <w:color w:val="000000"/>
              </w:rPr>
              <w:t>4</w:t>
            </w:r>
            <w:r w:rsidRPr="003D63D0">
              <w:rPr>
                <w:color w:val="000000"/>
              </w:rPr>
              <w:t xml:space="preserve">00x600,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,9</w:t>
            </w:r>
          </w:p>
        </w:tc>
        <w:tc>
          <w:tcPr>
            <w:tcW w:w="3398" w:type="dxa"/>
            <w:vAlign w:val="center"/>
          </w:tcPr>
          <w:p w14:paraId="659BD57A" w14:textId="2773463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659A08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7705AD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C5AF235" w14:textId="0C5AAEB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80AA2E3" w14:textId="0DEC5A93" w:rsidR="0062729D" w:rsidRPr="00747C04" w:rsidRDefault="0062729D" w:rsidP="0062729D">
            <w:pPr>
              <w:pStyle w:val="af5"/>
            </w:pPr>
            <w:r w:rsidRPr="003D63D0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6B17AA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00F1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67CBF33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48205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E0E8DE4" w14:textId="3F5B7B9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1F663235" w14:textId="33A02C1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EA0CE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A21EDD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2AF18EB" w14:textId="22C7391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25BBCDA" w14:textId="4FE68BB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270</w:t>
            </w:r>
          </w:p>
        </w:tc>
        <w:tc>
          <w:tcPr>
            <w:tcW w:w="1416" w:type="dxa"/>
            <w:vAlign w:val="center"/>
          </w:tcPr>
          <w:p w14:paraId="1468A3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5A265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AD0820E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BFF63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154C0DF" w14:textId="5A8B9DB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2B77E34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1572AC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8120A8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72A852A" w14:textId="392E36F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543939E" w14:textId="3CFF987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600</w:t>
            </w:r>
          </w:p>
        </w:tc>
        <w:tc>
          <w:tcPr>
            <w:tcW w:w="1416" w:type="dxa"/>
            <w:vAlign w:val="center"/>
          </w:tcPr>
          <w:p w14:paraId="6C82FBC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802B46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68ED73C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C1A1F70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2134E90D" w14:textId="3489EFC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05DD57A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777DFB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CEE8C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8C48D4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76BDFBE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5073296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093DA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CB0D6FB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E3C8A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D96714F" w14:textId="2AC1064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4F85C315" w14:textId="4A1BA3B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5999EAB3" w14:textId="2164AB54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0CDA85A" w14:textId="2E0D750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CC03792" w14:textId="5550751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2520C2B2" w14:textId="0AAA1AB4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74D9DFD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6CDEE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6885F7E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342D7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7C0A5EA" w14:textId="3ACF293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74A9D5A0" w14:textId="386CAA79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3275503D" w14:textId="3BD4C41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9940A67" w14:textId="6C7381E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1F5FEDE2" w14:textId="264BECD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3E35B01F" w14:textId="49CAA1B1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2CB277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AD5AF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291BC78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8C45ED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076E72C" w14:textId="7DA9E11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7C8F5BFF" w14:textId="792DD8E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22C93DC0" w14:textId="6EE6AE6B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D52A8D2" w14:textId="22BE27F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0723515E" w14:textId="7411357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70F524CA" w14:textId="533D9356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07914895" w14:textId="7C4A3A8E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9A1E85" w14:textId="46B56481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6B3CCB4E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BF80DA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6309323" w14:textId="37DD79B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40898D0B" w14:textId="4693149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77F4A50D" w14:textId="13896D53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F6CDD8D" w14:textId="1A33D0C9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0E7C77EA" w14:textId="50DD7B5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58111211" w14:textId="5BD2C8DF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21EEE9A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86461E" w14:textId="4070F94A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14075088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506A7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6105BAD" w14:textId="4918636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5C99C188" w14:textId="47AA1FE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11A25567" w14:textId="64962D84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BB2FF7A" w14:textId="705D09E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3CFFA17E" w14:textId="3C52B54B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35E34520" w14:textId="4C01E32D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6ADFBB1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419FCE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F601A4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A9307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0B64FBB" w14:textId="7F75028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5D1D7972" w14:textId="46EEABF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4EC8F350" w14:textId="4D48021D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E2B294B" w14:textId="5E85F52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28DBE4EF" w14:textId="541A416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16EA71A1" w14:textId="0E4C6976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3B15E7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26F896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6A51AA2" w14:textId="77777777" w:rsidTr="006B5C2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A9BB4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58296AA" w14:textId="2476813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0DDAEBFA" w14:textId="7147573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229B7EBC" w14:textId="58EADDEF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259AC84" w14:textId="4550EFC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053C22F7" w14:textId="4D0B192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6F161D7E" w14:textId="3DD0DD09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3E765A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8306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2976A4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6FB7A4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88E4C21" w14:textId="10BC836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060B8E7F" w14:textId="2B08E34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04663F0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18CE5C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557F542" w14:textId="0F04CA41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4A68C961" w14:textId="45CFEBD1" w:rsidR="0062729D" w:rsidRPr="00747C04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3102775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A9FE8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583057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5D4CD5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D6F24E" w14:textId="5496805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041A676F" w14:textId="2CC6C4D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03FEADF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C65CA9B" w14:textId="607AB5F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481A7446" w14:textId="5EA3853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39EB84B6" w14:textId="423B846C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1B4F077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1DD654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1CD10A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76B58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B1EAE18" w14:textId="0054087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4309B572" w14:textId="32D57F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6682B16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EDB9D58" w14:textId="4399272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A302146" w14:textId="6580B22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737927E9" w14:textId="15405778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09FCF94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F4C8E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AE927F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304A75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4958CC0" w14:textId="6068586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3845862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E386F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12640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A93CA23" w14:textId="1E136D8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12BE9502" w14:textId="6A5D001F" w:rsidR="0062729D" w:rsidRPr="00747C04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34671D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E79FC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EA5104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AE77F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93CD44F" w14:textId="0CDA94A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3DA9C087" w14:textId="3886B4D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344BCF1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B555DBB" w14:textId="22D5AAC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74F9B2BC" w14:textId="7A06418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2A4AD467" w14:textId="5D0BD332" w:rsidR="0062729D" w:rsidRPr="00747C04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13C341D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4C2C24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581EB2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6FAF12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09C0F7E" w14:textId="5F8CB17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 этаж</w:t>
            </w:r>
          </w:p>
        </w:tc>
        <w:tc>
          <w:tcPr>
            <w:tcW w:w="3398" w:type="dxa"/>
            <w:vAlign w:val="center"/>
          </w:tcPr>
          <w:p w14:paraId="5E0B395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FA31C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F7E358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7D799A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</w:tcPr>
          <w:p w14:paraId="752ED5A3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20C6C7F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4F27B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BFBE7A1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427542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3D3D786" w14:textId="188C9D1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14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60FFFF7A" w14:textId="657277C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14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57F8D65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042C9F4" w14:textId="736A0EF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1D4A5808" w14:textId="46CE103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81FDBD6" w14:textId="6A512E8D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09417A0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FF458B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689C67B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9F1D71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DD571C2" w14:textId="4773BAE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1000x500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307A089A" w14:textId="3DD5138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КЛОП-2(60)-НО-1000x500-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54A8CFC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B385C09" w14:textId="325B921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6C2FB56F" w14:textId="7E013B7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D506060" w14:textId="1053821A" w:rsidR="0062729D" w:rsidRPr="00747C04" w:rsidRDefault="0062729D" w:rsidP="0062729D">
            <w:pPr>
              <w:pStyle w:val="af5"/>
            </w:pPr>
            <w:r w:rsidRPr="005B601D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0F8E493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9BDD6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2165D30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90458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FC76A7C" w14:textId="6EB2DDB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600x500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204D045F" w14:textId="5EF066C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КЛОП-2(60)-НО-600x500-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45AD649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7F8B18D" w14:textId="47A3F49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0AC026A6" w14:textId="77EA972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897592B" w14:textId="7DB56E48" w:rsidR="0062729D" w:rsidRPr="00747C04" w:rsidRDefault="0062729D" w:rsidP="0062729D">
            <w:pPr>
              <w:pStyle w:val="af5"/>
            </w:pPr>
            <w:r w:rsidRPr="005B601D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3144763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77697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35321C1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01DB8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5504CEC" w14:textId="3454CC7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диаметр 100</w:t>
            </w:r>
            <w:r w:rsidRPr="005B601D">
              <w:rPr>
                <w:color w:val="000000"/>
              </w:rPr>
              <w:t xml:space="preserve"> мм, с </w:t>
            </w:r>
            <w:r w:rsidRPr="005B601D">
              <w:rPr>
                <w:color w:val="000000"/>
              </w:rPr>
              <w:lastRenderedPageBreak/>
              <w:t>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64A3C316" w14:textId="3436063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lastRenderedPageBreak/>
              <w:t>КЛОП-2(60)-НО-</w:t>
            </w:r>
            <w:r>
              <w:rPr>
                <w:color w:val="000000"/>
              </w:rPr>
              <w:t>100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79801C8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2D33259" w14:textId="1799634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3B3F48F0" w14:textId="7282082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5DDF968" w14:textId="017EF7C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2FB5B29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904FD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332BF7B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42A34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27DF305" w14:textId="7EF4C88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диаметр 125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74E0E1B4" w14:textId="0FBE2CE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125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723F9C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D72C341" w14:textId="0DCD65F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06B941CD" w14:textId="1BCDC2F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C1DF6E5" w14:textId="3FBC8E5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7495631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084B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BCD1DE1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E8A2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3A1B584" w14:textId="3FAC691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DBD72C1" w14:textId="5448122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57E81BD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E8217F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FDE7CC1" w14:textId="6BEE80D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7564D519" w14:textId="37D0D9C6" w:rsidR="0062729D" w:rsidRPr="00747C04" w:rsidRDefault="0062729D" w:rsidP="0062729D">
            <w:pPr>
              <w:pStyle w:val="af5"/>
            </w:pPr>
            <w:r>
              <w:t>3</w:t>
            </w:r>
          </w:p>
        </w:tc>
        <w:tc>
          <w:tcPr>
            <w:tcW w:w="1416" w:type="dxa"/>
            <w:vAlign w:val="center"/>
          </w:tcPr>
          <w:p w14:paraId="385009E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97E8D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36DA2D9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700388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E863DC9" w14:textId="623F408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EFD0337" w14:textId="2F9BF68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6B711B7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D38615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6FAA1F8" w14:textId="0D4C7CD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78246176" w14:textId="4A5D427B" w:rsidR="0062729D" w:rsidRPr="00747C04" w:rsidRDefault="0062729D" w:rsidP="0062729D">
            <w:pPr>
              <w:pStyle w:val="af5"/>
            </w:pPr>
            <w:r>
              <w:t>46</w:t>
            </w:r>
          </w:p>
        </w:tc>
        <w:tc>
          <w:tcPr>
            <w:tcW w:w="1416" w:type="dxa"/>
            <w:vAlign w:val="center"/>
          </w:tcPr>
          <w:p w14:paraId="26BBD8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79819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FACB229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0D379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61BB1F7" w14:textId="76CC396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F873D74" w14:textId="13C2302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224D54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BA3DFD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8CE7D71" w14:textId="1BBD3F6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14AF1F16" w14:textId="4636FF7B" w:rsidR="0062729D" w:rsidRPr="00747C04" w:rsidRDefault="0062729D" w:rsidP="0062729D">
            <w:pPr>
              <w:pStyle w:val="af5"/>
            </w:pPr>
            <w:r>
              <w:t>26</w:t>
            </w:r>
          </w:p>
        </w:tc>
        <w:tc>
          <w:tcPr>
            <w:tcW w:w="1416" w:type="dxa"/>
            <w:vAlign w:val="center"/>
          </w:tcPr>
          <w:p w14:paraId="1D4849F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4A3A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B533072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3B9C4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CE7DB6F" w14:textId="46F3E51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65DA2AA2" w14:textId="15A8107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7DA265A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A23ECC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F4042A0" w14:textId="6B8CD47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4F48B8E9" w14:textId="14C093C8" w:rsidR="0062729D" w:rsidRPr="00747C04" w:rsidRDefault="0062729D" w:rsidP="0062729D">
            <w:pPr>
              <w:pStyle w:val="af5"/>
            </w:pPr>
            <w:r>
              <w:t>14</w:t>
            </w:r>
          </w:p>
        </w:tc>
        <w:tc>
          <w:tcPr>
            <w:tcW w:w="1416" w:type="dxa"/>
            <w:vAlign w:val="center"/>
          </w:tcPr>
          <w:p w14:paraId="33EA92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90C638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4DA03FD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22EAB5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36F555D" w14:textId="3AF2278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12AA2D6" w14:textId="76E2ADD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5BB59B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1119FD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C2F0719" w14:textId="71342ED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3304929" w14:textId="79F5627D" w:rsidR="0062729D" w:rsidRPr="00747C04" w:rsidRDefault="0062729D" w:rsidP="0062729D">
            <w:pPr>
              <w:pStyle w:val="af5"/>
            </w:pPr>
            <w:r>
              <w:t>8</w:t>
            </w:r>
          </w:p>
        </w:tc>
        <w:tc>
          <w:tcPr>
            <w:tcW w:w="1416" w:type="dxa"/>
            <w:vAlign w:val="center"/>
          </w:tcPr>
          <w:p w14:paraId="5E73862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0ED90D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A70A056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AD7B4C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03E6AFF" w14:textId="55D04FC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759B570E" w14:textId="339103D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6367AA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B06ABD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9FABE3A" w14:textId="5D4E4A8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5360AB95" w14:textId="1F8E89BE" w:rsidR="0062729D" w:rsidRPr="00747C04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3EA35E4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6499E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2119484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C3DB4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DC04367" w14:textId="3A47104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>ЛПАК-125+КСДО-0-125-125</w:t>
            </w:r>
          </w:p>
        </w:tc>
        <w:tc>
          <w:tcPr>
            <w:tcW w:w="3398" w:type="dxa"/>
            <w:vAlign w:val="center"/>
          </w:tcPr>
          <w:p w14:paraId="63E6B5F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4E0702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13B0EFC" w14:textId="5348F80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61BAC7B1" w14:textId="315FAB7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558BAB97" w14:textId="3E40B670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29</w:t>
            </w:r>
          </w:p>
        </w:tc>
        <w:tc>
          <w:tcPr>
            <w:tcW w:w="1416" w:type="dxa"/>
            <w:vAlign w:val="center"/>
          </w:tcPr>
          <w:p w14:paraId="6A4294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759FB7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261EF92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7B8F4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4A3566D9" w14:textId="53A3BCD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ЛПАК-160+КСДО-1-125-160 </w:t>
            </w:r>
          </w:p>
        </w:tc>
        <w:tc>
          <w:tcPr>
            <w:tcW w:w="3398" w:type="dxa"/>
            <w:vAlign w:val="center"/>
          </w:tcPr>
          <w:p w14:paraId="7DB75F8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ED9CA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04457922" w14:textId="4B90F30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7844C76B" w14:textId="12C91D3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01A34B50" w14:textId="48731C4D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708CDDD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727F15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524BCE6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230758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18198C72" w14:textId="031194D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ЛПАК-200+КСДО-0-200-200 </w:t>
            </w:r>
          </w:p>
        </w:tc>
        <w:tc>
          <w:tcPr>
            <w:tcW w:w="3398" w:type="dxa"/>
            <w:vAlign w:val="center"/>
          </w:tcPr>
          <w:p w14:paraId="272DB81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FFB416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05090342" w14:textId="54878792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45CEB199" w14:textId="6E68BDD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25802462" w14:textId="43489F40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28</w:t>
            </w:r>
          </w:p>
        </w:tc>
        <w:tc>
          <w:tcPr>
            <w:tcW w:w="1416" w:type="dxa"/>
            <w:vAlign w:val="center"/>
          </w:tcPr>
          <w:p w14:paraId="4000895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FA26C6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7D98A54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6FA08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2E6EB7EF" w14:textId="54123DA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ЛПАК-250+КСДО-0-250-250 </w:t>
            </w:r>
          </w:p>
        </w:tc>
        <w:tc>
          <w:tcPr>
            <w:tcW w:w="3398" w:type="dxa"/>
            <w:vAlign w:val="center"/>
          </w:tcPr>
          <w:p w14:paraId="6893119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D165F1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0E4AC6A8" w14:textId="5AD51779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65B3D1A7" w14:textId="3BF25FF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3E7EDD78" w14:textId="5C575201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14:paraId="24030A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B0FCA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3D7728D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F9C956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451D596E" w14:textId="1CF1C5B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ЛПАК-315+КСДО-0-315-315 </w:t>
            </w:r>
          </w:p>
        </w:tc>
        <w:tc>
          <w:tcPr>
            <w:tcW w:w="3398" w:type="dxa"/>
            <w:vAlign w:val="center"/>
          </w:tcPr>
          <w:p w14:paraId="11FC9AD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2CD07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2EACE61F" w14:textId="023A8653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3A04FE6A" w14:textId="1A3FE24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6CA10976" w14:textId="1FD80274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vAlign w:val="center"/>
          </w:tcPr>
          <w:p w14:paraId="78F4F5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8365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AD5E5A9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523E2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2D280B9B" w14:textId="3CE2EC0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ЛПАК-315+КСДО-1-250-315 </w:t>
            </w:r>
          </w:p>
        </w:tc>
        <w:tc>
          <w:tcPr>
            <w:tcW w:w="3398" w:type="dxa"/>
            <w:vAlign w:val="center"/>
          </w:tcPr>
          <w:p w14:paraId="7452092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A371B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7F2DA053" w14:textId="6885210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146C8040" w14:textId="5651FA7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2180C08A" w14:textId="22037689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14:paraId="636724D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FCC9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D564AEF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AD83C5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0490AFEE" w14:textId="79E7398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BA7BA9">
              <w:rPr>
                <w:color w:val="000000"/>
              </w:rPr>
              <w:t xml:space="preserve">ЛПАК-400-КСДО-1-315-400 </w:t>
            </w:r>
          </w:p>
        </w:tc>
        <w:tc>
          <w:tcPr>
            <w:tcW w:w="3398" w:type="dxa"/>
            <w:vAlign w:val="center"/>
          </w:tcPr>
          <w:p w14:paraId="3DB9DF8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EC216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16F3F2AE" w14:textId="36973FD2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8927E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27B1C13F" w14:textId="6378294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4D2AB5">
              <w:t>шт.</w:t>
            </w:r>
          </w:p>
        </w:tc>
        <w:tc>
          <w:tcPr>
            <w:tcW w:w="1133" w:type="dxa"/>
            <w:vAlign w:val="bottom"/>
          </w:tcPr>
          <w:p w14:paraId="694F6507" w14:textId="13D4D919" w:rsidR="0062729D" w:rsidRPr="00747C04" w:rsidRDefault="0062729D" w:rsidP="0062729D">
            <w:pPr>
              <w:pStyle w:val="af5"/>
            </w:pPr>
            <w:r w:rsidRPr="00BA7BA9"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25E3A0E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A06BD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E2D6478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2858A4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8162B92" w14:textId="6799460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459243D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741C46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1199FAE" w14:textId="7E218D34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F0FA961" w14:textId="6833095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6E1DFE7" w14:textId="08FA156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52578F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434F1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486E673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E743A5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BEFFBD8" w14:textId="7D144FE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009D633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0F2FA7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4803CEA" w14:textId="0F4B6828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6ADC87D" w14:textId="5AE7826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3F1662A" w14:textId="7E8261E9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5EE90B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D669C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8D34BC2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43B79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EE83389" w14:textId="6AF3263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2D0E1AB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12483D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0E21436" w14:textId="0D0D446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C2E3E4C" w14:textId="5106D19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518CBEA" w14:textId="0DA3F02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3353B5D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D73A6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63D7B62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D0E354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51EE2E5" w14:textId="65405DD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ø125</w:t>
            </w:r>
          </w:p>
        </w:tc>
        <w:tc>
          <w:tcPr>
            <w:tcW w:w="3398" w:type="dxa"/>
            <w:vAlign w:val="center"/>
          </w:tcPr>
          <w:p w14:paraId="1CF3600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FB6E7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6C990C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DC49DC0" w14:textId="715C9C8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AE4BF11" w14:textId="08EDD35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1482D3B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A017D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4F4FFAC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FB315A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45354BB" w14:textId="26D0900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7BE65D5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F973FB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8747EB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82EED08" w14:textId="2A32794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B4813C4" w14:textId="6D640BC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072B011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7D5ED1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01F3152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01101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1D27149" w14:textId="3224FA2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</w:t>
            </w:r>
          </w:p>
        </w:tc>
        <w:tc>
          <w:tcPr>
            <w:tcW w:w="3398" w:type="dxa"/>
            <w:vAlign w:val="center"/>
          </w:tcPr>
          <w:p w14:paraId="7150C2D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24F198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F933A1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E2778D6" w14:textId="4F9EA0B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B53A1DA" w14:textId="138926F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627508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D8D9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32EDEA9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7B3DF9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A969F84" w14:textId="0FA87CF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7F72731A" w14:textId="4DCEE22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4B698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C13503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BF855F3" w14:textId="14C6C48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105FF34" w14:textId="286DC755" w:rsidR="0062729D" w:rsidRPr="00747C04" w:rsidRDefault="0062729D" w:rsidP="0062729D">
            <w:pPr>
              <w:pStyle w:val="af5"/>
            </w:pPr>
            <w:r w:rsidRPr="00C526CB">
              <w:rPr>
                <w:color w:val="000000"/>
              </w:rPr>
              <w:t>24</w:t>
            </w:r>
          </w:p>
        </w:tc>
        <w:tc>
          <w:tcPr>
            <w:tcW w:w="1416" w:type="dxa"/>
            <w:vAlign w:val="center"/>
          </w:tcPr>
          <w:p w14:paraId="7E1C430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438AC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E0AC1A5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820DD5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FD88503" w14:textId="1684D76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50738A4C" w14:textId="0147735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B8D670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AB5E36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EE12C33" w14:textId="2D21896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F697546" w14:textId="7AA22836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  <w:r w:rsidRPr="00C526CB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5BC4C29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66AE6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F6D211D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B3D25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6998077" w14:textId="39ED907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29E230CB" w14:textId="69CD378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576B43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5ED4F7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C0F6B9D" w14:textId="00D7CBE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6A053E2" w14:textId="71B6F81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21</w:t>
            </w:r>
          </w:p>
        </w:tc>
        <w:tc>
          <w:tcPr>
            <w:tcW w:w="1416" w:type="dxa"/>
            <w:vAlign w:val="center"/>
          </w:tcPr>
          <w:p w14:paraId="4FBEC38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45F848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C884B05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9C341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B875F65" w14:textId="1357B47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1363AE5D" w14:textId="26B3FEA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224E5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C7B9C5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D28C822" w14:textId="623CD49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092B218" w14:textId="52B5484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7</w:t>
            </w:r>
          </w:p>
        </w:tc>
        <w:tc>
          <w:tcPr>
            <w:tcW w:w="1416" w:type="dxa"/>
            <w:vAlign w:val="center"/>
          </w:tcPr>
          <w:p w14:paraId="36C712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E187D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6A3818E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B2E6D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14DBE43" w14:textId="0FA1A87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0E88DE32" w14:textId="47C81E8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3C0CD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688327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2059E0F" w14:textId="6347868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C8D6537" w14:textId="4A006A9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108</w:t>
            </w:r>
          </w:p>
        </w:tc>
        <w:tc>
          <w:tcPr>
            <w:tcW w:w="1416" w:type="dxa"/>
            <w:vAlign w:val="center"/>
          </w:tcPr>
          <w:p w14:paraId="7770B88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A652E0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990FCD5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AE1B9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7649AF7" w14:textId="0D07021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3999B0ED" w14:textId="60E9271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8253A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746233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8C23685" w14:textId="6B8E8B2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DB26CF9" w14:textId="567D4E8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135</w:t>
            </w:r>
          </w:p>
        </w:tc>
        <w:tc>
          <w:tcPr>
            <w:tcW w:w="1416" w:type="dxa"/>
            <w:vAlign w:val="center"/>
          </w:tcPr>
          <w:p w14:paraId="210B72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F31EE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F54B7E9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405BE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213B085" w14:textId="203A788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7867D034" w14:textId="7E2E5A3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1AB5E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65C734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3BE8558" w14:textId="53489A6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F0E36B1" w14:textId="2358E6F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27</w:t>
            </w:r>
          </w:p>
        </w:tc>
        <w:tc>
          <w:tcPr>
            <w:tcW w:w="1416" w:type="dxa"/>
            <w:vAlign w:val="center"/>
          </w:tcPr>
          <w:p w14:paraId="1F55073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024D1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AD2E7C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0203AD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F7E11BD" w14:textId="24A27C3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300x250,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27B4C03" w14:textId="0884DB1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F1FEC7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6BEDE0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359969B" w14:textId="6BD604A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EF371C7" w14:textId="0C7C7752" w:rsidR="0062729D" w:rsidRPr="00747C04" w:rsidRDefault="0062729D" w:rsidP="0062729D">
            <w:pPr>
              <w:pStyle w:val="af5"/>
            </w:pPr>
            <w:r w:rsidRPr="00C526CB"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0C60C55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7FAA1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EDBBF86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9DD4E3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A0FA2D3" w14:textId="1DFA4EB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4E64D9F" w14:textId="26ABB39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23CA5D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BB374E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E98EAE1" w14:textId="2415057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B77AA94" w14:textId="557F71C2" w:rsidR="0062729D" w:rsidRPr="00747C04" w:rsidRDefault="0062729D" w:rsidP="0062729D">
            <w:pPr>
              <w:pStyle w:val="af5"/>
            </w:pPr>
            <w:r w:rsidRPr="003D63D0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48D7DEE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8E6C4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7E5D884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4F3D3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DEC3009" w14:textId="153BFCE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400x400,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8FBA700" w14:textId="396263E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942B4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F04CC5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61F556F" w14:textId="0E9EF53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B1D4F86" w14:textId="03326BE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34</w:t>
            </w:r>
          </w:p>
        </w:tc>
        <w:tc>
          <w:tcPr>
            <w:tcW w:w="1416" w:type="dxa"/>
            <w:vAlign w:val="center"/>
          </w:tcPr>
          <w:p w14:paraId="5E80BD7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BF16CC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4C96F85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7B026D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CE7BEB" w14:textId="4062D28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400x350,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B74A53C" w14:textId="2A33CC8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4F3D7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9AC6CA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6D063A9" w14:textId="20394F9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38C17F3" w14:textId="51AE84A8" w:rsidR="0062729D" w:rsidRPr="00747C04" w:rsidRDefault="0062729D" w:rsidP="0062729D">
            <w:pPr>
              <w:pStyle w:val="af5"/>
            </w:pPr>
            <w:r w:rsidRPr="00C526CB"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507F78A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54575E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D4B8B24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EC80F2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BFAB3E6" w14:textId="2F23FB1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500x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BD438C6" w14:textId="1264AE4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792E2F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918F75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DD4A801" w14:textId="3B7F66A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23E1670" w14:textId="21914A9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vAlign w:val="center"/>
          </w:tcPr>
          <w:p w14:paraId="62EFABF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FA5F8E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DCCDF04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25C54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20D655F" w14:textId="5DE65DD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500x400,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6F6B2AC" w14:textId="69ABC22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1313D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9005AB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DA4F866" w14:textId="7D44F87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CDA1356" w14:textId="59FD997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2524792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34875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92C0B73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79453D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060BF69" w14:textId="70F5642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A9BFF59" w14:textId="110F80D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DA0023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823F8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5CB79A1" w14:textId="1ACF525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A05E4B0" w14:textId="1E97767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2F230D8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CBBD5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2CAA65C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9C0080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700D8CC" w14:textId="33A9051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65</w:t>
            </w:r>
            <w:r w:rsidRPr="00C526CB">
              <w:rPr>
                <w:color w:val="000000"/>
              </w:rPr>
              <w:t xml:space="preserve">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689E54D" w14:textId="7635AE0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32E70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7A35FB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19B2AFF" w14:textId="04623ED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8CD51E0" w14:textId="4811F1D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07CAE5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C1118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A2EBD4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5CFF5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1BCD0B3" w14:textId="7378556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39F3513" w14:textId="6A70E0A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DC3EFC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0D2388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BD046DA" w14:textId="076836B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03AD391" w14:textId="440823E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56</w:t>
            </w:r>
          </w:p>
        </w:tc>
        <w:tc>
          <w:tcPr>
            <w:tcW w:w="1416" w:type="dxa"/>
            <w:vAlign w:val="center"/>
          </w:tcPr>
          <w:p w14:paraId="0BD333C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075860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E4979BA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03E18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9317EFD" w14:textId="075761A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AE17C2F" w14:textId="3E4A886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76613D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213967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4811785" w14:textId="4C60BD5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770288C" w14:textId="364CF3E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24D07DE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7A778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4F5EC22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CF80D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8F1272" w14:textId="4136707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45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DC384CB" w14:textId="6086376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0CA30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7AE711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A34A12C" w14:textId="1807B1D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017E275" w14:textId="7A3EA659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5F579B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FB97A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4609B1F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70C7F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6B432FB" w14:textId="5080A05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800x500,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A14C8E2" w14:textId="7193F4C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A6B702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B9565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F33065A" w14:textId="5421976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3877900" w14:textId="27BB58F7" w:rsidR="0062729D" w:rsidRPr="00747C04" w:rsidRDefault="0062729D" w:rsidP="0062729D">
            <w:pPr>
              <w:pStyle w:val="af5"/>
            </w:pPr>
            <w:r w:rsidRPr="00C526CB"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7F39A1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F00E4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7E80247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2BF29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6066E49" w14:textId="5950B4D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FC1C1C9" w14:textId="0835EC3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733F8A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FD65D0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DBBD13F" w14:textId="17B4444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95759D1" w14:textId="79AC8ED7" w:rsidR="0062729D" w:rsidRPr="00747C04" w:rsidRDefault="0062729D" w:rsidP="0062729D">
            <w:pPr>
              <w:pStyle w:val="af5"/>
            </w:pPr>
            <w:r w:rsidRPr="00C526CB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vAlign w:val="center"/>
          </w:tcPr>
          <w:p w14:paraId="071D918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46593E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12ED5B9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AAC0CD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575BD5E" w14:textId="6BF0C4A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1000x500,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0EEA580" w14:textId="0EB4AF3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E4FFE2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DD547F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A38062F" w14:textId="44B23FD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2521F5A" w14:textId="054744A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vAlign w:val="center"/>
          </w:tcPr>
          <w:p w14:paraId="338997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07DB25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956AE74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C9DD3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737897A" w14:textId="1A2109E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1200x600,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,9</w:t>
            </w:r>
          </w:p>
        </w:tc>
        <w:tc>
          <w:tcPr>
            <w:tcW w:w="3398" w:type="dxa"/>
            <w:vAlign w:val="center"/>
          </w:tcPr>
          <w:p w14:paraId="48A1DDB8" w14:textId="0085402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4C3B1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28B32D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12A4DDB" w14:textId="12FAE73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EF985AE" w14:textId="3E851B06" w:rsidR="0062729D" w:rsidRPr="00747C04" w:rsidRDefault="0062729D" w:rsidP="0062729D">
            <w:pPr>
              <w:pStyle w:val="af5"/>
            </w:pPr>
            <w:r w:rsidRPr="003D63D0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658A23C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8A57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2D4B2A5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6FA2D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EC6A79D" w14:textId="136A85B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>Воздуховод прямоугольного сечения из тонколистовой оцинкованной стали 1</w:t>
            </w:r>
            <w:r>
              <w:rPr>
                <w:color w:val="000000"/>
              </w:rPr>
              <w:t>4</w:t>
            </w:r>
            <w:r w:rsidRPr="003D63D0">
              <w:rPr>
                <w:color w:val="000000"/>
              </w:rPr>
              <w:t xml:space="preserve">00x600,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,9</w:t>
            </w:r>
          </w:p>
        </w:tc>
        <w:tc>
          <w:tcPr>
            <w:tcW w:w="3398" w:type="dxa"/>
            <w:vAlign w:val="center"/>
          </w:tcPr>
          <w:p w14:paraId="7618EA87" w14:textId="7897A4A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4EA3B9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8FD2E7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3ECEC9D" w14:textId="6C93795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33E2B42" w14:textId="70A32279" w:rsidR="0062729D" w:rsidRPr="00747C04" w:rsidRDefault="0062729D" w:rsidP="0062729D">
            <w:pPr>
              <w:pStyle w:val="af5"/>
            </w:pPr>
            <w:r w:rsidRPr="003D63D0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330E763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DA03E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EAF285F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4D65C3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E9BFED1" w14:textId="3D6E5F6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418BA684" w14:textId="4E4E344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57FE2E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30A6A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3768D12" w14:textId="293957E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60E9FB0" w14:textId="17EECC6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270</w:t>
            </w:r>
          </w:p>
        </w:tc>
        <w:tc>
          <w:tcPr>
            <w:tcW w:w="1416" w:type="dxa"/>
            <w:vAlign w:val="center"/>
          </w:tcPr>
          <w:p w14:paraId="2A110CF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2B141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13F8791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0ACB95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4E85E3" w14:textId="3F256DA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18731C0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307D6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EB2F93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30F9404" w14:textId="19ED7E4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27AE198C" w14:textId="47117FD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600</w:t>
            </w:r>
          </w:p>
        </w:tc>
        <w:tc>
          <w:tcPr>
            <w:tcW w:w="1416" w:type="dxa"/>
            <w:vAlign w:val="center"/>
          </w:tcPr>
          <w:p w14:paraId="5D16DD4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1331F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6E0D57B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D40A26F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3A47794" w14:textId="0562617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378C615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F7E90F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58BDEB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1ED13C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F1BF988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5F409A3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6918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D0553CC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A6AC93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DB634CC" w14:textId="2A416CC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32144C94" w14:textId="2AF67BF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FCA94C5" w14:textId="4CFD6CC5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9BA1C97" w14:textId="31429F7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63E78A38" w14:textId="63EBEF7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44AE7D7B" w14:textId="6D4EAFA0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7510AA2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5D800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A0915EA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6CAF5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48FB515" w14:textId="7EB46F9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7822D8F8" w14:textId="6B2974A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6BEA8E70" w14:textId="306E110D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06751B4" w14:textId="0990F17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36B63956" w14:textId="188C68F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07C27502" w14:textId="5DA322BE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4A0F7C4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F1EC21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DF36CC3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29D4ED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7E635E4" w14:textId="5678C58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35AE56FA" w14:textId="723E216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7C4B84EA" w14:textId="5494856C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8370BE0" w14:textId="60CF56C6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72CF8EC7" w14:textId="0D40E24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1FA5529E" w14:textId="0D35199B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245F47A6" w14:textId="49240D0D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64C7362" w14:textId="071578FA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49995793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EA05FE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98C5D36" w14:textId="5DCECCB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78E0CC36" w14:textId="61903D4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63072D86" w14:textId="758CB558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56A5BE7" w14:textId="3215F34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7C5467CF" w14:textId="0F22731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4D1F678F" w14:textId="37A6D93B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48D4C06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4E6E985" w14:textId="16E88108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0A6B9537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AC18E7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E82A8C6" w14:textId="70AAC62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459162FC" w14:textId="6280B37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758F3A15" w14:textId="7E729CD8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2B41DFC" w14:textId="0DF813E4" w:rsidR="0062729D" w:rsidRPr="00747C04" w:rsidRDefault="0062729D" w:rsidP="0062729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22EF04D2" w14:textId="011FCA6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4698AF93" w14:textId="3BA48A37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6A94789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E2F8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440F431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C481C9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57CF2B7" w14:textId="32572DA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357842FA" w14:textId="55805F6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61AE4B42" w14:textId="38D7C6AF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68A0607" w14:textId="48EDF520" w:rsidR="0062729D" w:rsidRPr="00747C04" w:rsidRDefault="0062729D" w:rsidP="0062729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28163FB1" w14:textId="6BE1A66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78963A98" w14:textId="4AB91508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3652DC7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E1B0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515021D" w14:textId="77777777" w:rsidTr="00AC55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AE4B30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2B4C1FF" w14:textId="3968B17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4B834527" w14:textId="006E039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0600CA21" w14:textId="178CA960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757091C" w14:textId="0A4A8279" w:rsidR="0062729D" w:rsidRPr="00747C04" w:rsidRDefault="0062729D" w:rsidP="0062729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11056F0F" w14:textId="677C1C9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18825DE8" w14:textId="1F61604D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5C593D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694C9F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699413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1FEF64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D3A5F8C" w14:textId="75B835C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73707DAF" w14:textId="36F4CC6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3D929E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CCF05C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D1E548C" w14:textId="685301B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3F9E7F36" w14:textId="5375589D" w:rsidR="0062729D" w:rsidRPr="00747C04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3E831A4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94D41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4371C1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06779B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CB4B400" w14:textId="57D5736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2B6A3406" w14:textId="32B8ED4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245AA3B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447A601" w14:textId="7B73220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BB85E3E" w14:textId="0AEDDFC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3B0416E3" w14:textId="62ADCE58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26EEDC4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4866E0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608786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13E791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4B98C62" w14:textId="40D2010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5D4B314A" w14:textId="537D409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28AECBB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4CABBB2" w14:textId="072356F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08F71B0" w14:textId="71CC1C7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1A090E22" w14:textId="3E6D0029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686FF3B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9E660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60401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FF135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96560A" w14:textId="76ABF35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5B6F782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E6144B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494E99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FD1C434" w14:textId="3DA357A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5D60FF3E" w14:textId="3E657B41" w:rsidR="0062729D" w:rsidRPr="00747C04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6D2CCD3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AC942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F01B0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2B5384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D3DFB47" w14:textId="5636363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6DDD9EB1" w14:textId="78C9DDD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6A1DEC9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909C269" w14:textId="7351BFA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2673E50D" w14:textId="22333FD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4726F253" w14:textId="2325F068" w:rsidR="0062729D" w:rsidRPr="00747C04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3C2B22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D2E75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2A01CE6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F00FE8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5A9F3F6D" w14:textId="08C58AA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10 этаж</w:t>
            </w:r>
          </w:p>
        </w:tc>
        <w:tc>
          <w:tcPr>
            <w:tcW w:w="3398" w:type="dxa"/>
            <w:vAlign w:val="center"/>
          </w:tcPr>
          <w:p w14:paraId="2A51141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37C61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5B5D06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B08FC4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2C1EE40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44DE06A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4B1589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7ED4F05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70DB2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F94DC7C" w14:textId="65160DB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диаметр 100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4CDB4F32" w14:textId="1A197D2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КЛОП-2(60)-НО-100-</w:t>
            </w:r>
            <w:proofErr w:type="gramStart"/>
            <w:r w:rsidRPr="00A80F6D">
              <w:rPr>
                <w:color w:val="000000"/>
              </w:rPr>
              <w:t>MB(</w:t>
            </w:r>
            <w:proofErr w:type="gramEnd"/>
            <w:r w:rsidRPr="00A80F6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147A1C5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B9CF92A" w14:textId="5EE2055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400F7A67" w14:textId="1FF30CA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CD79976" w14:textId="4A3A4CA5" w:rsidR="0062729D" w:rsidRPr="00747C04" w:rsidRDefault="0062729D" w:rsidP="0062729D">
            <w:pPr>
              <w:pStyle w:val="af5"/>
            </w:pPr>
            <w:r w:rsidRPr="00A80F6D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662707C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261405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7FDE02C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FD6CB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640FA5B" w14:textId="399B433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диаметр 125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75D14647" w14:textId="146D5BD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КЛОП-2(60)-НО-125-</w:t>
            </w:r>
            <w:proofErr w:type="gramStart"/>
            <w:r w:rsidRPr="00A80F6D">
              <w:rPr>
                <w:color w:val="000000"/>
              </w:rPr>
              <w:t>MB(</w:t>
            </w:r>
            <w:proofErr w:type="gramEnd"/>
            <w:r w:rsidRPr="00A80F6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78820E1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063BC1C" w14:textId="4268DA9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7D344EB7" w14:textId="4B968F0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ABCCCCC" w14:textId="69F9AD8C" w:rsidR="0062729D" w:rsidRPr="00747C04" w:rsidRDefault="0062729D" w:rsidP="0062729D">
            <w:pPr>
              <w:pStyle w:val="af5"/>
            </w:pPr>
            <w:r w:rsidRPr="00A80F6D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180993F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7D324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8A5E685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18DDBC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A35AC1F" w14:textId="2A83C1E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81915FF" w14:textId="1BB39AC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ДК 100Р</w:t>
            </w:r>
          </w:p>
        </w:tc>
        <w:tc>
          <w:tcPr>
            <w:tcW w:w="1982" w:type="dxa"/>
            <w:vAlign w:val="center"/>
          </w:tcPr>
          <w:p w14:paraId="756DD7D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1FE24D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DD89FA0" w14:textId="5445C3E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шт.</w:t>
            </w:r>
          </w:p>
        </w:tc>
        <w:tc>
          <w:tcPr>
            <w:tcW w:w="1133" w:type="dxa"/>
            <w:vAlign w:val="center"/>
          </w:tcPr>
          <w:p w14:paraId="5A70B48F" w14:textId="13790ED9" w:rsidR="0062729D" w:rsidRPr="00747C04" w:rsidRDefault="0062729D" w:rsidP="0062729D">
            <w:pPr>
              <w:pStyle w:val="af5"/>
            </w:pPr>
            <w:r>
              <w:t>15</w:t>
            </w:r>
          </w:p>
        </w:tc>
        <w:tc>
          <w:tcPr>
            <w:tcW w:w="1416" w:type="dxa"/>
            <w:vAlign w:val="center"/>
          </w:tcPr>
          <w:p w14:paraId="30CBC05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39DD29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D816E87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F893E1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2057B7" w14:textId="263B487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6D1F374" w14:textId="4B57C87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ДК 125Р</w:t>
            </w:r>
          </w:p>
        </w:tc>
        <w:tc>
          <w:tcPr>
            <w:tcW w:w="1982" w:type="dxa"/>
            <w:vAlign w:val="center"/>
          </w:tcPr>
          <w:p w14:paraId="5F75792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8B619C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D088346" w14:textId="01B2186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шт.</w:t>
            </w:r>
          </w:p>
        </w:tc>
        <w:tc>
          <w:tcPr>
            <w:tcW w:w="1133" w:type="dxa"/>
            <w:vAlign w:val="center"/>
          </w:tcPr>
          <w:p w14:paraId="0AA0D7F2" w14:textId="28600B54" w:rsidR="0062729D" w:rsidRPr="00747C04" w:rsidRDefault="0062729D" w:rsidP="0062729D">
            <w:pPr>
              <w:pStyle w:val="af5"/>
            </w:pPr>
            <w:r>
              <w:t>13</w:t>
            </w:r>
          </w:p>
        </w:tc>
        <w:tc>
          <w:tcPr>
            <w:tcW w:w="1416" w:type="dxa"/>
            <w:vAlign w:val="center"/>
          </w:tcPr>
          <w:p w14:paraId="5789054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9C4EA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8B511F8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79E41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42F54C4" w14:textId="079F676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6D3AEF4" w14:textId="094F2C7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ДК 1</w:t>
            </w:r>
            <w:r>
              <w:t>60</w:t>
            </w:r>
            <w:r w:rsidRPr="00D15343">
              <w:t>Р</w:t>
            </w:r>
          </w:p>
        </w:tc>
        <w:tc>
          <w:tcPr>
            <w:tcW w:w="1982" w:type="dxa"/>
            <w:vAlign w:val="center"/>
          </w:tcPr>
          <w:p w14:paraId="31EBB8F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B24563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C0C5E6F" w14:textId="3D68CA3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шт.</w:t>
            </w:r>
          </w:p>
        </w:tc>
        <w:tc>
          <w:tcPr>
            <w:tcW w:w="1133" w:type="dxa"/>
            <w:vAlign w:val="center"/>
          </w:tcPr>
          <w:p w14:paraId="018FBC18" w14:textId="78224751" w:rsidR="0062729D" w:rsidRPr="00747C04" w:rsidRDefault="0062729D" w:rsidP="0062729D">
            <w:pPr>
              <w:pStyle w:val="af5"/>
            </w:pPr>
            <w:r>
              <w:t>8</w:t>
            </w:r>
          </w:p>
        </w:tc>
        <w:tc>
          <w:tcPr>
            <w:tcW w:w="1416" w:type="dxa"/>
            <w:vAlign w:val="center"/>
          </w:tcPr>
          <w:p w14:paraId="022F8A4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4D7DF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53E1974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7F240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996A8BE" w14:textId="5616D62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3D4467C" w14:textId="4521727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ДК 200Р</w:t>
            </w:r>
          </w:p>
        </w:tc>
        <w:tc>
          <w:tcPr>
            <w:tcW w:w="1982" w:type="dxa"/>
            <w:vAlign w:val="center"/>
          </w:tcPr>
          <w:p w14:paraId="51A0C52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FB78B2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F6172C3" w14:textId="2F30840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шт.</w:t>
            </w:r>
          </w:p>
        </w:tc>
        <w:tc>
          <w:tcPr>
            <w:tcW w:w="1133" w:type="dxa"/>
            <w:vAlign w:val="center"/>
          </w:tcPr>
          <w:p w14:paraId="387C93C2" w14:textId="73463A70" w:rsidR="0062729D" w:rsidRPr="00747C04" w:rsidRDefault="0062729D" w:rsidP="0062729D">
            <w:pPr>
              <w:pStyle w:val="af5"/>
            </w:pPr>
            <w:r w:rsidRPr="00D15343">
              <w:t>47</w:t>
            </w:r>
          </w:p>
        </w:tc>
        <w:tc>
          <w:tcPr>
            <w:tcW w:w="1416" w:type="dxa"/>
            <w:vAlign w:val="center"/>
          </w:tcPr>
          <w:p w14:paraId="1E3D49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0284D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F635531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63386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77A947" w14:textId="683CCD7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8A5C4CF" w14:textId="7FA3A5A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ДК 250Р</w:t>
            </w:r>
          </w:p>
        </w:tc>
        <w:tc>
          <w:tcPr>
            <w:tcW w:w="1982" w:type="dxa"/>
            <w:vAlign w:val="center"/>
          </w:tcPr>
          <w:p w14:paraId="6A7C25F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7CA779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D5A8810" w14:textId="4416B37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шт.</w:t>
            </w:r>
          </w:p>
        </w:tc>
        <w:tc>
          <w:tcPr>
            <w:tcW w:w="1133" w:type="dxa"/>
            <w:vAlign w:val="center"/>
          </w:tcPr>
          <w:p w14:paraId="4522AE18" w14:textId="35EF8DE9" w:rsidR="0062729D" w:rsidRPr="00747C04" w:rsidRDefault="0062729D" w:rsidP="0062729D">
            <w:pPr>
              <w:pStyle w:val="af5"/>
            </w:pPr>
            <w:r w:rsidRPr="00D15343">
              <w:t>9</w:t>
            </w:r>
          </w:p>
        </w:tc>
        <w:tc>
          <w:tcPr>
            <w:tcW w:w="1416" w:type="dxa"/>
            <w:vAlign w:val="center"/>
          </w:tcPr>
          <w:p w14:paraId="5E7DB84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13EC7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26C742B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C808F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50D1FF0" w14:textId="4223E78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638EE7BE" w14:textId="7676159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7C5D4EA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9EFBF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835F00D" w14:textId="2B27ED4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t>шт.</w:t>
            </w:r>
          </w:p>
        </w:tc>
        <w:tc>
          <w:tcPr>
            <w:tcW w:w="1133" w:type="dxa"/>
            <w:vAlign w:val="center"/>
          </w:tcPr>
          <w:p w14:paraId="58470614" w14:textId="35C6439D" w:rsidR="0062729D" w:rsidRPr="00747C04" w:rsidRDefault="0062729D" w:rsidP="0062729D">
            <w:pPr>
              <w:pStyle w:val="af5"/>
            </w:pPr>
            <w:r w:rsidRPr="00D15343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37C101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265B2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FBA3F63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5B1482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D28CE70" w14:textId="121CA5D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784228">
              <w:rPr>
                <w:color w:val="000000"/>
              </w:rPr>
              <w:t>ЛПАК-125+КСДО-0-125-125</w:t>
            </w:r>
          </w:p>
        </w:tc>
        <w:tc>
          <w:tcPr>
            <w:tcW w:w="3398" w:type="dxa"/>
            <w:vAlign w:val="center"/>
          </w:tcPr>
          <w:p w14:paraId="01847E3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2EB1AE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0734990" w14:textId="70121D36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A80F6D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01D9E91E" w14:textId="01F79C1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bottom"/>
          </w:tcPr>
          <w:p w14:paraId="1FD0C22C" w14:textId="132C521D" w:rsidR="0062729D" w:rsidRPr="00747C04" w:rsidRDefault="0062729D" w:rsidP="0062729D">
            <w:pPr>
              <w:pStyle w:val="af5"/>
            </w:pPr>
            <w:r w:rsidRPr="00784228">
              <w:t>4</w:t>
            </w:r>
          </w:p>
        </w:tc>
        <w:tc>
          <w:tcPr>
            <w:tcW w:w="1416" w:type="dxa"/>
            <w:vAlign w:val="center"/>
          </w:tcPr>
          <w:p w14:paraId="26B5D42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988F3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11C0318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1EAB1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E9610AE" w14:textId="2656CCA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784228">
              <w:rPr>
                <w:color w:val="000000"/>
              </w:rPr>
              <w:t>ЛПАК-1</w:t>
            </w:r>
            <w:r>
              <w:rPr>
                <w:color w:val="000000"/>
              </w:rPr>
              <w:t>60</w:t>
            </w:r>
            <w:r w:rsidRPr="00784228">
              <w:rPr>
                <w:color w:val="000000"/>
              </w:rPr>
              <w:t>+КСДО-0-1</w:t>
            </w:r>
            <w:r>
              <w:rPr>
                <w:color w:val="000000"/>
              </w:rPr>
              <w:t>60</w:t>
            </w:r>
            <w:r w:rsidRPr="00784228">
              <w:rPr>
                <w:color w:val="000000"/>
              </w:rPr>
              <w:t>-1</w:t>
            </w:r>
            <w:r>
              <w:rPr>
                <w:color w:val="000000"/>
              </w:rPr>
              <w:t>60</w:t>
            </w:r>
          </w:p>
        </w:tc>
        <w:tc>
          <w:tcPr>
            <w:tcW w:w="3398" w:type="dxa"/>
            <w:vAlign w:val="center"/>
          </w:tcPr>
          <w:p w14:paraId="3E0ACB1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F1CF5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54F7EEA2" w14:textId="6AF5C9E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2A6C3F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468AAAC5" w14:textId="72509031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1A2C96">
              <w:rPr>
                <w:color w:val="000000"/>
              </w:rPr>
              <w:t>шт</w:t>
            </w:r>
            <w:proofErr w:type="spellEnd"/>
          </w:p>
        </w:tc>
        <w:tc>
          <w:tcPr>
            <w:tcW w:w="1133" w:type="dxa"/>
            <w:vAlign w:val="bottom"/>
          </w:tcPr>
          <w:p w14:paraId="50C63350" w14:textId="17B894D3" w:rsidR="0062729D" w:rsidRPr="00747C04" w:rsidRDefault="0062729D" w:rsidP="0062729D">
            <w:pPr>
              <w:pStyle w:val="af5"/>
            </w:pPr>
            <w:r w:rsidRPr="00784228">
              <w:t>5</w:t>
            </w:r>
          </w:p>
        </w:tc>
        <w:tc>
          <w:tcPr>
            <w:tcW w:w="1416" w:type="dxa"/>
            <w:vAlign w:val="center"/>
          </w:tcPr>
          <w:p w14:paraId="5EAB658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636B6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0F5CD57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AAF7DD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97C98CB" w14:textId="1F32213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784228">
              <w:rPr>
                <w:color w:val="000000"/>
              </w:rPr>
              <w:t>ЛПАК-125+КСДО-</w:t>
            </w:r>
            <w:r>
              <w:rPr>
                <w:color w:val="000000"/>
              </w:rPr>
              <w:t>1</w:t>
            </w:r>
            <w:r w:rsidRPr="00784228">
              <w:rPr>
                <w:color w:val="000000"/>
              </w:rPr>
              <w:t>-125-1</w:t>
            </w:r>
            <w:r>
              <w:rPr>
                <w:color w:val="000000"/>
              </w:rPr>
              <w:t>60</w:t>
            </w:r>
          </w:p>
        </w:tc>
        <w:tc>
          <w:tcPr>
            <w:tcW w:w="3398" w:type="dxa"/>
            <w:vAlign w:val="center"/>
          </w:tcPr>
          <w:p w14:paraId="1BFE9A3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16EC3C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6158E7E1" w14:textId="61312E8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2A6C3F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2AC48CFD" w14:textId="36D2819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1A2C96">
              <w:rPr>
                <w:color w:val="000000"/>
              </w:rPr>
              <w:t>шт</w:t>
            </w:r>
            <w:proofErr w:type="spellEnd"/>
          </w:p>
        </w:tc>
        <w:tc>
          <w:tcPr>
            <w:tcW w:w="1133" w:type="dxa"/>
            <w:vAlign w:val="bottom"/>
          </w:tcPr>
          <w:p w14:paraId="51618F1D" w14:textId="44C2D041" w:rsidR="0062729D" w:rsidRPr="00747C04" w:rsidRDefault="0062729D" w:rsidP="0062729D">
            <w:pPr>
              <w:pStyle w:val="af5"/>
            </w:pPr>
            <w:r w:rsidRPr="00784228">
              <w:t>2</w:t>
            </w:r>
          </w:p>
        </w:tc>
        <w:tc>
          <w:tcPr>
            <w:tcW w:w="1416" w:type="dxa"/>
            <w:vAlign w:val="center"/>
          </w:tcPr>
          <w:p w14:paraId="26BC372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9BE6E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9F9164C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D3368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1DFD486" w14:textId="00BC294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784228">
              <w:rPr>
                <w:color w:val="000000"/>
              </w:rPr>
              <w:t>ЛПАК-</w:t>
            </w:r>
            <w:r>
              <w:rPr>
                <w:color w:val="000000"/>
              </w:rPr>
              <w:t>200</w:t>
            </w:r>
            <w:r w:rsidRPr="00784228">
              <w:rPr>
                <w:color w:val="000000"/>
              </w:rPr>
              <w:t>+КСДО-0-</w:t>
            </w:r>
            <w:r>
              <w:rPr>
                <w:color w:val="000000"/>
              </w:rPr>
              <w:t>200</w:t>
            </w:r>
            <w:r w:rsidRPr="00784228">
              <w:rPr>
                <w:color w:val="000000"/>
              </w:rPr>
              <w:t>-</w:t>
            </w:r>
            <w:r>
              <w:rPr>
                <w:color w:val="000000"/>
              </w:rPr>
              <w:t>200</w:t>
            </w:r>
          </w:p>
        </w:tc>
        <w:tc>
          <w:tcPr>
            <w:tcW w:w="3398" w:type="dxa"/>
            <w:vAlign w:val="center"/>
          </w:tcPr>
          <w:p w14:paraId="32E90B3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1613F6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7AC98816" w14:textId="4D875BB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2A6C3F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2076AD01" w14:textId="5CD61854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1A2C96">
              <w:rPr>
                <w:color w:val="000000"/>
              </w:rPr>
              <w:t>шт</w:t>
            </w:r>
            <w:proofErr w:type="spellEnd"/>
          </w:p>
        </w:tc>
        <w:tc>
          <w:tcPr>
            <w:tcW w:w="1133" w:type="dxa"/>
            <w:vAlign w:val="bottom"/>
          </w:tcPr>
          <w:p w14:paraId="03D7C055" w14:textId="1C703133" w:rsidR="0062729D" w:rsidRPr="00747C04" w:rsidRDefault="0062729D" w:rsidP="0062729D">
            <w:pPr>
              <w:pStyle w:val="af5"/>
            </w:pPr>
            <w:r w:rsidRPr="00784228">
              <w:t>55</w:t>
            </w:r>
          </w:p>
        </w:tc>
        <w:tc>
          <w:tcPr>
            <w:tcW w:w="1416" w:type="dxa"/>
            <w:vAlign w:val="center"/>
          </w:tcPr>
          <w:p w14:paraId="06FA1C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424270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1C25E74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3D93FA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06B7535" w14:textId="171C2D7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 w:rsidRPr="00784228">
              <w:rPr>
                <w:color w:val="000000"/>
              </w:rPr>
              <w:t>ЛПАК-</w:t>
            </w:r>
            <w:r>
              <w:rPr>
                <w:color w:val="000000"/>
              </w:rPr>
              <w:t>250</w:t>
            </w:r>
            <w:r w:rsidRPr="00784228">
              <w:rPr>
                <w:color w:val="000000"/>
              </w:rPr>
              <w:t>+КСДО-0-</w:t>
            </w:r>
            <w:r>
              <w:rPr>
                <w:color w:val="000000"/>
              </w:rPr>
              <w:t>250</w:t>
            </w:r>
            <w:r w:rsidRPr="00784228">
              <w:rPr>
                <w:color w:val="000000"/>
              </w:rPr>
              <w:t>-</w:t>
            </w:r>
            <w:r>
              <w:rPr>
                <w:color w:val="000000"/>
              </w:rPr>
              <w:t>250</w:t>
            </w:r>
          </w:p>
        </w:tc>
        <w:tc>
          <w:tcPr>
            <w:tcW w:w="3398" w:type="dxa"/>
            <w:vAlign w:val="center"/>
          </w:tcPr>
          <w:p w14:paraId="157C4B0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C57C8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2EA83940" w14:textId="2F093A6C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2A6C3F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06A9153C" w14:textId="1013154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1A2C96">
              <w:rPr>
                <w:color w:val="000000"/>
              </w:rPr>
              <w:t>шт</w:t>
            </w:r>
            <w:proofErr w:type="spellEnd"/>
          </w:p>
        </w:tc>
        <w:tc>
          <w:tcPr>
            <w:tcW w:w="1133" w:type="dxa"/>
            <w:vAlign w:val="center"/>
          </w:tcPr>
          <w:p w14:paraId="1FA04F21" w14:textId="47252388" w:rsidR="0062729D" w:rsidRPr="00747C04" w:rsidRDefault="0062729D" w:rsidP="0062729D">
            <w:pPr>
              <w:pStyle w:val="af5"/>
            </w:pPr>
            <w:r w:rsidRPr="00784228">
              <w:t>7</w:t>
            </w:r>
          </w:p>
        </w:tc>
        <w:tc>
          <w:tcPr>
            <w:tcW w:w="1416" w:type="dxa"/>
            <w:vAlign w:val="center"/>
          </w:tcPr>
          <w:p w14:paraId="64085E8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01F746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E2AA6EA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AE4E5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2008DBD" w14:textId="76D0FC3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Диффузор круглый ЛКТ-В 100</w:t>
            </w:r>
          </w:p>
        </w:tc>
        <w:tc>
          <w:tcPr>
            <w:tcW w:w="3398" w:type="dxa"/>
            <w:vAlign w:val="center"/>
          </w:tcPr>
          <w:p w14:paraId="5A4A6A9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3E8286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2C61DEF1" w14:textId="4A687B5C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2A6C3F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41B284F7" w14:textId="255146E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8A3C128" w14:textId="3A18B9AB" w:rsidR="0062729D" w:rsidRPr="00747C04" w:rsidRDefault="0062729D" w:rsidP="0062729D">
            <w:pPr>
              <w:pStyle w:val="af5"/>
            </w:pPr>
            <w:r w:rsidRPr="00D15343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3D361C0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DE4C8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093903E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5250F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1F944EF" w14:textId="6197BB1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Диффузор круглый ЛКТ-В 125</w:t>
            </w:r>
          </w:p>
        </w:tc>
        <w:tc>
          <w:tcPr>
            <w:tcW w:w="3398" w:type="dxa"/>
            <w:vAlign w:val="center"/>
          </w:tcPr>
          <w:p w14:paraId="02D674F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8530AF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4D885A5" w14:textId="14F1901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18BC251" w14:textId="12318C5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9AA59D2" w14:textId="11E09742" w:rsidR="0062729D" w:rsidRPr="00747C04" w:rsidRDefault="0062729D" w:rsidP="0062729D">
            <w:pPr>
              <w:pStyle w:val="af5"/>
            </w:pPr>
            <w:r w:rsidRPr="00D15343">
              <w:rPr>
                <w:color w:val="000000"/>
              </w:rPr>
              <w:t>14</w:t>
            </w:r>
          </w:p>
        </w:tc>
        <w:tc>
          <w:tcPr>
            <w:tcW w:w="1416" w:type="dxa"/>
            <w:vAlign w:val="center"/>
          </w:tcPr>
          <w:p w14:paraId="674490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5CD63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78C5B40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11693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EFD98BA" w14:textId="7017694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Диффузор круглый ЛКТ-В 200</w:t>
            </w:r>
          </w:p>
        </w:tc>
        <w:tc>
          <w:tcPr>
            <w:tcW w:w="3398" w:type="dxa"/>
            <w:vAlign w:val="center"/>
          </w:tcPr>
          <w:p w14:paraId="51D8F12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AA97B3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E85FA5" w14:textId="4D2FED9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47AA0A0B" w14:textId="42BA974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1501E50" w14:textId="0B4ADF22" w:rsidR="0062729D" w:rsidRPr="00747C04" w:rsidRDefault="0062729D" w:rsidP="0062729D">
            <w:pPr>
              <w:pStyle w:val="af5"/>
            </w:pPr>
            <w:r w:rsidRPr="00D15343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59A7C67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476AB0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D864746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E957E1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8122785" w14:textId="525EC86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Диффузор круглый ЛКТ-П 125</w:t>
            </w:r>
          </w:p>
        </w:tc>
        <w:tc>
          <w:tcPr>
            <w:tcW w:w="3398" w:type="dxa"/>
            <w:vAlign w:val="center"/>
          </w:tcPr>
          <w:p w14:paraId="4B82EEE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9133E9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2546B82" w14:textId="193A37D0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BAD5FD3" w14:textId="697BE2B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541F666" w14:textId="50B5F44D" w:rsidR="0062729D" w:rsidRPr="00747C04" w:rsidRDefault="0062729D" w:rsidP="0062729D">
            <w:pPr>
              <w:pStyle w:val="af5"/>
            </w:pPr>
            <w:r w:rsidRPr="00D15343">
              <w:rPr>
                <w:color w:val="000000"/>
              </w:rPr>
              <w:t>11</w:t>
            </w:r>
          </w:p>
        </w:tc>
        <w:tc>
          <w:tcPr>
            <w:tcW w:w="1416" w:type="dxa"/>
            <w:vAlign w:val="center"/>
          </w:tcPr>
          <w:p w14:paraId="3E966B3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B9CE83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790E9F1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3691D7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29C8B04" w14:textId="6F6A1C0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Диффузор круглый ЛКТ-П 160</w:t>
            </w:r>
          </w:p>
        </w:tc>
        <w:tc>
          <w:tcPr>
            <w:tcW w:w="3398" w:type="dxa"/>
            <w:vAlign w:val="center"/>
          </w:tcPr>
          <w:p w14:paraId="5A8DED0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1CBC1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0DD346A" w14:textId="54C2A551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130A0DF" w14:textId="4A4CEDA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1986719" w14:textId="0446796A" w:rsidR="0062729D" w:rsidRPr="00747C04" w:rsidRDefault="0062729D" w:rsidP="0062729D">
            <w:pPr>
              <w:pStyle w:val="af5"/>
            </w:pPr>
            <w:r w:rsidRPr="00D15343"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5EB80CF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D716C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96211EC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D6B97B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3A94205" w14:textId="1EAC852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Диффузор круглый ЛКТ-П 200</w:t>
            </w:r>
          </w:p>
        </w:tc>
        <w:tc>
          <w:tcPr>
            <w:tcW w:w="3398" w:type="dxa"/>
            <w:vAlign w:val="center"/>
          </w:tcPr>
          <w:p w14:paraId="7F56862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565FCF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4A70F9D" w14:textId="5B7C814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80EB920" w14:textId="5279754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7E0D838" w14:textId="189462B5" w:rsidR="0062729D" w:rsidRPr="00747C04" w:rsidRDefault="0062729D" w:rsidP="0062729D">
            <w:pPr>
              <w:pStyle w:val="af5"/>
            </w:pPr>
            <w:r w:rsidRPr="00D15343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77D39CC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C32869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D3D4021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2562DA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F222BE0" w14:textId="0F9B8BA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Воздуховод круглого сечения из тонколистовой оцинкованной стали ø100, класса герметичности B, с толщиной </w:t>
            </w:r>
            <w:proofErr w:type="gramStart"/>
            <w:r w:rsidRPr="00A80F6D">
              <w:rPr>
                <w:color w:val="000000"/>
              </w:rPr>
              <w:t>стенки  0</w:t>
            </w:r>
            <w:proofErr w:type="gramEnd"/>
            <w:r w:rsidRPr="00A80F6D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2CF9D970" w14:textId="5D494D9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81765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4AAE63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B4F72AD" w14:textId="6032CEC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1EF1963" w14:textId="1834A814" w:rsidR="0062729D" w:rsidRPr="00747C04" w:rsidRDefault="0062729D" w:rsidP="0062729D">
            <w:pPr>
              <w:pStyle w:val="af5"/>
            </w:pPr>
            <w:r w:rsidRPr="00A80F6D">
              <w:rPr>
                <w:color w:val="000000"/>
              </w:rPr>
              <w:t>45</w:t>
            </w:r>
          </w:p>
        </w:tc>
        <w:tc>
          <w:tcPr>
            <w:tcW w:w="1416" w:type="dxa"/>
            <w:vAlign w:val="center"/>
          </w:tcPr>
          <w:p w14:paraId="6CADA9D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5913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418F73D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1D1FA5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F7ED3D3" w14:textId="3720C8A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A80F6D">
              <w:rPr>
                <w:color w:val="000000"/>
              </w:rPr>
              <w:t>стенки  0</w:t>
            </w:r>
            <w:proofErr w:type="gramEnd"/>
            <w:r w:rsidRPr="00A80F6D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5F90F9E0" w14:textId="7FBF84A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7CEF7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9F4A7B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9D20345" w14:textId="715061B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8D46355" w14:textId="33C1971A" w:rsidR="0062729D" w:rsidRPr="00747C04" w:rsidRDefault="0062729D" w:rsidP="0062729D">
            <w:pPr>
              <w:pStyle w:val="af5"/>
            </w:pPr>
            <w:r w:rsidRPr="00A80F6D">
              <w:rPr>
                <w:color w:val="000000"/>
              </w:rPr>
              <w:t>48</w:t>
            </w:r>
          </w:p>
        </w:tc>
        <w:tc>
          <w:tcPr>
            <w:tcW w:w="1416" w:type="dxa"/>
            <w:vAlign w:val="center"/>
          </w:tcPr>
          <w:p w14:paraId="56F371B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5D8DE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C34997E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D1945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F3565EA" w14:textId="24CE906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A80F6D">
              <w:rPr>
                <w:color w:val="000000"/>
              </w:rPr>
              <w:t>стенки  0</w:t>
            </w:r>
            <w:proofErr w:type="gramEnd"/>
            <w:r w:rsidRPr="00A80F6D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7E938969" w14:textId="2386454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D0B855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E065E2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556BD09" w14:textId="711BFB9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B9EC4F5" w14:textId="5990EC42" w:rsidR="0062729D" w:rsidRPr="00747C04" w:rsidRDefault="0062729D" w:rsidP="0062729D">
            <w:pPr>
              <w:pStyle w:val="af5"/>
            </w:pPr>
            <w:r w:rsidRPr="00A80F6D">
              <w:rPr>
                <w:color w:val="000000"/>
              </w:rPr>
              <w:t>36</w:t>
            </w:r>
          </w:p>
        </w:tc>
        <w:tc>
          <w:tcPr>
            <w:tcW w:w="1416" w:type="dxa"/>
            <w:vAlign w:val="center"/>
          </w:tcPr>
          <w:p w14:paraId="54F6B7C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7F63AA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4BF6D0F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8F1508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CAB88D7" w14:textId="27C4969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A80F6D">
              <w:rPr>
                <w:color w:val="000000"/>
              </w:rPr>
              <w:t>стенки  0</w:t>
            </w:r>
            <w:proofErr w:type="gramEnd"/>
            <w:r w:rsidRPr="00A80F6D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2BAD5741" w14:textId="3BD1E6F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3F9267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845728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B469F73" w14:textId="7E9554F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F5FB77F" w14:textId="41EA328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132</w:t>
            </w:r>
          </w:p>
        </w:tc>
        <w:tc>
          <w:tcPr>
            <w:tcW w:w="1416" w:type="dxa"/>
            <w:vAlign w:val="center"/>
          </w:tcPr>
          <w:p w14:paraId="160F703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51734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6328356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C7E09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50002B6" w14:textId="50A1E70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A80F6D">
              <w:rPr>
                <w:color w:val="000000"/>
              </w:rPr>
              <w:t>стенки  0</w:t>
            </w:r>
            <w:proofErr w:type="gramEnd"/>
            <w:r w:rsidRPr="00A80F6D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6C74AB59" w14:textId="6E28939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2DE6E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A33473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C410743" w14:textId="25B1F8F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5C08B34" w14:textId="37A90D19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69</w:t>
            </w:r>
          </w:p>
        </w:tc>
        <w:tc>
          <w:tcPr>
            <w:tcW w:w="1416" w:type="dxa"/>
            <w:vAlign w:val="center"/>
          </w:tcPr>
          <w:p w14:paraId="06A919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31811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E4BE8BC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AE5394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D26999" w14:textId="6B684B1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 xml:space="preserve">Воздуховод круглого сечения из тонколистовой оцинкованной стали ø315, класса герметичности B, с толщиной </w:t>
            </w:r>
            <w:proofErr w:type="gramStart"/>
            <w:r w:rsidRPr="00A80F6D">
              <w:rPr>
                <w:color w:val="000000"/>
              </w:rPr>
              <w:t>стенки  0</w:t>
            </w:r>
            <w:proofErr w:type="gramEnd"/>
            <w:r w:rsidRPr="00A80F6D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1129FD82" w14:textId="1B16082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2EF1F6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A9538B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9AEA7F1" w14:textId="3744773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C6D9700" w14:textId="589D92A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18</w:t>
            </w:r>
          </w:p>
        </w:tc>
        <w:tc>
          <w:tcPr>
            <w:tcW w:w="1416" w:type="dxa"/>
            <w:vAlign w:val="center"/>
          </w:tcPr>
          <w:p w14:paraId="2346BB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9A020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DE0EF0D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2C3E4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95D01CD" w14:textId="300EFFA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круглого сечения из тонколистовой оцинкованной стали ø400,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301B0C89" w14:textId="4A73A43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8BCAF4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99DD40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6DC973E" w14:textId="516F519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7A2F8EB" w14:textId="369A84A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72342F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71223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9817A28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93FBAC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CEC9A30" w14:textId="60E07A6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300x</w:t>
            </w:r>
            <w:r>
              <w:rPr>
                <w:color w:val="000000"/>
              </w:rPr>
              <w:t>25</w:t>
            </w:r>
            <w:r w:rsidRPr="00D46952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BE40AFD" w14:textId="1EC4729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68666C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D22869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092FB18" w14:textId="716C2AD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1B79B30" w14:textId="5DB5931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5BC9679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98D07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7158969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383B1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33F537E" w14:textId="19D7B5F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300x300,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F72F1E5" w14:textId="036B8BF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7B6D8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C95C4F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8B2F9C7" w14:textId="4FE512B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524EEEE" w14:textId="220ADE3A" w:rsidR="0062729D" w:rsidRPr="00747C04" w:rsidRDefault="0062729D" w:rsidP="0062729D">
            <w:pPr>
              <w:pStyle w:val="af5"/>
            </w:pPr>
            <w:r w:rsidRPr="00D46952"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04EEFDA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8687D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DEF4B01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45603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0897E2B" w14:textId="15FC2D5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3</w:t>
            </w:r>
            <w:r>
              <w:rPr>
                <w:color w:val="000000"/>
              </w:rPr>
              <w:t>5</w:t>
            </w:r>
            <w:r w:rsidRPr="00D46952">
              <w:rPr>
                <w:color w:val="000000"/>
              </w:rPr>
              <w:t xml:space="preserve">0x300,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5B9FD14" w14:textId="0663328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B2ED0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E09DE4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BA08BC1" w14:textId="26961E1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91E35AA" w14:textId="680C2E6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46FDB0B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7072C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A8B1521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01D26A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95FA9FC" w14:textId="365D9A3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608E491" w14:textId="3FF1CD3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E35551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0EE31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92BEED5" w14:textId="3A5A179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57641A9" w14:textId="2D47AB36" w:rsidR="0062729D" w:rsidRPr="00747C04" w:rsidRDefault="0062729D" w:rsidP="0062729D">
            <w:pPr>
              <w:pStyle w:val="af5"/>
            </w:pPr>
            <w:r w:rsidRPr="00D46952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34C1D9E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BD0F67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E774F82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4B6892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B861CE" w14:textId="318008A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400x</w:t>
            </w:r>
            <w:r>
              <w:rPr>
                <w:color w:val="000000"/>
              </w:rPr>
              <w:t>30</w:t>
            </w:r>
            <w:r w:rsidRPr="00D46952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18CDDFF" w14:textId="17D937A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42D686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D0A754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5412FE8" w14:textId="0337D51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0D7A356" w14:textId="0FF760CD" w:rsidR="0062729D" w:rsidRPr="00747C04" w:rsidRDefault="0062729D" w:rsidP="0062729D">
            <w:pPr>
              <w:pStyle w:val="af5"/>
            </w:pPr>
            <w:r w:rsidRPr="00D46952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6BA1DBB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77655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088A09A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0ED2E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8BEF963" w14:textId="204952D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4</w:t>
            </w:r>
            <w:r>
              <w:rPr>
                <w:color w:val="000000"/>
              </w:rPr>
              <w:t>5</w:t>
            </w:r>
            <w:r w:rsidRPr="00D46952">
              <w:rPr>
                <w:color w:val="000000"/>
              </w:rPr>
              <w:t>0x</w:t>
            </w:r>
            <w:r>
              <w:rPr>
                <w:color w:val="000000"/>
              </w:rPr>
              <w:t>30</w:t>
            </w:r>
            <w:r w:rsidRPr="00D46952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1720749" w14:textId="37FC060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E8E377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0F28FB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47F73BD" w14:textId="5A811BE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887C57D" w14:textId="26185E7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26</w:t>
            </w:r>
          </w:p>
        </w:tc>
        <w:tc>
          <w:tcPr>
            <w:tcW w:w="1416" w:type="dxa"/>
            <w:vAlign w:val="center"/>
          </w:tcPr>
          <w:p w14:paraId="0BB056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F6438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36DCEDE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860DA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5C5E9F4" w14:textId="0FEBA94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500x300,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4ACF0E9" w14:textId="5ECA0AA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9A2E8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9AFC00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667CE46" w14:textId="08072D7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7613090" w14:textId="1667F9B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52</w:t>
            </w:r>
          </w:p>
        </w:tc>
        <w:tc>
          <w:tcPr>
            <w:tcW w:w="1416" w:type="dxa"/>
            <w:vAlign w:val="center"/>
          </w:tcPr>
          <w:p w14:paraId="1690FC0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223C3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F72BE3D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6A60B4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B0B09C5" w14:textId="2DE2850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550x300,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1828AC7" w14:textId="6616C1F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812E7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84EF3E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7F08C49" w14:textId="121D4D0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242A768" w14:textId="09209C8D" w:rsidR="0062729D" w:rsidRPr="00747C04" w:rsidRDefault="0062729D" w:rsidP="0062729D">
            <w:pPr>
              <w:pStyle w:val="af5"/>
            </w:pPr>
            <w:r w:rsidRPr="00D46952"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021D27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378E1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F103826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FF901F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ECDA929" w14:textId="432277A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600x300,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2DF85D4" w14:textId="1C54545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41DDA4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84B9B7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7986E51" w14:textId="6A34B3A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DCCC87B" w14:textId="02DCAE91" w:rsidR="0062729D" w:rsidRPr="00747C04" w:rsidRDefault="0062729D" w:rsidP="0062729D">
            <w:pPr>
              <w:pStyle w:val="af5"/>
            </w:pPr>
            <w:r w:rsidRPr="00D46952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4433F33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0691B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1C31FC7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46E58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6DFDF62" w14:textId="67219A2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600x400,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58971B1" w14:textId="0F24EF0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4DB6AE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0A093A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B4C696B" w14:textId="16F34E0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D751738" w14:textId="0F05B5B2" w:rsidR="0062729D" w:rsidRPr="00747C04" w:rsidRDefault="0062729D" w:rsidP="0062729D">
            <w:pPr>
              <w:pStyle w:val="af5"/>
            </w:pPr>
            <w:r w:rsidRPr="00D46952">
              <w:rPr>
                <w:color w:val="000000"/>
              </w:rPr>
              <w:t>36</w:t>
            </w:r>
          </w:p>
        </w:tc>
        <w:tc>
          <w:tcPr>
            <w:tcW w:w="1416" w:type="dxa"/>
            <w:vAlign w:val="center"/>
          </w:tcPr>
          <w:p w14:paraId="4008A8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72857F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1435470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5A703F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34FD912" w14:textId="69181BE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650x300,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947662D" w14:textId="5CF2FCC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3278FA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FBE180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AACF779" w14:textId="70D931C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89EAD82" w14:textId="5758131C" w:rsidR="0062729D" w:rsidRPr="00747C04" w:rsidRDefault="0062729D" w:rsidP="0062729D">
            <w:pPr>
              <w:pStyle w:val="af5"/>
            </w:pPr>
            <w:r w:rsidRPr="00D46952"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1A7311D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B7F649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F58A3E1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F0B4D7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FA8978B" w14:textId="68E1F56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700x300,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1CA6EE2" w14:textId="3F9087A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E0CC7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B50DC1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81762A5" w14:textId="26AFCDB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430586A" w14:textId="41745926" w:rsidR="0062729D" w:rsidRPr="00747C04" w:rsidRDefault="0062729D" w:rsidP="0062729D">
            <w:pPr>
              <w:pStyle w:val="af5"/>
            </w:pPr>
            <w:r w:rsidRPr="00D46952"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3DBCB9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C2E82B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BBDE266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693D7F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0CFECED" w14:textId="278CD4F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700x350,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3C118AA" w14:textId="60D27FC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1DC000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FB122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DF4E9D7" w14:textId="067D387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7BBBE5D" w14:textId="0CECA73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0882C6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10CE0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4EC63CD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EA351C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A85EAC7" w14:textId="6DD6DAD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700x500,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E8CD52C" w14:textId="6696545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BDABCA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183E09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B4C6C0D" w14:textId="302EF06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DDA3572" w14:textId="13C9E5AE" w:rsidR="0062729D" w:rsidRPr="00747C04" w:rsidRDefault="0062729D" w:rsidP="0062729D">
            <w:pPr>
              <w:pStyle w:val="af5"/>
            </w:pPr>
            <w:r w:rsidRPr="00D46952"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774120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8F1A3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F82DBDF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BD8A7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174B1CB" w14:textId="437D0F8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 xml:space="preserve">Воздуховод прямоугольного сечения из тонколистовой оцинкованной стали 750x350, класса герметичности B, с толщиной </w:t>
            </w:r>
            <w:proofErr w:type="gramStart"/>
            <w:r w:rsidRPr="00D46952">
              <w:rPr>
                <w:color w:val="000000"/>
              </w:rPr>
              <w:t>стенки  0</w:t>
            </w:r>
            <w:proofErr w:type="gramEnd"/>
            <w:r w:rsidRPr="00D46952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4D5A10C" w14:textId="2FC9037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2901D3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DBD378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F08BFAA" w14:textId="4D977F4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DADB360" w14:textId="47FB3284" w:rsidR="0062729D" w:rsidRPr="00747C04" w:rsidRDefault="0062729D" w:rsidP="0062729D">
            <w:pPr>
              <w:pStyle w:val="af5"/>
            </w:pPr>
            <w:r w:rsidRPr="00D46952"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1BC742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5B16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D3B0931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39C3B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5171FAD" w14:textId="0ACDDCB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 xml:space="preserve">Воздуховод прямоугольного сечения из тонколистовой оцинкованной стали 1300x500, класса герметичности B, с толщиной </w:t>
            </w:r>
            <w:proofErr w:type="gramStart"/>
            <w:r w:rsidRPr="00B627F8">
              <w:rPr>
                <w:color w:val="000000"/>
              </w:rPr>
              <w:t>стенки  0</w:t>
            </w:r>
            <w:proofErr w:type="gramEnd"/>
            <w:r w:rsidRPr="00B627F8">
              <w:rPr>
                <w:color w:val="000000"/>
              </w:rPr>
              <w:t>,9</w:t>
            </w:r>
          </w:p>
        </w:tc>
        <w:tc>
          <w:tcPr>
            <w:tcW w:w="3398" w:type="dxa"/>
            <w:vAlign w:val="center"/>
          </w:tcPr>
          <w:p w14:paraId="0326E68D" w14:textId="16999F3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667534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4F2195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6C313F0" w14:textId="1E7CE98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4E0939C" w14:textId="39189C64" w:rsidR="0062729D" w:rsidRPr="00747C04" w:rsidRDefault="0062729D" w:rsidP="0062729D">
            <w:pPr>
              <w:pStyle w:val="af5"/>
            </w:pPr>
            <w:r w:rsidRPr="00B627F8"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468BB51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8AE2E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913BF43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DC803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23032B2" w14:textId="00347DD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6E15B9CB" w14:textId="78CBC4C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28586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785A9C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DCE0F02" w14:textId="3C4981F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522748D" w14:textId="6B0C4123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25</w:t>
            </w:r>
            <w:r w:rsidRPr="00D15343">
              <w:rPr>
                <w:color w:val="000000"/>
              </w:rPr>
              <w:t>0</w:t>
            </w:r>
          </w:p>
        </w:tc>
        <w:tc>
          <w:tcPr>
            <w:tcW w:w="1416" w:type="dxa"/>
            <w:vAlign w:val="center"/>
          </w:tcPr>
          <w:p w14:paraId="05DE213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5ADD6B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B51D70B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59D6CC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3638075" w14:textId="502BDC7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 xml:space="preserve">Теплоизоляция из вспененного каучука </w:t>
            </w:r>
            <w:r w:rsidRPr="00B627F8">
              <w:rPr>
                <w:color w:val="000000"/>
                <w:lang w:val="en-US"/>
              </w:rPr>
              <w:t>K</w:t>
            </w:r>
            <w:r w:rsidRPr="00B627F8">
              <w:rPr>
                <w:color w:val="000000"/>
              </w:rPr>
              <w:t>-</w:t>
            </w:r>
            <w:r w:rsidRPr="00B627F8">
              <w:rPr>
                <w:color w:val="000000"/>
                <w:lang w:val="en-US"/>
              </w:rPr>
              <w:t>Flex</w:t>
            </w:r>
            <w:r w:rsidRPr="00B627F8">
              <w:rPr>
                <w:color w:val="000000"/>
              </w:rPr>
              <w:t xml:space="preserve"> </w:t>
            </w:r>
            <w:r w:rsidRPr="00B627F8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4B440B1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C6AD5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988205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64E3F83" w14:textId="3DB4B74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2E7798E" w14:textId="58E85C5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</w:t>
            </w:r>
            <w:r w:rsidRPr="00B627F8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752F04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7DB838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073515A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DB3844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AE69C57" w14:textId="652C246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Покровный слой из тонколистовой оцинкованной стали </w:t>
            </w:r>
            <w:r w:rsidRPr="00B627F8">
              <w:rPr>
                <w:color w:val="000000"/>
              </w:rPr>
              <w:t>толщиной 0,</w:t>
            </w:r>
            <w:r>
              <w:rPr>
                <w:color w:val="000000"/>
              </w:rPr>
              <w:t>5 мм</w:t>
            </w:r>
          </w:p>
        </w:tc>
        <w:tc>
          <w:tcPr>
            <w:tcW w:w="3398" w:type="dxa"/>
            <w:vAlign w:val="center"/>
          </w:tcPr>
          <w:p w14:paraId="2C089BE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15104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C2DE11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7218461" w14:textId="697CEA8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2BE0404D" w14:textId="783EA4A5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</w:t>
            </w:r>
            <w:r w:rsidRPr="00B627F8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550F934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190F0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8DA660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304B1DA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627CEF7" w14:textId="163F391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403B9A3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999256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33D857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A35E8E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1354C2C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34B814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027D4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0D06014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347B9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C75BA48" w14:textId="127DF79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1B7803A5" w14:textId="0590BD6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630A037" w14:textId="1CBE7521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27F3E8F" w14:textId="51A0379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168FF953" w14:textId="0A82B74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2C5CA4EB" w14:textId="53BE5445" w:rsidR="0062729D" w:rsidRPr="00747C04" w:rsidRDefault="0062729D" w:rsidP="0062729D">
            <w:pPr>
              <w:pStyle w:val="af5"/>
            </w:pPr>
            <w:r w:rsidRPr="00B627F8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792F94F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7216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3EDE636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502898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D62C49A" w14:textId="47B3B25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311D34F8" w14:textId="53CE3E59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Огнеза</w:t>
            </w:r>
            <w:proofErr w:type="spellEnd"/>
            <w:r w:rsidRPr="00B627F8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4885CC95" w14:textId="2A3ACEC0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0065CB3" w14:textId="2D1A5D3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1F1F2070" w14:textId="6777BD8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082C2143" w14:textId="77AFECF7" w:rsidR="0062729D" w:rsidRPr="00747C04" w:rsidRDefault="0062729D" w:rsidP="0062729D">
            <w:pPr>
              <w:pStyle w:val="af5"/>
            </w:pPr>
            <w:r w:rsidRPr="00B627F8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2004C02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4BCC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580D47B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A5681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C96A586" w14:textId="3322ADA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1A58F2DA" w14:textId="546CA52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6169619F" w14:textId="6707A513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2D2F518" w14:textId="2B54ABA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12115584" w14:textId="6A4B33F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E0A5A7B" w14:textId="62163B76" w:rsidR="0062729D" w:rsidRPr="00747C04" w:rsidRDefault="0062729D" w:rsidP="0062729D">
            <w:pPr>
              <w:pStyle w:val="af5"/>
            </w:pPr>
            <w:r w:rsidRPr="00B627F8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2E3DFCFF" w14:textId="09F413CF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1F9416" w14:textId="73A89BED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обмотка клапанов</w:t>
            </w:r>
          </w:p>
        </w:tc>
      </w:tr>
      <w:tr w:rsidR="0062729D" w:rsidRPr="00DB65ED" w14:paraId="11C64B74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6426E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358346" w14:textId="2672C7F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52F9EAF9" w14:textId="1C6EF62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58B8246D" w14:textId="67E6D7D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B5A5EDD" w14:textId="1DF3357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44F60207" w14:textId="1657C2D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2CB893CC" w14:textId="3FDAA86B" w:rsidR="0062729D" w:rsidRPr="00747C04" w:rsidRDefault="0062729D" w:rsidP="0062729D">
            <w:pPr>
              <w:pStyle w:val="af5"/>
            </w:pPr>
            <w:r w:rsidRPr="00B627F8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400AB70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61B562F" w14:textId="427BE371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обмотка клапанов</w:t>
            </w:r>
          </w:p>
        </w:tc>
      </w:tr>
      <w:tr w:rsidR="0062729D" w:rsidRPr="00DB65ED" w14:paraId="289E2CFC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F4956B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B907F73" w14:textId="25D1465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31763805" w14:textId="6884146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1F4FD81B" w14:textId="2E0E9D7D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52257CD" w14:textId="01BC8C7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ООО «</w:t>
            </w:r>
            <w:proofErr w:type="spellStart"/>
            <w:r w:rsidRPr="00B627F8">
              <w:rPr>
                <w:color w:val="000000"/>
              </w:rPr>
              <w:t>Гермоизол</w:t>
            </w:r>
            <w:proofErr w:type="spellEnd"/>
            <w:r w:rsidRPr="00B627F8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218F4511" w14:textId="39668D93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компл</w:t>
            </w:r>
            <w:proofErr w:type="spellEnd"/>
            <w:r w:rsidRPr="00B627F8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10595EBE" w14:textId="2E52050A" w:rsidR="0062729D" w:rsidRPr="00747C04" w:rsidRDefault="0062729D" w:rsidP="0062729D">
            <w:pPr>
              <w:pStyle w:val="af5"/>
            </w:pPr>
            <w:r w:rsidRPr="00B627F8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4F94500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CEEE7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0C22A09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730816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AE16605" w14:textId="1B9829C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3413B598" w14:textId="378856C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732A51B8" w14:textId="047681DE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98E0751" w14:textId="5160C62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ООО «</w:t>
            </w:r>
            <w:proofErr w:type="spellStart"/>
            <w:r w:rsidRPr="00B627F8">
              <w:rPr>
                <w:color w:val="000000"/>
              </w:rPr>
              <w:t>Гермоизол</w:t>
            </w:r>
            <w:proofErr w:type="spellEnd"/>
            <w:r w:rsidRPr="00B627F8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18BB717D" w14:textId="089E182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69FD91B0" w14:textId="3411C8DE" w:rsidR="0062729D" w:rsidRPr="00747C04" w:rsidRDefault="0062729D" w:rsidP="0062729D">
            <w:pPr>
              <w:pStyle w:val="af5"/>
            </w:pPr>
            <w:r w:rsidRPr="00B627F8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3FCAFF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B8C74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D3A22DD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3D3986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78A6815" w14:textId="2953BCA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23C7BE1B" w14:textId="0C79EC0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40D4C86E" w14:textId="3C607E58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E1A0DC3" w14:textId="5CDBB97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ООО «</w:t>
            </w:r>
            <w:proofErr w:type="spellStart"/>
            <w:r w:rsidRPr="00B627F8">
              <w:rPr>
                <w:color w:val="000000"/>
              </w:rPr>
              <w:t>Гермоизол</w:t>
            </w:r>
            <w:proofErr w:type="spellEnd"/>
            <w:r w:rsidRPr="00B627F8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088EB79A" w14:textId="7467706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6626468A" w14:textId="3F5045FC" w:rsidR="0062729D" w:rsidRPr="00747C04" w:rsidRDefault="0062729D" w:rsidP="0062729D">
            <w:pPr>
              <w:pStyle w:val="af5"/>
            </w:pPr>
            <w:r w:rsidRPr="00B627F8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656D13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49D2F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08FF9F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A58422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6EF22D8" w14:textId="0599A64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3F188D5D" w14:textId="728D6B9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2BF3FAE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9ED731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56621C3" w14:textId="3665E36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компл</w:t>
            </w:r>
            <w:proofErr w:type="spellEnd"/>
            <w:r w:rsidRPr="00B627F8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2A2A03D8" w14:textId="7DD225B5" w:rsidR="0062729D" w:rsidRPr="00747C04" w:rsidRDefault="0062729D" w:rsidP="0062729D">
            <w:pPr>
              <w:pStyle w:val="af5"/>
            </w:pPr>
            <w:r w:rsidRPr="00B627F8">
              <w:t>20</w:t>
            </w:r>
          </w:p>
        </w:tc>
        <w:tc>
          <w:tcPr>
            <w:tcW w:w="1416" w:type="dxa"/>
            <w:vAlign w:val="center"/>
          </w:tcPr>
          <w:p w14:paraId="28E22C5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CAF7C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7165C3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75317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0F6F5DF" w14:textId="01FD868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4D4357D5" w14:textId="761F4AA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2B8D6EE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BE47CAA" w14:textId="297FBF7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378F836A" w14:textId="24E0034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17B14484" w14:textId="40EAA198" w:rsidR="0062729D" w:rsidRPr="00747C04" w:rsidRDefault="0062729D" w:rsidP="0062729D">
            <w:pPr>
              <w:pStyle w:val="af5"/>
            </w:pPr>
            <w:r w:rsidRPr="00B627F8">
              <w:t>3</w:t>
            </w:r>
          </w:p>
        </w:tc>
        <w:tc>
          <w:tcPr>
            <w:tcW w:w="1416" w:type="dxa"/>
            <w:vAlign w:val="center"/>
          </w:tcPr>
          <w:p w14:paraId="069E289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C88CC6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493001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FDB967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277AAA" w14:textId="0446262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7399B122" w14:textId="1232692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6A2D5C5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93C3A2A" w14:textId="32F8E5D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46903ED0" w14:textId="11965FC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26C69E6F" w14:textId="50E5BDCB" w:rsidR="0062729D" w:rsidRPr="00747C04" w:rsidRDefault="0062729D" w:rsidP="0062729D">
            <w:pPr>
              <w:pStyle w:val="af5"/>
            </w:pPr>
            <w:r w:rsidRPr="00B627F8">
              <w:t>3</w:t>
            </w:r>
          </w:p>
        </w:tc>
        <w:tc>
          <w:tcPr>
            <w:tcW w:w="1416" w:type="dxa"/>
            <w:vAlign w:val="center"/>
          </w:tcPr>
          <w:p w14:paraId="2CB8DF3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B591B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1DC7A3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6783E8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E030998" w14:textId="18AF06C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6593FC8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94BF85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28258D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D976ECD" w14:textId="0DA4386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05826C98" w14:textId="70143954" w:rsidR="0062729D" w:rsidRPr="00747C04" w:rsidRDefault="0062729D" w:rsidP="0062729D">
            <w:pPr>
              <w:pStyle w:val="af5"/>
            </w:pPr>
            <w:r w:rsidRPr="00B627F8">
              <w:t>0,12</w:t>
            </w:r>
          </w:p>
        </w:tc>
        <w:tc>
          <w:tcPr>
            <w:tcW w:w="1416" w:type="dxa"/>
            <w:vAlign w:val="center"/>
          </w:tcPr>
          <w:p w14:paraId="778CA6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DF982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0F91B4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249615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4289D94" w14:textId="52E8460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7531EF1C" w14:textId="33D32D6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17AEF5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E182086" w14:textId="4782488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6EA47BDC" w14:textId="6C2510A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37309631" w14:textId="64FD8813" w:rsidR="0062729D" w:rsidRPr="00747C04" w:rsidRDefault="0062729D" w:rsidP="0062729D">
            <w:pPr>
              <w:pStyle w:val="af5"/>
            </w:pPr>
            <w:r w:rsidRPr="00B627F8">
              <w:t>1,4</w:t>
            </w:r>
          </w:p>
        </w:tc>
        <w:tc>
          <w:tcPr>
            <w:tcW w:w="1416" w:type="dxa"/>
            <w:vAlign w:val="center"/>
          </w:tcPr>
          <w:p w14:paraId="5DFEA59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23C9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9650CD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F98CEA2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43BF426" w14:textId="6D5A28D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 xml:space="preserve">Система </w:t>
            </w:r>
            <w:r>
              <w:rPr>
                <w:rFonts w:cs="Times New Roman"/>
                <w:b/>
                <w:bCs/>
              </w:rPr>
              <w:t>противодымной вентиляции</w:t>
            </w:r>
          </w:p>
        </w:tc>
        <w:tc>
          <w:tcPr>
            <w:tcW w:w="3398" w:type="dxa"/>
            <w:vAlign w:val="center"/>
          </w:tcPr>
          <w:p w14:paraId="0B11FA6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BBEDA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3D3AE2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ACD51A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</w:tcPr>
          <w:p w14:paraId="51C27020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2B544A2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BAD7B6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FDA40F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A9904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811ED22" w14:textId="36DD246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Воздуховод прямоугольного сечения из</w:t>
            </w:r>
            <w:r>
              <w:rPr>
                <w:color w:val="000000"/>
              </w:rPr>
              <w:t xml:space="preserve"> листовой</w:t>
            </w:r>
            <w:r w:rsidRPr="00B627F8">
              <w:rPr>
                <w:color w:val="000000"/>
              </w:rPr>
              <w:t xml:space="preserve"> стали </w:t>
            </w:r>
            <w:r>
              <w:rPr>
                <w:color w:val="000000"/>
              </w:rPr>
              <w:t>8</w:t>
            </w:r>
            <w:r w:rsidRPr="00B627F8">
              <w:rPr>
                <w:color w:val="000000"/>
              </w:rPr>
              <w:t>00x</w:t>
            </w:r>
            <w:r>
              <w:rPr>
                <w:color w:val="000000"/>
              </w:rPr>
              <w:t>8</w:t>
            </w:r>
            <w:r w:rsidRPr="00B627F8">
              <w:rPr>
                <w:color w:val="000000"/>
              </w:rPr>
              <w:t>00, класса герметичности B, с толщиной стенки 0,</w:t>
            </w:r>
            <w:r>
              <w:rPr>
                <w:color w:val="000000"/>
              </w:rPr>
              <w:t>8 мм</w:t>
            </w:r>
          </w:p>
        </w:tc>
        <w:tc>
          <w:tcPr>
            <w:tcW w:w="3398" w:type="dxa"/>
            <w:vAlign w:val="center"/>
          </w:tcPr>
          <w:p w14:paraId="02C3014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E15B9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27BE9C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6C477CC" w14:textId="5CC995A6" w:rsidR="0062729D" w:rsidRPr="00747C04" w:rsidRDefault="0062729D" w:rsidP="0062729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A34945F" w14:textId="3C7ED72C" w:rsidR="0062729D" w:rsidRPr="00747C04" w:rsidRDefault="0062729D" w:rsidP="0062729D">
            <w:pPr>
              <w:pStyle w:val="af5"/>
            </w:pPr>
            <w:r>
              <w:t>40</w:t>
            </w:r>
          </w:p>
        </w:tc>
        <w:tc>
          <w:tcPr>
            <w:tcW w:w="1416" w:type="dxa"/>
            <w:vAlign w:val="center"/>
          </w:tcPr>
          <w:p w14:paraId="1E2CAA0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8373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867B897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8BBC9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3CE2740" w14:textId="691192F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Воздуховод прямоугольного сечения из</w:t>
            </w:r>
            <w:r>
              <w:rPr>
                <w:color w:val="000000"/>
              </w:rPr>
              <w:t xml:space="preserve"> листовой</w:t>
            </w:r>
            <w:r w:rsidRPr="00B627F8">
              <w:rPr>
                <w:color w:val="000000"/>
              </w:rPr>
              <w:t xml:space="preserve"> стали </w:t>
            </w:r>
            <w:r>
              <w:rPr>
                <w:color w:val="000000"/>
              </w:rPr>
              <w:t>8</w:t>
            </w:r>
            <w:r w:rsidRPr="00B627F8">
              <w:rPr>
                <w:color w:val="000000"/>
              </w:rPr>
              <w:t>00x</w:t>
            </w:r>
            <w:r>
              <w:rPr>
                <w:color w:val="000000"/>
              </w:rPr>
              <w:t>3</w:t>
            </w:r>
            <w:r w:rsidRPr="00B627F8">
              <w:rPr>
                <w:color w:val="000000"/>
              </w:rPr>
              <w:t>00, класса герметичности B, с толщиной стенки 0,</w:t>
            </w:r>
            <w:r>
              <w:rPr>
                <w:color w:val="000000"/>
              </w:rPr>
              <w:t>8 мм</w:t>
            </w:r>
          </w:p>
        </w:tc>
        <w:tc>
          <w:tcPr>
            <w:tcW w:w="3398" w:type="dxa"/>
            <w:vAlign w:val="center"/>
          </w:tcPr>
          <w:p w14:paraId="16C47F8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B5DC14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6CD7D9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457E2CC" w14:textId="624001B8" w:rsidR="0062729D" w:rsidRPr="00747C04" w:rsidRDefault="0062729D" w:rsidP="0062729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AA476E4" w14:textId="4C8ED093" w:rsidR="0062729D" w:rsidRPr="00747C04" w:rsidRDefault="0062729D" w:rsidP="0062729D">
            <w:pPr>
              <w:pStyle w:val="af5"/>
            </w:pPr>
            <w:r>
              <w:t>35</w:t>
            </w:r>
          </w:p>
        </w:tc>
        <w:tc>
          <w:tcPr>
            <w:tcW w:w="1416" w:type="dxa"/>
            <w:vAlign w:val="center"/>
          </w:tcPr>
          <w:p w14:paraId="0271C6F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E9FBA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924F3FB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216CE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35C5B13" w14:textId="1DE4845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591EAA5D" w14:textId="62B6283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87A900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0F4E32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DBBB50D" w14:textId="0131B6A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51D71B1" w14:textId="6B39C58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25</w:t>
            </w:r>
          </w:p>
        </w:tc>
        <w:tc>
          <w:tcPr>
            <w:tcW w:w="1416" w:type="dxa"/>
            <w:vAlign w:val="center"/>
          </w:tcPr>
          <w:p w14:paraId="259F4F1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BAA23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ECD1191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9B0DBF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0F48A33" w14:textId="225B3B6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Противопожарная изоляция</w:t>
            </w:r>
            <w:r w:rsidRPr="00B627F8">
              <w:rPr>
                <w:color w:val="000000"/>
              </w:rPr>
              <w:t xml:space="preserve"> из </w:t>
            </w:r>
            <w:r>
              <w:rPr>
                <w:color w:val="000000"/>
              </w:rPr>
              <w:t>каменной ваты, покрытая сеткой, толщиной 40 мм</w:t>
            </w:r>
          </w:p>
        </w:tc>
        <w:tc>
          <w:tcPr>
            <w:tcW w:w="3398" w:type="dxa"/>
            <w:vAlign w:val="center"/>
          </w:tcPr>
          <w:p w14:paraId="306681B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78B5CB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870AF65" w14:textId="21030416" w:rsidR="0062729D" w:rsidRPr="00747C04" w:rsidRDefault="0062729D" w:rsidP="0062729D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Rockwool</w:t>
            </w:r>
          </w:p>
        </w:tc>
        <w:tc>
          <w:tcPr>
            <w:tcW w:w="1133" w:type="dxa"/>
            <w:vAlign w:val="center"/>
          </w:tcPr>
          <w:p w14:paraId="4605AA81" w14:textId="0BC08AC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26AF785" w14:textId="74988C0B" w:rsidR="0062729D" w:rsidRPr="00747C04" w:rsidRDefault="0062729D" w:rsidP="0062729D">
            <w:pPr>
              <w:pStyle w:val="af5"/>
            </w:pPr>
            <w:r>
              <w:rPr>
                <w:color w:val="000000"/>
                <w:lang w:val="en-US"/>
              </w:rPr>
              <w:t>25</w:t>
            </w:r>
            <w:r w:rsidRPr="00B627F8">
              <w:rPr>
                <w:color w:val="000000"/>
              </w:rPr>
              <w:t>0</w:t>
            </w:r>
          </w:p>
        </w:tc>
        <w:tc>
          <w:tcPr>
            <w:tcW w:w="1416" w:type="dxa"/>
            <w:vAlign w:val="center"/>
          </w:tcPr>
          <w:p w14:paraId="3CA68F4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D4124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7E16A1D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27CC3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D2C422" w14:textId="1B41721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Покровный слой из тонколистовой оцинкованной стали </w:t>
            </w:r>
            <w:r w:rsidRPr="00B627F8">
              <w:rPr>
                <w:color w:val="000000"/>
              </w:rPr>
              <w:t>толщиной 0,</w:t>
            </w:r>
            <w:r>
              <w:rPr>
                <w:color w:val="000000"/>
              </w:rPr>
              <w:t>5 мм</w:t>
            </w:r>
          </w:p>
        </w:tc>
        <w:tc>
          <w:tcPr>
            <w:tcW w:w="3398" w:type="dxa"/>
            <w:vAlign w:val="center"/>
          </w:tcPr>
          <w:p w14:paraId="69BB17E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98FF02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1FDB53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D1E6BD4" w14:textId="38C2AC0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431B8439" w14:textId="1F4D7F6D" w:rsidR="0062729D" w:rsidRPr="00747C04" w:rsidRDefault="0062729D" w:rsidP="0062729D">
            <w:pPr>
              <w:pStyle w:val="af5"/>
            </w:pPr>
            <w:r>
              <w:rPr>
                <w:color w:val="000000"/>
                <w:lang w:val="en-US"/>
              </w:rPr>
              <w:t>2</w:t>
            </w:r>
            <w:r w:rsidRPr="00B627F8">
              <w:rPr>
                <w:color w:val="000000"/>
              </w:rPr>
              <w:t>50</w:t>
            </w:r>
          </w:p>
        </w:tc>
        <w:tc>
          <w:tcPr>
            <w:tcW w:w="1416" w:type="dxa"/>
            <w:vAlign w:val="center"/>
          </w:tcPr>
          <w:p w14:paraId="11AC613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1B358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0ECEA31" w14:textId="77777777" w:rsidTr="00DC5E5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DB0ADD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E0A83CC" w14:textId="7B1E430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Решетка прямоугольная для систем противодымной вентиляции РВ600х600</w:t>
            </w:r>
          </w:p>
        </w:tc>
        <w:tc>
          <w:tcPr>
            <w:tcW w:w="3398" w:type="dxa"/>
            <w:vAlign w:val="center"/>
          </w:tcPr>
          <w:p w14:paraId="546F0FC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3BC7FD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180FFF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CE8B505" w14:textId="52FD3F0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675582F" w14:textId="5866C155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1EC4D4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2B1C6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B8207B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BE126AD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795B0FE" w14:textId="283F70E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12 этаж</w:t>
            </w:r>
          </w:p>
        </w:tc>
        <w:tc>
          <w:tcPr>
            <w:tcW w:w="3398" w:type="dxa"/>
            <w:vAlign w:val="center"/>
          </w:tcPr>
          <w:p w14:paraId="04B3CCC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0C3B33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BF961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6EE621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</w:tcPr>
          <w:p w14:paraId="4235573B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1360549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99FC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C454097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66E2F7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C201FCE" w14:textId="43ACCFB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0770FC6E" w14:textId="57A9DB8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1490AC3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D2C039E" w14:textId="2A5886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6C937001" w14:textId="213C9E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F3CCBA0" w14:textId="2DA9640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0A5C9D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0B8DA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0335E88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CBB84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D6A1479" w14:textId="566F456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8</w:t>
            </w:r>
            <w:r w:rsidRPr="005B601D">
              <w:rPr>
                <w:color w:val="000000"/>
              </w:rPr>
              <w:t>00x500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19A05022" w14:textId="05C6204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8</w:t>
            </w:r>
            <w:r w:rsidRPr="005B601D">
              <w:rPr>
                <w:color w:val="000000"/>
              </w:rPr>
              <w:t>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362EEA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0ED4C15" w14:textId="1CD08BC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6A8C90AD" w14:textId="078DFD5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D972EE4" w14:textId="6D3C11F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1BEEA5D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D5CE7B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C4DB6E5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BE609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B8BA0B8" w14:textId="348964F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6A1B153" w14:textId="15F3B29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741C880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59A79D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23FE653" w14:textId="4117610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873B5C0" w14:textId="38F18A3B" w:rsidR="0062729D" w:rsidRPr="00747C04" w:rsidRDefault="0062729D" w:rsidP="0062729D">
            <w:pPr>
              <w:pStyle w:val="af5"/>
            </w:pPr>
            <w:r>
              <w:t>12</w:t>
            </w:r>
          </w:p>
        </w:tc>
        <w:tc>
          <w:tcPr>
            <w:tcW w:w="1416" w:type="dxa"/>
            <w:vAlign w:val="center"/>
          </w:tcPr>
          <w:p w14:paraId="4A10580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0EA14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A9D4201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C6E5F8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152E2DB" w14:textId="2550C09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3D5C33A" w14:textId="25FA364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5AAF4F7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288D92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6FEB0B7" w14:textId="0B021E1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13CE1B46" w14:textId="6B48097A" w:rsidR="0062729D" w:rsidRPr="00747C04" w:rsidRDefault="0062729D" w:rsidP="0062729D">
            <w:pPr>
              <w:pStyle w:val="af5"/>
            </w:pPr>
            <w:r>
              <w:t>8</w:t>
            </w:r>
          </w:p>
        </w:tc>
        <w:tc>
          <w:tcPr>
            <w:tcW w:w="1416" w:type="dxa"/>
            <w:vAlign w:val="center"/>
          </w:tcPr>
          <w:p w14:paraId="64F9082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0BA6AB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583EC73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F9F17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8B01DB2" w14:textId="45A079F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76FFE7F" w14:textId="3873E14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0E8316E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1210F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E223318" w14:textId="5095635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510EE540" w14:textId="0E11BE14" w:rsidR="0062729D" w:rsidRPr="00747C04" w:rsidRDefault="0062729D" w:rsidP="0062729D">
            <w:pPr>
              <w:pStyle w:val="af5"/>
            </w:pPr>
            <w:r>
              <w:t>2</w:t>
            </w:r>
          </w:p>
        </w:tc>
        <w:tc>
          <w:tcPr>
            <w:tcW w:w="1416" w:type="dxa"/>
            <w:vAlign w:val="center"/>
          </w:tcPr>
          <w:p w14:paraId="437DB7A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FBF8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380E3DE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112987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16F2EBF" w14:textId="59B5D03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1612D5B" w14:textId="2F00DA3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5815B8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4661C2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C52A2A9" w14:textId="4EC057D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9372AD3" w14:textId="43F656C7" w:rsidR="0062729D" w:rsidRPr="00747C04" w:rsidRDefault="0062729D" w:rsidP="0062729D">
            <w:pPr>
              <w:pStyle w:val="af5"/>
            </w:pPr>
            <w:r>
              <w:t>2</w:t>
            </w:r>
          </w:p>
        </w:tc>
        <w:tc>
          <w:tcPr>
            <w:tcW w:w="1416" w:type="dxa"/>
            <w:vAlign w:val="center"/>
          </w:tcPr>
          <w:p w14:paraId="1472BD3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0D0C0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268CB3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B2975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8658AD9" w14:textId="5C6BE64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A8C8C5B" w14:textId="326F529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7CF183F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861170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FBCBE69" w14:textId="73C1632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6E18056" w14:textId="5D0563EC" w:rsidR="0062729D" w:rsidRPr="00747C04" w:rsidRDefault="0062729D" w:rsidP="0062729D">
            <w:pPr>
              <w:pStyle w:val="af5"/>
            </w:pPr>
            <w:r>
              <w:t>38</w:t>
            </w:r>
          </w:p>
        </w:tc>
        <w:tc>
          <w:tcPr>
            <w:tcW w:w="1416" w:type="dxa"/>
            <w:vAlign w:val="center"/>
          </w:tcPr>
          <w:p w14:paraId="340533F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A6701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9F8A3CD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F09C4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0A7FCFA" w14:textId="32D73AB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37A0CA9A" w14:textId="05F43A2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2E89503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4D7E2E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9291209" w14:textId="0566A79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47A5B3BE" w14:textId="4E37BD52" w:rsidR="0062729D" w:rsidRPr="00747C04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3AED5D0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F15FF8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3846B28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D12F8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183664" w14:textId="4B66C37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ЛПАК-125+КСДО</w:t>
            </w:r>
          </w:p>
        </w:tc>
        <w:tc>
          <w:tcPr>
            <w:tcW w:w="3398" w:type="dxa"/>
            <w:vAlign w:val="center"/>
          </w:tcPr>
          <w:p w14:paraId="4DEB5B9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92591B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153D580" w14:textId="40665DF0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83255EE" w14:textId="322E9DA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1E1781C6" w14:textId="4161CA0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06DA5B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1F51D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ED7B3F5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A0FADC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8AB0BD" w14:textId="5F8F821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200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51AB2FD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F56CAC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AF252B" w14:textId="1F7FBF79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D319E69" w14:textId="02E1412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3972067" w14:textId="168C3CF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77C2C5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1D587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642F741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1F98F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B3C2933" w14:textId="1D0CCA5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vAlign w:val="center"/>
          </w:tcPr>
          <w:p w14:paraId="7E0571D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1ECA5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EA3CCA6" w14:textId="0EBB7C4C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4CEEF371" w14:textId="499C196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5FE088D" w14:textId="0488055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7D9ABC2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431D1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4E82BA0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214718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554E84A" w14:textId="7141FB4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vAlign w:val="center"/>
          </w:tcPr>
          <w:p w14:paraId="0560565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BDC66C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160863D" w14:textId="0B50B0E0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F0A9BBD" w14:textId="319E472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50589BD" w14:textId="201BC15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40</w:t>
            </w:r>
          </w:p>
        </w:tc>
        <w:tc>
          <w:tcPr>
            <w:tcW w:w="1416" w:type="dxa"/>
            <w:vAlign w:val="center"/>
          </w:tcPr>
          <w:p w14:paraId="3081D69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129B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90BC514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DE7A4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707005E" w14:textId="63D3EB5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ЛКТ-П-100</w:t>
            </w:r>
          </w:p>
        </w:tc>
        <w:tc>
          <w:tcPr>
            <w:tcW w:w="3398" w:type="dxa"/>
            <w:vAlign w:val="center"/>
          </w:tcPr>
          <w:p w14:paraId="52A5DD8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0316E6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365026A" w14:textId="53F9055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51A81AA" w14:textId="134E70B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4ED127A" w14:textId="4346BFF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7</w:t>
            </w:r>
          </w:p>
        </w:tc>
        <w:tc>
          <w:tcPr>
            <w:tcW w:w="1416" w:type="dxa"/>
            <w:vAlign w:val="center"/>
          </w:tcPr>
          <w:p w14:paraId="05EAA3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8561F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BE494F4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94584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D0B3E43" w14:textId="0C40773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7360591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246D5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2879213" w14:textId="202A9A8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5FB9003" w14:textId="1D76F83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ED083E8" w14:textId="781C771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60612A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AA1CA8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EC504FB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B33600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CF700DF" w14:textId="7712BBB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ЛКТ-П-160</w:t>
            </w:r>
          </w:p>
        </w:tc>
        <w:tc>
          <w:tcPr>
            <w:tcW w:w="3398" w:type="dxa"/>
            <w:vAlign w:val="center"/>
          </w:tcPr>
          <w:p w14:paraId="3AE9442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1E9520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FCD506" w14:textId="24B98659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4851209" w14:textId="7C63D6D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011A85A" w14:textId="1D355C55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507470A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13202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D6B494A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5CED5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30A32D7" w14:textId="2323F02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494D553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6CA390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6F9AD0A" w14:textId="34C03E9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3700BA9" w14:textId="4E2DF27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C7C209E" w14:textId="53BB56E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vAlign w:val="center"/>
          </w:tcPr>
          <w:p w14:paraId="70FC3F8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81D770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BCC8F3A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7E7734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53D3025" w14:textId="5501EB6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776CE9B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84FB98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58D16A2" w14:textId="45B0C88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0AA0D3B" w14:textId="2A0AA5E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6CA7C1A" w14:textId="758BA99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5107F25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E81D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C124B26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19F75A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D71F38B" w14:textId="09F51C4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2798EDD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0E942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FB64E5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FE7E202" w14:textId="1B4AD2B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DD61302" w14:textId="2081B6A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28A41AF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AABCE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2BE4170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4D9DBB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4CF5035" w14:textId="2B49032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vAlign w:val="center"/>
          </w:tcPr>
          <w:p w14:paraId="2044A85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4FBF0F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05742B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EA829CC" w14:textId="2B0ACAE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458487B" w14:textId="5816002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59E17A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A27C50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2E9A088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E1196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197D18B" w14:textId="5F1130B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160</w:t>
            </w:r>
          </w:p>
        </w:tc>
        <w:tc>
          <w:tcPr>
            <w:tcW w:w="3398" w:type="dxa"/>
            <w:vAlign w:val="center"/>
          </w:tcPr>
          <w:p w14:paraId="084E8E9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8C159E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CA2AFF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84631CF" w14:textId="31868DB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7F1B52E" w14:textId="11F73F8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1EC07D8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9C796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2DD5C23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7C06BE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BF774D9" w14:textId="554E0C8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0F4A8812" w14:textId="2E430D4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952C8E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7F2C9E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8392172" w14:textId="5D622BA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2C513E4" w14:textId="1A314FA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44</w:t>
            </w:r>
          </w:p>
        </w:tc>
        <w:tc>
          <w:tcPr>
            <w:tcW w:w="1416" w:type="dxa"/>
            <w:vAlign w:val="center"/>
          </w:tcPr>
          <w:p w14:paraId="1D98E6E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DDD9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52C1278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2460F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BA8AAAF" w14:textId="70C8A28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10A8FC4E" w14:textId="5C1053C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DE3F2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CFCC1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AD5A3AF" w14:textId="796C17B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0F57139" w14:textId="42D6E0C9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107</w:t>
            </w:r>
          </w:p>
        </w:tc>
        <w:tc>
          <w:tcPr>
            <w:tcW w:w="1416" w:type="dxa"/>
            <w:vAlign w:val="center"/>
          </w:tcPr>
          <w:p w14:paraId="1305934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7EF5F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E9D7EAA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CD387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FC3A40" w14:textId="487A4B1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7C5356E1" w14:textId="169ED96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438E75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0F697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84CEB6C" w14:textId="6706A1B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9F039C5" w14:textId="0477329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26</w:t>
            </w:r>
          </w:p>
        </w:tc>
        <w:tc>
          <w:tcPr>
            <w:tcW w:w="1416" w:type="dxa"/>
            <w:vAlign w:val="center"/>
          </w:tcPr>
          <w:p w14:paraId="5FE502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F9DAA5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CEE259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11015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66C7E27" w14:textId="6BDC926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6B30966D" w14:textId="07E9B1E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207C1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EA6300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88E55F7" w14:textId="2B5A597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784A624" w14:textId="4426D15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13</w:t>
            </w:r>
          </w:p>
        </w:tc>
        <w:tc>
          <w:tcPr>
            <w:tcW w:w="1416" w:type="dxa"/>
            <w:vAlign w:val="center"/>
          </w:tcPr>
          <w:p w14:paraId="16E6A2E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9031F2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636302D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CE5F9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3666BE" w14:textId="2039EFC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30107206" w14:textId="69B0010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1F3125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5137C5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796865A" w14:textId="202446A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4AD0CA1" w14:textId="2AB85296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1DCA3F7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F1ED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DDB700E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E2FD6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A1FFDBB" w14:textId="7C45020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4855DA4E" w14:textId="7E6AE56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0A4C75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8028B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BA826EB" w14:textId="65F0C3F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CE9BED7" w14:textId="6099CEB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71</w:t>
            </w:r>
          </w:p>
        </w:tc>
        <w:tc>
          <w:tcPr>
            <w:tcW w:w="1416" w:type="dxa"/>
            <w:vAlign w:val="center"/>
          </w:tcPr>
          <w:p w14:paraId="3E4B242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B6FB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748C720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666D46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1EE5A7E" w14:textId="079B237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001251AB" w14:textId="65AD14F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9D3C1F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BC43CE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26239AC" w14:textId="3C09A45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D4B52B4" w14:textId="58F367D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15</w:t>
            </w:r>
          </w:p>
        </w:tc>
        <w:tc>
          <w:tcPr>
            <w:tcW w:w="1416" w:type="dxa"/>
            <w:vAlign w:val="center"/>
          </w:tcPr>
          <w:p w14:paraId="3DB0875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4557D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A2CD562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0BEA8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A31C11E" w14:textId="0CE2833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300x2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1CA87F1" w14:textId="68D070A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1CE25E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C910AC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3573170" w14:textId="1F7DAB4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3106890" w14:textId="3321888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27880B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937510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ADF8A0E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502E7E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B87071F" w14:textId="287EAD6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628FC51" w14:textId="1ECF41E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D6470E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14C916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17318CE" w14:textId="101F191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78B3808" w14:textId="1411BA8F" w:rsidR="0062729D" w:rsidRPr="00747C04" w:rsidRDefault="0062729D" w:rsidP="0062729D">
            <w:pPr>
              <w:pStyle w:val="af5"/>
            </w:pPr>
            <w:r w:rsidRPr="003D63D0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72F150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EA213D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8A66AE1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CBFECF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9F37EB3" w14:textId="072EAC7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25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D507C3B" w14:textId="249ADA4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3BAD0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0D0578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3BA1348" w14:textId="63B56E9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4829110" w14:textId="4261C1D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5003FFD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47A73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338F375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5EF0A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C4362B4" w14:textId="3B57685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00x3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02E6F08" w14:textId="234BCE9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0663F0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D8BCC9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73408FD" w14:textId="2E424F8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24998F1" w14:textId="40F1B68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56</w:t>
            </w:r>
          </w:p>
        </w:tc>
        <w:tc>
          <w:tcPr>
            <w:tcW w:w="1416" w:type="dxa"/>
            <w:vAlign w:val="center"/>
          </w:tcPr>
          <w:p w14:paraId="3C7D36E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AF541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838B1D6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E09CD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5ED5C3C" w14:textId="13F318C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500x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DF8673A" w14:textId="700A60A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D9CF89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9FA38A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F5C89E2" w14:textId="592C03F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C225886" w14:textId="08A13E9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35</w:t>
            </w:r>
          </w:p>
        </w:tc>
        <w:tc>
          <w:tcPr>
            <w:tcW w:w="1416" w:type="dxa"/>
            <w:vAlign w:val="center"/>
          </w:tcPr>
          <w:p w14:paraId="7CAAFA1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488C3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CA20847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20B48F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5FC017A" w14:textId="2CEB56F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FD190EC" w14:textId="5B73097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5B15AE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F9B12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90DFF9C" w14:textId="673F9AC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913C05D" w14:textId="0E21E87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39</w:t>
            </w:r>
          </w:p>
        </w:tc>
        <w:tc>
          <w:tcPr>
            <w:tcW w:w="1416" w:type="dxa"/>
            <w:vAlign w:val="center"/>
          </w:tcPr>
          <w:p w14:paraId="15C78E9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B5484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F5557E7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24991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A1290D3" w14:textId="45DFCFB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54ADDC5" w14:textId="3631231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42AB6B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5B076C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DC88FA6" w14:textId="161CAB6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23B9C5C" w14:textId="64E8A47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39</w:t>
            </w:r>
          </w:p>
        </w:tc>
        <w:tc>
          <w:tcPr>
            <w:tcW w:w="1416" w:type="dxa"/>
            <w:vAlign w:val="center"/>
          </w:tcPr>
          <w:p w14:paraId="23EA531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F8228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2777565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1A1A4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C6DE14A" w14:textId="4BFB95A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70</w:t>
            </w:r>
            <w:r w:rsidRPr="00C526CB">
              <w:rPr>
                <w:color w:val="000000"/>
              </w:rPr>
              <w:t xml:space="preserve">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E68BE21" w14:textId="0DA9B2C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352E78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8A1E4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3B7A47D" w14:textId="423CB7E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72E396E" w14:textId="2E685F4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vAlign w:val="center"/>
          </w:tcPr>
          <w:p w14:paraId="435E31F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B088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7AE90B0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DF476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FC43973" w14:textId="751B12E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5DCF69A" w14:textId="2AB052E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8ED35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22D67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68B5B7D" w14:textId="49682F1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B41C1B3" w14:textId="3CE29B4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74B0AA1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7A52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576035A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EF186B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2C98E44" w14:textId="5C6B050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963AF9A" w14:textId="10AC8D0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0548C2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925D0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807EF13" w14:textId="46ABE55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36B6658" w14:textId="4B8A2E9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5A4231E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8084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0DE1FA6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B6B713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3E2CC1B" w14:textId="0F2A5DF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EBCF716" w14:textId="6763203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25FC1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E8413A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BF1C740" w14:textId="60D8089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575D232" w14:textId="5ACE798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61</w:t>
            </w:r>
          </w:p>
        </w:tc>
        <w:tc>
          <w:tcPr>
            <w:tcW w:w="1416" w:type="dxa"/>
            <w:vAlign w:val="center"/>
          </w:tcPr>
          <w:p w14:paraId="040D8A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74FB6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76BEEA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70ECB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B36C26F" w14:textId="3E19D0E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ECE09DE" w14:textId="7F6F9D4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15D791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9FA5EE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517F366" w14:textId="77F1C6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2E17955" w14:textId="116917A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6EF86D3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B82F82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2A2B28C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87138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1056AC7" w14:textId="07BCA23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37DE1F5F" w14:textId="6AA7847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F66598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484631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5DAFA52" w14:textId="3792F3A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CC1EAD8" w14:textId="1B99F64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305</w:t>
            </w:r>
          </w:p>
        </w:tc>
        <w:tc>
          <w:tcPr>
            <w:tcW w:w="1416" w:type="dxa"/>
            <w:vAlign w:val="center"/>
          </w:tcPr>
          <w:p w14:paraId="065B05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CF9B50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D6E1FCA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6A8790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836F487" w14:textId="7C89ECD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2F4FBEE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15A7D6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78AA79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D4B783D" w14:textId="5250C9C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23507ABA" w14:textId="0059BBED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598</w:t>
            </w:r>
          </w:p>
        </w:tc>
        <w:tc>
          <w:tcPr>
            <w:tcW w:w="1416" w:type="dxa"/>
            <w:vAlign w:val="center"/>
          </w:tcPr>
          <w:p w14:paraId="6180FEB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CB9C2A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E1506FE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C68A62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FB7B123" w14:textId="0D8B246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051355E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1D3054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77EAC3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1A1ACF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2768581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47ECA2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1072E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1BBBB42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7BA40E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F579BEF" w14:textId="2E004AD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2F05C909" w14:textId="5C436CD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0BFE345E" w14:textId="21B2EDD0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22BA250" w14:textId="685A148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EFE9853" w14:textId="62D1B82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18268A03" w14:textId="2292DD2E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1989511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3F965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0E3347C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A0BA58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DACC25" w14:textId="773BF0D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33D66A94" w14:textId="51938514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43C38004" w14:textId="23653EC9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E12E189" w14:textId="7E267BC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75631491" w14:textId="2567B4E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7518E9AC" w14:textId="16939E2B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57C9540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A8B98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7A9F795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613FD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8DB80FB" w14:textId="38279D7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17F027E1" w14:textId="62D0501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73369E9A" w14:textId="6C9C8FB6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16F7F2C" w14:textId="4D423CC4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7D6E6CF5" w14:textId="01220A9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1056F921" w14:textId="11FCFF1A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73A01FDB" w14:textId="31D33D6C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F30F97" w14:textId="0FE82753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0F2F5095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8C064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CD93133" w14:textId="5839572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13414AEB" w14:textId="2AD0897C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4AE3E799" w14:textId="1D3718D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438A456" w14:textId="65C0ABD2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2C054339" w14:textId="2B8C8E9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60F09C39" w14:textId="4A467DD6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09A6319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C94380" w14:textId="0D564BD1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30B57C50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53317C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42326B9" w14:textId="42A758E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4391585B" w14:textId="290B91A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39F76A09" w14:textId="3BDFA2CA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3AB9FFA" w14:textId="0D74E12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4A252950" w14:textId="57EF1AE4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0EAEC6B2" w14:textId="0AE788BA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62094BF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9B430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D77FA97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D6ECC6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EA53063" w14:textId="6F75109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023E280D" w14:textId="790BA7C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25932549" w14:textId="4F30A5F5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90A1B98" w14:textId="185B7D0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33D157EF" w14:textId="08D9156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01272AC5" w14:textId="0B177E78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56A06AD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30429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FCBD5B6" w14:textId="77777777" w:rsidTr="00C33EDC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ED55B3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A19C140" w14:textId="1F5B77D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39176D6C" w14:textId="1311606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52CD926A" w14:textId="1CAD0FF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376BF9B" w14:textId="364A2C7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6DA161A4" w14:textId="5698410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632BC397" w14:textId="2A043A35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20FB71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31350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0B6C24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9D2793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A81F5FF" w14:textId="7F39DCB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76C7137F" w14:textId="69D5540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4E43E38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D7B82C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6553855" w14:textId="3805CB5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2E5ECA28" w14:textId="51569BED" w:rsidR="0062729D" w:rsidRPr="00747C04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057E19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1A9F8B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4387B5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46AED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8AE8B01" w14:textId="02A8AC5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5B179860" w14:textId="1BE845E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333D942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C6AABD6" w14:textId="38CE363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34F05A4" w14:textId="5A01B1A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09981057" w14:textId="0E09CBFC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29B7901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21F422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9660FE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3171C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8E69431" w14:textId="28E3346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00CFFEC9" w14:textId="2F5D18B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466E167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860F54E" w14:textId="21894BF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AAF6C02" w14:textId="2B35154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06CF44D3" w14:textId="2E7D517B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588FF9B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66AC72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C3C122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B7E209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0B4EF64" w14:textId="18ABA09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38507B1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28ED7D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CFAC75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BBE40F3" w14:textId="0B3DAB7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4CCEB425" w14:textId="57E69997" w:rsidR="0062729D" w:rsidRPr="00747C04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30E1D1A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235925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596217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79180B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403D3CE" w14:textId="449F0EA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31E1722F" w14:textId="2501B32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30E641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C6E8FB4" w14:textId="4D427F2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88BA411" w14:textId="0B15373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7021D213" w14:textId="47F4F5DA" w:rsidR="0062729D" w:rsidRPr="00747C04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5C8522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A78565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3F92461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B8F0A2F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59865DDA" w14:textId="1645354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13 этаж</w:t>
            </w:r>
          </w:p>
        </w:tc>
        <w:tc>
          <w:tcPr>
            <w:tcW w:w="3398" w:type="dxa"/>
            <w:vAlign w:val="center"/>
          </w:tcPr>
          <w:p w14:paraId="12CB578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DEA90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AB6FF0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963938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C1F7AE9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4EBB007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0D4AB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B595CB0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566F9C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A89CAEB" w14:textId="6A0704E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233A81F9" w14:textId="2A53E52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1698F6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5415CBD" w14:textId="6F8B4E8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378F639A" w14:textId="4E507BD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2ECD37B" w14:textId="00AAD4A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2279C29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42A06F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C7E664A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E459F8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006FFB4" w14:textId="34ABAD7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8</w:t>
            </w:r>
            <w:r w:rsidRPr="005B601D">
              <w:rPr>
                <w:color w:val="000000"/>
              </w:rPr>
              <w:t>00x500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778C4C31" w14:textId="392B19B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8</w:t>
            </w:r>
            <w:r w:rsidRPr="005B601D">
              <w:rPr>
                <w:color w:val="000000"/>
              </w:rPr>
              <w:t>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5C53EFA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B1DE39D" w14:textId="4586FC4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64B1C0DF" w14:textId="668A049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24105C1" w14:textId="57DE0C69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63866F5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6944B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DC2282A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827131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E14ADB5" w14:textId="7C8EFAE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4A58A38A" w14:textId="143C32D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4586B41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BB85AE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A83593B" w14:textId="6476D0C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C031110" w14:textId="3D34FD86" w:rsidR="0062729D" w:rsidRPr="00747C04" w:rsidRDefault="0062729D" w:rsidP="0062729D">
            <w:pPr>
              <w:pStyle w:val="af5"/>
            </w:pPr>
            <w:r>
              <w:t>20</w:t>
            </w:r>
          </w:p>
        </w:tc>
        <w:tc>
          <w:tcPr>
            <w:tcW w:w="1416" w:type="dxa"/>
            <w:vAlign w:val="center"/>
          </w:tcPr>
          <w:p w14:paraId="0CB26A7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3ABB81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FB137E3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C8BBCF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7DDCE57" w14:textId="34EEC83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3419B79" w14:textId="4784755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76F64F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260DD1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90F99CC" w14:textId="3F97939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68BEF0B" w14:textId="35066FD6" w:rsidR="0062729D" w:rsidRPr="00747C04" w:rsidRDefault="0062729D" w:rsidP="0062729D">
            <w:pPr>
              <w:pStyle w:val="af5"/>
            </w:pPr>
            <w:r>
              <w:t>20</w:t>
            </w:r>
          </w:p>
        </w:tc>
        <w:tc>
          <w:tcPr>
            <w:tcW w:w="1416" w:type="dxa"/>
            <w:vAlign w:val="center"/>
          </w:tcPr>
          <w:p w14:paraId="615E3AD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04D6C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391A020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CB9C8F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E5FB334" w14:textId="52FD260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86A94F3" w14:textId="54A7D63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0BE11DE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45B2E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AEE709C" w14:textId="45D204B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862FF31" w14:textId="250C1A01" w:rsidR="0062729D" w:rsidRPr="00747C04" w:rsidRDefault="0062729D" w:rsidP="0062729D">
            <w:pPr>
              <w:pStyle w:val="af5"/>
            </w:pPr>
            <w:r>
              <w:t>9</w:t>
            </w:r>
          </w:p>
        </w:tc>
        <w:tc>
          <w:tcPr>
            <w:tcW w:w="1416" w:type="dxa"/>
            <w:vAlign w:val="center"/>
          </w:tcPr>
          <w:p w14:paraId="48E4D19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488E8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275398A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4B8AA7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B716675" w14:textId="5C4E684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87489D1" w14:textId="470497A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29D805B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F613CB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063FC06" w14:textId="163A022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06C83219" w14:textId="4A70BBDA" w:rsidR="0062729D" w:rsidRPr="00747C04" w:rsidRDefault="0062729D" w:rsidP="0062729D">
            <w:pPr>
              <w:pStyle w:val="af5"/>
            </w:pPr>
            <w:r>
              <w:t>45</w:t>
            </w:r>
          </w:p>
        </w:tc>
        <w:tc>
          <w:tcPr>
            <w:tcW w:w="1416" w:type="dxa"/>
            <w:vAlign w:val="center"/>
          </w:tcPr>
          <w:p w14:paraId="49369A3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C7CF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4510A08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2D4C1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2CD9401" w14:textId="61E36A7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33B3CF4B" w14:textId="6C775F7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14243D6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D55358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8F30EA0" w14:textId="3A975AF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7F84EBC2" w14:textId="5B886DE5" w:rsidR="0062729D" w:rsidRPr="00747C04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2955774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CE885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ECEC3C0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FAB6F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44AD8D6" w14:textId="1BECD9B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ЛПАК-125+КСДО</w:t>
            </w:r>
          </w:p>
        </w:tc>
        <w:tc>
          <w:tcPr>
            <w:tcW w:w="3398" w:type="dxa"/>
            <w:vAlign w:val="center"/>
          </w:tcPr>
          <w:p w14:paraId="166D43D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8CF53A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4C85C39" w14:textId="6867F333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586BF9C" w14:textId="76E9E98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D71B9C3" w14:textId="06B1DA5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7EF02B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EC1E08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3635B4E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D38857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C6656CB" w14:textId="7012B2F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160+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6D1C74B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7B7BCC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ED1B54B" w14:textId="1867B83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E24F575" w14:textId="5E14038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AE962F8" w14:textId="40D9410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468699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4B3738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0415534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B29CB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0323EF1" w14:textId="69A1106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vAlign w:val="center"/>
          </w:tcPr>
          <w:p w14:paraId="02A57B2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171FAE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CB26BAC" w14:textId="62FEE4E1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3D97F79" w14:textId="679F850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9FC2490" w14:textId="6DBFFA1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44</w:t>
            </w:r>
          </w:p>
        </w:tc>
        <w:tc>
          <w:tcPr>
            <w:tcW w:w="1416" w:type="dxa"/>
            <w:vAlign w:val="center"/>
          </w:tcPr>
          <w:p w14:paraId="39139FD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0E730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A7A28AA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56E4EA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3CC67A9" w14:textId="78EB4C2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ЛКТ-П-100</w:t>
            </w:r>
          </w:p>
        </w:tc>
        <w:tc>
          <w:tcPr>
            <w:tcW w:w="3398" w:type="dxa"/>
            <w:vAlign w:val="center"/>
          </w:tcPr>
          <w:p w14:paraId="63B1A47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0FE926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142CC2A" w14:textId="75D56CB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A9F25D2" w14:textId="17B8FF7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67ADCD3" w14:textId="2F2CBD9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62768E4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3DFF5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0A2005F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B76DD1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0CCBAB" w14:textId="62710E8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17EE32D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82051A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AE8F8FC" w14:textId="264773B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6A4D7C7" w14:textId="1E2EF41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CF6CD6E" w14:textId="0A56200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7333AA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13BF6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B3B5405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F51A5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2FFA583" w14:textId="2518271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ЛКТ-П-160</w:t>
            </w:r>
          </w:p>
        </w:tc>
        <w:tc>
          <w:tcPr>
            <w:tcW w:w="3398" w:type="dxa"/>
            <w:vAlign w:val="center"/>
          </w:tcPr>
          <w:p w14:paraId="647D77B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C67961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F65ABB" w14:textId="2AA0F9D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4203985E" w14:textId="7C9EA94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1EF91F4C" w14:textId="6DD16E7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563275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D5C0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74779F7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E13287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0037528" w14:textId="1687014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3FB24DE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66396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5A39232" w14:textId="5448CFF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0F2C4370" w14:textId="08601CE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023C6CD" w14:textId="6A41139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18</w:t>
            </w:r>
          </w:p>
        </w:tc>
        <w:tc>
          <w:tcPr>
            <w:tcW w:w="1416" w:type="dxa"/>
            <w:vAlign w:val="center"/>
          </w:tcPr>
          <w:p w14:paraId="678E794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CF1A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902412C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C1ECA1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43C2B53" w14:textId="5D9993F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5356EDF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8F2E1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8BE4F17" w14:textId="67CE848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7ECE5F2" w14:textId="78C0384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63E3E6B" w14:textId="013B6C23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5CED6FF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EDB3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74687D7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68ADAD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7F9A015" w14:textId="5FB02FB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0E7EE76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580F10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EAA73E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C2C4146" w14:textId="05225CE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8D0FFA9" w14:textId="12524FA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74ECB91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85276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5222D00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7D63DF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114E88E" w14:textId="7AC57AD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vAlign w:val="center"/>
          </w:tcPr>
          <w:p w14:paraId="6A2A5AA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5E505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1A4FF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27BBACA" w14:textId="0505D85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FB98011" w14:textId="4C49DD85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vAlign w:val="center"/>
          </w:tcPr>
          <w:p w14:paraId="6A72FE3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8F86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18BD4BB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B25079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6A19E66" w14:textId="48C4159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160</w:t>
            </w:r>
          </w:p>
        </w:tc>
        <w:tc>
          <w:tcPr>
            <w:tcW w:w="3398" w:type="dxa"/>
            <w:vAlign w:val="center"/>
          </w:tcPr>
          <w:p w14:paraId="714687C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9D36CC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F01E56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6C9FCE8" w14:textId="257C959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F8002A" w14:textId="3782F4D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7E2B015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2DFDF7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1DAAE48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C6CEC3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AFC5FE" w14:textId="35F74D5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074B4EFC" w14:textId="6B5F0B1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F21C56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D9DFE0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127C3BD" w14:textId="383AA28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D8CF81C" w14:textId="3C797E5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78</w:t>
            </w:r>
          </w:p>
        </w:tc>
        <w:tc>
          <w:tcPr>
            <w:tcW w:w="1416" w:type="dxa"/>
            <w:vAlign w:val="center"/>
          </w:tcPr>
          <w:p w14:paraId="04172AD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D2ECF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94AD347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D5CCA1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BC278B9" w14:textId="1BF0A80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1E9E486C" w14:textId="7A6AAE8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94D0A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B953A4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6EAAC37" w14:textId="69B6E57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3DD6057" w14:textId="288DA720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118</w:t>
            </w:r>
          </w:p>
        </w:tc>
        <w:tc>
          <w:tcPr>
            <w:tcW w:w="1416" w:type="dxa"/>
            <w:vAlign w:val="center"/>
          </w:tcPr>
          <w:p w14:paraId="0EC5E9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A77BF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BD7847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97EE8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DA6C9E5" w14:textId="5D51467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629C4502" w14:textId="120A681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01050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CE7FC8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AD02488" w14:textId="344891D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E164C8B" w14:textId="5F101AF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55</w:t>
            </w:r>
          </w:p>
        </w:tc>
        <w:tc>
          <w:tcPr>
            <w:tcW w:w="1416" w:type="dxa"/>
            <w:vAlign w:val="center"/>
          </w:tcPr>
          <w:p w14:paraId="38837A3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6F4646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FBEB5DC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7BBE4A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E3ECE1B" w14:textId="07E6FCC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3A759E93" w14:textId="437C149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D5153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3EFF2A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73C072B" w14:textId="0A2FBF5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4EBE00E" w14:textId="64CBA965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67FF2DF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393FF8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A4D3337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538E4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A859C46" w14:textId="742E642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42C8EDB1" w14:textId="32C50B8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15364F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755EE8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6ACF98D" w14:textId="4C5902E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4EE72C3" w14:textId="0DD13A3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94</w:t>
            </w:r>
          </w:p>
        </w:tc>
        <w:tc>
          <w:tcPr>
            <w:tcW w:w="1416" w:type="dxa"/>
            <w:vAlign w:val="center"/>
          </w:tcPr>
          <w:p w14:paraId="1AB562D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9D3D8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B143791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B2850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1A6DC73" w14:textId="2EB3828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3963FF5F" w14:textId="37A395D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C489FF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92D0F3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0AD4D9A" w14:textId="19B82B4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386F59F" w14:textId="49620CC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2B89A52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A91EBE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3F49DA8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1A47B0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E11CFEE" w14:textId="5191060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300x2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C62C35C" w14:textId="43A155A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3EDA1D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65E9C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6C7489E" w14:textId="1F5F74A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639CC03" w14:textId="2C0A2E97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416" w:type="dxa"/>
            <w:vAlign w:val="center"/>
          </w:tcPr>
          <w:p w14:paraId="625457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A102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2A41669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50F83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F4E588E" w14:textId="1DAA122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BA7F084" w14:textId="2086231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4C2C2E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BB242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C66D405" w14:textId="54FD6F3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FE09437" w14:textId="19A16C5A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14:paraId="75A2D7F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3453F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55F97F4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FC7C3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036DC37" w14:textId="60C66F7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00x3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3AB22B1" w14:textId="37AF1FF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75EAB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5ED01B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067723E" w14:textId="546A2A9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B96872B" w14:textId="07F18163" w:rsidR="0062729D" w:rsidRPr="00747C04" w:rsidRDefault="0062729D" w:rsidP="0062729D">
            <w:pPr>
              <w:pStyle w:val="af5"/>
            </w:pPr>
            <w:r>
              <w:t>32</w:t>
            </w:r>
          </w:p>
        </w:tc>
        <w:tc>
          <w:tcPr>
            <w:tcW w:w="1416" w:type="dxa"/>
            <w:vAlign w:val="center"/>
          </w:tcPr>
          <w:p w14:paraId="38CC63D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420476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AC932E0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F55303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226F615" w14:textId="56FD56D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500x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BBB7080" w14:textId="4FF9E99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0D7B57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E5A783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FC1CC56" w14:textId="41845F5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8C8E599" w14:textId="0E4A59A3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43</w:t>
            </w:r>
          </w:p>
        </w:tc>
        <w:tc>
          <w:tcPr>
            <w:tcW w:w="1416" w:type="dxa"/>
            <w:vAlign w:val="center"/>
          </w:tcPr>
          <w:p w14:paraId="3E1CD6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365931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6FA1FC5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B17A8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B6DEB1" w14:textId="555D6B3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48A0EFC" w14:textId="7BE66B1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F6D957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A0CC23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684723B" w14:textId="51A6B92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21F13C8" w14:textId="0419F3C0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43</w:t>
            </w:r>
          </w:p>
        </w:tc>
        <w:tc>
          <w:tcPr>
            <w:tcW w:w="1416" w:type="dxa"/>
            <w:vAlign w:val="center"/>
          </w:tcPr>
          <w:p w14:paraId="6D46AB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B1C47C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A1058D4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4A17BD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217E40F" w14:textId="72A8B36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994D2D7" w14:textId="4CF7B8D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D694F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107A9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F3B1678" w14:textId="567B912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8D9D4EF" w14:textId="5D7D99E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51</w:t>
            </w:r>
          </w:p>
        </w:tc>
        <w:tc>
          <w:tcPr>
            <w:tcW w:w="1416" w:type="dxa"/>
            <w:vAlign w:val="center"/>
          </w:tcPr>
          <w:p w14:paraId="47CA98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45C7D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73B00D5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2C68B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2B970E5" w14:textId="368721D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 xml:space="preserve">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F2CE12E" w14:textId="792A21E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7C748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347593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3357363" w14:textId="60636AD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498547C" w14:textId="6107994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16</w:t>
            </w:r>
          </w:p>
        </w:tc>
        <w:tc>
          <w:tcPr>
            <w:tcW w:w="1416" w:type="dxa"/>
            <w:vAlign w:val="center"/>
          </w:tcPr>
          <w:p w14:paraId="72EE09B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0F878B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EC32123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D9BBFC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17F075" w14:textId="7B90B97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0708BD4" w14:textId="7A29228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8B0F6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7FC6F7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A4DA137" w14:textId="171DF2A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F2EAB86" w14:textId="72F2BC45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69</w:t>
            </w:r>
          </w:p>
        </w:tc>
        <w:tc>
          <w:tcPr>
            <w:tcW w:w="1416" w:type="dxa"/>
            <w:vAlign w:val="center"/>
          </w:tcPr>
          <w:p w14:paraId="7C7706C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4BC4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5058257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DB350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8E03F1" w14:textId="652D877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60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53A0997" w14:textId="1EB2EFB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E8EEC4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C0B348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4EB5652" w14:textId="51A3399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35B4681" w14:textId="7DE618B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1FAC9DF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C3554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A27F548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F663E9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07AF6ED" w14:textId="7F4F3F2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85FA90D" w14:textId="1E35D19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8E5587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17F100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29633EE" w14:textId="11B690C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753206E" w14:textId="23DC2278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14:paraId="0B0FF62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E63EA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47BA426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9F9C1C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8B6AA7" w14:textId="4F230DB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3887321B" w14:textId="0ED2013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599FA7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F29A99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C5B5527" w14:textId="29849B3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6DE909C" w14:textId="5F43E586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247</w:t>
            </w:r>
          </w:p>
        </w:tc>
        <w:tc>
          <w:tcPr>
            <w:tcW w:w="1416" w:type="dxa"/>
            <w:vAlign w:val="center"/>
          </w:tcPr>
          <w:p w14:paraId="635E898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CCF36F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0EEB4A4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55358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DF328ED" w14:textId="4AC91D4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0475DE5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8E0A6E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D707F5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FD294CE" w14:textId="2074C6D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4CA39F5E" w14:textId="3AFE1495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425</w:t>
            </w:r>
          </w:p>
        </w:tc>
        <w:tc>
          <w:tcPr>
            <w:tcW w:w="1416" w:type="dxa"/>
            <w:vAlign w:val="center"/>
          </w:tcPr>
          <w:p w14:paraId="3C25AE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CAF6CD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F159E88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94D730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9101D97" w14:textId="40685B1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4A4BD27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9D60A4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3561B7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96888D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A573796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5EFC634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378DF2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E6200B0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B6F863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07C0E3F" w14:textId="7E7C503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523B57CF" w14:textId="021DF7F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49A480A2" w14:textId="52BDA799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6E797ED" w14:textId="50D38AA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DBC271B" w14:textId="5E79F82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7634FFA3" w14:textId="083132A8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6A3FFF5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433481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9314D86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68BA8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7C9EA5A" w14:textId="627105A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38302F79" w14:textId="24F2174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2B9A1850" w14:textId="7674E40C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1A3895B" w14:textId="7D5DA2F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09D94F2A" w14:textId="0C4181E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70BEAF55" w14:textId="48220A62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5E594F1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3CA92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3A83CF4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377F5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C04D373" w14:textId="5CF52EA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7030CD66" w14:textId="450BFA2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1B44AE1B" w14:textId="7788DEE4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4D7F297" w14:textId="58DBD586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5B8247D9" w14:textId="049B69E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00B2421" w14:textId="593A4577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3675C6BA" w14:textId="2B87C6D1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55A503" w14:textId="12E2F893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017EFC2D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3746D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A4823D" w14:textId="2866DF2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11252E7D" w14:textId="0D8C3E34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5A751A18" w14:textId="583B129A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976FCC2" w14:textId="6D45833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44CB89D9" w14:textId="1EC8F7E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4F742ED6" w14:textId="1EDB480A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37359BE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AA2CA2" w14:textId="5D67696B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2F8AE0DA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F9CFC1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4803C4D" w14:textId="63441A2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069626AD" w14:textId="46ABC2F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49566003" w14:textId="4663B9E0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1AE3087" w14:textId="7ADEA40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628871EC" w14:textId="4A47C90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2787647F" w14:textId="3EF90B8E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102715F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8320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6474285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DE0D2E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507BB3D" w14:textId="733D2EE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04A6EC67" w14:textId="0D3C8E5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12C7EBB6" w14:textId="672C506D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AAA52C0" w14:textId="2A165CB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13355AFB" w14:textId="36F06AC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00F010C0" w14:textId="403DC710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14BF46C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90A2C0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64C64B0" w14:textId="77777777" w:rsidTr="00281D1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CFDF3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FB22820" w14:textId="1D0A781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70BA3ED8" w14:textId="35AD1A6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3409E1FA" w14:textId="4CDB201C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A2EF0E2" w14:textId="0D6BB69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75DC0FB9" w14:textId="78480E8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165435B4" w14:textId="7F6224CF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379CF9D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2A1A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C3CDE8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BBF716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A6D6DFB" w14:textId="732B1C6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6321048F" w14:textId="57ED50F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04B8BBA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E03465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EAD4CB2" w14:textId="4648F551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79641623" w14:textId="77F8047B" w:rsidR="0062729D" w:rsidRPr="00747C04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0FB235E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C9A14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5867BF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31FB0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677D312" w14:textId="00D0DDA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4DE934BA" w14:textId="67D3B94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06989F9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82EF311" w14:textId="407733A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2C2FA825" w14:textId="3804893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3B526C88" w14:textId="2110179C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641A761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6325F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EF93E9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34F14C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BDD639A" w14:textId="01668A5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4742B2BC" w14:textId="55D6478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64CFB2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EF6104" w14:textId="1883060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10698F54" w14:textId="758ADC6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3CAC37D2" w14:textId="6B3685E1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35E656D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9F6B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DF720B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AE23F9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4AEEB9B" w14:textId="25BAEB9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7591926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CA9F4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F17803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39DAFD7" w14:textId="0EEC09F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636FB55A" w14:textId="104839D5" w:rsidR="0062729D" w:rsidRPr="00747C04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4F8D2D4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60E4E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53889A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AF94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6D37D6C" w14:textId="3DDF4AB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5A7F8F98" w14:textId="3A421A0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6AB4A19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EA91DB7" w14:textId="14EC9C2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28E5BDDD" w14:textId="542FBE2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10B18C99" w14:textId="469E3E79" w:rsidR="0062729D" w:rsidRPr="00747C04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066B7DB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4C358F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22D4680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50636B8" w14:textId="77777777" w:rsidR="0062729D" w:rsidRPr="00747C04" w:rsidRDefault="0062729D" w:rsidP="00CB28BD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A6E0343" w14:textId="4D203BE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14 этаж</w:t>
            </w:r>
          </w:p>
        </w:tc>
        <w:tc>
          <w:tcPr>
            <w:tcW w:w="3398" w:type="dxa"/>
            <w:vAlign w:val="center"/>
          </w:tcPr>
          <w:p w14:paraId="19801A0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274301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E6624F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FA4270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77A7D47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6124F40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B32F5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7DF8898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4DAAB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B9B1A00" w14:textId="527152A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384164F1" w14:textId="607CE30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3FCA3D9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CAA24CC" w14:textId="321D6D6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36527682" w14:textId="2DFA488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4992F3F" w14:textId="75BC5906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53B64B7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37919C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2734E22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587EEC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ADF6385" w14:textId="55B0250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8</w:t>
            </w:r>
            <w:r w:rsidRPr="005B601D">
              <w:rPr>
                <w:color w:val="000000"/>
              </w:rPr>
              <w:t>00x500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36F98D07" w14:textId="618A56E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8</w:t>
            </w:r>
            <w:r w:rsidRPr="005B601D">
              <w:rPr>
                <w:color w:val="000000"/>
              </w:rPr>
              <w:t>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1EA429B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AE1726E" w14:textId="1334234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55EF9FBB" w14:textId="523A01F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4CFA47E" w14:textId="166AD3F3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0CE674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150BD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923B35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C8935D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6E31ECC" w14:textId="1B51DBF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2213999" w14:textId="2E7109B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6FAB72F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F66DD3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840DB72" w14:textId="418DBF8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7B2F9028" w14:textId="75F8FA39" w:rsidR="0062729D" w:rsidRPr="00747C04" w:rsidRDefault="0062729D" w:rsidP="0062729D">
            <w:pPr>
              <w:pStyle w:val="af5"/>
            </w:pPr>
            <w:r>
              <w:t>13</w:t>
            </w:r>
          </w:p>
        </w:tc>
        <w:tc>
          <w:tcPr>
            <w:tcW w:w="1416" w:type="dxa"/>
            <w:vAlign w:val="center"/>
          </w:tcPr>
          <w:p w14:paraId="6ABA566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99086D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EE4324C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F603D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4FE5A06" w14:textId="6BA463A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CD06908" w14:textId="1C8FDCC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025A0B0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36520E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9ACC55E" w14:textId="56149E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41C8A81" w14:textId="70219029" w:rsidR="0062729D" w:rsidRPr="00747C04" w:rsidRDefault="0062729D" w:rsidP="0062729D">
            <w:pPr>
              <w:pStyle w:val="af5"/>
            </w:pPr>
            <w:r>
              <w:t>23</w:t>
            </w:r>
          </w:p>
        </w:tc>
        <w:tc>
          <w:tcPr>
            <w:tcW w:w="1416" w:type="dxa"/>
            <w:vAlign w:val="center"/>
          </w:tcPr>
          <w:p w14:paraId="75FA4B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2224A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FEDCA3E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6A401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E2A5C59" w14:textId="52A4593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A258492" w14:textId="05FFC1F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5C5B9E6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1D85BD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448F897" w14:textId="3FBFF30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1E758163" w14:textId="41DBEB8D" w:rsidR="0062729D" w:rsidRPr="00747C04" w:rsidRDefault="0062729D" w:rsidP="0062729D">
            <w:pPr>
              <w:pStyle w:val="af5"/>
            </w:pPr>
            <w:r>
              <w:t>15</w:t>
            </w:r>
          </w:p>
        </w:tc>
        <w:tc>
          <w:tcPr>
            <w:tcW w:w="1416" w:type="dxa"/>
            <w:vAlign w:val="center"/>
          </w:tcPr>
          <w:p w14:paraId="1CF186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8B697E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EA155B8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7459D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AA7FC46" w14:textId="2CE8520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98601D8" w14:textId="67A0575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45016B0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274924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D1DD092" w14:textId="0D42D12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6BD72BC8" w14:textId="575DF837" w:rsidR="0062729D" w:rsidRPr="00747C04" w:rsidRDefault="0062729D" w:rsidP="0062729D">
            <w:pPr>
              <w:pStyle w:val="af5"/>
            </w:pPr>
            <w:r>
              <w:t>12</w:t>
            </w:r>
          </w:p>
        </w:tc>
        <w:tc>
          <w:tcPr>
            <w:tcW w:w="1416" w:type="dxa"/>
            <w:vAlign w:val="center"/>
          </w:tcPr>
          <w:p w14:paraId="38B7811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DFCBF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93E9000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E623F4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A231D13" w14:textId="4B08414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01F5345" w14:textId="16BD1ED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3CCA512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8987C9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CF09FDF" w14:textId="7054834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463200E2" w14:textId="753D39F2" w:rsidR="0062729D" w:rsidRPr="00747C04" w:rsidRDefault="0062729D" w:rsidP="0062729D">
            <w:pPr>
              <w:pStyle w:val="af5"/>
            </w:pPr>
            <w:r>
              <w:t>33</w:t>
            </w:r>
          </w:p>
        </w:tc>
        <w:tc>
          <w:tcPr>
            <w:tcW w:w="1416" w:type="dxa"/>
            <w:vAlign w:val="center"/>
          </w:tcPr>
          <w:p w14:paraId="0758B3E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FA313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CC5924E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27307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A79E365" w14:textId="48E4DC3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31158810" w14:textId="0EE0379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2211A51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9F7C7B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1B669B6" w14:textId="4AC0818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5E0252F7" w14:textId="563504CF" w:rsidR="0062729D" w:rsidRPr="00747C04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1A35C4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BFEB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B0D58DD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28A7FB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6529754" w14:textId="4B0655F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160+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2984310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F5AC12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7AFB6B3" w14:textId="4D1C9343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B00D535" w14:textId="5C4A437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A002679" w14:textId="280AE2B5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02D0D01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FCBDDE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E35139F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A16F49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DB3459C" w14:textId="44A7EF4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4182676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2C5022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AF06D0F" w14:textId="79925E9C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4949897" w14:textId="7F448A3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3AE9EEA" w14:textId="03786B3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7D134A7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1D11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67D4BC1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3E967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D1F8663" w14:textId="3DB66FE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vAlign w:val="center"/>
          </w:tcPr>
          <w:p w14:paraId="5D73430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9E047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C2A9EA7" w14:textId="1AEFD6F9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A15283D" w14:textId="7E16D11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8B56F26" w14:textId="4C5F655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34</w:t>
            </w:r>
          </w:p>
        </w:tc>
        <w:tc>
          <w:tcPr>
            <w:tcW w:w="1416" w:type="dxa"/>
            <w:vAlign w:val="center"/>
          </w:tcPr>
          <w:p w14:paraId="3375C7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649A3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1D6E05C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FD01D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FB4C8B" w14:textId="02C0D27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ЛКТ-П-100</w:t>
            </w:r>
          </w:p>
        </w:tc>
        <w:tc>
          <w:tcPr>
            <w:tcW w:w="3398" w:type="dxa"/>
            <w:vAlign w:val="center"/>
          </w:tcPr>
          <w:p w14:paraId="7CB42F2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78125D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096422A" w14:textId="3A56063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F75058C" w14:textId="1139BC5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7629FDC" w14:textId="6EFBE55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6D9B5F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CB689F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1D88AAA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69DC0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729B6C9" w14:textId="509B401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3655EBC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942F1F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849147A" w14:textId="6EF6460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6A3694E" w14:textId="78EAA4E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60BBF23" w14:textId="5CC4609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2BB0677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97E6AE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BF31F12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B4C9F0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57DD8BC" w14:textId="74BB8A9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ЛКТ-П-160</w:t>
            </w:r>
          </w:p>
        </w:tc>
        <w:tc>
          <w:tcPr>
            <w:tcW w:w="3398" w:type="dxa"/>
            <w:vAlign w:val="center"/>
          </w:tcPr>
          <w:p w14:paraId="27F0948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37F4FB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221AA9" w14:textId="59C123C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565B6E8" w14:textId="6186E14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A26E99A" w14:textId="0E7E873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21DC949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63CF79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D061AC5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8FBA66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92B34A7" w14:textId="27170C7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498FBAD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9FFB1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14C750C" w14:textId="3A4550B9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D3337FB" w14:textId="1036A4D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0F7843B" w14:textId="1B5ED1E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vAlign w:val="center"/>
          </w:tcPr>
          <w:p w14:paraId="2298A2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A1C4C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DC06167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E3DDEA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6941D90" w14:textId="1FA85AA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6B3EF62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97706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64204FE" w14:textId="18AB4FB4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DC65498" w14:textId="7F1D705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CA840A2" w14:textId="276BFCD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vAlign w:val="center"/>
          </w:tcPr>
          <w:p w14:paraId="1DC452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A1D0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ACDE980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86580E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104CD5" w14:textId="74D0B84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ЛКТ-В-160</w:t>
            </w:r>
          </w:p>
        </w:tc>
        <w:tc>
          <w:tcPr>
            <w:tcW w:w="3398" w:type="dxa"/>
            <w:vAlign w:val="center"/>
          </w:tcPr>
          <w:p w14:paraId="2160527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7482C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6DFBD61" w14:textId="063A374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007129C1" w14:textId="0267CE0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105B79CD" w14:textId="63589D1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205C792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A09D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2C2FA2E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83A80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DD30D65" w14:textId="598F696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14B5B7D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A5B101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2844F4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8E1BD8B" w14:textId="6DCC64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7314F2B" w14:textId="554881E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7</w:t>
            </w:r>
          </w:p>
        </w:tc>
        <w:tc>
          <w:tcPr>
            <w:tcW w:w="1416" w:type="dxa"/>
            <w:vAlign w:val="center"/>
          </w:tcPr>
          <w:p w14:paraId="29B6FE0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C3B875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E00AA20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D0482C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1195AB1" w14:textId="59AC88E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vAlign w:val="center"/>
          </w:tcPr>
          <w:p w14:paraId="04B908B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98F910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3BC40E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8133CC2" w14:textId="4B0D0E2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50E9998" w14:textId="4EE4371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center"/>
          </w:tcPr>
          <w:p w14:paraId="7C2742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9207A4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B2A887D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A8B526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E5563F" w14:textId="2422808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160</w:t>
            </w:r>
          </w:p>
        </w:tc>
        <w:tc>
          <w:tcPr>
            <w:tcW w:w="3398" w:type="dxa"/>
            <w:vAlign w:val="center"/>
          </w:tcPr>
          <w:p w14:paraId="322A690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00C2FF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98412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208B178" w14:textId="5AA917E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28CE777" w14:textId="2406CB7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129893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26A181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934084A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9C2F95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7E4EFA6" w14:textId="33B95AB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24CA9A1C" w14:textId="68D921C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B86DF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0423F0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8781867" w14:textId="6CF285B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24CF7BE" w14:textId="2F00D24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43</w:t>
            </w:r>
          </w:p>
        </w:tc>
        <w:tc>
          <w:tcPr>
            <w:tcW w:w="1416" w:type="dxa"/>
            <w:vAlign w:val="center"/>
          </w:tcPr>
          <w:p w14:paraId="6DC9031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87BB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21868D5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C2ECB7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A4039C5" w14:textId="4D9030D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7CF5148D" w14:textId="2FAE2DF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1226B3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0772E5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7388209" w14:textId="4825A38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DE17E58" w14:textId="67008E72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102</w:t>
            </w:r>
          </w:p>
        </w:tc>
        <w:tc>
          <w:tcPr>
            <w:tcW w:w="1416" w:type="dxa"/>
            <w:vAlign w:val="center"/>
          </w:tcPr>
          <w:p w14:paraId="5EB8CAB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4592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FA0C2C8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7AB4E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77BEA8C" w14:textId="1B65A20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47E1DFC4" w14:textId="2505AEA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F52330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F7D533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5ED2DA2" w14:textId="6608FFE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6FC677C" w14:textId="024EEBBC" w:rsidR="0062729D" w:rsidRPr="00747C04" w:rsidRDefault="0062729D" w:rsidP="0062729D">
            <w:pPr>
              <w:pStyle w:val="af5"/>
            </w:pPr>
            <w:r w:rsidRPr="0035468A">
              <w:rPr>
                <w:color w:val="000000"/>
              </w:rPr>
              <w:t>72</w:t>
            </w:r>
          </w:p>
        </w:tc>
        <w:tc>
          <w:tcPr>
            <w:tcW w:w="1416" w:type="dxa"/>
            <w:vAlign w:val="center"/>
          </w:tcPr>
          <w:p w14:paraId="5C1ACC6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B20426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F1C7AA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55D708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CB3179A" w14:textId="28B64D7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2D9D5500" w14:textId="74C66A4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7D2A3C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E1439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AEB945B" w14:textId="7AE72DE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AA75B59" w14:textId="11D9058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41683B9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6C252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B62EB2D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85CDB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53233E8" w14:textId="4DB5192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01FE353C" w14:textId="3793C21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04CEC2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20B83B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EC89FCE" w14:textId="3A89D80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1A76ECA" w14:textId="55315F0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26</w:t>
            </w:r>
          </w:p>
        </w:tc>
        <w:tc>
          <w:tcPr>
            <w:tcW w:w="1416" w:type="dxa"/>
            <w:vAlign w:val="center"/>
          </w:tcPr>
          <w:p w14:paraId="7F5203C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8673B8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80D5604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CE50E5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A63F626" w14:textId="6218861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07E6E1C8" w14:textId="61DDBAD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F705E3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4DA61E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8EACE88" w14:textId="1255755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3021BA9" w14:textId="73835D06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92</w:t>
            </w:r>
          </w:p>
        </w:tc>
        <w:tc>
          <w:tcPr>
            <w:tcW w:w="1416" w:type="dxa"/>
            <w:vAlign w:val="center"/>
          </w:tcPr>
          <w:p w14:paraId="42EBFD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6C192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D3A189C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A9AC7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24B6431" w14:textId="1194A7E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514FA6E8" w14:textId="0EF9A14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7C2FCE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6D15F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9F07BE0" w14:textId="19AD1DA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9CCFD5D" w14:textId="21564E2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75</w:t>
            </w:r>
          </w:p>
        </w:tc>
        <w:tc>
          <w:tcPr>
            <w:tcW w:w="1416" w:type="dxa"/>
            <w:vAlign w:val="center"/>
          </w:tcPr>
          <w:p w14:paraId="7820D37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5C7D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A46675F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CEF18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614FEF1" w14:textId="07001B0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500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7E854C26" w14:textId="2A18FF7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AC73D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89010E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9E6265F" w14:textId="1C0CFC4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D5ACEEC" w14:textId="3937024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2FC107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43FC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235D79A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9F856A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720B515" w14:textId="0E5FAA3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300x2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CCFC8DC" w14:textId="07112DC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A597EC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6196F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8EA9478" w14:textId="391647E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A4EA5A5" w14:textId="26D0E7CC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14:paraId="1635941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7E23F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1483A23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69CFCE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9DCD41" w14:textId="37593B2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 xml:space="preserve">00x250,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3D81312" w14:textId="753F09E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3609F4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CB963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94E04D5" w14:textId="0E6CC33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11C4535" w14:textId="7D8A8B44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5497D65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06005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2F5A639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6FD050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3B73662" w14:textId="470DB1E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6AE4138" w14:textId="736FC59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608BF3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89D3BF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3130E8F" w14:textId="21FCDCD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D225FE3" w14:textId="7CB03489" w:rsidR="0062729D" w:rsidRPr="00747C04" w:rsidRDefault="0062729D" w:rsidP="0062729D">
            <w:pPr>
              <w:pStyle w:val="af5"/>
            </w:pPr>
            <w:r>
              <w:t>65</w:t>
            </w:r>
          </w:p>
        </w:tc>
        <w:tc>
          <w:tcPr>
            <w:tcW w:w="1416" w:type="dxa"/>
            <w:vAlign w:val="center"/>
          </w:tcPr>
          <w:p w14:paraId="3AC55C6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077E7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8B5D1BA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F6B4F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7887264" w14:textId="0EDC5A3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899554C" w14:textId="367DBFE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D6A1EE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B3032A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314D782" w14:textId="1138E00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19C8D11" w14:textId="4DF7733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34</w:t>
            </w:r>
          </w:p>
        </w:tc>
        <w:tc>
          <w:tcPr>
            <w:tcW w:w="1416" w:type="dxa"/>
            <w:vAlign w:val="center"/>
          </w:tcPr>
          <w:p w14:paraId="6DDC7BF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8BEAA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2551FC3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23B83D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03EB770" w14:textId="290AE1F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1100AB8" w14:textId="218A847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F78162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F7945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101A47D" w14:textId="5A0784C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710511C" w14:textId="6D7D495D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37</w:t>
            </w:r>
          </w:p>
        </w:tc>
        <w:tc>
          <w:tcPr>
            <w:tcW w:w="1416" w:type="dxa"/>
            <w:vAlign w:val="center"/>
          </w:tcPr>
          <w:p w14:paraId="7804893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101DD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7104834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B05C3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CDDAA2" w14:textId="7A745FC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24944FA" w14:textId="5D8B642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FE819A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62C74D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28BCBF4" w14:textId="478F218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81C13C0" w14:textId="5906630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15</w:t>
            </w:r>
          </w:p>
        </w:tc>
        <w:tc>
          <w:tcPr>
            <w:tcW w:w="1416" w:type="dxa"/>
            <w:vAlign w:val="center"/>
          </w:tcPr>
          <w:p w14:paraId="182E8A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91F9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AF8EDB2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6AEB01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6A6E502" w14:textId="6511F0B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 xml:space="preserve">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BAC5877" w14:textId="7C4C68E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DCAA5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247516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50AFBF0" w14:textId="1A61709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1701B5F" w14:textId="2729F2E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74D70F0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67B78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454ECC6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C380E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361E4E" w14:textId="0F5866C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C3542C5" w14:textId="4D6BB87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24F4E6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77F2F7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54CB99A" w14:textId="38913ED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B792CD2" w14:textId="3725B1F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54</w:t>
            </w:r>
          </w:p>
        </w:tc>
        <w:tc>
          <w:tcPr>
            <w:tcW w:w="1416" w:type="dxa"/>
            <w:vAlign w:val="center"/>
          </w:tcPr>
          <w:p w14:paraId="72B9795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071AF0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394877D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0C2F1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3783471" w14:textId="3C2989C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60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580A2C6" w14:textId="2098705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2F169F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27AC8A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B7070AD" w14:textId="131A7E8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39F9E07" w14:textId="7A75522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21</w:t>
            </w:r>
          </w:p>
        </w:tc>
        <w:tc>
          <w:tcPr>
            <w:tcW w:w="1416" w:type="dxa"/>
            <w:vAlign w:val="center"/>
          </w:tcPr>
          <w:p w14:paraId="3D7E2B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C5FD5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A739B18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1EB11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87D4BD3" w14:textId="01DE13E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9D2B087" w14:textId="3FADC46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2CADA7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B2C2CF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8C61E35" w14:textId="0854949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3819154" w14:textId="2FD42D6F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vAlign w:val="center"/>
          </w:tcPr>
          <w:p w14:paraId="1CB0EE3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AAFEF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CF29683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11D6D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76BB7E4" w14:textId="79DFBBF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2A7A921A" w14:textId="173BA96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B43B4F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82CA3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79563D2" w14:textId="66DDF1B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9234B13" w14:textId="6B8FB10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237</w:t>
            </w:r>
          </w:p>
        </w:tc>
        <w:tc>
          <w:tcPr>
            <w:tcW w:w="1416" w:type="dxa"/>
            <w:vAlign w:val="center"/>
          </w:tcPr>
          <w:p w14:paraId="6A0405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74C15F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8FF8449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185293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C8BB032" w14:textId="028763C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45F3605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4C461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CDEED3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F3EF0AF" w14:textId="1F0BF4C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1CA428AB" w14:textId="28BB541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425</w:t>
            </w:r>
          </w:p>
        </w:tc>
        <w:tc>
          <w:tcPr>
            <w:tcW w:w="1416" w:type="dxa"/>
            <w:vAlign w:val="center"/>
          </w:tcPr>
          <w:p w14:paraId="60B8D95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E77122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920F798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D82A781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4860E88A" w14:textId="3594B06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48C5C68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65E256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4CE8E2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33059E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0F6477E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73216C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445141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45A2910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0C76D5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DBB7F3F" w14:textId="243FF09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2D0D7465" w14:textId="43FD281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8371EBB" w14:textId="61F801C0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5A2D62E" w14:textId="0268053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2FF926F" w14:textId="6B9C8FA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21A15935" w14:textId="703FEBDC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45E8188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401CE7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9A17E9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E5F41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DD24025" w14:textId="5F4840F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45F395D8" w14:textId="71F05EA6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2CC86779" w14:textId="2D6C053C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1F3644EE" w14:textId="24119D4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7FFF2C3C" w14:textId="52CA5A8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7B50E876" w14:textId="38006C79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69F3020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A0EC6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F4E712E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94467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75F668B" w14:textId="034E3FF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31EDC840" w14:textId="6BF8B0A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0A280C5B" w14:textId="3E9F0E21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D6EAF03" w14:textId="76EDEFC3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5A3CE985" w14:textId="2113FBA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DD76E94" w14:textId="16A94FFE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7CBA06BE" w14:textId="786E8A74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7A1A548" w14:textId="43C27369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0FFDC3CE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F58CA2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C4F1459" w14:textId="15D252F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30CC9BA9" w14:textId="40C4D28C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347C69A7" w14:textId="59CE2D62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3EDFB8B" w14:textId="55AFF15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7BD7CF18" w14:textId="59CAE0F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2130D67D" w14:textId="572614D6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69A13C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8E37C1" w14:textId="6AFA4828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185E4127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4D5D6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404E84C" w14:textId="1EAF0E6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5B508812" w14:textId="3CC7962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3B80F9EC" w14:textId="4FD813C2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E00B557" w14:textId="2F7ADF2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5C39A5F1" w14:textId="17CFC7AB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2A9FF880" w14:textId="192B9F33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560D1A3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FB2C5E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8C4A48A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F624A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7E9BA77" w14:textId="3987243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0CA35B4C" w14:textId="1085572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71F233F2" w14:textId="666C5E35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3BFB3BC" w14:textId="6667138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1C5F37FF" w14:textId="1B663BE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0BF3FF7E" w14:textId="3C14D66C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2A9D2DB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AEE73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55E158" w14:textId="77777777" w:rsidTr="00050CB6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E9284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DBA5BEC" w14:textId="0672CE5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61652E72" w14:textId="7D62C90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01B3B0B9" w14:textId="51C7012F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58F4C7F" w14:textId="5A855AC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4576932F" w14:textId="48F8D4B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70F943E5" w14:textId="0D06634E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25AE8F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4C4A76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3CA622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B2D42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B816DED" w14:textId="491C587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3F62F8CF" w14:textId="5F7B933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52F003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CC7F69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E4B635A" w14:textId="22CC9794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2D2F80DD" w14:textId="1DDFCB61" w:rsidR="0062729D" w:rsidRPr="00747C04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126F59D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D6E98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1CD428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25024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4D65FC0" w14:textId="2D8A0E1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4F24146D" w14:textId="244AAD7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363084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E6A0318" w14:textId="5FEDA1C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4405AA3A" w14:textId="3A63DFD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28604C50" w14:textId="248F8D82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115C59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DCA5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21F26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7E1CF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32A2D76" w14:textId="3234698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241ED9C4" w14:textId="1FC032F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4E94FC2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4998C94" w14:textId="2B6FCA9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51B2D6A4" w14:textId="7ABB66F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54E1395A" w14:textId="026A9583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5F62217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2AB92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D87A3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5D48B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5BA57AA" w14:textId="4DF66C7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28C1D26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EB2744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F22805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9A228DA" w14:textId="01AC4C6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1D060339" w14:textId="49FBF238" w:rsidR="0062729D" w:rsidRPr="00747C04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0AB654E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E33E4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8FFA31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D55CB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526598" w14:textId="6188304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621049E4" w14:textId="40B0EDC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25EF893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16FF791" w14:textId="5E9EF14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6F7967CA" w14:textId="129A8ED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1F8FA2CD" w14:textId="4E67102B" w:rsidR="0062729D" w:rsidRPr="00747C04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646554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E55B4A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3EBE2ED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2215777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4255875" w14:textId="1FFC5D2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15 этаж</w:t>
            </w:r>
          </w:p>
        </w:tc>
        <w:tc>
          <w:tcPr>
            <w:tcW w:w="3398" w:type="dxa"/>
            <w:vAlign w:val="center"/>
          </w:tcPr>
          <w:p w14:paraId="17BF4D6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1086A0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AD7E4E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7748C3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D34EDB5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329001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9C80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6702AD0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39776C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4B3FFE5" w14:textId="2F58C90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</w:t>
            </w:r>
            <w:r>
              <w:rPr>
                <w:color w:val="000000"/>
              </w:rPr>
              <w:t>ф125</w:t>
            </w:r>
            <w:r w:rsidRPr="005B601D">
              <w:rPr>
                <w:color w:val="000000"/>
              </w:rPr>
              <w:t>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086C9AA2" w14:textId="7C2480F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ф125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4974F3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6A67829" w14:textId="1F7517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5B5C96A8" w14:textId="6A235A3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A0C9C1A" w14:textId="69494453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20CD489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E66BD1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E1D42A9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274E4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6F38030" w14:textId="3ACF1B8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689B5AF" w14:textId="365F57F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1C0BEB5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05050A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4340883" w14:textId="02BF783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0B37799C" w14:textId="06741174" w:rsidR="0062729D" w:rsidRPr="00747C04" w:rsidRDefault="0062729D" w:rsidP="0062729D">
            <w:pPr>
              <w:pStyle w:val="af5"/>
            </w:pPr>
            <w:r>
              <w:t>18</w:t>
            </w:r>
          </w:p>
        </w:tc>
        <w:tc>
          <w:tcPr>
            <w:tcW w:w="1416" w:type="dxa"/>
            <w:vAlign w:val="center"/>
          </w:tcPr>
          <w:p w14:paraId="6A411E6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F3923B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B77BEC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9312E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C49FD84" w14:textId="2DCE547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D8F8E9D" w14:textId="5F8AB14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775EF8D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17C7DB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FEE83E7" w14:textId="66C00F3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C473340" w14:textId="71151429" w:rsidR="0062729D" w:rsidRPr="00747C04" w:rsidRDefault="0062729D" w:rsidP="0062729D">
            <w:pPr>
              <w:pStyle w:val="af5"/>
            </w:pPr>
            <w:r>
              <w:t>21</w:t>
            </w:r>
          </w:p>
        </w:tc>
        <w:tc>
          <w:tcPr>
            <w:tcW w:w="1416" w:type="dxa"/>
            <w:vAlign w:val="center"/>
          </w:tcPr>
          <w:p w14:paraId="4285DB5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43B8D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274AE34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919BE2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A20CC9" w14:textId="50B35EE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2D12A3A" w14:textId="0C4CC76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1D4DB72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9793DD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B458086" w14:textId="788B253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44606959" w14:textId="0D209F68" w:rsidR="0062729D" w:rsidRPr="00747C04" w:rsidRDefault="0062729D" w:rsidP="0062729D">
            <w:pPr>
              <w:pStyle w:val="af5"/>
            </w:pPr>
            <w:r>
              <w:t>21</w:t>
            </w:r>
          </w:p>
        </w:tc>
        <w:tc>
          <w:tcPr>
            <w:tcW w:w="1416" w:type="dxa"/>
            <w:vAlign w:val="center"/>
          </w:tcPr>
          <w:p w14:paraId="41B65EE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C63F9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63DB25B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14BFFD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BA1E9BD" w14:textId="3790113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6D90D851" w14:textId="2CF0C91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68C78C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A73FAC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E68DE90" w14:textId="2C60337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782F2994" w14:textId="01A3B647" w:rsidR="0062729D" w:rsidRPr="00747C04" w:rsidRDefault="0062729D" w:rsidP="0062729D">
            <w:pPr>
              <w:pStyle w:val="af5"/>
            </w:pPr>
            <w:r>
              <w:t>30</w:t>
            </w:r>
          </w:p>
        </w:tc>
        <w:tc>
          <w:tcPr>
            <w:tcW w:w="1416" w:type="dxa"/>
            <w:vAlign w:val="center"/>
          </w:tcPr>
          <w:p w14:paraId="445B08D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36F773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72F33FF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7F00F3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F84C018" w14:textId="009464F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2CA3003" w14:textId="57F105E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71A0AE0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C40C1D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B5A4994" w14:textId="547D706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71C563C4" w14:textId="6B4D46ED" w:rsidR="0062729D" w:rsidRPr="00747C04" w:rsidRDefault="0062729D" w:rsidP="0062729D">
            <w:pPr>
              <w:pStyle w:val="af5"/>
            </w:pPr>
            <w:r>
              <w:t>18</w:t>
            </w:r>
          </w:p>
        </w:tc>
        <w:tc>
          <w:tcPr>
            <w:tcW w:w="1416" w:type="dxa"/>
            <w:vAlign w:val="center"/>
          </w:tcPr>
          <w:p w14:paraId="3C914E7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D7BF33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7DF959C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EA600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272D4B2" w14:textId="0EA6DE7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5A567692" w14:textId="32B0881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420FAAF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1D823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D1A622E" w14:textId="3960C70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78358102" w14:textId="50C0ED27" w:rsidR="0062729D" w:rsidRPr="00747C04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37A3252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8D4697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A1C6B29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77B5A2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23EC498" w14:textId="1456CA3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160+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0D08ABB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0AFB98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06C9502" w14:textId="60973ED2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09D2CF8" w14:textId="2551DEA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18D2E543" w14:textId="50D7506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vAlign w:val="center"/>
          </w:tcPr>
          <w:p w14:paraId="6DB1F38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ED8B17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3A6C714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47CA5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029C877" w14:textId="6F34984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200+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4DFC4FE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3912B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3437E81" w14:textId="4FC27DE2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F58EB7C" w14:textId="736439D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14EDEF8" w14:textId="670AE449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32</w:t>
            </w:r>
          </w:p>
        </w:tc>
        <w:tc>
          <w:tcPr>
            <w:tcW w:w="1416" w:type="dxa"/>
            <w:vAlign w:val="center"/>
          </w:tcPr>
          <w:p w14:paraId="79CCB1A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CC81A5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AF7F513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0303DC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5BFE520" w14:textId="27E4AAF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4DC5B59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4D37DA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089354F" w14:textId="0A7EEB5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ACEDAEA" w14:textId="42184CB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CB0F3DD" w14:textId="3944D576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vAlign w:val="center"/>
          </w:tcPr>
          <w:p w14:paraId="7B88293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A326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EC40C51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81BBC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0CE3DC" w14:textId="20BDF1C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428E356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4A493E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8C9ED31" w14:textId="31F20876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59D2B19" w14:textId="2D3B592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98B1DB2" w14:textId="58D90A08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416" w:type="dxa"/>
            <w:vAlign w:val="center"/>
          </w:tcPr>
          <w:p w14:paraId="78FF17A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3BEB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260ED92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219572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131DB00" w14:textId="1962CA5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ЛКТ-П-100</w:t>
            </w:r>
          </w:p>
        </w:tc>
        <w:tc>
          <w:tcPr>
            <w:tcW w:w="3398" w:type="dxa"/>
            <w:vAlign w:val="center"/>
          </w:tcPr>
          <w:p w14:paraId="40AB425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51C544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AD8FCE2" w14:textId="7DF8777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16A3793" w14:textId="400BFB9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2E2FB90" w14:textId="26C02807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18D9922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C825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4F8E628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86B7B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A42610A" w14:textId="34CC494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2F917EA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BB45AC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10A7DA5" w14:textId="1C24974B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A831390" w14:textId="42CCD1F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1922F04" w14:textId="469EDF25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vAlign w:val="center"/>
          </w:tcPr>
          <w:p w14:paraId="50226C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AFA92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6718C18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A24DB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C8C66BC" w14:textId="57E36B0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014DFA7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78D60B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5C552DB" w14:textId="4A8EBF0B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E088E3D" w14:textId="6143E35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194580F8" w14:textId="04761C83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vAlign w:val="center"/>
          </w:tcPr>
          <w:p w14:paraId="1A71768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DCB0A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EBA24BB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1872F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DFF96C5" w14:textId="42308A2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7147D50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BC3BE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F80D7E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CE877BE" w14:textId="5B300B3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D4662EE" w14:textId="5D2A7CFE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304E13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3E150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F6D7172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61FFCB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42DD55D" w14:textId="4209F17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vAlign w:val="center"/>
          </w:tcPr>
          <w:p w14:paraId="2D5F1A2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47AAA4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0E2248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EA1241D" w14:textId="1281503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6F36624" w14:textId="05EF8D6D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vAlign w:val="center"/>
          </w:tcPr>
          <w:p w14:paraId="22A26B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0B0F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917959D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A6178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2E16C35" w14:textId="5211459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4D01291C" w14:textId="7BA7BE7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092FAC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1AA80F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521C503" w14:textId="6D43E5A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B900304" w14:textId="60CE178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53</w:t>
            </w:r>
          </w:p>
        </w:tc>
        <w:tc>
          <w:tcPr>
            <w:tcW w:w="1416" w:type="dxa"/>
            <w:vAlign w:val="center"/>
          </w:tcPr>
          <w:p w14:paraId="3ED0A5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5B429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C4BD077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D3AFA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C06912F" w14:textId="5D686FA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72FC60AF" w14:textId="0A8F3D1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71604A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2BD1D8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C21EFD3" w14:textId="34269D4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CFA4534" w14:textId="486B858E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98</w:t>
            </w:r>
          </w:p>
        </w:tc>
        <w:tc>
          <w:tcPr>
            <w:tcW w:w="1416" w:type="dxa"/>
            <w:vAlign w:val="center"/>
          </w:tcPr>
          <w:p w14:paraId="183D945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6F92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68CE7A5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22F09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C7599A4" w14:textId="5FEF623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369403EB" w14:textId="7D98AD3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76711F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828B7B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D1C23BF" w14:textId="6539851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B94286F" w14:textId="6AB2F401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99</w:t>
            </w:r>
          </w:p>
        </w:tc>
        <w:tc>
          <w:tcPr>
            <w:tcW w:w="1416" w:type="dxa"/>
            <w:vAlign w:val="center"/>
          </w:tcPr>
          <w:p w14:paraId="0DE0003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7437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0DB7812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9F85A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0D8046E" w14:textId="6E47BCD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3A2ECDD9" w14:textId="5124E60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09BC82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35AADE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8CF3F8E" w14:textId="0F98F3C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1C5F7FD" w14:textId="79CE0332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135</w:t>
            </w:r>
          </w:p>
        </w:tc>
        <w:tc>
          <w:tcPr>
            <w:tcW w:w="1416" w:type="dxa"/>
            <w:vAlign w:val="center"/>
          </w:tcPr>
          <w:p w14:paraId="12C770B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83CD59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83BF8A9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9A1F6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B4B773" w14:textId="6F5D7B7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44EE6D40" w14:textId="705575A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9E20C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FF7828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5579EFC" w14:textId="198EFB7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D7ADB86" w14:textId="1D517A1E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147</w:t>
            </w:r>
          </w:p>
        </w:tc>
        <w:tc>
          <w:tcPr>
            <w:tcW w:w="1416" w:type="dxa"/>
            <w:vAlign w:val="center"/>
          </w:tcPr>
          <w:p w14:paraId="4D4483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8733EC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0427512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BF573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81C16E" w14:textId="59C696B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1EE67ABF" w14:textId="329168D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AFFA67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CA0E13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2EDD71A" w14:textId="0F70B37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961B02D" w14:textId="71A19326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74</w:t>
            </w:r>
          </w:p>
        </w:tc>
        <w:tc>
          <w:tcPr>
            <w:tcW w:w="1416" w:type="dxa"/>
            <w:vAlign w:val="center"/>
          </w:tcPr>
          <w:p w14:paraId="43B07CD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4B35EA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2C833C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9215E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F5FC52B" w14:textId="5E971E7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381BD292" w14:textId="667909F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E69FD9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33329F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CDD5F24" w14:textId="4C7FDB7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397B854" w14:textId="60132771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77</w:t>
            </w:r>
          </w:p>
        </w:tc>
        <w:tc>
          <w:tcPr>
            <w:tcW w:w="1416" w:type="dxa"/>
            <w:vAlign w:val="center"/>
          </w:tcPr>
          <w:p w14:paraId="3E87369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4465B6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98C8365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B37D5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8DB9B9D" w14:textId="59DCF14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BEDB44B" w14:textId="0C20A80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92A8E6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0A66B4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B6F26F1" w14:textId="5BDAE4B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235A758" w14:textId="778527F4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1416" w:type="dxa"/>
            <w:vAlign w:val="center"/>
          </w:tcPr>
          <w:p w14:paraId="1F61BE5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3D0BA6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421DC49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99A27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6F9A07F" w14:textId="4A5AB5E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18EDAA4" w14:textId="1502095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066896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8B1839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D111B08" w14:textId="0A2DD41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446D514" w14:textId="1B2EE6CE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416" w:type="dxa"/>
            <w:vAlign w:val="center"/>
          </w:tcPr>
          <w:p w14:paraId="1C692B9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9B9489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43C967D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20CAEC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B9A6627" w14:textId="71591BE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D4DE026" w14:textId="028FD65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F9D06E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61F3B9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73ED280" w14:textId="631F943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01E3185" w14:textId="4D85C112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416" w:type="dxa"/>
            <w:vAlign w:val="center"/>
          </w:tcPr>
          <w:p w14:paraId="015E9DE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5DD42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E328E83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66189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ECAD6AD" w14:textId="1F4CBE2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69A7D4E" w14:textId="5E26FC1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FC602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A565CC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E31AC17" w14:textId="18A1BAC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2A39C83" w14:textId="0F861AAA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16" w:type="dxa"/>
            <w:vAlign w:val="center"/>
          </w:tcPr>
          <w:p w14:paraId="79B8233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82C7FE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817C707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92252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5A7789E" w14:textId="26B9A71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4CB3B7D" w14:textId="3B4C64E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3B5E8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4950D8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5359C63" w14:textId="7CC74D8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4BD4459" w14:textId="04F51D11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1BF407F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BE33FE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F631047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33B3B4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25DBD34" w14:textId="4A68C88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1304663" w14:textId="30E0C09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4091D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CB51A6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AC32462" w14:textId="39498F3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B578F34" w14:textId="5607FE75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36</w:t>
            </w:r>
          </w:p>
        </w:tc>
        <w:tc>
          <w:tcPr>
            <w:tcW w:w="1416" w:type="dxa"/>
            <w:vAlign w:val="center"/>
          </w:tcPr>
          <w:p w14:paraId="191DA2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E8005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0CAE6A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7476D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000A79" w14:textId="0BB9A14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59E7ACE" w14:textId="6B6DD5C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BDA092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9EE31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87B61E5" w14:textId="6FAFD03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06754EE" w14:textId="46D4D255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1416" w:type="dxa"/>
            <w:vAlign w:val="center"/>
          </w:tcPr>
          <w:p w14:paraId="1731CD8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CA7A90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56ACF04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8C1D5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64F07D8" w14:textId="6D95F1C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0ECD6DE" w14:textId="2C6A270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8FBBD9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CA62E5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E4D9491" w14:textId="7F68248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1495AA6" w14:textId="594F8D2A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416" w:type="dxa"/>
            <w:vAlign w:val="center"/>
          </w:tcPr>
          <w:p w14:paraId="56277DE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415DA7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C427C57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D94806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50DDE5C" w14:textId="5BE770F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0183017" w14:textId="58E6162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AF98C7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28E8E3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1F2CB6C" w14:textId="0DED1FF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A728FE0" w14:textId="5CEF8D2F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416" w:type="dxa"/>
            <w:vAlign w:val="center"/>
          </w:tcPr>
          <w:p w14:paraId="7806739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8C87C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741918A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DA910A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9F020F1" w14:textId="6D08311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</w:t>
            </w:r>
            <w:r>
              <w:rPr>
                <w:color w:val="000000"/>
              </w:rPr>
              <w:t xml:space="preserve"> 900х400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C2CB4B0" w14:textId="6E504A9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A1C96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5C3F9A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A4CCFD5" w14:textId="1949AFC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FCE149D" w14:textId="3AE894E5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416" w:type="dxa"/>
            <w:vAlign w:val="center"/>
          </w:tcPr>
          <w:p w14:paraId="2FF9BD0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D48D6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7414B29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79554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EC8EE64" w14:textId="07A4F2D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</w:t>
            </w:r>
            <w:r>
              <w:rPr>
                <w:color w:val="000000"/>
              </w:rPr>
              <w:t xml:space="preserve"> 900х500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D6E4042" w14:textId="5E0570F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9A3D3D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D03550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3E18033" w14:textId="11CC3A9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000723" w14:textId="62F02118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1416" w:type="dxa"/>
            <w:vAlign w:val="center"/>
          </w:tcPr>
          <w:p w14:paraId="551E7EB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EF0F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0782B53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EED399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DC80E15" w14:textId="3132940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ED1117F" w14:textId="7C6673A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59915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CCC13E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C23CC33" w14:textId="016F27E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45D871C" w14:textId="205AB425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14:paraId="23151B0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BBBD8C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E79B6D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D22F1A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09E9B05" w14:textId="52BDA02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6FADDD7D" w14:textId="4FB5935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C16F9F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8809F2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966389E" w14:textId="03E1E49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196C7A4" w14:textId="0C0C58D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357</w:t>
            </w:r>
          </w:p>
        </w:tc>
        <w:tc>
          <w:tcPr>
            <w:tcW w:w="1416" w:type="dxa"/>
            <w:vAlign w:val="center"/>
          </w:tcPr>
          <w:p w14:paraId="1075819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F8913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96C998A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42556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3D3972A" w14:textId="50B908F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475B0BB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ADD1CB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FA3328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2D75385" w14:textId="6599FC4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9ABD84D" w14:textId="5F6FA54D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400</w:t>
            </w:r>
          </w:p>
        </w:tc>
        <w:tc>
          <w:tcPr>
            <w:tcW w:w="1416" w:type="dxa"/>
            <w:vAlign w:val="center"/>
          </w:tcPr>
          <w:p w14:paraId="0095EAA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257B2A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F4EC439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64B1A4F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A3D42AE" w14:textId="59256AB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4B34025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54A005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FB1F4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6EBF0A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47C659F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635389F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E160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02445A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BCA9DC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7143B7A" w14:textId="0B7ADB7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3E3AA324" w14:textId="03427C4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A918487" w14:textId="28A5DEDF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B9610D2" w14:textId="7E63E44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77104A10" w14:textId="5938A14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46F638BB" w14:textId="6C8EF607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6EEB2D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F408A3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62B2371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40526A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4A7EB19" w14:textId="43816C5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08F2D42F" w14:textId="5725505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66C2C818" w14:textId="4D880F8B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9832353" w14:textId="77C91D9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16EF027E" w14:textId="7980F86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6A3F5F5B" w14:textId="63C588DD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1C3A201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CEEF49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7748198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FBA25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3906416" w14:textId="2C20683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755C708A" w14:textId="724AEF5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76564216" w14:textId="3FCC5231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6322BD1" w14:textId="1C79F234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2DC7EB6F" w14:textId="0D4D648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99FDA7D" w14:textId="6D17166A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348DCD18" w14:textId="29C3CC42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F01E9D6" w14:textId="577FBB3E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0C0A7DE0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B9C8FA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04058BB" w14:textId="5A3F2D5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5F98CDF5" w14:textId="44BC1B9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0422098C" w14:textId="7F7AF1F3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8D4F5A9" w14:textId="2AA0FAC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0CE117E9" w14:textId="7CC175B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325EEC02" w14:textId="24CEBE83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7E90E2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750A65A" w14:textId="2A6F5BF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04076ADD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98BB02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EF271DC" w14:textId="0D27EB4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4606D1A6" w14:textId="4F7A90E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0EA5A726" w14:textId="2C160D5E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40A081E" w14:textId="650B970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0FE619EE" w14:textId="08ACE2A0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097D6754" w14:textId="6B7EBEC2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2AF1A6E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39CDE4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C75BE15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9B4E7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01D1AB3" w14:textId="7868FFE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7795E9BD" w14:textId="6F2D27B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4D34F803" w14:textId="325879C2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41B792A" w14:textId="0743D3D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2D03ED37" w14:textId="5022496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0AB03039" w14:textId="4E65CE27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2436BAF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2B09C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4D416A5" w14:textId="77777777" w:rsidTr="009A4AD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09ED3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3DD482A" w14:textId="32A285A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3B266B85" w14:textId="1FEF6A6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4BF7953F" w14:textId="3ED1FDD5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4257A1C" w14:textId="1903BD5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5CCA7769" w14:textId="3F8411E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5E53DF12" w14:textId="48AF3CC2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52A18CE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A7722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E6373F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7579C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0CEA0B6" w14:textId="05BAABA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41F84E0B" w14:textId="655802F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6DD6D36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57A488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F3E338C" w14:textId="7C7629F2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304C5209" w14:textId="5C342AEA" w:rsidR="0062729D" w:rsidRPr="00747C04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7AF3E46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8D57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E245C4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863AA5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28976A8" w14:textId="585F328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1E9A02B2" w14:textId="5722C8A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15661D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97E6352" w14:textId="6C7967F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50B5068C" w14:textId="0895734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4BC906D2" w14:textId="68732AE6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7A1777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53926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D50300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3F3CD3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B142871" w14:textId="2541B2C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4F606E1C" w14:textId="6474C52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416D1A2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190951F" w14:textId="6EBD285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72B58905" w14:textId="69C2498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39567EF3" w14:textId="5D8BC6D6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46510D1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E70ED6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93CFF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850664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7149F3" w14:textId="5657F72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482ECF0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6C96B5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82848C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C7D5934" w14:textId="07B267B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6FD40857" w14:textId="6241C6AC" w:rsidR="0062729D" w:rsidRPr="00747C04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3450D38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D0183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09EFAF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20849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E8C70D2" w14:textId="106FA39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6CD116CE" w14:textId="25E4331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2C64DA0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40D9F8E" w14:textId="3E890BF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9AECFF9" w14:textId="2A9DD4C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126D3E94" w14:textId="03F9D242" w:rsidR="0062729D" w:rsidRPr="00747C04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040673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82526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F7BEB1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0E2074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7EFFFCB8" w14:textId="137CA21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16 этаж</w:t>
            </w:r>
          </w:p>
        </w:tc>
        <w:tc>
          <w:tcPr>
            <w:tcW w:w="3398" w:type="dxa"/>
            <w:vAlign w:val="center"/>
          </w:tcPr>
          <w:p w14:paraId="3D8F255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798563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A3167F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46EF1C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</w:tcPr>
          <w:p w14:paraId="2F3D76B2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63FF4E9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7820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54AC1DC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F67EE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E6F9B44" w14:textId="5DA7858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7AA46BD2" w14:textId="7EBA51A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10C95B9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7CC677C" w14:textId="4CDB43B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17AAC489" w14:textId="12C0B6D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D426FFF" w14:textId="06333245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48CF544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E08B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E31D438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FFBE3D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D5FD364" w14:textId="751C449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403D96F1" w14:textId="587FAE7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15D47FC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437DD0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E270B31" w14:textId="3555F19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7AE532BC" w14:textId="3D22E5B5" w:rsidR="0062729D" w:rsidRPr="00747C04" w:rsidRDefault="0062729D" w:rsidP="0062729D">
            <w:pPr>
              <w:pStyle w:val="af5"/>
            </w:pPr>
            <w:r>
              <w:t>4</w:t>
            </w:r>
          </w:p>
        </w:tc>
        <w:tc>
          <w:tcPr>
            <w:tcW w:w="1416" w:type="dxa"/>
            <w:vAlign w:val="center"/>
          </w:tcPr>
          <w:p w14:paraId="45D851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C066B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80AC4EC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8A762B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8825EB2" w14:textId="7ED32A2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C779B31" w14:textId="06049BA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7389A06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1DBAE6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3BF036E" w14:textId="79D4BAD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1F37485" w14:textId="7111EF5A" w:rsidR="0062729D" w:rsidRPr="00747C04" w:rsidRDefault="0062729D" w:rsidP="0062729D">
            <w:pPr>
              <w:pStyle w:val="af5"/>
            </w:pPr>
            <w:r>
              <w:t>46</w:t>
            </w:r>
          </w:p>
        </w:tc>
        <w:tc>
          <w:tcPr>
            <w:tcW w:w="1416" w:type="dxa"/>
            <w:vAlign w:val="center"/>
          </w:tcPr>
          <w:p w14:paraId="63C9EFD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50265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D0AC665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31725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3FB6C6F" w14:textId="581830B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F7BC474" w14:textId="3312321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1A2C5FC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363DDC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9406F91" w14:textId="5C18E3D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5804D7B4" w14:textId="41E890A2" w:rsidR="0062729D" w:rsidRPr="00747C04" w:rsidRDefault="0062729D" w:rsidP="0062729D">
            <w:pPr>
              <w:pStyle w:val="af5"/>
            </w:pPr>
            <w:r>
              <w:t>30</w:t>
            </w:r>
          </w:p>
        </w:tc>
        <w:tc>
          <w:tcPr>
            <w:tcW w:w="1416" w:type="dxa"/>
            <w:vAlign w:val="center"/>
          </w:tcPr>
          <w:p w14:paraId="4CD3FFE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C0D80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A63209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69EAA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75CF4D2" w14:textId="12016A2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428ED70" w14:textId="5B52F33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2129B0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76B2E7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5E27AB9" w14:textId="1849B85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1C8AEFD7" w14:textId="5F32756A" w:rsidR="0062729D" w:rsidRPr="00747C04" w:rsidRDefault="0062729D" w:rsidP="0062729D">
            <w:pPr>
              <w:pStyle w:val="af5"/>
            </w:pPr>
            <w:r>
              <w:t>12</w:t>
            </w:r>
          </w:p>
        </w:tc>
        <w:tc>
          <w:tcPr>
            <w:tcW w:w="1416" w:type="dxa"/>
            <w:vAlign w:val="center"/>
          </w:tcPr>
          <w:p w14:paraId="191FBC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8BCF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8A6CCB9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DA46A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DD473A4" w14:textId="2DCF551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A653CA9" w14:textId="0600880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38D4F05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C1433D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E164FFF" w14:textId="5D6E8C1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0907B1A6" w14:textId="7501469D" w:rsidR="0062729D" w:rsidRPr="00747C04" w:rsidRDefault="0062729D" w:rsidP="0062729D">
            <w:pPr>
              <w:pStyle w:val="af5"/>
            </w:pPr>
            <w:r>
              <w:t>10</w:t>
            </w:r>
          </w:p>
        </w:tc>
        <w:tc>
          <w:tcPr>
            <w:tcW w:w="1416" w:type="dxa"/>
            <w:vAlign w:val="center"/>
          </w:tcPr>
          <w:p w14:paraId="0736CFC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CDA7A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8E8AD4E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208C17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4F35137" w14:textId="4CFEE35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57F9A66" w14:textId="6963F5B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7B5318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DEAE02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6A58823" w14:textId="3AD746E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4764965C" w14:textId="6FC7CD54" w:rsidR="0062729D" w:rsidRPr="00747C04" w:rsidRDefault="0062729D" w:rsidP="0062729D">
            <w:pPr>
              <w:pStyle w:val="af5"/>
            </w:pPr>
            <w:r>
              <w:t>25</w:t>
            </w:r>
          </w:p>
        </w:tc>
        <w:tc>
          <w:tcPr>
            <w:tcW w:w="1416" w:type="dxa"/>
            <w:vAlign w:val="center"/>
          </w:tcPr>
          <w:p w14:paraId="78E913C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A8704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BE10657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4D95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85FD0E8" w14:textId="5F1CFF4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3EDE4905" w14:textId="767B53D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70A41E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33324F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C1DD300" w14:textId="744C264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5F347479" w14:textId="2865ADF1" w:rsidR="0062729D" w:rsidRPr="00747C04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7A653F1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93330B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1C53B07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2BD2F5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ECE007D" w14:textId="5FCEADE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160+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0FF573C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666A3B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AA41700" w14:textId="16F3197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44131B37" w14:textId="0725B9B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C07DA02" w14:textId="4D51504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18</w:t>
            </w:r>
          </w:p>
        </w:tc>
        <w:tc>
          <w:tcPr>
            <w:tcW w:w="1416" w:type="dxa"/>
            <w:vAlign w:val="center"/>
          </w:tcPr>
          <w:p w14:paraId="44434E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17167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3CE74C7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76620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9C2C6B" w14:textId="4381AE9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200+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7060D85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E5868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0B89F24" w14:textId="6114189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5BE03CB" w14:textId="5B015AF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5A442CF" w14:textId="5E0B68F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19A3E4A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F87B24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023D3FB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E5A22C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2F5D589" w14:textId="76C7485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4C0DB20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47468E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0EA1B86" w14:textId="562E0AD0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02EABD5" w14:textId="3F61C12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9830782" w14:textId="243CBF9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7</w:t>
            </w:r>
          </w:p>
        </w:tc>
        <w:tc>
          <w:tcPr>
            <w:tcW w:w="1416" w:type="dxa"/>
            <w:vAlign w:val="center"/>
          </w:tcPr>
          <w:p w14:paraId="42C3ED4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71A71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4EF5F4D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98807B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29C0465" w14:textId="498F522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vAlign w:val="center"/>
          </w:tcPr>
          <w:p w14:paraId="56614A2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D6725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90E87A3" w14:textId="1A4EBE5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D764684" w14:textId="59E9D1B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D7C08AD" w14:textId="7A1F7B2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19</w:t>
            </w:r>
          </w:p>
        </w:tc>
        <w:tc>
          <w:tcPr>
            <w:tcW w:w="1416" w:type="dxa"/>
            <w:vAlign w:val="center"/>
          </w:tcPr>
          <w:p w14:paraId="0A659CB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73986A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638AC6F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27F47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DD9B3C5" w14:textId="24C5467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23D27E2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D3EAC7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86ADBDF" w14:textId="3F2C0F7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4681CBE9" w14:textId="185A9E8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C787193" w14:textId="67806766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center"/>
          </w:tcPr>
          <w:p w14:paraId="33A9FC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4D797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4991CBB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3BE3A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F98985D" w14:textId="440BA36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ЛКТ-П-160</w:t>
            </w:r>
          </w:p>
        </w:tc>
        <w:tc>
          <w:tcPr>
            <w:tcW w:w="3398" w:type="dxa"/>
            <w:vAlign w:val="center"/>
          </w:tcPr>
          <w:p w14:paraId="7C1A11C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F2A0C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B3C4C08" w14:textId="0D8856C0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33DAF44" w14:textId="4274BD4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0798DCE" w14:textId="138ED345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32420A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9300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7829A0D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F02EB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93C0055" w14:textId="694BBC8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0DE5BA6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12C25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5957F2B" w14:textId="198D8029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33C7799" w14:textId="647A5FF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1C526C3" w14:textId="45BF591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236CDC2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47CCA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FF9B84B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5CC2D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9AB449E" w14:textId="58CAD96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0A740FB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18B4F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887C64A" w14:textId="7903D1E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0BCF05FD" w14:textId="2299A58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0256D30" w14:textId="7B6FEE8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vAlign w:val="center"/>
          </w:tcPr>
          <w:p w14:paraId="56DA9F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2DB1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1730191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1FCC9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0F9AC27" w14:textId="101DA92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ЛКТ-В-160</w:t>
            </w:r>
          </w:p>
        </w:tc>
        <w:tc>
          <w:tcPr>
            <w:tcW w:w="3398" w:type="dxa"/>
            <w:vAlign w:val="center"/>
          </w:tcPr>
          <w:p w14:paraId="454E3D7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6597F9C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2555BED" w14:textId="5CEDF79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FB43B68" w14:textId="303FE97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057FA57" w14:textId="1EED62DD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7A2BDBA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96A6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2CAFE3B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40FE81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146F6EC" w14:textId="13F674D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0A7B834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F6899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ADA96F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EDE8E00" w14:textId="70ECB9D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AFA4AAC" w14:textId="44A32CC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vAlign w:val="center"/>
          </w:tcPr>
          <w:p w14:paraId="4F0F9CE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503EDE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25BC661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87D73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657C174" w14:textId="42F8971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vAlign w:val="center"/>
          </w:tcPr>
          <w:p w14:paraId="7FA557A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51FA93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AAA46E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16F6CDA" w14:textId="55C9494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AAFCBFA" w14:textId="260D5FF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vAlign w:val="center"/>
          </w:tcPr>
          <w:p w14:paraId="1530F5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23625F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E19CB49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5D659E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446EAE" w14:textId="6A28716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160</w:t>
            </w:r>
          </w:p>
        </w:tc>
        <w:tc>
          <w:tcPr>
            <w:tcW w:w="3398" w:type="dxa"/>
            <w:vAlign w:val="center"/>
          </w:tcPr>
          <w:p w14:paraId="2B56C8A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B5D68E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98ED19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70A8B7B" w14:textId="2C929BD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A95C56C" w14:textId="0F71356A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5EC3B4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028E4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9620813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E98628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7096316" w14:textId="051AE0B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5E2B0EBE" w14:textId="732C026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4E1815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A2CADA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F0F4DA4" w14:textId="7A652A8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9226238" w14:textId="161D08F6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41</w:t>
            </w:r>
          </w:p>
        </w:tc>
        <w:tc>
          <w:tcPr>
            <w:tcW w:w="1416" w:type="dxa"/>
            <w:vAlign w:val="center"/>
          </w:tcPr>
          <w:p w14:paraId="371EEF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E1CC2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7EF236B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0DCB02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D5F57B5" w14:textId="72ED745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0DB49EC9" w14:textId="1A954FE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53C4B4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521B15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89D7E26" w14:textId="6D27152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CFD30FA" w14:textId="0F644B66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102</w:t>
            </w:r>
          </w:p>
        </w:tc>
        <w:tc>
          <w:tcPr>
            <w:tcW w:w="1416" w:type="dxa"/>
            <w:vAlign w:val="center"/>
          </w:tcPr>
          <w:p w14:paraId="384CB10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2F201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47DF876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2E8C8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0D1C38D" w14:textId="15AD38D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1A47CE2B" w14:textId="316A26B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FBD083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1F0C92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D608B5F" w14:textId="505CCE9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BCF7E92" w14:textId="136E5DF6" w:rsidR="0062729D" w:rsidRPr="00747C04" w:rsidRDefault="0062729D" w:rsidP="0062729D">
            <w:pPr>
              <w:pStyle w:val="af5"/>
            </w:pPr>
            <w:r w:rsidRPr="00FA7605">
              <w:rPr>
                <w:color w:val="000000"/>
              </w:rPr>
              <w:t>75</w:t>
            </w:r>
          </w:p>
        </w:tc>
        <w:tc>
          <w:tcPr>
            <w:tcW w:w="1416" w:type="dxa"/>
            <w:vAlign w:val="center"/>
          </w:tcPr>
          <w:p w14:paraId="123796A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9C83E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35D612C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B186E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8923DEB" w14:textId="0C17577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6D5E11BF" w14:textId="7682894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CDBC12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58CC27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40D20E8" w14:textId="08D952F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6B4174F" w14:textId="1450B669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70</w:t>
            </w:r>
          </w:p>
        </w:tc>
        <w:tc>
          <w:tcPr>
            <w:tcW w:w="1416" w:type="dxa"/>
            <w:vAlign w:val="center"/>
          </w:tcPr>
          <w:p w14:paraId="65EEFFE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DCF2D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6980E64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065B5D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8FEDA2B" w14:textId="7772841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54047943" w14:textId="7F42CED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AACF0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79E02A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3D8538D" w14:textId="410699A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0A1960" w14:textId="35424DE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72</w:t>
            </w:r>
          </w:p>
        </w:tc>
        <w:tc>
          <w:tcPr>
            <w:tcW w:w="1416" w:type="dxa"/>
            <w:vAlign w:val="center"/>
          </w:tcPr>
          <w:p w14:paraId="577C207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FF720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4DBD29D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26CF6F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94AECAB" w14:textId="4BB3586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5A6649E4" w14:textId="3A535E2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12D8DA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B9F8FF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361CF57" w14:textId="2B50E0B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A5C1ED6" w14:textId="58CA2D7D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76</w:t>
            </w:r>
          </w:p>
        </w:tc>
        <w:tc>
          <w:tcPr>
            <w:tcW w:w="1416" w:type="dxa"/>
            <w:vAlign w:val="center"/>
          </w:tcPr>
          <w:p w14:paraId="7B17D69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90AA2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1674B18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2B98F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39823F4" w14:textId="5F40002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0EA83AF5" w14:textId="3552E00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6EA91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FD8484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7597FF2" w14:textId="4768B8F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F8E2A92" w14:textId="178DC35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vAlign w:val="center"/>
          </w:tcPr>
          <w:p w14:paraId="0C04241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5E871E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4D6F37B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2B8A1D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024E7C8" w14:textId="348AA22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2DCAC1C" w14:textId="457AFCE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6C3A0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9FD21F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F0C780A" w14:textId="1A44B16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C65EEC5" w14:textId="5856E947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33</w:t>
            </w:r>
          </w:p>
        </w:tc>
        <w:tc>
          <w:tcPr>
            <w:tcW w:w="1416" w:type="dxa"/>
            <w:vAlign w:val="center"/>
          </w:tcPr>
          <w:p w14:paraId="6D8605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98595F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779B5AE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5478BD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4CCFFB1" w14:textId="1940245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779E671" w14:textId="4CBF8F8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A8A5F4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9762C0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5836DA4" w14:textId="6BF2DB8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E1224C2" w14:textId="5EDDAD6D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55</w:t>
            </w:r>
          </w:p>
        </w:tc>
        <w:tc>
          <w:tcPr>
            <w:tcW w:w="1416" w:type="dxa"/>
            <w:vAlign w:val="center"/>
          </w:tcPr>
          <w:p w14:paraId="191934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6F31BA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FBB387C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33BBB8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596631D" w14:textId="79531C8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5654266" w14:textId="0479DFB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8B12E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04C10B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12AAE32" w14:textId="5287B7A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69B352" w14:textId="3B9D9BDF" w:rsidR="0062729D" w:rsidRPr="00747C04" w:rsidRDefault="0062729D" w:rsidP="0062729D">
            <w:pPr>
              <w:pStyle w:val="af5"/>
            </w:pPr>
            <w:r>
              <w:t>25</w:t>
            </w:r>
          </w:p>
        </w:tc>
        <w:tc>
          <w:tcPr>
            <w:tcW w:w="1416" w:type="dxa"/>
            <w:vAlign w:val="center"/>
          </w:tcPr>
          <w:p w14:paraId="2B110DB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47A61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8F8EB3E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C72EA7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F9A26DB" w14:textId="28718CC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7D185EA" w14:textId="2733B00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C0B1A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0FBFF7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E83703B" w14:textId="04F4B35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3759401" w14:textId="3A8FFBC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20BB948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73EA2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8147091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656FA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E795A78" w14:textId="40BBA4F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09090A6" w14:textId="79B55C9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50A0F3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DF7765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982F57D" w14:textId="3DAF0A0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010A430" w14:textId="7F201597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14:paraId="59778E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AB0B4C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D82A5AF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32F339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4DAAADA" w14:textId="0CE92F6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3D95139" w14:textId="68CC4B7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30DE4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6FE391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1E0425A" w14:textId="00783E9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35E563A" w14:textId="20070F3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651EDF9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C755D2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7825EC4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81B1D9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34AFCCD" w14:textId="49DE6B7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ED1213B" w14:textId="74CDC76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7F4CF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5D08B7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C846AF0" w14:textId="1568874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F07774B" w14:textId="6619766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15</w:t>
            </w:r>
          </w:p>
        </w:tc>
        <w:tc>
          <w:tcPr>
            <w:tcW w:w="1416" w:type="dxa"/>
            <w:vAlign w:val="center"/>
          </w:tcPr>
          <w:p w14:paraId="4C7846B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D3CFB5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9C54DD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7A673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5D64C92" w14:textId="79DFD9D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9446197" w14:textId="1BB5863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F60D4E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0D506E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77682FD" w14:textId="1DEBD0B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88C1128" w14:textId="7AB2CE4D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16</w:t>
            </w:r>
          </w:p>
        </w:tc>
        <w:tc>
          <w:tcPr>
            <w:tcW w:w="1416" w:type="dxa"/>
            <w:vAlign w:val="center"/>
          </w:tcPr>
          <w:p w14:paraId="207AFEE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992AA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CC3609A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709D0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D4490AD" w14:textId="38A1474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70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A6EF7BE" w14:textId="1E391B0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E2305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084783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504C94B" w14:textId="0FCED56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3AB30FE" w14:textId="0CDCAB0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19</w:t>
            </w:r>
          </w:p>
        </w:tc>
        <w:tc>
          <w:tcPr>
            <w:tcW w:w="1416" w:type="dxa"/>
            <w:vAlign w:val="center"/>
          </w:tcPr>
          <w:p w14:paraId="598345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113FA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DEFF10D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E5DCE9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FCC0844" w14:textId="089AF02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166117D" w14:textId="3AFB1D1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3B9BAC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73E6FD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155F40F" w14:textId="4E980C4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980B292" w14:textId="3A1B71C8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14:paraId="094F840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A89A79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A8F5183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FF505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5BA2AE5" w14:textId="49E8E0C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220C4E63" w14:textId="0603BA9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D27F27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08DE2E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E4579D4" w14:textId="581AD2B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A5F744F" w14:textId="18132488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233</w:t>
            </w:r>
          </w:p>
        </w:tc>
        <w:tc>
          <w:tcPr>
            <w:tcW w:w="1416" w:type="dxa"/>
            <w:vAlign w:val="center"/>
          </w:tcPr>
          <w:p w14:paraId="7AFDE0A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8A12ED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6CC26DA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36F33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21D8303" w14:textId="316D2BA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6137D17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56CD2F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AE577A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02B8D5E" w14:textId="443092F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1DB313A" w14:textId="1683CE4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425</w:t>
            </w:r>
          </w:p>
        </w:tc>
        <w:tc>
          <w:tcPr>
            <w:tcW w:w="1416" w:type="dxa"/>
            <w:vAlign w:val="center"/>
          </w:tcPr>
          <w:p w14:paraId="30FC755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02F047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D552B84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FB1AD6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1C4172F0" w14:textId="598D2F8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15E329F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6CCEAB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E54C14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4886C8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0B78049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6AC127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F2158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CD54C4F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77321E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6E932B3" w14:textId="1864BDD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2B4AE04F" w14:textId="6BD471C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28C0406" w14:textId="501D6C08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0834568" w14:textId="13C6444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470A578F" w14:textId="383520D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72CDEC4D" w14:textId="6938DC66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60EF4C1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74713F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9AA857A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DDD564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F43CAFE" w14:textId="456C132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56CF4D03" w14:textId="5E28117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69CA44A7" w14:textId="4233E371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FB8AF56" w14:textId="5BA949A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3B2B229A" w14:textId="087A8EB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00DB35CE" w14:textId="60C0D0AD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74ABDAB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F308E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84F6BF6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CF6C4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9794976" w14:textId="6012556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6D042F1F" w14:textId="3A6391C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5490B0BF" w14:textId="18DD84EC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DD96C39" w14:textId="05411998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2919A292" w14:textId="2D7F971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577E890A" w14:textId="12D50489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2C5C21D8" w14:textId="111BBCCF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8B33CF" w14:textId="70271E26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12EFBA74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9ED751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5B1BA16" w14:textId="27BC868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3E3CC9D0" w14:textId="068294A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3D171917" w14:textId="5A8EBFA9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A2A49BE" w14:textId="315B982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035BD552" w14:textId="21E9D1C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75134F5A" w14:textId="2220F065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00D8221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EA17418" w14:textId="64B32243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1C9F0B0E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D0AB3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D4523DE" w14:textId="473660C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307DA8AE" w14:textId="0C2C40A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5FBCFB6B" w14:textId="18B86E7B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0061A66" w14:textId="7673202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352FB5CA" w14:textId="39A640BB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025DCE3E" w14:textId="3A0E0C71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63BDDB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9768E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0FE764E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C77DBF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D3EA8AA" w14:textId="480021F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27D946FE" w14:textId="4823F58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558551D1" w14:textId="268FB628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76A0AD11" w14:textId="724BDC2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0D1C65D5" w14:textId="6349597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157B4B36" w14:textId="0FF95ABC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36011E4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F2499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B5B58F0" w14:textId="77777777" w:rsidTr="00CA7961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0D749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83F828E" w14:textId="6C1A9C7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27803B0F" w14:textId="53F2381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7D666E23" w14:textId="0E5F55C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D9C1DB0" w14:textId="7A6A715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492BD535" w14:textId="608AB30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319F3E27" w14:textId="44020135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4520273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8D935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F6F65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A6FB64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AB1438B" w14:textId="1BF531E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2D7925B5" w14:textId="2888817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1BA84E0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C6EC2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45EDDE0" w14:textId="17DAEF66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0672B352" w14:textId="451ECEA2" w:rsidR="0062729D" w:rsidRPr="00747C04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7955F5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ACB0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F5BB8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554581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FC556CF" w14:textId="49E9E7A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20A009DC" w14:textId="2D67EFF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36A6FB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F07D7B7" w14:textId="076DC6D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2AEB68E4" w14:textId="19715C4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2423AB67" w14:textId="2CEED309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0773473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C7FD6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ED9AF0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CD1AB7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2ABF8EE" w14:textId="6122CAA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6A79904F" w14:textId="0EC6107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54A21C5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A25EFD3" w14:textId="5F73436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4C6E50A9" w14:textId="63ECD46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3F194986" w14:textId="0F9C558C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4826634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3BAC3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B789CC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1C693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CFC9236" w14:textId="7B8A9A3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5081DC9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0F83E7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80F1C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3C87958" w14:textId="0F4A752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1CE41032" w14:textId="367D8F9F" w:rsidR="0062729D" w:rsidRPr="00747C04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744DFE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F3767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4813F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22AC4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636CAB2" w14:textId="09FB858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0F0AF864" w14:textId="113F544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32E7D31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29B07FC" w14:textId="4592054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108DF91C" w14:textId="0DE0956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319A613F" w14:textId="7BD0AE37" w:rsidR="0062729D" w:rsidRPr="00747C04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0A916F9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87325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F9D6F4D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5F50F2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CB10EBC" w14:textId="106D570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vAlign w:val="center"/>
          </w:tcPr>
          <w:p w14:paraId="6F8F0C5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DD8B7A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E0B347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EE9E55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E11434F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174FE06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618E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B00F927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1EFE4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00DDDA2" w14:textId="74D3B3E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1EFC62A6" w14:textId="78AA297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5361492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3F5420" w14:textId="3304C39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568B20FF" w14:textId="58D1701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27DBA84" w14:textId="75C53D0D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1C6938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BAF9C0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99A3F46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F6333B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BC4F37D" w14:textId="2AC405B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DBDD8BB" w14:textId="3D1D4B2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47303B0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0544A4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CB1CF52" w14:textId="27D7E33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C6B549B" w14:textId="20339D1A" w:rsidR="0062729D" w:rsidRPr="00747C04" w:rsidRDefault="0062729D" w:rsidP="0062729D">
            <w:pPr>
              <w:pStyle w:val="af5"/>
            </w:pPr>
            <w:r>
              <w:t>8</w:t>
            </w:r>
          </w:p>
        </w:tc>
        <w:tc>
          <w:tcPr>
            <w:tcW w:w="1416" w:type="dxa"/>
            <w:vAlign w:val="center"/>
          </w:tcPr>
          <w:p w14:paraId="2C9993A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AC2433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4EA2490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7A182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FFE5594" w14:textId="771EC12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B2609CD" w14:textId="71E5567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4D52BAD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9D69AE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9007C3C" w14:textId="063367A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62AAE32F" w14:textId="7D1C49B5" w:rsidR="0062729D" w:rsidRPr="00747C04" w:rsidRDefault="0062729D" w:rsidP="0062729D">
            <w:pPr>
              <w:pStyle w:val="af5"/>
            </w:pPr>
            <w:r>
              <w:t>32</w:t>
            </w:r>
          </w:p>
        </w:tc>
        <w:tc>
          <w:tcPr>
            <w:tcW w:w="1416" w:type="dxa"/>
            <w:vAlign w:val="center"/>
          </w:tcPr>
          <w:p w14:paraId="50DA76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07238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520DAED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589AF8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E20D58C" w14:textId="41448F0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6CAD121B" w14:textId="7E2EE2B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469C832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D5F636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F762FA7" w14:textId="67BC800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040EF89B" w14:textId="4587E4E8" w:rsidR="0062729D" w:rsidRPr="00747C04" w:rsidRDefault="0062729D" w:rsidP="0062729D">
            <w:pPr>
              <w:pStyle w:val="af5"/>
            </w:pPr>
            <w:r>
              <w:t>6</w:t>
            </w:r>
          </w:p>
        </w:tc>
        <w:tc>
          <w:tcPr>
            <w:tcW w:w="1416" w:type="dxa"/>
            <w:vAlign w:val="center"/>
          </w:tcPr>
          <w:p w14:paraId="4D640B1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20AD88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D20726F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7B9EE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98CA1FE" w14:textId="09656EC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32F7A73" w14:textId="135686C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4F7933D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7C6A36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A78D27C" w14:textId="797C6D2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82FADF3" w14:textId="35739515" w:rsidR="0062729D" w:rsidRPr="00747C04" w:rsidRDefault="0062729D" w:rsidP="0062729D">
            <w:pPr>
              <w:pStyle w:val="af5"/>
            </w:pPr>
            <w:r>
              <w:t>6</w:t>
            </w:r>
          </w:p>
        </w:tc>
        <w:tc>
          <w:tcPr>
            <w:tcW w:w="1416" w:type="dxa"/>
            <w:vAlign w:val="center"/>
          </w:tcPr>
          <w:p w14:paraId="483101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00EA1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8EB1454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D2C12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048AAD2" w14:textId="2E2B177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ECDEFDD" w14:textId="46307CC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5D77C64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FD84B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6D8C61B" w14:textId="4D30003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5534D60B" w14:textId="4585059D" w:rsidR="0062729D" w:rsidRPr="00747C04" w:rsidRDefault="0062729D" w:rsidP="0062729D">
            <w:pPr>
              <w:pStyle w:val="af5"/>
            </w:pPr>
            <w:r>
              <w:t>9</w:t>
            </w:r>
          </w:p>
        </w:tc>
        <w:tc>
          <w:tcPr>
            <w:tcW w:w="1416" w:type="dxa"/>
            <w:vAlign w:val="center"/>
          </w:tcPr>
          <w:p w14:paraId="670454D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C3784B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CA67182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77CF0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84E2AB1" w14:textId="1B35246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9C89867" w14:textId="60C1C75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6F8B618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12AA95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CAFCC04" w14:textId="0508A16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F32ABFE" w14:textId="3725D07A" w:rsidR="0062729D" w:rsidRPr="00747C04" w:rsidRDefault="0062729D" w:rsidP="0062729D">
            <w:pPr>
              <w:pStyle w:val="af5"/>
            </w:pPr>
            <w:r>
              <w:t>24</w:t>
            </w:r>
          </w:p>
        </w:tc>
        <w:tc>
          <w:tcPr>
            <w:tcW w:w="1416" w:type="dxa"/>
            <w:vAlign w:val="center"/>
          </w:tcPr>
          <w:p w14:paraId="45FCF08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3A499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135F027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85D4EA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E9F7957" w14:textId="40BBB82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46FEF78A" w14:textId="7C94963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3E6B499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4F210C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5795DC2" w14:textId="6B53CB5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5C0EA44E" w14:textId="08ABCEB3" w:rsidR="0062729D" w:rsidRPr="00747C04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38C2337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D3CD14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6D72EBC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D4AF41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F81F93A" w14:textId="42256EA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160+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38432A1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3B2B6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A161FFF" w14:textId="3112333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DD67917" w14:textId="224484B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7F04025" w14:textId="39A3A33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06D9AEA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0DDC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BE164A9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28DF5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30D5FAE" w14:textId="55B8524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031C63D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32EE97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9BFB3E7" w14:textId="1B3A93CB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A6599E1" w14:textId="3144863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6CD3B56" w14:textId="2CDE0A6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2A6A099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0FFAEC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54252A5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DF62B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4DBC11B" w14:textId="5D4104A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vAlign w:val="center"/>
          </w:tcPr>
          <w:p w14:paraId="4D8BF77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DA22AC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14EC9B0" w14:textId="225B62B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69C38C8" w14:textId="26E6D23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123B3450" w14:textId="001C13C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vAlign w:val="center"/>
          </w:tcPr>
          <w:p w14:paraId="0452AAD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71DD4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5B8C0A8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694EC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F00AD31" w14:textId="502F73D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38011CC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DB9A7F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66D152D" w14:textId="477AC71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1D261DF" w14:textId="4C3454A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F01920A" w14:textId="0EA09DA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19</w:t>
            </w:r>
          </w:p>
        </w:tc>
        <w:tc>
          <w:tcPr>
            <w:tcW w:w="1416" w:type="dxa"/>
            <w:vAlign w:val="center"/>
          </w:tcPr>
          <w:p w14:paraId="4A4C3D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F0CB6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2C3F806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C3BF6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F91B79F" w14:textId="42CDDE3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643DF7E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85C01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CB942DB" w14:textId="6ED30B85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A46B2D0" w14:textId="316DCCD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5469493" w14:textId="5C589173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2FBEC26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4343AE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D2874C4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30EC4B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89C6ADA" w14:textId="4CD0C2D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23BC220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371877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5668073" w14:textId="7FCF98A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85A99AA" w14:textId="5A213E9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6C5D917" w14:textId="486B694B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18</w:t>
            </w:r>
          </w:p>
        </w:tc>
        <w:tc>
          <w:tcPr>
            <w:tcW w:w="1416" w:type="dxa"/>
            <w:vAlign w:val="center"/>
          </w:tcPr>
          <w:p w14:paraId="6F26020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02882A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BBE38AA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145CF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C3F60CC" w14:textId="5BB349C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66714F9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408549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A2DA4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89DE947" w14:textId="0822F20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D0B4E3D" w14:textId="3FAAAA2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15C5675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119F44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88A1ABB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B90B3E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952F00C" w14:textId="114DED2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vAlign w:val="center"/>
          </w:tcPr>
          <w:p w14:paraId="7DCFE6A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BD197D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BA41C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E7B78F7" w14:textId="758F2B2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1DC829B" w14:textId="10789141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438B5D3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839F7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92249E1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5306B1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D897EE3" w14:textId="7C6922B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160</w:t>
            </w:r>
          </w:p>
        </w:tc>
        <w:tc>
          <w:tcPr>
            <w:tcW w:w="3398" w:type="dxa"/>
            <w:vAlign w:val="center"/>
          </w:tcPr>
          <w:p w14:paraId="4ED5BE6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78F569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9CCF5E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703D1BA" w14:textId="6866620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891A8CE" w14:textId="3ACACD27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vAlign w:val="center"/>
          </w:tcPr>
          <w:p w14:paraId="0705D7A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2FF6F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E959DB1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79290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A271DB3" w14:textId="112D36A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59AB2C0D" w14:textId="0E95495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6C5C84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CA08E8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687AE5F" w14:textId="102BE88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E39659A" w14:textId="7F833210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vAlign w:val="center"/>
          </w:tcPr>
          <w:p w14:paraId="0AFB9EC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0756B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596067A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CF5D9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A46AFAA" w14:textId="67249F8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34CDFAFA" w14:textId="0308C08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D222A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2B5124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78A7BBD" w14:textId="01CDF32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6B9F4FB" w14:textId="54F4D96F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78</w:t>
            </w:r>
          </w:p>
        </w:tc>
        <w:tc>
          <w:tcPr>
            <w:tcW w:w="1416" w:type="dxa"/>
            <w:vAlign w:val="center"/>
          </w:tcPr>
          <w:p w14:paraId="76F7FA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467F8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85A7772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78339E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0514CFA" w14:textId="50465AC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3A02E88A" w14:textId="36144B5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C9FC82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8CF629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705A7C1" w14:textId="439C4A4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F013E5F" w14:textId="5DD9C282" w:rsidR="0062729D" w:rsidRPr="00747C04" w:rsidRDefault="0062729D" w:rsidP="0062729D">
            <w:pPr>
              <w:pStyle w:val="af5"/>
            </w:pPr>
            <w:r w:rsidRPr="006406C9">
              <w:rPr>
                <w:color w:val="000000"/>
              </w:rPr>
              <w:t>56</w:t>
            </w:r>
          </w:p>
        </w:tc>
        <w:tc>
          <w:tcPr>
            <w:tcW w:w="1416" w:type="dxa"/>
            <w:vAlign w:val="center"/>
          </w:tcPr>
          <w:p w14:paraId="6DC2C9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4BD2C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B4B9212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A51D9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6D0724" w14:textId="0607CAB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5FB7CF63" w14:textId="73F8D85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99BE4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C9DC76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BF7A3FE" w14:textId="2C90B09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65B1E7D" w14:textId="45D2633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40</w:t>
            </w:r>
          </w:p>
        </w:tc>
        <w:tc>
          <w:tcPr>
            <w:tcW w:w="1416" w:type="dxa"/>
            <w:vAlign w:val="center"/>
          </w:tcPr>
          <w:p w14:paraId="00AD8BB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CD67B7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334CE5B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D2F9BF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67EFF50" w14:textId="3336470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41157CD3" w14:textId="4450650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0627F8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DC3EFF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0DA4D05" w14:textId="5B41D82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1C994AE" w14:textId="080E12A2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vAlign w:val="center"/>
          </w:tcPr>
          <w:p w14:paraId="6D59A53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23E5D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C4E0535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BDD58D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5A52902" w14:textId="1EED88C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6C231ED2" w14:textId="19A3F48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A624A1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7C1FCB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8082169" w14:textId="41E9DE6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AF6B6CC" w14:textId="4404ED3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85</w:t>
            </w:r>
          </w:p>
        </w:tc>
        <w:tc>
          <w:tcPr>
            <w:tcW w:w="1416" w:type="dxa"/>
            <w:vAlign w:val="center"/>
          </w:tcPr>
          <w:p w14:paraId="15CFA17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97298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F92BA24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82A8EE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3B92D28" w14:textId="0C0CC60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4206071C" w14:textId="6116924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C4BA41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CE4292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80AB82B" w14:textId="39F57D9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E483A17" w14:textId="19DECEC3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37</w:t>
            </w:r>
          </w:p>
        </w:tc>
        <w:tc>
          <w:tcPr>
            <w:tcW w:w="1416" w:type="dxa"/>
            <w:vAlign w:val="center"/>
          </w:tcPr>
          <w:p w14:paraId="23E9507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C16D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BC5A75D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AFBCD7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9065EFE" w14:textId="13AED35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4770D6A" w14:textId="34EDF1B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64A7E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2F1B8B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E48AC9C" w14:textId="275FD0A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512ABDF" w14:textId="21D46D36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14:paraId="485863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1F2D44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FB75587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8B28E4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5081A93" w14:textId="6D6E8296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2F02D68" w14:textId="4394A9C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30AA4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A55CBC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877156A" w14:textId="3941354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B7D5D0D" w14:textId="15A65278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45</w:t>
            </w:r>
          </w:p>
        </w:tc>
        <w:tc>
          <w:tcPr>
            <w:tcW w:w="1416" w:type="dxa"/>
            <w:vAlign w:val="center"/>
          </w:tcPr>
          <w:p w14:paraId="3367718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7AE53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2C29407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758F5E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ADDB0C6" w14:textId="28B67F5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5D37552" w14:textId="7C40EE5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C4899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822FA3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0E58F3B" w14:textId="6204A4D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1B4AB52" w14:textId="6733FA0F" w:rsidR="0062729D" w:rsidRPr="00747C04" w:rsidRDefault="0062729D" w:rsidP="0062729D">
            <w:pPr>
              <w:pStyle w:val="af5"/>
            </w:pPr>
            <w:r>
              <w:t>35</w:t>
            </w:r>
          </w:p>
        </w:tc>
        <w:tc>
          <w:tcPr>
            <w:tcW w:w="1416" w:type="dxa"/>
            <w:vAlign w:val="center"/>
          </w:tcPr>
          <w:p w14:paraId="5B1D16F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60617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C863560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DB5AA8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D5C0303" w14:textId="500CEF4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DEC8199" w14:textId="1B43A0B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534BFF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3B6656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75C7962" w14:textId="0C78D82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1A96618" w14:textId="130A3EC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35</w:t>
            </w:r>
          </w:p>
        </w:tc>
        <w:tc>
          <w:tcPr>
            <w:tcW w:w="1416" w:type="dxa"/>
            <w:vAlign w:val="center"/>
          </w:tcPr>
          <w:p w14:paraId="5ABE50C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22CD22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736B678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3BA613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031584D" w14:textId="0B17C2A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0152E1C" w14:textId="2993FA8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7969B2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7C9F04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912D8B0" w14:textId="2CFFEAA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30FA126" w14:textId="70DA1D66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1416" w:type="dxa"/>
            <w:vAlign w:val="center"/>
          </w:tcPr>
          <w:p w14:paraId="09A5CD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8D0396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C619B3E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02DB8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DACC43F" w14:textId="7AA6C13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7F1AEFA" w14:textId="6A507D0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DD2A4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4EBA05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E7431B4" w14:textId="2CD8779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AA3B462" w14:textId="0770A8BC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754C065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9B2E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00A8FA3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8D73E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8A3B303" w14:textId="0805F5B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B177B57" w14:textId="67B0108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EE39F3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D5E9B1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17103CB" w14:textId="6877A4F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7AB6A4C" w14:textId="5101B82E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vAlign w:val="center"/>
          </w:tcPr>
          <w:p w14:paraId="7619C0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FAAEA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EF4C7D7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3533B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40CA7C0" w14:textId="4A03ABF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48C4F28" w14:textId="09E98BE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5C5ACA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B7CD3C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ED4C512" w14:textId="5FA9274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399063B" w14:textId="7755EE58" w:rsidR="0062729D" w:rsidRPr="00747C04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16" w:type="dxa"/>
            <w:vAlign w:val="center"/>
          </w:tcPr>
          <w:p w14:paraId="2090ABE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91E6A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F61E791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FA35CD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92EA1B7" w14:textId="36A58E5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6CFEC6FD" w14:textId="0852A0D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524CC2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FB7B6F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5F35601" w14:textId="64F1D80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33765C4" w14:textId="2CFAA3DF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186</w:t>
            </w:r>
          </w:p>
        </w:tc>
        <w:tc>
          <w:tcPr>
            <w:tcW w:w="1416" w:type="dxa"/>
            <w:vAlign w:val="center"/>
          </w:tcPr>
          <w:p w14:paraId="4F47DE5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32A0D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6C1BB5E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FD862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E11911E" w14:textId="266D757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52F8EFD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3169B1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548CF3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5418515" w14:textId="5040D6D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4D9B6140" w14:textId="627F9454" w:rsidR="0062729D" w:rsidRPr="00747C04" w:rsidRDefault="0062729D" w:rsidP="0062729D">
            <w:pPr>
              <w:pStyle w:val="af5"/>
            </w:pPr>
            <w:r>
              <w:rPr>
                <w:color w:val="000000"/>
              </w:rPr>
              <w:t>380</w:t>
            </w:r>
          </w:p>
        </w:tc>
        <w:tc>
          <w:tcPr>
            <w:tcW w:w="1416" w:type="dxa"/>
            <w:vAlign w:val="center"/>
          </w:tcPr>
          <w:p w14:paraId="5CEEC0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53FA9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0A93BEB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3DBB52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48481F24" w14:textId="536A559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11DF869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73A1E0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B9EB29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236C9C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AE7156E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0E2E03C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5331C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03EB794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6C68A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4F8D1E6" w14:textId="31639F5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7899339A" w14:textId="55E37EC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285D8CFD" w14:textId="13837369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7F68B12" w14:textId="34EF31D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3841FE1E" w14:textId="57574BB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56BE90CD" w14:textId="4B0059B6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67C5E2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D8AC8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75F135A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115775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F911960" w14:textId="677E77B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2C877BFA" w14:textId="79C407E3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64ABE249" w14:textId="706F9030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114FAC3" w14:textId="02FB840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0CE4E86E" w14:textId="06053E3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44B5726B" w14:textId="122F8704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7FF33E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9F4D2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3D1E322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57643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4FB18BE" w14:textId="445B6B2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6FF1083D" w14:textId="022B79E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0CD5F67D" w14:textId="58F1295A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75DC34D" w14:textId="36CC3AA3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331A02B1" w14:textId="53F260F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07E6101A" w14:textId="147FF20D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20047A15" w14:textId="0B75A748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6CC39CA" w14:textId="3B9F1E5E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13E7A171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60366A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B8592DF" w14:textId="625CD23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3E604110" w14:textId="1DFA630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0DACEAAB" w14:textId="29B6AAFD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DB34C28" w14:textId="5FCA6767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227D708D" w14:textId="72EDBCC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415398C8" w14:textId="2570CAE8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3F18F60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A3BF1D" w14:textId="7324F63A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51B4A933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2920B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CD94DA6" w14:textId="6C07080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5784971F" w14:textId="64CAEEC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14A6547C" w14:textId="5837D941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C03D2D1" w14:textId="719687F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49BB777D" w14:textId="36EA605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37E3CEE7" w14:textId="587F25E6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39853B4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3EDD1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F90C6FB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ACBEE4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C820BF1" w14:textId="20DDD42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4410DBB7" w14:textId="7920AFB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55C9DA0A" w14:textId="7601C742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BBE9450" w14:textId="3D462FC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194CA35F" w14:textId="48A3C86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2C2432FA" w14:textId="4E4CBCFD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03C474E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C5210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81F38F2" w14:textId="77777777" w:rsidTr="006246C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2E894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455AA55" w14:textId="70FB0302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25745F9D" w14:textId="68AF606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7C84D09D" w14:textId="2B125936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E441B49" w14:textId="79F547E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65D789EC" w14:textId="51D365B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18D30ABD" w14:textId="35F21BBC" w:rsidR="0062729D" w:rsidRPr="00747C04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734FAC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29E90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92E3D9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AC2803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2BE1972" w14:textId="241ED79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61E3053A" w14:textId="4E424D1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5D4C619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649417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3622B81" w14:textId="609562BF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782BDE8F" w14:textId="5DFA13F9" w:rsidR="0062729D" w:rsidRPr="00747C04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460606F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4604A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66D555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FE5EB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2847289" w14:textId="5DDD287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5E2AECBA" w14:textId="08659A5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2FC8784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8BA49E7" w14:textId="3CDE0DC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5DB1F929" w14:textId="2DC2C0B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0FB0765C" w14:textId="2368F6C4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7FB960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B5B1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9F34ED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70E11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4784FC7" w14:textId="0CCF8A7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56995B03" w14:textId="10FF686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5445542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2B99896" w14:textId="3154C5E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251F6C1D" w14:textId="1C3824C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4183622A" w14:textId="30E6B5B0" w:rsidR="0062729D" w:rsidRPr="00747C04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6859B6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C022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C2FCDE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625182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81D5069" w14:textId="1DD4F5E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27A2B2B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27AF303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6DA3D2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D689BFD" w14:textId="0DEA9E6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31353A2A" w14:textId="7CCA7B39" w:rsidR="0062729D" w:rsidRPr="00747C04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62051D7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4877F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C1FA5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FAB1D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C8480DC" w14:textId="7EE63C4E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72503AE8" w14:textId="61A46D4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0AF0CA7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293C996" w14:textId="7C00264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AA96C97" w14:textId="2CC8B56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20B7A251" w14:textId="2AE3FAF9" w:rsidR="0062729D" w:rsidRPr="00747C04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3FDABF8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5F1E65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9A254AD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2D3FA7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3EFB952" w14:textId="057378C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  <w:r w:rsidRPr="00B35A9C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vAlign w:val="center"/>
          </w:tcPr>
          <w:p w14:paraId="1EA5357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301C6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35019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A89CFA6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3EFE116" w14:textId="77777777" w:rsidR="0062729D" w:rsidRPr="00747C04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249AAAF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9C778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3656543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7C0C9A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A0469A6" w14:textId="0751C63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55B37">
              <w:t xml:space="preserve">Клапан КЛОП-2 с пределом огнестойкости 60 мин., нормально открытый, с диаметром внутреннего сечения 100 мм ниппельный, с электромеханическим приводом BELIMO на 220 В, </w:t>
            </w:r>
            <w:r>
              <w:t>без</w:t>
            </w:r>
            <w:r w:rsidRPr="00255B37">
              <w:t xml:space="preserve"> соединительной коробки и клеммной колодк</w:t>
            </w:r>
            <w:r>
              <w:t>и</w:t>
            </w:r>
          </w:p>
        </w:tc>
        <w:tc>
          <w:tcPr>
            <w:tcW w:w="3398" w:type="dxa"/>
            <w:vAlign w:val="center"/>
          </w:tcPr>
          <w:p w14:paraId="7655F3AC" w14:textId="672F16B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B67F5">
              <w:rPr>
                <w:rFonts w:cs="Times New Roman"/>
                <w:sz w:val="22"/>
              </w:rPr>
              <w:t xml:space="preserve">КЛОП-2(60)-НО-100- </w:t>
            </w:r>
            <w:proofErr w:type="gramStart"/>
            <w:r w:rsidRPr="00AB67F5">
              <w:rPr>
                <w:rFonts w:cs="Times New Roman"/>
                <w:sz w:val="22"/>
              </w:rPr>
              <w:t>ЭМ(</w:t>
            </w:r>
            <w:proofErr w:type="gramEnd"/>
            <w:r w:rsidRPr="00AB67F5">
              <w:rPr>
                <w:rFonts w:cs="Times New Roman"/>
                <w:sz w:val="22"/>
              </w:rPr>
              <w:t>220)-Н</w:t>
            </w:r>
          </w:p>
        </w:tc>
        <w:tc>
          <w:tcPr>
            <w:tcW w:w="1982" w:type="dxa"/>
            <w:vAlign w:val="center"/>
          </w:tcPr>
          <w:p w14:paraId="5A71FCA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1F767F7" w14:textId="148703F6" w:rsidR="0062729D" w:rsidRPr="00747C04" w:rsidRDefault="0062729D" w:rsidP="0062729D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6B5C56E1" w14:textId="1AAF9E8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center"/>
          </w:tcPr>
          <w:p w14:paraId="507DE202" w14:textId="5E626B2D" w:rsidR="0062729D" w:rsidRPr="00747C04" w:rsidRDefault="0062729D" w:rsidP="0062729D">
            <w:pPr>
              <w:pStyle w:val="af5"/>
            </w:pPr>
            <w:r>
              <w:t>1</w:t>
            </w:r>
          </w:p>
        </w:tc>
        <w:tc>
          <w:tcPr>
            <w:tcW w:w="1416" w:type="dxa"/>
            <w:vAlign w:val="bottom"/>
          </w:tcPr>
          <w:p w14:paraId="085452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5F56D0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2FC8C34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EA978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9C2F361" w14:textId="00B6830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55B37">
              <w:t xml:space="preserve">Клапан КЛОП-2 с пределом огнестойкости 60 мин, нормально открытый, с диаметром внутреннего сечения 200 мм ниппельный, с электромеханическим приводом BELIMO на 220 В, </w:t>
            </w:r>
            <w:r>
              <w:t xml:space="preserve">без </w:t>
            </w:r>
            <w:r w:rsidRPr="00255B37">
              <w:t>соединительной коробки и клеммной колодк</w:t>
            </w:r>
            <w:r>
              <w:t>и</w:t>
            </w:r>
            <w:r w:rsidRPr="00255B37">
              <w:t>.</w:t>
            </w:r>
          </w:p>
        </w:tc>
        <w:tc>
          <w:tcPr>
            <w:tcW w:w="3398" w:type="dxa"/>
            <w:vAlign w:val="center"/>
          </w:tcPr>
          <w:p w14:paraId="16FF76AE" w14:textId="74CD69A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B67F5">
              <w:rPr>
                <w:rFonts w:cs="Times New Roman"/>
                <w:sz w:val="22"/>
              </w:rPr>
              <w:t>КЛОП-2(60)-НО-200-</w:t>
            </w:r>
            <w:proofErr w:type="gramStart"/>
            <w:r w:rsidRPr="00AB67F5">
              <w:rPr>
                <w:rFonts w:cs="Times New Roman"/>
                <w:sz w:val="22"/>
              </w:rPr>
              <w:t>ЭМ(</w:t>
            </w:r>
            <w:proofErr w:type="gramEnd"/>
            <w:r w:rsidRPr="00AB67F5">
              <w:rPr>
                <w:rFonts w:cs="Times New Roman"/>
                <w:sz w:val="22"/>
              </w:rPr>
              <w:t>220)-Н</w:t>
            </w:r>
          </w:p>
        </w:tc>
        <w:tc>
          <w:tcPr>
            <w:tcW w:w="1982" w:type="dxa"/>
            <w:vAlign w:val="center"/>
          </w:tcPr>
          <w:p w14:paraId="6178ABA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D5E1994" w14:textId="075BEC4B" w:rsidR="0062729D" w:rsidRPr="00747C04" w:rsidRDefault="0062729D" w:rsidP="0062729D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4E0842E4" w14:textId="6C849B3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center"/>
          </w:tcPr>
          <w:p w14:paraId="2DFB160C" w14:textId="36426524" w:rsidR="0062729D" w:rsidRPr="00747C04" w:rsidRDefault="0062729D" w:rsidP="0062729D">
            <w:pPr>
              <w:pStyle w:val="af5"/>
            </w:pPr>
            <w:r>
              <w:t>1</w:t>
            </w:r>
          </w:p>
        </w:tc>
        <w:tc>
          <w:tcPr>
            <w:tcW w:w="1416" w:type="dxa"/>
            <w:vAlign w:val="bottom"/>
          </w:tcPr>
          <w:p w14:paraId="14898F7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C50CE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215E9D4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D9B806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19AD820" w14:textId="2C2EF4B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55B37">
              <w:t xml:space="preserve">Клапан КЛОП-2 с пределом огнестойкости 60 мин, нормально открытый, </w:t>
            </w:r>
            <w:r>
              <w:t>1000х500</w:t>
            </w:r>
            <w:r w:rsidRPr="00255B37">
              <w:t xml:space="preserve">, с электромеханическим приводом BELIMO на 220 В, </w:t>
            </w:r>
            <w:r>
              <w:t xml:space="preserve">без </w:t>
            </w:r>
            <w:r w:rsidRPr="00255B37">
              <w:t>соединительной коробки и клеммной колодк</w:t>
            </w:r>
            <w:r>
              <w:t>и</w:t>
            </w:r>
            <w:r w:rsidRPr="00255B37">
              <w:t>.</w:t>
            </w:r>
          </w:p>
        </w:tc>
        <w:tc>
          <w:tcPr>
            <w:tcW w:w="3398" w:type="dxa"/>
            <w:vAlign w:val="center"/>
          </w:tcPr>
          <w:p w14:paraId="2C620749" w14:textId="206ED3C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B67F5">
              <w:rPr>
                <w:rFonts w:cs="Times New Roman"/>
                <w:sz w:val="22"/>
              </w:rPr>
              <w:t>КЛОП-2(60)-НО-</w:t>
            </w:r>
            <w:r>
              <w:rPr>
                <w:rFonts w:cs="Times New Roman"/>
                <w:sz w:val="22"/>
              </w:rPr>
              <w:t>1000х500</w:t>
            </w:r>
            <w:r w:rsidRPr="00AB67F5">
              <w:rPr>
                <w:rFonts w:cs="Times New Roman"/>
                <w:sz w:val="22"/>
              </w:rPr>
              <w:t>-</w:t>
            </w:r>
            <w:proofErr w:type="gramStart"/>
            <w:r w:rsidRPr="00AB67F5">
              <w:rPr>
                <w:rFonts w:cs="Times New Roman"/>
                <w:sz w:val="22"/>
              </w:rPr>
              <w:t>ЭМ(</w:t>
            </w:r>
            <w:proofErr w:type="gramEnd"/>
            <w:r w:rsidRPr="00AB67F5">
              <w:rPr>
                <w:rFonts w:cs="Times New Roman"/>
                <w:sz w:val="22"/>
              </w:rPr>
              <w:t>220)-Н</w:t>
            </w:r>
          </w:p>
        </w:tc>
        <w:tc>
          <w:tcPr>
            <w:tcW w:w="1982" w:type="dxa"/>
            <w:vAlign w:val="center"/>
          </w:tcPr>
          <w:p w14:paraId="47BE562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BFD262C" w14:textId="56BEE463" w:rsidR="0062729D" w:rsidRPr="00747C04" w:rsidRDefault="0062729D" w:rsidP="0062729D">
            <w:pPr>
              <w:pStyle w:val="af5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69AE4717" w14:textId="744C902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center"/>
          </w:tcPr>
          <w:p w14:paraId="5DEA26C7" w14:textId="3843922B" w:rsidR="0062729D" w:rsidRPr="00747C04" w:rsidRDefault="0062729D" w:rsidP="0062729D">
            <w:pPr>
              <w:pStyle w:val="af5"/>
            </w:pPr>
            <w:r>
              <w:t>2</w:t>
            </w:r>
          </w:p>
        </w:tc>
        <w:tc>
          <w:tcPr>
            <w:tcW w:w="1416" w:type="dxa"/>
            <w:vAlign w:val="bottom"/>
          </w:tcPr>
          <w:p w14:paraId="7ADE8F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744B66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1D309E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B8392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F74ECB9" w14:textId="134B5FA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3AA5C75" w14:textId="4DA14FF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ДК 100Р</w:t>
            </w:r>
          </w:p>
        </w:tc>
        <w:tc>
          <w:tcPr>
            <w:tcW w:w="1982" w:type="dxa"/>
            <w:vAlign w:val="center"/>
          </w:tcPr>
          <w:p w14:paraId="69A9DA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41E438B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811EEC9" w14:textId="408505A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bottom"/>
          </w:tcPr>
          <w:p w14:paraId="33024CD8" w14:textId="4A36B27B" w:rsidR="0062729D" w:rsidRPr="00747C04" w:rsidRDefault="0062729D" w:rsidP="0062729D">
            <w:pPr>
              <w:pStyle w:val="af5"/>
            </w:pPr>
            <w:r w:rsidRPr="00173249">
              <w:t>9</w:t>
            </w:r>
          </w:p>
        </w:tc>
        <w:tc>
          <w:tcPr>
            <w:tcW w:w="1416" w:type="dxa"/>
            <w:vAlign w:val="bottom"/>
          </w:tcPr>
          <w:p w14:paraId="7A4ABA4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FDA394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4A5E4D6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83042A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E79E90C" w14:textId="2F69F83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45EE25CF" w14:textId="0F64468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ДК 125Р</w:t>
            </w:r>
          </w:p>
        </w:tc>
        <w:tc>
          <w:tcPr>
            <w:tcW w:w="1982" w:type="dxa"/>
            <w:vAlign w:val="center"/>
          </w:tcPr>
          <w:p w14:paraId="5C2D55B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23ED77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FDD366A" w14:textId="14F255C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bottom"/>
          </w:tcPr>
          <w:p w14:paraId="747D6B34" w14:textId="2FD177A1" w:rsidR="0062729D" w:rsidRPr="00747C04" w:rsidRDefault="0062729D" w:rsidP="0062729D">
            <w:pPr>
              <w:pStyle w:val="af5"/>
            </w:pPr>
            <w:r w:rsidRPr="00173249">
              <w:t>15</w:t>
            </w:r>
          </w:p>
        </w:tc>
        <w:tc>
          <w:tcPr>
            <w:tcW w:w="1416" w:type="dxa"/>
            <w:vAlign w:val="bottom"/>
          </w:tcPr>
          <w:p w14:paraId="0A869CE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93E433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5143376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48944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A6D138D" w14:textId="11E7282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593E50E" w14:textId="6BFBBFF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ДК 160Р</w:t>
            </w:r>
          </w:p>
        </w:tc>
        <w:tc>
          <w:tcPr>
            <w:tcW w:w="1982" w:type="dxa"/>
            <w:vAlign w:val="center"/>
          </w:tcPr>
          <w:p w14:paraId="45C74C5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9C7673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1CF6DC4" w14:textId="33FFA31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bottom"/>
          </w:tcPr>
          <w:p w14:paraId="4DB2C84D" w14:textId="711FC2A0" w:rsidR="0062729D" w:rsidRPr="00747C04" w:rsidRDefault="0062729D" w:rsidP="0062729D">
            <w:pPr>
              <w:pStyle w:val="af5"/>
            </w:pPr>
            <w:r w:rsidRPr="00173249">
              <w:t>13</w:t>
            </w:r>
          </w:p>
        </w:tc>
        <w:tc>
          <w:tcPr>
            <w:tcW w:w="1416" w:type="dxa"/>
            <w:vAlign w:val="bottom"/>
          </w:tcPr>
          <w:p w14:paraId="5EBB127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9C0D0B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C03C74E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06D8B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8B48359" w14:textId="6A7A733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01FE73D" w14:textId="76A26E2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ДК 200Р</w:t>
            </w:r>
          </w:p>
        </w:tc>
        <w:tc>
          <w:tcPr>
            <w:tcW w:w="1982" w:type="dxa"/>
            <w:vAlign w:val="center"/>
          </w:tcPr>
          <w:p w14:paraId="12F6FD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86073C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74655FD" w14:textId="5067B27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bottom"/>
          </w:tcPr>
          <w:p w14:paraId="005D8356" w14:textId="35366E5A" w:rsidR="0062729D" w:rsidRPr="00747C04" w:rsidRDefault="0062729D" w:rsidP="0062729D">
            <w:pPr>
              <w:pStyle w:val="af5"/>
            </w:pPr>
            <w:r w:rsidRPr="00173249">
              <w:t>24</w:t>
            </w:r>
          </w:p>
        </w:tc>
        <w:tc>
          <w:tcPr>
            <w:tcW w:w="1416" w:type="dxa"/>
            <w:vAlign w:val="bottom"/>
          </w:tcPr>
          <w:p w14:paraId="1E84251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E902C6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DF26B65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801C00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31557D" w14:textId="0434347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6DA98109" w14:textId="61CE3EF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ДК 250Р</w:t>
            </w:r>
          </w:p>
        </w:tc>
        <w:tc>
          <w:tcPr>
            <w:tcW w:w="1982" w:type="dxa"/>
            <w:vAlign w:val="center"/>
          </w:tcPr>
          <w:p w14:paraId="1AC8344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D8B358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09167CB" w14:textId="4052028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bottom"/>
          </w:tcPr>
          <w:p w14:paraId="554791DD" w14:textId="25383131" w:rsidR="0062729D" w:rsidRPr="00747C04" w:rsidRDefault="0062729D" w:rsidP="0062729D">
            <w:pPr>
              <w:pStyle w:val="af5"/>
            </w:pPr>
            <w:r w:rsidRPr="00173249">
              <w:t>13</w:t>
            </w:r>
          </w:p>
        </w:tc>
        <w:tc>
          <w:tcPr>
            <w:tcW w:w="1416" w:type="dxa"/>
            <w:vAlign w:val="bottom"/>
          </w:tcPr>
          <w:p w14:paraId="35B3B13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9A1597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10C7FC5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80EE5D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E95703C" w14:textId="77C3DC1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65FF6791" w14:textId="2FDF86D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ДК 315Р</w:t>
            </w:r>
          </w:p>
        </w:tc>
        <w:tc>
          <w:tcPr>
            <w:tcW w:w="1982" w:type="dxa"/>
            <w:vAlign w:val="center"/>
          </w:tcPr>
          <w:p w14:paraId="1235013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67D59A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1E522FF" w14:textId="2D45E01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bottom"/>
          </w:tcPr>
          <w:p w14:paraId="2E7C8DD8" w14:textId="6CB3C732" w:rsidR="0062729D" w:rsidRPr="00747C04" w:rsidRDefault="0062729D" w:rsidP="0062729D">
            <w:pPr>
              <w:pStyle w:val="af5"/>
            </w:pPr>
            <w:r w:rsidRPr="00173249">
              <w:t>11</w:t>
            </w:r>
          </w:p>
        </w:tc>
        <w:tc>
          <w:tcPr>
            <w:tcW w:w="1416" w:type="dxa"/>
            <w:vAlign w:val="bottom"/>
          </w:tcPr>
          <w:p w14:paraId="7B5A5EF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4F975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A95D5FD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78E485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879E5AF" w14:textId="47EDC35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476D32BB" w14:textId="076CF73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 xml:space="preserve">А1К-151-00 </w:t>
            </w:r>
          </w:p>
        </w:tc>
        <w:tc>
          <w:tcPr>
            <w:tcW w:w="1982" w:type="dxa"/>
            <w:vAlign w:val="center"/>
          </w:tcPr>
          <w:p w14:paraId="434006B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A4DE7E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9C671D1" w14:textId="7A55D64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center"/>
          </w:tcPr>
          <w:p w14:paraId="7D094427" w14:textId="4A0AF41B" w:rsidR="0062729D" w:rsidRPr="00747C04" w:rsidRDefault="0062729D" w:rsidP="0062729D">
            <w:pPr>
              <w:pStyle w:val="af5"/>
            </w:pPr>
            <w:r w:rsidRPr="00173249">
              <w:t>10</w:t>
            </w:r>
          </w:p>
        </w:tc>
        <w:tc>
          <w:tcPr>
            <w:tcW w:w="1416" w:type="dxa"/>
            <w:vAlign w:val="bottom"/>
          </w:tcPr>
          <w:p w14:paraId="6788753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905B24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A14F887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3F36B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41238C62" w14:textId="2143893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Диффузор потолочный с камерой статического давления и регулятором воздуха ЛПАК-160+КСДО-0-160-160</w:t>
            </w:r>
          </w:p>
        </w:tc>
        <w:tc>
          <w:tcPr>
            <w:tcW w:w="3398" w:type="dxa"/>
          </w:tcPr>
          <w:p w14:paraId="0BCD6D63" w14:textId="36F337C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ЛПАК-160+КСДО-0-160-160</w:t>
            </w:r>
          </w:p>
        </w:tc>
        <w:tc>
          <w:tcPr>
            <w:tcW w:w="1982" w:type="dxa"/>
            <w:vAlign w:val="center"/>
          </w:tcPr>
          <w:p w14:paraId="62EA240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B747802" w14:textId="2BAEB2D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173249">
              <w:t>Венткрафт</w:t>
            </w:r>
            <w:proofErr w:type="spellEnd"/>
          </w:p>
        </w:tc>
        <w:tc>
          <w:tcPr>
            <w:tcW w:w="1133" w:type="dxa"/>
          </w:tcPr>
          <w:p w14:paraId="4E2CB44D" w14:textId="6810BAA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929FA">
              <w:t>шт.</w:t>
            </w:r>
          </w:p>
        </w:tc>
        <w:tc>
          <w:tcPr>
            <w:tcW w:w="1133" w:type="dxa"/>
            <w:vAlign w:val="bottom"/>
          </w:tcPr>
          <w:p w14:paraId="240DC411" w14:textId="64D46D01" w:rsidR="0062729D" w:rsidRPr="00747C04" w:rsidRDefault="0062729D" w:rsidP="0062729D">
            <w:pPr>
              <w:pStyle w:val="af5"/>
            </w:pPr>
            <w:r w:rsidRPr="00173249">
              <w:t>12</w:t>
            </w:r>
          </w:p>
        </w:tc>
        <w:tc>
          <w:tcPr>
            <w:tcW w:w="1416" w:type="dxa"/>
            <w:vAlign w:val="bottom"/>
          </w:tcPr>
          <w:p w14:paraId="3F278EB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B9A50A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4E322C4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18F0F3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58475EFC" w14:textId="4466BA3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Диффузор потолочный с камерой статического давления и регулятором воздуха ЛПАК-200+КСДО-0-200-200</w:t>
            </w:r>
          </w:p>
        </w:tc>
        <w:tc>
          <w:tcPr>
            <w:tcW w:w="3398" w:type="dxa"/>
          </w:tcPr>
          <w:p w14:paraId="4513D79E" w14:textId="3403D88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ЛПАК-200+КСДО-0-200-200</w:t>
            </w:r>
          </w:p>
        </w:tc>
        <w:tc>
          <w:tcPr>
            <w:tcW w:w="1982" w:type="dxa"/>
            <w:vAlign w:val="center"/>
          </w:tcPr>
          <w:p w14:paraId="25439BB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2DB9BB16" w14:textId="1296A47D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173249">
              <w:t>Венткрафт</w:t>
            </w:r>
            <w:proofErr w:type="spellEnd"/>
          </w:p>
        </w:tc>
        <w:tc>
          <w:tcPr>
            <w:tcW w:w="1133" w:type="dxa"/>
          </w:tcPr>
          <w:p w14:paraId="494AFB48" w14:textId="3831030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929FA">
              <w:t>шт.</w:t>
            </w:r>
          </w:p>
        </w:tc>
        <w:tc>
          <w:tcPr>
            <w:tcW w:w="1133" w:type="dxa"/>
            <w:vAlign w:val="bottom"/>
          </w:tcPr>
          <w:p w14:paraId="5C96CD26" w14:textId="4B4E4FE1" w:rsidR="0062729D" w:rsidRPr="00747C04" w:rsidRDefault="0062729D" w:rsidP="0062729D">
            <w:pPr>
              <w:pStyle w:val="af5"/>
            </w:pPr>
            <w:r w:rsidRPr="00173249">
              <w:t>18</w:t>
            </w:r>
          </w:p>
        </w:tc>
        <w:tc>
          <w:tcPr>
            <w:tcW w:w="1416" w:type="dxa"/>
            <w:vAlign w:val="bottom"/>
          </w:tcPr>
          <w:p w14:paraId="20491C6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FD3369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C166D8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B98B1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711A2C60" w14:textId="165B3BE3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Диффузор потолочный с камерой статического давления и регулятором воздуха ЛПАК-250+КСДО-</w:t>
            </w:r>
            <w:r>
              <w:t>0</w:t>
            </w:r>
            <w:r w:rsidRPr="00173249">
              <w:t>-2</w:t>
            </w:r>
            <w:r>
              <w:t>5</w:t>
            </w:r>
            <w:r w:rsidRPr="00173249">
              <w:t>0-250</w:t>
            </w:r>
          </w:p>
        </w:tc>
        <w:tc>
          <w:tcPr>
            <w:tcW w:w="3398" w:type="dxa"/>
          </w:tcPr>
          <w:p w14:paraId="1425471A" w14:textId="4515427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ЛПАК-250+КСДО-</w:t>
            </w:r>
            <w:r>
              <w:t>0</w:t>
            </w:r>
            <w:r w:rsidRPr="00173249">
              <w:t>-2</w:t>
            </w:r>
            <w:r>
              <w:t>5</w:t>
            </w:r>
            <w:r w:rsidRPr="00173249">
              <w:t>0-250</w:t>
            </w:r>
          </w:p>
        </w:tc>
        <w:tc>
          <w:tcPr>
            <w:tcW w:w="1982" w:type="dxa"/>
            <w:vAlign w:val="center"/>
          </w:tcPr>
          <w:p w14:paraId="75257D6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3A487A70" w14:textId="5BA2ADC2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173249">
              <w:t>Венткрафт</w:t>
            </w:r>
            <w:proofErr w:type="spellEnd"/>
          </w:p>
        </w:tc>
        <w:tc>
          <w:tcPr>
            <w:tcW w:w="1133" w:type="dxa"/>
          </w:tcPr>
          <w:p w14:paraId="098DE026" w14:textId="0AF0DAF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929FA">
              <w:t>шт.</w:t>
            </w:r>
          </w:p>
        </w:tc>
        <w:tc>
          <w:tcPr>
            <w:tcW w:w="1133" w:type="dxa"/>
            <w:vAlign w:val="bottom"/>
          </w:tcPr>
          <w:p w14:paraId="22DCD3E5" w14:textId="550D40B9" w:rsidR="0062729D" w:rsidRPr="00747C04" w:rsidRDefault="0062729D" w:rsidP="0062729D">
            <w:pPr>
              <w:pStyle w:val="af5"/>
            </w:pPr>
            <w:r w:rsidRPr="00173249">
              <w:t>10</w:t>
            </w:r>
          </w:p>
        </w:tc>
        <w:tc>
          <w:tcPr>
            <w:tcW w:w="1416" w:type="dxa"/>
            <w:vAlign w:val="bottom"/>
          </w:tcPr>
          <w:p w14:paraId="0CB9B39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B2C431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FA18B8A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375637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49746F91" w14:textId="7878D0D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Диффузор потолочный с камерой статического давления и регулятором воздуха ЛПАК-315+КСДО-0-315-315</w:t>
            </w:r>
          </w:p>
        </w:tc>
        <w:tc>
          <w:tcPr>
            <w:tcW w:w="3398" w:type="dxa"/>
          </w:tcPr>
          <w:p w14:paraId="12E8EA24" w14:textId="4DF1E8C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ЛПАК-315+КСДО-</w:t>
            </w:r>
            <w:r>
              <w:t>0</w:t>
            </w:r>
            <w:r w:rsidRPr="00173249">
              <w:t>-315-315</w:t>
            </w:r>
          </w:p>
        </w:tc>
        <w:tc>
          <w:tcPr>
            <w:tcW w:w="1982" w:type="dxa"/>
            <w:vAlign w:val="center"/>
          </w:tcPr>
          <w:p w14:paraId="0C6B201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04BB41B1" w14:textId="547C1E8A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173249">
              <w:t>Венткрафт</w:t>
            </w:r>
            <w:proofErr w:type="spellEnd"/>
          </w:p>
        </w:tc>
        <w:tc>
          <w:tcPr>
            <w:tcW w:w="1133" w:type="dxa"/>
          </w:tcPr>
          <w:p w14:paraId="1ED3D847" w14:textId="38AC84D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5929FA">
              <w:t>шт.</w:t>
            </w:r>
          </w:p>
        </w:tc>
        <w:tc>
          <w:tcPr>
            <w:tcW w:w="1133" w:type="dxa"/>
            <w:vAlign w:val="bottom"/>
          </w:tcPr>
          <w:p w14:paraId="401CDF61" w14:textId="4D7073AF" w:rsidR="0062729D" w:rsidRPr="00747C04" w:rsidRDefault="0062729D" w:rsidP="0062729D">
            <w:pPr>
              <w:pStyle w:val="af5"/>
            </w:pPr>
            <w:r w:rsidRPr="00173249">
              <w:t>12</w:t>
            </w:r>
          </w:p>
        </w:tc>
        <w:tc>
          <w:tcPr>
            <w:tcW w:w="1416" w:type="dxa"/>
            <w:vAlign w:val="bottom"/>
          </w:tcPr>
          <w:p w14:paraId="2EB25F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C1729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F43B829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373295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406B4EC" w14:textId="6E12E307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Диффузор круглый ЛКТ-П ø125</w:t>
            </w:r>
          </w:p>
        </w:tc>
        <w:tc>
          <w:tcPr>
            <w:tcW w:w="3398" w:type="dxa"/>
            <w:vAlign w:val="center"/>
          </w:tcPr>
          <w:p w14:paraId="605776E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67A875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5A5F5C1" w14:textId="659C774E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17324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AD1EA51" w14:textId="3E99DD9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 xml:space="preserve">шт. </w:t>
            </w:r>
          </w:p>
        </w:tc>
        <w:tc>
          <w:tcPr>
            <w:tcW w:w="1133" w:type="dxa"/>
            <w:vAlign w:val="center"/>
          </w:tcPr>
          <w:p w14:paraId="62171358" w14:textId="2FD736DC" w:rsidR="0062729D" w:rsidRPr="00747C04" w:rsidRDefault="0062729D" w:rsidP="0062729D">
            <w:pPr>
              <w:pStyle w:val="af5"/>
            </w:pPr>
            <w:r w:rsidRPr="00173249">
              <w:t>14</w:t>
            </w:r>
          </w:p>
        </w:tc>
        <w:tc>
          <w:tcPr>
            <w:tcW w:w="1416" w:type="dxa"/>
            <w:vAlign w:val="bottom"/>
          </w:tcPr>
          <w:p w14:paraId="2A4E02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DCDE7D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0BB683D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3FCD84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6031941" w14:textId="6E606E8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Диффузор щелевой ЛКТ-В ø100</w:t>
            </w:r>
          </w:p>
        </w:tc>
        <w:tc>
          <w:tcPr>
            <w:tcW w:w="3398" w:type="dxa"/>
            <w:vAlign w:val="center"/>
          </w:tcPr>
          <w:p w14:paraId="5FECA22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1416E18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CD6ECEE" w14:textId="047E5F96" w:rsidR="0062729D" w:rsidRPr="00747C04" w:rsidRDefault="0062729D" w:rsidP="0062729D">
            <w:pPr>
              <w:pStyle w:val="af5"/>
              <w:rPr>
                <w:color w:val="000000"/>
              </w:rPr>
            </w:pPr>
            <w:proofErr w:type="spellStart"/>
            <w:r w:rsidRPr="0017324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C4C4E16" w14:textId="7F25A5E0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 xml:space="preserve">шт. </w:t>
            </w:r>
          </w:p>
        </w:tc>
        <w:tc>
          <w:tcPr>
            <w:tcW w:w="1133" w:type="dxa"/>
            <w:vAlign w:val="center"/>
          </w:tcPr>
          <w:p w14:paraId="465C83D9" w14:textId="62597EE7" w:rsidR="0062729D" w:rsidRPr="00747C04" w:rsidRDefault="0062729D" w:rsidP="0062729D">
            <w:pPr>
              <w:pStyle w:val="af5"/>
            </w:pPr>
            <w:r w:rsidRPr="00173249">
              <w:t>8</w:t>
            </w:r>
          </w:p>
        </w:tc>
        <w:tc>
          <w:tcPr>
            <w:tcW w:w="1416" w:type="dxa"/>
            <w:vAlign w:val="bottom"/>
          </w:tcPr>
          <w:p w14:paraId="663AFE5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03D0A2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D5F4BB9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9ABF7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BB0B94E" w14:textId="1E665FE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173249">
              <w:t>Диффузор щелевой ЛКТ-В ø125</w:t>
            </w:r>
          </w:p>
        </w:tc>
        <w:tc>
          <w:tcPr>
            <w:tcW w:w="3398" w:type="dxa"/>
            <w:vAlign w:val="center"/>
          </w:tcPr>
          <w:p w14:paraId="45C1EDA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3BC622E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B36344A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980C716" w14:textId="587AD22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173249">
              <w:t>шт.</w:t>
            </w:r>
          </w:p>
        </w:tc>
        <w:tc>
          <w:tcPr>
            <w:tcW w:w="1133" w:type="dxa"/>
            <w:vAlign w:val="center"/>
          </w:tcPr>
          <w:p w14:paraId="4C62666A" w14:textId="7ADDE255" w:rsidR="0062729D" w:rsidRPr="00747C04" w:rsidRDefault="0062729D" w:rsidP="0062729D">
            <w:pPr>
              <w:pStyle w:val="af5"/>
            </w:pPr>
            <w:r w:rsidRPr="00173249">
              <w:t>7</w:t>
            </w:r>
          </w:p>
        </w:tc>
        <w:tc>
          <w:tcPr>
            <w:tcW w:w="1416" w:type="dxa"/>
            <w:vAlign w:val="bottom"/>
          </w:tcPr>
          <w:p w14:paraId="75FFDF0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1BE6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39C3F74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BE8EF1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22A35EE" w14:textId="2D40DCD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55B37">
              <w:t>Воздуховод гибкий теплоизолированный гофрированный ø100</w:t>
            </w:r>
          </w:p>
        </w:tc>
        <w:tc>
          <w:tcPr>
            <w:tcW w:w="3398" w:type="dxa"/>
            <w:vAlign w:val="center"/>
          </w:tcPr>
          <w:p w14:paraId="1863B1D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3A98E4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AC3C3C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339C963" w14:textId="2C656858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255B37">
              <w:t>м</w:t>
            </w:r>
          </w:p>
        </w:tc>
        <w:tc>
          <w:tcPr>
            <w:tcW w:w="1133" w:type="dxa"/>
            <w:vAlign w:val="center"/>
          </w:tcPr>
          <w:p w14:paraId="7AEFA19E" w14:textId="4960C6F1" w:rsidR="0062729D" w:rsidRPr="00747C04" w:rsidRDefault="0062729D" w:rsidP="0062729D">
            <w:pPr>
              <w:pStyle w:val="af5"/>
            </w:pPr>
            <w:r>
              <w:t>4</w:t>
            </w:r>
          </w:p>
        </w:tc>
        <w:tc>
          <w:tcPr>
            <w:tcW w:w="1416" w:type="dxa"/>
            <w:vAlign w:val="bottom"/>
          </w:tcPr>
          <w:p w14:paraId="5618359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9CDB4C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8D0974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C3B425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86D17D1" w14:textId="20BCF6A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55B37">
              <w:t>Воздуховод гибкий теплоизолированный гофрированный ø125</w:t>
            </w:r>
          </w:p>
        </w:tc>
        <w:tc>
          <w:tcPr>
            <w:tcW w:w="3398" w:type="dxa"/>
            <w:vAlign w:val="center"/>
          </w:tcPr>
          <w:p w14:paraId="5C376B7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5238DF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009809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795F3A0" w14:textId="0C4E214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255B37">
              <w:t>м</w:t>
            </w:r>
          </w:p>
        </w:tc>
        <w:tc>
          <w:tcPr>
            <w:tcW w:w="1133" w:type="dxa"/>
            <w:vAlign w:val="center"/>
          </w:tcPr>
          <w:p w14:paraId="6EAFF666" w14:textId="2C5E9F3E" w:rsidR="0062729D" w:rsidRPr="00747C04" w:rsidRDefault="0062729D" w:rsidP="0062729D">
            <w:pPr>
              <w:pStyle w:val="af5"/>
            </w:pPr>
            <w:r>
              <w:t>8</w:t>
            </w:r>
          </w:p>
        </w:tc>
        <w:tc>
          <w:tcPr>
            <w:tcW w:w="1416" w:type="dxa"/>
            <w:vAlign w:val="bottom"/>
          </w:tcPr>
          <w:p w14:paraId="6F8C868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D1139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7996FE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48DB0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706AF80" w14:textId="450FE53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55B37">
              <w:t>Воздуховод гибкий теплоизолированный гофрированный ø160</w:t>
            </w:r>
          </w:p>
        </w:tc>
        <w:tc>
          <w:tcPr>
            <w:tcW w:w="3398" w:type="dxa"/>
            <w:vAlign w:val="center"/>
          </w:tcPr>
          <w:p w14:paraId="468777D3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560CA7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E85AF0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997BC31" w14:textId="0DD8503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255B37">
              <w:t>м</w:t>
            </w:r>
          </w:p>
        </w:tc>
        <w:tc>
          <w:tcPr>
            <w:tcW w:w="1133" w:type="dxa"/>
            <w:vAlign w:val="center"/>
          </w:tcPr>
          <w:p w14:paraId="3D1B5CD2" w14:textId="3E89DF11" w:rsidR="0062729D" w:rsidRPr="00747C04" w:rsidRDefault="0062729D" w:rsidP="0062729D">
            <w:pPr>
              <w:pStyle w:val="af5"/>
            </w:pPr>
            <w:r>
              <w:t>3</w:t>
            </w:r>
          </w:p>
        </w:tc>
        <w:tc>
          <w:tcPr>
            <w:tcW w:w="1416" w:type="dxa"/>
            <w:vAlign w:val="bottom"/>
          </w:tcPr>
          <w:p w14:paraId="5DC4C6E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10F1A8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158121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2A261F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A953CD0" w14:textId="4A3F528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55B37">
              <w:t>Воздуховод гибкий теплоизолированный гофрированный ø200</w:t>
            </w:r>
          </w:p>
        </w:tc>
        <w:tc>
          <w:tcPr>
            <w:tcW w:w="3398" w:type="dxa"/>
            <w:vAlign w:val="center"/>
          </w:tcPr>
          <w:p w14:paraId="5A4AC99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02253B8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969FD1D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2203587" w14:textId="7A4E36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255B37">
              <w:t>м</w:t>
            </w:r>
          </w:p>
        </w:tc>
        <w:tc>
          <w:tcPr>
            <w:tcW w:w="1133" w:type="dxa"/>
            <w:vAlign w:val="center"/>
          </w:tcPr>
          <w:p w14:paraId="48B24D6A" w14:textId="259DDDD1" w:rsidR="0062729D" w:rsidRPr="00747C04" w:rsidRDefault="0062729D" w:rsidP="0062729D">
            <w:pPr>
              <w:pStyle w:val="af5"/>
            </w:pPr>
            <w:r>
              <w:t>4</w:t>
            </w:r>
          </w:p>
        </w:tc>
        <w:tc>
          <w:tcPr>
            <w:tcW w:w="1416" w:type="dxa"/>
            <w:vAlign w:val="bottom"/>
          </w:tcPr>
          <w:p w14:paraId="7B50BF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3CB17A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7FE4A65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ABB498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DFFE6CD" w14:textId="34536BED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круглого сечения из тонколистовой оцинкованной стали ø100,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,5</w:t>
            </w:r>
          </w:p>
        </w:tc>
        <w:tc>
          <w:tcPr>
            <w:tcW w:w="3398" w:type="dxa"/>
            <w:vAlign w:val="center"/>
          </w:tcPr>
          <w:p w14:paraId="0D46455E" w14:textId="7F602422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5BDFDED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73F68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9C67E61" w14:textId="26571FA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6EEB0C14" w14:textId="7766AB93" w:rsidR="0062729D" w:rsidRPr="00747C04" w:rsidRDefault="0062729D" w:rsidP="0062729D">
            <w:pPr>
              <w:pStyle w:val="af5"/>
            </w:pPr>
            <w:r w:rsidRPr="00AC60DC">
              <w:t>13</w:t>
            </w:r>
          </w:p>
        </w:tc>
        <w:tc>
          <w:tcPr>
            <w:tcW w:w="1416" w:type="dxa"/>
            <w:vAlign w:val="bottom"/>
          </w:tcPr>
          <w:p w14:paraId="4A3B47F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F457DF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4D58E09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178BA1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88D7EE" w14:textId="38D1190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,5</w:t>
            </w:r>
          </w:p>
        </w:tc>
        <w:tc>
          <w:tcPr>
            <w:tcW w:w="3398" w:type="dxa"/>
            <w:vAlign w:val="center"/>
          </w:tcPr>
          <w:p w14:paraId="4FD0A6CB" w14:textId="48BA918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129B91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531D66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3FAD462" w14:textId="386E2D1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18B27877" w14:textId="75C533B5" w:rsidR="0062729D" w:rsidRPr="00747C04" w:rsidRDefault="0062729D" w:rsidP="0062729D">
            <w:pPr>
              <w:pStyle w:val="af5"/>
            </w:pPr>
            <w:r w:rsidRPr="00AC60DC">
              <w:t>56</w:t>
            </w:r>
          </w:p>
        </w:tc>
        <w:tc>
          <w:tcPr>
            <w:tcW w:w="1416" w:type="dxa"/>
            <w:vAlign w:val="bottom"/>
          </w:tcPr>
          <w:p w14:paraId="11C41DF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BBD36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22455DE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FB6AFA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E7CB4D0" w14:textId="295D8ADC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,5</w:t>
            </w:r>
          </w:p>
        </w:tc>
        <w:tc>
          <w:tcPr>
            <w:tcW w:w="3398" w:type="dxa"/>
            <w:vAlign w:val="center"/>
          </w:tcPr>
          <w:p w14:paraId="11317D09" w14:textId="04A4E72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329684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35D98F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8C241A1" w14:textId="4545673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5F5C87AA" w14:textId="12966A5A" w:rsidR="0062729D" w:rsidRPr="00747C04" w:rsidRDefault="0062729D" w:rsidP="0062729D">
            <w:pPr>
              <w:pStyle w:val="af5"/>
            </w:pPr>
            <w:r w:rsidRPr="00AC60DC">
              <w:t>30</w:t>
            </w:r>
          </w:p>
        </w:tc>
        <w:tc>
          <w:tcPr>
            <w:tcW w:w="1416" w:type="dxa"/>
            <w:vAlign w:val="bottom"/>
          </w:tcPr>
          <w:p w14:paraId="7BCD7E3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56FEE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2CC707A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FED2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8D11E54" w14:textId="2F7AB458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,5</w:t>
            </w:r>
          </w:p>
        </w:tc>
        <w:tc>
          <w:tcPr>
            <w:tcW w:w="3398" w:type="dxa"/>
            <w:vAlign w:val="center"/>
          </w:tcPr>
          <w:p w14:paraId="4985462B" w14:textId="11656FE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18E1CEA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9C230F1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9DC5795" w14:textId="7B82EC3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3518B44A" w14:textId="68AE2C56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100</w:t>
            </w:r>
          </w:p>
        </w:tc>
        <w:tc>
          <w:tcPr>
            <w:tcW w:w="1416" w:type="dxa"/>
            <w:vAlign w:val="bottom"/>
          </w:tcPr>
          <w:p w14:paraId="0FC9477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7C745C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6805C4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03F75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B34007F" w14:textId="7CE7DE64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,6</w:t>
            </w:r>
          </w:p>
        </w:tc>
        <w:tc>
          <w:tcPr>
            <w:tcW w:w="3398" w:type="dxa"/>
            <w:vAlign w:val="center"/>
          </w:tcPr>
          <w:p w14:paraId="5503DDB4" w14:textId="664BABE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105D2C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18EF86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4DC19ED" w14:textId="000E5C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4ADB6DC4" w14:textId="420F45FD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54</w:t>
            </w:r>
          </w:p>
        </w:tc>
        <w:tc>
          <w:tcPr>
            <w:tcW w:w="1416" w:type="dxa"/>
            <w:vAlign w:val="bottom"/>
          </w:tcPr>
          <w:p w14:paraId="5F0EDB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1270D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302C5B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61A82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E7D94A5" w14:textId="5EFCD19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круглого сечения из тонколистовой оцинкованной стали ø315,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,6</w:t>
            </w:r>
          </w:p>
        </w:tc>
        <w:tc>
          <w:tcPr>
            <w:tcW w:w="3398" w:type="dxa"/>
            <w:vAlign w:val="center"/>
          </w:tcPr>
          <w:p w14:paraId="12BC7707" w14:textId="2401EE7E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632F0F6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F6E9D5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195D70F" w14:textId="792720AD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1C6841DA" w14:textId="6D1D82EF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62</w:t>
            </w:r>
          </w:p>
        </w:tc>
        <w:tc>
          <w:tcPr>
            <w:tcW w:w="1416" w:type="dxa"/>
            <w:vAlign w:val="bottom"/>
          </w:tcPr>
          <w:p w14:paraId="66B3152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3F1B2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EAF971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C690AF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4D6E373" w14:textId="2034EED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круглого сечения из тонколистовой оцинкованной стали ø400,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,6</w:t>
            </w:r>
          </w:p>
        </w:tc>
        <w:tc>
          <w:tcPr>
            <w:tcW w:w="3398" w:type="dxa"/>
            <w:vAlign w:val="center"/>
          </w:tcPr>
          <w:p w14:paraId="32E08952" w14:textId="29BC0DE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6B00E0C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BBB67B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7F87A1D6" w14:textId="2E6EB95A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11588954" w14:textId="68C98863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84</w:t>
            </w:r>
          </w:p>
        </w:tc>
        <w:tc>
          <w:tcPr>
            <w:tcW w:w="1416" w:type="dxa"/>
            <w:vAlign w:val="bottom"/>
          </w:tcPr>
          <w:p w14:paraId="0C9915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7D26D1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D6D5194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145479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9D8690F" w14:textId="16821DE0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круглого сечения из тонколистовой оцинкованной стали ø600,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</w:t>
            </w:r>
            <w:r>
              <w:t>7</w:t>
            </w:r>
          </w:p>
        </w:tc>
        <w:tc>
          <w:tcPr>
            <w:tcW w:w="3398" w:type="dxa"/>
            <w:vAlign w:val="center"/>
          </w:tcPr>
          <w:p w14:paraId="5E43524B" w14:textId="18C0E10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57B8F77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DFB53F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DD23274" w14:textId="3A85D4C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63E67DA8" w14:textId="3B40030C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vAlign w:val="bottom"/>
          </w:tcPr>
          <w:p w14:paraId="1C6F76F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B34A36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99AB13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5DF663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66148CF" w14:textId="21C1C4C5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прямоугольного сечения из тонколистовой оцинкованной стали 400x400,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,7</w:t>
            </w:r>
          </w:p>
        </w:tc>
        <w:tc>
          <w:tcPr>
            <w:tcW w:w="3398" w:type="dxa"/>
            <w:vAlign w:val="center"/>
          </w:tcPr>
          <w:p w14:paraId="0D331E92" w14:textId="21A67224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7D2873C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3EE3744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34CAF85B" w14:textId="097587E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69A68DED" w14:textId="7CEA6A12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26</w:t>
            </w:r>
          </w:p>
        </w:tc>
        <w:tc>
          <w:tcPr>
            <w:tcW w:w="1416" w:type="dxa"/>
            <w:vAlign w:val="bottom"/>
          </w:tcPr>
          <w:p w14:paraId="359FB94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B92CB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1090025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8E2B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1A67A2" w14:textId="47F4429A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прямоугольного сечения из тонколистовой оцинкованной стали 500x400,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,7</w:t>
            </w:r>
          </w:p>
        </w:tc>
        <w:tc>
          <w:tcPr>
            <w:tcW w:w="3398" w:type="dxa"/>
            <w:vAlign w:val="center"/>
          </w:tcPr>
          <w:p w14:paraId="4306A458" w14:textId="00ABF6C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70DB8C6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1A6FDE0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E6650EA" w14:textId="6026C1D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663B1957" w14:textId="49E6A8D3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30</w:t>
            </w:r>
          </w:p>
        </w:tc>
        <w:tc>
          <w:tcPr>
            <w:tcW w:w="1416" w:type="dxa"/>
            <w:vAlign w:val="bottom"/>
          </w:tcPr>
          <w:p w14:paraId="0448140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C34CF7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A9457B2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157707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2819990" w14:textId="30E77E8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прямоугольного сечения из тонколистовой оцинкованной стали 600x400,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,7</w:t>
            </w:r>
          </w:p>
        </w:tc>
        <w:tc>
          <w:tcPr>
            <w:tcW w:w="3398" w:type="dxa"/>
            <w:vAlign w:val="center"/>
          </w:tcPr>
          <w:p w14:paraId="10ECDC1E" w14:textId="3BEE76CF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69C52FB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CC48C9C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B5307E7" w14:textId="4650B4A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2B62EA7B" w14:textId="212F08CB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31</w:t>
            </w:r>
          </w:p>
        </w:tc>
        <w:tc>
          <w:tcPr>
            <w:tcW w:w="1416" w:type="dxa"/>
            <w:vAlign w:val="bottom"/>
          </w:tcPr>
          <w:p w14:paraId="0CCA48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73AEC9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43FB088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7F5098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E7B4CEB" w14:textId="247107F9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прямоугольного сечения из тонколистовой оцинкованной стали 600x500,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,7</w:t>
            </w:r>
          </w:p>
        </w:tc>
        <w:tc>
          <w:tcPr>
            <w:tcW w:w="3398" w:type="dxa"/>
            <w:vAlign w:val="center"/>
          </w:tcPr>
          <w:p w14:paraId="1B42BB26" w14:textId="1F4BA61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6A126A3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F8259EF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6C1135F" w14:textId="342F7089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5810EC6A" w14:textId="1AFD09BE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49</w:t>
            </w:r>
          </w:p>
        </w:tc>
        <w:tc>
          <w:tcPr>
            <w:tcW w:w="1416" w:type="dxa"/>
            <w:vAlign w:val="bottom"/>
          </w:tcPr>
          <w:p w14:paraId="1C4A949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336F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BF189C5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6439E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20F484A" w14:textId="786B8CEB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35D0E">
              <w:t xml:space="preserve">Воздуховод прямоугольного сечения из тонколистовой оцинкованной стали 700x500,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,7</w:t>
            </w:r>
          </w:p>
        </w:tc>
        <w:tc>
          <w:tcPr>
            <w:tcW w:w="3398" w:type="dxa"/>
            <w:vAlign w:val="center"/>
          </w:tcPr>
          <w:p w14:paraId="1F54F6C8" w14:textId="510A1DD6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198C1D7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5341A9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280ACBA9" w14:textId="0C278E5C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4133CF03" w14:textId="648D1D50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6</w:t>
            </w:r>
          </w:p>
        </w:tc>
        <w:tc>
          <w:tcPr>
            <w:tcW w:w="1416" w:type="dxa"/>
            <w:vAlign w:val="bottom"/>
          </w:tcPr>
          <w:p w14:paraId="7B997DE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A8002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FF42EBA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3F15A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B2E34EE" w14:textId="14AA6141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C60DC">
              <w:t xml:space="preserve">Воздуховод прямоугольного сечения из тонколистовой оцинкованной стали 800x500, класса герметичности B, с толщиной </w:t>
            </w:r>
            <w:proofErr w:type="gramStart"/>
            <w:r w:rsidRPr="00AC60DC">
              <w:t>стенки  0</w:t>
            </w:r>
            <w:proofErr w:type="gramEnd"/>
            <w:r w:rsidRPr="00AC60DC">
              <w:t>,7</w:t>
            </w:r>
          </w:p>
        </w:tc>
        <w:tc>
          <w:tcPr>
            <w:tcW w:w="3398" w:type="dxa"/>
            <w:vAlign w:val="center"/>
          </w:tcPr>
          <w:p w14:paraId="46B16E25" w14:textId="6761B043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1FDB598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D078DCE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65D7DCEB" w14:textId="29B3D647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25430F58" w14:textId="733036C2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13</w:t>
            </w:r>
          </w:p>
        </w:tc>
        <w:tc>
          <w:tcPr>
            <w:tcW w:w="1416" w:type="dxa"/>
            <w:vAlign w:val="bottom"/>
          </w:tcPr>
          <w:p w14:paraId="18B072F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43853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4F0D47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B1591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B3475B" w14:textId="1BB1AFEF" w:rsidR="0062729D" w:rsidRPr="00747C04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C60DC">
              <w:t xml:space="preserve">Воздуховод прямоугольного сечения из тонколистовой оцинкованной стали 1000x500, класса герметичности B, с толщиной </w:t>
            </w:r>
            <w:proofErr w:type="gramStart"/>
            <w:r w:rsidRPr="00AC60DC">
              <w:t>стенки  0</w:t>
            </w:r>
            <w:proofErr w:type="gramEnd"/>
            <w:r w:rsidRPr="00AC60DC">
              <w:t>,7</w:t>
            </w:r>
          </w:p>
        </w:tc>
        <w:tc>
          <w:tcPr>
            <w:tcW w:w="3398" w:type="dxa"/>
            <w:vAlign w:val="center"/>
          </w:tcPr>
          <w:p w14:paraId="2BC547E6" w14:textId="0AB71641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4A64143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C68CE75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BC55317" w14:textId="2CDD7875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AC60DC">
              <w:t>м</w:t>
            </w:r>
          </w:p>
        </w:tc>
        <w:tc>
          <w:tcPr>
            <w:tcW w:w="1133" w:type="dxa"/>
            <w:vAlign w:val="center"/>
          </w:tcPr>
          <w:p w14:paraId="3C118B79" w14:textId="4762E6DD" w:rsidR="0062729D" w:rsidRPr="00747C04" w:rsidRDefault="0062729D" w:rsidP="0062729D">
            <w:pPr>
              <w:pStyle w:val="af5"/>
            </w:pPr>
            <w:r w:rsidRPr="00AC60DC">
              <w:rPr>
                <w:rFonts w:cs="Times New Roman"/>
                <w:szCs w:val="24"/>
              </w:rPr>
              <w:t>29</w:t>
            </w:r>
          </w:p>
        </w:tc>
        <w:tc>
          <w:tcPr>
            <w:tcW w:w="1416" w:type="dxa"/>
            <w:vAlign w:val="bottom"/>
          </w:tcPr>
          <w:p w14:paraId="08206CF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EFFED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5C15AB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3F71B5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9E073A8" w14:textId="35C31FB0" w:rsidR="0062729D" w:rsidRPr="00AC60DC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C60DC"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42C1BD76" w14:textId="19A375A9" w:rsidR="0062729D" w:rsidRPr="00AC60DC" w:rsidRDefault="0062729D" w:rsidP="0062729D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vAlign w:val="center"/>
          </w:tcPr>
          <w:p w14:paraId="1D8E320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3213DE8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D50DC8C" w14:textId="2EE59C41" w:rsidR="0062729D" w:rsidRPr="00AC60DC" w:rsidRDefault="0062729D" w:rsidP="0062729D">
            <w:pPr>
              <w:pStyle w:val="af5"/>
            </w:pPr>
            <w:r w:rsidRPr="00AC60DC">
              <w:t>шт.</w:t>
            </w:r>
          </w:p>
        </w:tc>
        <w:tc>
          <w:tcPr>
            <w:tcW w:w="1133" w:type="dxa"/>
            <w:vAlign w:val="center"/>
          </w:tcPr>
          <w:p w14:paraId="0229DD06" w14:textId="39A82482" w:rsidR="0062729D" w:rsidRPr="00AC60DC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AC60DC">
              <w:t>178</w:t>
            </w:r>
          </w:p>
        </w:tc>
        <w:tc>
          <w:tcPr>
            <w:tcW w:w="1416" w:type="dxa"/>
            <w:vAlign w:val="bottom"/>
          </w:tcPr>
          <w:p w14:paraId="1B10F3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665B1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AA6305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94856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8CE8235" w14:textId="7499F211" w:rsidR="0062729D" w:rsidRPr="00AC60DC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C60DC">
              <w:t xml:space="preserve">Теплоизоляция из вспененного каучука </w:t>
            </w:r>
            <w:r w:rsidRPr="00AC60DC">
              <w:rPr>
                <w:lang w:val="en-US"/>
              </w:rPr>
              <w:t>K</w:t>
            </w:r>
            <w:r w:rsidRPr="00AC60DC">
              <w:t>-</w:t>
            </w:r>
            <w:r w:rsidRPr="00AC60DC">
              <w:rPr>
                <w:lang w:val="en-US"/>
              </w:rPr>
              <w:t>Flex</w:t>
            </w:r>
            <w:r w:rsidRPr="00AC60DC">
              <w:t xml:space="preserve"> </w:t>
            </w:r>
            <w:r w:rsidRPr="00AC60DC">
              <w:rPr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4565FCB3" w14:textId="77777777" w:rsidR="0062729D" w:rsidRPr="00AC60DC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49C49D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ACAF0F7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468AFE6F" w14:textId="50E85C4D" w:rsidR="0062729D" w:rsidRPr="00AC60DC" w:rsidRDefault="0062729D" w:rsidP="0062729D">
            <w:pPr>
              <w:pStyle w:val="af5"/>
            </w:pPr>
            <w:r w:rsidRPr="00AC60DC">
              <w:t>м2</w:t>
            </w:r>
          </w:p>
        </w:tc>
        <w:tc>
          <w:tcPr>
            <w:tcW w:w="1133" w:type="dxa"/>
            <w:vAlign w:val="center"/>
          </w:tcPr>
          <w:p w14:paraId="5D4FC5D5" w14:textId="7D29E5FD" w:rsidR="0062729D" w:rsidRPr="00AC60DC" w:rsidRDefault="0062729D" w:rsidP="0062729D">
            <w:pPr>
              <w:pStyle w:val="af5"/>
            </w:pPr>
            <w:r w:rsidRPr="00AC60DC">
              <w:rPr>
                <w:lang w:val="en-US"/>
              </w:rPr>
              <w:t>2</w:t>
            </w:r>
            <w:r w:rsidRPr="00AC60DC">
              <w:t>35</w:t>
            </w:r>
          </w:p>
        </w:tc>
        <w:tc>
          <w:tcPr>
            <w:tcW w:w="1416" w:type="dxa"/>
            <w:vAlign w:val="bottom"/>
          </w:tcPr>
          <w:p w14:paraId="5865709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69D467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236C1EA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731807E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211B4B6D" w14:textId="59B9DF62" w:rsidR="0062729D" w:rsidRPr="00AC60DC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rPr>
                <w:b/>
                <w:bCs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2F294C6C" w14:textId="77777777" w:rsidR="0062729D" w:rsidRPr="00AC60DC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E658B1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8952872" w14:textId="77777777" w:rsidR="0062729D" w:rsidRPr="00747C04" w:rsidRDefault="0062729D" w:rsidP="0062729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0D3DA7BC" w14:textId="77777777" w:rsidR="0062729D" w:rsidRPr="00AC60DC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15896C4" w14:textId="77777777" w:rsidR="0062729D" w:rsidRPr="006A5EFF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0E9C8AE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689DED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AFC4971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0BD20E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2A48980" w14:textId="7B9A583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</w:rPr>
            </w:pPr>
            <w:r w:rsidRPr="006C3C36"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6D3BBAD4" w14:textId="6B37A3A7" w:rsidR="0062729D" w:rsidRPr="00AC60DC" w:rsidRDefault="0062729D" w:rsidP="0062729D">
            <w:pPr>
              <w:pStyle w:val="af5"/>
            </w:pPr>
            <w:proofErr w:type="spellStart"/>
            <w:r w:rsidRPr="006C3C36">
              <w:t>Огнетитан</w:t>
            </w:r>
            <w:proofErr w:type="spellEnd"/>
            <w:r w:rsidRPr="006C3C36">
              <w:t xml:space="preserve"> ПРО-ВЕНТ</w:t>
            </w:r>
          </w:p>
        </w:tc>
        <w:tc>
          <w:tcPr>
            <w:tcW w:w="1982" w:type="dxa"/>
            <w:vAlign w:val="center"/>
          </w:tcPr>
          <w:p w14:paraId="277B5439" w14:textId="508E1DCD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415AD644" w14:textId="771A1D1B" w:rsidR="0062729D" w:rsidRPr="00747C04" w:rsidRDefault="0062729D" w:rsidP="0062729D">
            <w:pPr>
              <w:pStyle w:val="af5"/>
              <w:rPr>
                <w:color w:val="000000"/>
              </w:rPr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54DAB416" w14:textId="3FDB9AA2" w:rsidR="0062729D" w:rsidRPr="00AC60DC" w:rsidRDefault="0062729D" w:rsidP="0062729D">
            <w:pPr>
              <w:pStyle w:val="af5"/>
            </w:pPr>
            <w:proofErr w:type="spellStart"/>
            <w:r w:rsidRPr="006C3C36">
              <w:t>компл</w:t>
            </w:r>
            <w:proofErr w:type="spellEnd"/>
            <w:r w:rsidRPr="006C3C36">
              <w:t>.</w:t>
            </w:r>
          </w:p>
        </w:tc>
        <w:tc>
          <w:tcPr>
            <w:tcW w:w="1133" w:type="dxa"/>
            <w:vAlign w:val="center"/>
          </w:tcPr>
          <w:p w14:paraId="653B9179" w14:textId="66C7FC36" w:rsidR="0062729D" w:rsidRPr="00AC60DC" w:rsidRDefault="0062729D" w:rsidP="0062729D">
            <w:pPr>
              <w:pStyle w:val="af5"/>
              <w:rPr>
                <w:lang w:val="en-US"/>
              </w:rPr>
            </w:pPr>
            <w:r>
              <w:t>5</w:t>
            </w:r>
          </w:p>
        </w:tc>
        <w:tc>
          <w:tcPr>
            <w:tcW w:w="1416" w:type="dxa"/>
            <w:vAlign w:val="bottom"/>
          </w:tcPr>
          <w:p w14:paraId="3948B4D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54F36F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31951D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6C2ED7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F1E0EE8" w14:textId="5D66C74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1F2EB818" w14:textId="4AF7E4E1" w:rsidR="0062729D" w:rsidRPr="006C3C36" w:rsidRDefault="0062729D" w:rsidP="0062729D">
            <w:pPr>
              <w:pStyle w:val="af5"/>
            </w:pPr>
            <w:r w:rsidRPr="006C3C36"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5E593414" w14:textId="23146FC5" w:rsidR="0062729D" w:rsidRPr="006C3C36" w:rsidRDefault="0062729D" w:rsidP="0062729D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1F2FC86C" w14:textId="62109ED9" w:rsidR="0062729D" w:rsidRPr="006C3C36" w:rsidRDefault="0062729D" w:rsidP="0062729D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072892F5" w14:textId="32AAD335" w:rsidR="0062729D" w:rsidRPr="006C3C36" w:rsidRDefault="0062729D" w:rsidP="0062729D">
            <w:pPr>
              <w:pStyle w:val="af5"/>
            </w:pPr>
            <w:r w:rsidRPr="006C3C36">
              <w:t>м2</w:t>
            </w:r>
          </w:p>
        </w:tc>
        <w:tc>
          <w:tcPr>
            <w:tcW w:w="1133" w:type="dxa"/>
            <w:vAlign w:val="center"/>
          </w:tcPr>
          <w:p w14:paraId="3A9A6B90" w14:textId="5E757311" w:rsidR="0062729D" w:rsidRDefault="0062729D" w:rsidP="0062729D">
            <w:pPr>
              <w:pStyle w:val="af5"/>
            </w:pPr>
            <w:r w:rsidRPr="006C3C36">
              <w:t>0,</w:t>
            </w:r>
            <w:r>
              <w:t>5</w:t>
            </w:r>
          </w:p>
        </w:tc>
        <w:tc>
          <w:tcPr>
            <w:tcW w:w="1416" w:type="dxa"/>
            <w:vAlign w:val="bottom"/>
          </w:tcPr>
          <w:p w14:paraId="511D53B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D22977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4D87C9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83DCDA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6074A26" w14:textId="0031123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00B45C6A" w14:textId="75947B87" w:rsidR="0062729D" w:rsidRPr="006C3C36" w:rsidRDefault="0062729D" w:rsidP="0062729D">
            <w:pPr>
              <w:pStyle w:val="af5"/>
            </w:pPr>
            <w:r w:rsidRPr="006C3C36">
              <w:t>ОГНЕТИТАН SN</w:t>
            </w:r>
          </w:p>
        </w:tc>
        <w:tc>
          <w:tcPr>
            <w:tcW w:w="1982" w:type="dxa"/>
            <w:vAlign w:val="center"/>
          </w:tcPr>
          <w:p w14:paraId="224A025C" w14:textId="5C53E90C" w:rsidR="0062729D" w:rsidRPr="006C3C36" w:rsidRDefault="0062729D" w:rsidP="0062729D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0C495194" w14:textId="1A205517" w:rsidR="0062729D" w:rsidRPr="006C3C36" w:rsidRDefault="0062729D" w:rsidP="0062729D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73CB44AF" w14:textId="656D2420" w:rsidR="0062729D" w:rsidRPr="006C3C36" w:rsidRDefault="0062729D" w:rsidP="0062729D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vAlign w:val="center"/>
          </w:tcPr>
          <w:p w14:paraId="5816F2AF" w14:textId="270FD87C" w:rsidR="0062729D" w:rsidRPr="006C3C36" w:rsidRDefault="0062729D" w:rsidP="0062729D">
            <w:pPr>
              <w:pStyle w:val="af5"/>
            </w:pPr>
            <w:r w:rsidRPr="006C3C36">
              <w:t>1,</w:t>
            </w:r>
            <w:r>
              <w:t>8</w:t>
            </w:r>
          </w:p>
        </w:tc>
        <w:tc>
          <w:tcPr>
            <w:tcW w:w="1416" w:type="dxa"/>
            <w:vAlign w:val="bottom"/>
          </w:tcPr>
          <w:p w14:paraId="0369049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EE290C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C65733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566FC4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AE92F78" w14:textId="6B02ABA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0ECEFC38" w14:textId="6080CE62" w:rsidR="0062729D" w:rsidRPr="006C3C36" w:rsidRDefault="0062729D" w:rsidP="0062729D">
            <w:pPr>
              <w:pStyle w:val="af5"/>
            </w:pPr>
            <w:r w:rsidRPr="006C3C36"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35AE99EE" w14:textId="487A6AD4" w:rsidR="0062729D" w:rsidRPr="006C3C36" w:rsidRDefault="0062729D" w:rsidP="0062729D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06541209" w14:textId="1B613011" w:rsidR="0062729D" w:rsidRPr="006C3C36" w:rsidRDefault="0062729D" w:rsidP="0062729D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62449D30" w14:textId="7A7DC8F9" w:rsidR="0062729D" w:rsidRPr="006C3C36" w:rsidRDefault="0062729D" w:rsidP="0062729D">
            <w:pPr>
              <w:pStyle w:val="af5"/>
            </w:pPr>
            <w:r w:rsidRPr="006C3C36">
              <w:t>м2</w:t>
            </w:r>
          </w:p>
        </w:tc>
        <w:tc>
          <w:tcPr>
            <w:tcW w:w="1133" w:type="dxa"/>
            <w:vAlign w:val="center"/>
          </w:tcPr>
          <w:p w14:paraId="7D4F23EF" w14:textId="4693FFA1" w:rsidR="0062729D" w:rsidRPr="006C3C36" w:rsidRDefault="0062729D" w:rsidP="0062729D">
            <w:pPr>
              <w:pStyle w:val="af5"/>
            </w:pPr>
            <w:r w:rsidRPr="006C3C36">
              <w:t>0,</w:t>
            </w:r>
            <w:r>
              <w:t>5</w:t>
            </w:r>
          </w:p>
        </w:tc>
        <w:tc>
          <w:tcPr>
            <w:tcW w:w="1416" w:type="dxa"/>
            <w:vAlign w:val="bottom"/>
          </w:tcPr>
          <w:p w14:paraId="60227E6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65956D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770FED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BFFBFF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D743615" w14:textId="41AABCD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0E4B84E5" w14:textId="4E1BFB85" w:rsidR="0062729D" w:rsidRPr="006C3C36" w:rsidRDefault="0062729D" w:rsidP="0062729D">
            <w:pPr>
              <w:pStyle w:val="af5"/>
            </w:pPr>
            <w:r w:rsidRPr="006C3C36">
              <w:t>ОГНЕТИТАН SN</w:t>
            </w:r>
          </w:p>
        </w:tc>
        <w:tc>
          <w:tcPr>
            <w:tcW w:w="1982" w:type="dxa"/>
            <w:vAlign w:val="center"/>
          </w:tcPr>
          <w:p w14:paraId="023600B0" w14:textId="228CEE9E" w:rsidR="0062729D" w:rsidRPr="006C3C36" w:rsidRDefault="0062729D" w:rsidP="0062729D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6CC51BF4" w14:textId="13AAD9F3" w:rsidR="0062729D" w:rsidRPr="006C3C36" w:rsidRDefault="0062729D" w:rsidP="0062729D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60CE4C70" w14:textId="1C77FBBF" w:rsidR="0062729D" w:rsidRPr="006C3C36" w:rsidRDefault="0062729D" w:rsidP="0062729D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vAlign w:val="center"/>
          </w:tcPr>
          <w:p w14:paraId="65574BB6" w14:textId="42019844" w:rsidR="0062729D" w:rsidRPr="006C3C36" w:rsidRDefault="0062729D" w:rsidP="0062729D">
            <w:pPr>
              <w:pStyle w:val="af5"/>
            </w:pPr>
            <w:r w:rsidRPr="006C3C36">
              <w:t>1,</w:t>
            </w:r>
            <w:r>
              <w:t>8</w:t>
            </w:r>
          </w:p>
        </w:tc>
        <w:tc>
          <w:tcPr>
            <w:tcW w:w="1416" w:type="dxa"/>
            <w:vAlign w:val="bottom"/>
          </w:tcPr>
          <w:p w14:paraId="61007BF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AA01C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AF9DF48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B74A5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EAAE927" w14:textId="0EF7C80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5DBF744D" w14:textId="52C1FD46" w:rsidR="0062729D" w:rsidRPr="006C3C36" w:rsidRDefault="0062729D" w:rsidP="0062729D">
            <w:pPr>
              <w:pStyle w:val="af5"/>
            </w:pPr>
            <w:r w:rsidRPr="006C3C36"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14DDA6D6" w14:textId="771E57DE" w:rsidR="0062729D" w:rsidRPr="006C3C36" w:rsidRDefault="0062729D" w:rsidP="0062729D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165612B2" w14:textId="621DE000" w:rsidR="0062729D" w:rsidRPr="006C3C36" w:rsidRDefault="0062729D" w:rsidP="0062729D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7F17FDEB" w14:textId="2F273FAF" w:rsidR="0062729D" w:rsidRPr="006C3C36" w:rsidRDefault="0062729D" w:rsidP="0062729D">
            <w:pPr>
              <w:pStyle w:val="af5"/>
            </w:pPr>
            <w:r w:rsidRPr="006C3C36">
              <w:t>м2</w:t>
            </w:r>
          </w:p>
        </w:tc>
        <w:tc>
          <w:tcPr>
            <w:tcW w:w="1133" w:type="dxa"/>
            <w:vAlign w:val="center"/>
          </w:tcPr>
          <w:p w14:paraId="5675169B" w14:textId="0FC2F4B1" w:rsidR="0062729D" w:rsidRPr="006C3C36" w:rsidRDefault="0062729D" w:rsidP="0062729D">
            <w:pPr>
              <w:pStyle w:val="af5"/>
            </w:pPr>
            <w:r w:rsidRPr="006C3C36">
              <w:t>0,</w:t>
            </w:r>
            <w:r>
              <w:t>008</w:t>
            </w:r>
          </w:p>
        </w:tc>
        <w:tc>
          <w:tcPr>
            <w:tcW w:w="1416" w:type="dxa"/>
            <w:vAlign w:val="bottom"/>
          </w:tcPr>
          <w:p w14:paraId="64F12A6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2F5639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D163B43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D3FB2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957A060" w14:textId="48EC3EA6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41B0512D" w14:textId="2A2C40D2" w:rsidR="0062729D" w:rsidRPr="006C3C36" w:rsidRDefault="0062729D" w:rsidP="0062729D">
            <w:pPr>
              <w:pStyle w:val="af5"/>
            </w:pPr>
            <w:r w:rsidRPr="006C3C36">
              <w:t>ОГНЕТИТАН SN</w:t>
            </w:r>
          </w:p>
        </w:tc>
        <w:tc>
          <w:tcPr>
            <w:tcW w:w="1982" w:type="dxa"/>
            <w:vAlign w:val="center"/>
          </w:tcPr>
          <w:p w14:paraId="2426FE12" w14:textId="7EBF7BF2" w:rsidR="0062729D" w:rsidRPr="006C3C36" w:rsidRDefault="0062729D" w:rsidP="0062729D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06EDC066" w14:textId="1302F3F2" w:rsidR="0062729D" w:rsidRPr="006C3C36" w:rsidRDefault="0062729D" w:rsidP="0062729D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69FAC3F2" w14:textId="7355364B" w:rsidR="0062729D" w:rsidRPr="006C3C36" w:rsidRDefault="0062729D" w:rsidP="0062729D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vAlign w:val="center"/>
          </w:tcPr>
          <w:p w14:paraId="543C1246" w14:textId="2710E1F8" w:rsidR="0062729D" w:rsidRPr="006C3C36" w:rsidRDefault="0062729D" w:rsidP="0062729D">
            <w:pPr>
              <w:pStyle w:val="af5"/>
            </w:pPr>
            <w:r>
              <w:t>0,03</w:t>
            </w:r>
          </w:p>
        </w:tc>
        <w:tc>
          <w:tcPr>
            <w:tcW w:w="1416" w:type="dxa"/>
            <w:vAlign w:val="bottom"/>
          </w:tcPr>
          <w:p w14:paraId="1F95EED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5F82E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ECBA9D7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E6EEE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A67A753" w14:textId="663FA9D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658AF6B6" w14:textId="3362BBED" w:rsidR="0062729D" w:rsidRPr="006C3C36" w:rsidRDefault="0062729D" w:rsidP="0062729D">
            <w:pPr>
              <w:pStyle w:val="af5"/>
            </w:pPr>
            <w:r w:rsidRPr="006C3C36"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1F27A2F9" w14:textId="6DD03661" w:rsidR="0062729D" w:rsidRPr="006C3C36" w:rsidRDefault="0062729D" w:rsidP="0062729D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4EA3F1CA" w14:textId="67C32BC9" w:rsidR="0062729D" w:rsidRPr="006C3C36" w:rsidRDefault="0062729D" w:rsidP="0062729D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027FA93B" w14:textId="4573A44C" w:rsidR="0062729D" w:rsidRPr="006C3C36" w:rsidRDefault="0062729D" w:rsidP="0062729D">
            <w:pPr>
              <w:pStyle w:val="af5"/>
            </w:pPr>
            <w:r w:rsidRPr="006C3C36">
              <w:t>м2</w:t>
            </w:r>
          </w:p>
        </w:tc>
        <w:tc>
          <w:tcPr>
            <w:tcW w:w="1133" w:type="dxa"/>
            <w:vAlign w:val="center"/>
          </w:tcPr>
          <w:p w14:paraId="768BDD8D" w14:textId="0072CF21" w:rsidR="0062729D" w:rsidRDefault="0062729D" w:rsidP="0062729D">
            <w:pPr>
              <w:pStyle w:val="af5"/>
            </w:pPr>
            <w:r w:rsidRPr="006C3C36">
              <w:t>0,</w:t>
            </w:r>
            <w:r>
              <w:t>03</w:t>
            </w:r>
          </w:p>
        </w:tc>
        <w:tc>
          <w:tcPr>
            <w:tcW w:w="1416" w:type="dxa"/>
            <w:vAlign w:val="bottom"/>
          </w:tcPr>
          <w:p w14:paraId="6EBF4F0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C46AF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BD3FA30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6F9EE0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D2E3048" w14:textId="4E31DAE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5FFEFF8A" w14:textId="69A6C29A" w:rsidR="0062729D" w:rsidRPr="006C3C36" w:rsidRDefault="0062729D" w:rsidP="0062729D">
            <w:pPr>
              <w:pStyle w:val="af5"/>
            </w:pPr>
            <w:r w:rsidRPr="006C3C36">
              <w:t>ОГНЕТИТАН SN</w:t>
            </w:r>
          </w:p>
        </w:tc>
        <w:tc>
          <w:tcPr>
            <w:tcW w:w="1982" w:type="dxa"/>
            <w:vAlign w:val="center"/>
          </w:tcPr>
          <w:p w14:paraId="549E329D" w14:textId="3D84781F" w:rsidR="0062729D" w:rsidRPr="006C3C36" w:rsidRDefault="0062729D" w:rsidP="0062729D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540896F0" w14:textId="1E00FF80" w:rsidR="0062729D" w:rsidRPr="006C3C36" w:rsidRDefault="0062729D" w:rsidP="0062729D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68935039" w14:textId="27569ADB" w:rsidR="0062729D" w:rsidRPr="006C3C36" w:rsidRDefault="0062729D" w:rsidP="0062729D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vAlign w:val="center"/>
          </w:tcPr>
          <w:p w14:paraId="76798F25" w14:textId="407F96BB" w:rsidR="0062729D" w:rsidRPr="006C3C36" w:rsidRDefault="0062729D" w:rsidP="0062729D">
            <w:pPr>
              <w:pStyle w:val="af5"/>
            </w:pPr>
            <w:r>
              <w:t>0,11</w:t>
            </w:r>
          </w:p>
        </w:tc>
        <w:tc>
          <w:tcPr>
            <w:tcW w:w="1416" w:type="dxa"/>
            <w:vAlign w:val="bottom"/>
          </w:tcPr>
          <w:p w14:paraId="3075629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255420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6D4C31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BDB70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A24392E" w14:textId="4E10FEA4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2AB260D2" w14:textId="7D05C9BE" w:rsidR="0062729D" w:rsidRPr="006C3C36" w:rsidRDefault="0062729D" w:rsidP="0062729D">
            <w:pPr>
              <w:pStyle w:val="af5"/>
            </w:pPr>
            <w:r w:rsidRPr="006C3C36"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18391A3B" w14:textId="62197B01" w:rsidR="0062729D" w:rsidRPr="006C3C36" w:rsidRDefault="0062729D" w:rsidP="0062729D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61AFF6EA" w14:textId="0690AE4F" w:rsidR="0062729D" w:rsidRPr="006C3C36" w:rsidRDefault="0062729D" w:rsidP="0062729D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36A052AA" w14:textId="777BB11C" w:rsidR="0062729D" w:rsidRPr="006C3C36" w:rsidRDefault="0062729D" w:rsidP="0062729D">
            <w:pPr>
              <w:pStyle w:val="af5"/>
            </w:pPr>
            <w:r w:rsidRPr="006C3C36">
              <w:t>м2</w:t>
            </w:r>
          </w:p>
        </w:tc>
        <w:tc>
          <w:tcPr>
            <w:tcW w:w="1133" w:type="dxa"/>
            <w:vAlign w:val="center"/>
          </w:tcPr>
          <w:p w14:paraId="3F900D90" w14:textId="5F468A03" w:rsidR="0062729D" w:rsidRDefault="0062729D" w:rsidP="0062729D">
            <w:pPr>
              <w:pStyle w:val="af5"/>
            </w:pPr>
            <w:r w:rsidRPr="006C3C36">
              <w:t>0,</w:t>
            </w:r>
            <w:r>
              <w:t>03</w:t>
            </w:r>
          </w:p>
        </w:tc>
        <w:tc>
          <w:tcPr>
            <w:tcW w:w="1416" w:type="dxa"/>
            <w:vAlign w:val="bottom"/>
          </w:tcPr>
          <w:p w14:paraId="146523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7203A6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059DE5E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D133E7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64FA091" w14:textId="42B4BE00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07CF859D" w14:textId="2AE9D799" w:rsidR="0062729D" w:rsidRPr="006C3C36" w:rsidRDefault="0062729D" w:rsidP="0062729D">
            <w:pPr>
              <w:pStyle w:val="af5"/>
            </w:pPr>
            <w:r w:rsidRPr="006C3C36">
              <w:t>ОГНЕТИТАН SN</w:t>
            </w:r>
          </w:p>
        </w:tc>
        <w:tc>
          <w:tcPr>
            <w:tcW w:w="1982" w:type="dxa"/>
            <w:vAlign w:val="center"/>
          </w:tcPr>
          <w:p w14:paraId="3F458E95" w14:textId="6800DB00" w:rsidR="0062729D" w:rsidRPr="006C3C36" w:rsidRDefault="0062729D" w:rsidP="0062729D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vAlign w:val="center"/>
          </w:tcPr>
          <w:p w14:paraId="6A7BCCF5" w14:textId="03DE87B7" w:rsidR="0062729D" w:rsidRPr="006C3C36" w:rsidRDefault="0062729D" w:rsidP="0062729D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vAlign w:val="center"/>
          </w:tcPr>
          <w:p w14:paraId="2A72C340" w14:textId="0B091C80" w:rsidR="0062729D" w:rsidRPr="006C3C36" w:rsidRDefault="0062729D" w:rsidP="0062729D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vAlign w:val="center"/>
          </w:tcPr>
          <w:p w14:paraId="0FB9257A" w14:textId="779703A2" w:rsidR="0062729D" w:rsidRPr="006C3C36" w:rsidRDefault="0062729D" w:rsidP="0062729D">
            <w:pPr>
              <w:pStyle w:val="af5"/>
            </w:pPr>
            <w:r>
              <w:t>0,11</w:t>
            </w:r>
          </w:p>
        </w:tc>
        <w:tc>
          <w:tcPr>
            <w:tcW w:w="1416" w:type="dxa"/>
            <w:vAlign w:val="bottom"/>
          </w:tcPr>
          <w:p w14:paraId="4CDF67C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19D087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02C7CC4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AE067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A3A567F" w14:textId="55BB566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Металл для крепления воздуховодов</w:t>
            </w:r>
          </w:p>
        </w:tc>
        <w:tc>
          <w:tcPr>
            <w:tcW w:w="3398" w:type="dxa"/>
            <w:vAlign w:val="center"/>
          </w:tcPr>
          <w:p w14:paraId="5B15358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7B4663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EC35AA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77A65E1" w14:textId="0EEF6AAB" w:rsidR="0062729D" w:rsidRPr="006C3C36" w:rsidRDefault="0062729D" w:rsidP="0062729D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vAlign w:val="center"/>
          </w:tcPr>
          <w:p w14:paraId="5DA34A12" w14:textId="11DBD826" w:rsidR="0062729D" w:rsidRDefault="0062729D" w:rsidP="0062729D">
            <w:pPr>
              <w:pStyle w:val="af5"/>
            </w:pPr>
            <w:r>
              <w:t>250</w:t>
            </w:r>
          </w:p>
        </w:tc>
        <w:tc>
          <w:tcPr>
            <w:tcW w:w="1416" w:type="dxa"/>
            <w:vAlign w:val="bottom"/>
          </w:tcPr>
          <w:p w14:paraId="5C5D6C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718742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C80A736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6B8BF2C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788AB846" w14:textId="3E9BFB2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b/>
                <w:bCs/>
                <w:color w:val="000000"/>
              </w:rPr>
              <w:t>19 этаж</w:t>
            </w:r>
          </w:p>
        </w:tc>
        <w:tc>
          <w:tcPr>
            <w:tcW w:w="3398" w:type="dxa"/>
            <w:vAlign w:val="center"/>
          </w:tcPr>
          <w:p w14:paraId="7CCC459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396D54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C80BE6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215B62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5F91715" w14:textId="77777777" w:rsidR="0062729D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4FF76D9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2337E4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C9C830B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6326A2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71E5385" w14:textId="53D8CD0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5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 w:rsidRPr="005B601D">
              <w:rPr>
                <w:color w:val="000000"/>
              </w:rPr>
              <w:t>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417705DC" w14:textId="3F3E5B30" w:rsidR="0062729D" w:rsidRPr="006C3C36" w:rsidRDefault="0062729D" w:rsidP="0062729D">
            <w:pPr>
              <w:pStyle w:val="af5"/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5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0E289C0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6F63027" w14:textId="563D16FB" w:rsidR="0062729D" w:rsidRPr="006C3C36" w:rsidRDefault="0062729D" w:rsidP="0062729D">
            <w:pPr>
              <w:pStyle w:val="af5"/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6DA214D1" w14:textId="00A76D29" w:rsidR="0062729D" w:rsidRPr="006C3C36" w:rsidRDefault="0062729D" w:rsidP="0062729D">
            <w:pPr>
              <w:pStyle w:val="af5"/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E058F28" w14:textId="3213666F" w:rsidR="0062729D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3651EDD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01E11C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01A5448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5BF39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19DEC95" w14:textId="2D4D6E1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7</w:t>
            </w:r>
            <w:r w:rsidRPr="005B601D">
              <w:rPr>
                <w:color w:val="000000"/>
              </w:rPr>
              <w:t>00x500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3289F775" w14:textId="0E845AEF" w:rsidR="0062729D" w:rsidRPr="006C3C36" w:rsidRDefault="0062729D" w:rsidP="0062729D">
            <w:pPr>
              <w:pStyle w:val="af5"/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7</w:t>
            </w:r>
            <w:r w:rsidRPr="005B601D">
              <w:rPr>
                <w:color w:val="000000"/>
              </w:rPr>
              <w:t>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71E7097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763CCE9" w14:textId="06A12901" w:rsidR="0062729D" w:rsidRPr="006C3C36" w:rsidRDefault="0062729D" w:rsidP="0062729D">
            <w:pPr>
              <w:pStyle w:val="af5"/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5AB8F204" w14:textId="6FAEC099" w:rsidR="0062729D" w:rsidRPr="006C3C36" w:rsidRDefault="0062729D" w:rsidP="0062729D">
            <w:pPr>
              <w:pStyle w:val="af5"/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4296876" w14:textId="1E1F9CBE" w:rsidR="0062729D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439924A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1FCD7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C6DF1D8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D1FFFE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FA95880" w14:textId="3DCCD72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10</w:t>
            </w:r>
            <w:r w:rsidRPr="005B601D">
              <w:rPr>
                <w:color w:val="000000"/>
              </w:rPr>
              <w:t>00x500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0EB4EB96" w14:textId="7666BA7F" w:rsidR="0062729D" w:rsidRPr="006C3C36" w:rsidRDefault="0062729D" w:rsidP="0062729D">
            <w:pPr>
              <w:pStyle w:val="af5"/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10</w:t>
            </w:r>
            <w:r w:rsidRPr="005B601D">
              <w:rPr>
                <w:color w:val="000000"/>
              </w:rPr>
              <w:t>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vAlign w:val="center"/>
          </w:tcPr>
          <w:p w14:paraId="4DBE9F1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4EA7879" w14:textId="5E0D9757" w:rsidR="0062729D" w:rsidRPr="006C3C36" w:rsidRDefault="0062729D" w:rsidP="0062729D">
            <w:pPr>
              <w:pStyle w:val="af5"/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vAlign w:val="center"/>
          </w:tcPr>
          <w:p w14:paraId="521C6D22" w14:textId="4A73D286" w:rsidR="0062729D" w:rsidRPr="006C3C36" w:rsidRDefault="0062729D" w:rsidP="0062729D">
            <w:pPr>
              <w:pStyle w:val="af5"/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7938D84" w14:textId="58604A6D" w:rsidR="0062729D" w:rsidRDefault="0062729D" w:rsidP="0062729D">
            <w:pPr>
              <w:pStyle w:val="af5"/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center"/>
          </w:tcPr>
          <w:p w14:paraId="62A8C47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85D5F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66750E8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E3BD3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BDEC757" w14:textId="0114191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1C921EB6" w14:textId="7B12FA2A" w:rsidR="0062729D" w:rsidRPr="006C3C36" w:rsidRDefault="0062729D" w:rsidP="0062729D">
            <w:pPr>
              <w:pStyle w:val="af5"/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2CB0F83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C30515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4AD6940" w14:textId="22141EAA" w:rsidR="0062729D" w:rsidRPr="006C3C36" w:rsidRDefault="0062729D" w:rsidP="0062729D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0BAB6C48" w14:textId="78E91315" w:rsidR="0062729D" w:rsidRDefault="0062729D" w:rsidP="0062729D">
            <w:pPr>
              <w:pStyle w:val="af5"/>
            </w:pPr>
            <w:r>
              <w:t>17</w:t>
            </w:r>
          </w:p>
        </w:tc>
        <w:tc>
          <w:tcPr>
            <w:tcW w:w="1416" w:type="dxa"/>
            <w:vAlign w:val="center"/>
          </w:tcPr>
          <w:p w14:paraId="4A65CA3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0A90F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79CA6A3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97A89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92AF681" w14:textId="208DF6B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403F8A4E" w14:textId="013F1F35" w:rsidR="0062729D" w:rsidRPr="006C3C36" w:rsidRDefault="0062729D" w:rsidP="0062729D">
            <w:pPr>
              <w:pStyle w:val="af5"/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60A9AB3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819ADB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C2994A1" w14:textId="6D9CDB5D" w:rsidR="0062729D" w:rsidRPr="006C3C36" w:rsidRDefault="0062729D" w:rsidP="0062729D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237ADD8" w14:textId="359877F2" w:rsidR="0062729D" w:rsidRDefault="0062729D" w:rsidP="0062729D">
            <w:pPr>
              <w:pStyle w:val="af5"/>
            </w:pPr>
            <w:r>
              <w:t>20</w:t>
            </w:r>
          </w:p>
        </w:tc>
        <w:tc>
          <w:tcPr>
            <w:tcW w:w="1416" w:type="dxa"/>
            <w:vAlign w:val="center"/>
          </w:tcPr>
          <w:p w14:paraId="4D150AA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4600E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85BEF6B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FB1681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3F3595A" w14:textId="353E595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9B7BC78" w14:textId="33F6B4C0" w:rsidR="0062729D" w:rsidRPr="006C3C36" w:rsidRDefault="0062729D" w:rsidP="0062729D">
            <w:pPr>
              <w:pStyle w:val="af5"/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78C61B4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311BB9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A56D4FE" w14:textId="1A810889" w:rsidR="0062729D" w:rsidRPr="006C3C36" w:rsidRDefault="0062729D" w:rsidP="0062729D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035EA24" w14:textId="633140FD" w:rsidR="0062729D" w:rsidRDefault="0062729D" w:rsidP="0062729D">
            <w:pPr>
              <w:pStyle w:val="af5"/>
            </w:pPr>
            <w:r>
              <w:t>30</w:t>
            </w:r>
          </w:p>
        </w:tc>
        <w:tc>
          <w:tcPr>
            <w:tcW w:w="1416" w:type="dxa"/>
            <w:vAlign w:val="center"/>
          </w:tcPr>
          <w:p w14:paraId="1F6447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506FE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EE3BA14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FCC8D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1B0D7CF" w14:textId="7397263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85410E5" w14:textId="08A1F2F0" w:rsidR="0062729D" w:rsidRPr="006C3C36" w:rsidRDefault="0062729D" w:rsidP="0062729D">
            <w:pPr>
              <w:pStyle w:val="af5"/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1C18DBD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0B7696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7527BA4" w14:textId="47F1847B" w:rsidR="0062729D" w:rsidRPr="006C3C36" w:rsidRDefault="0062729D" w:rsidP="0062729D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525E0E68" w14:textId="17742B5E" w:rsidR="0062729D" w:rsidRDefault="0062729D" w:rsidP="0062729D">
            <w:pPr>
              <w:pStyle w:val="af5"/>
            </w:pPr>
            <w:r>
              <w:t>9</w:t>
            </w:r>
          </w:p>
        </w:tc>
        <w:tc>
          <w:tcPr>
            <w:tcW w:w="1416" w:type="dxa"/>
            <w:vAlign w:val="center"/>
          </w:tcPr>
          <w:p w14:paraId="7D5B8A3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BD2BE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AC1A399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16648D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C061794" w14:textId="5EB06FF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40C38C0A" w14:textId="31C44720" w:rsidR="0062729D" w:rsidRPr="006C3C36" w:rsidRDefault="0062729D" w:rsidP="0062729D">
            <w:pPr>
              <w:pStyle w:val="af5"/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28E03E7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DC9251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8A180C1" w14:textId="51E95BC8" w:rsidR="0062729D" w:rsidRPr="006C3C36" w:rsidRDefault="0062729D" w:rsidP="0062729D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16D5674C" w14:textId="0072FA9A" w:rsidR="0062729D" w:rsidRDefault="0062729D" w:rsidP="0062729D">
            <w:pPr>
              <w:pStyle w:val="af5"/>
            </w:pPr>
            <w:r>
              <w:t>16</w:t>
            </w:r>
          </w:p>
        </w:tc>
        <w:tc>
          <w:tcPr>
            <w:tcW w:w="1416" w:type="dxa"/>
            <w:vAlign w:val="center"/>
          </w:tcPr>
          <w:p w14:paraId="13E899C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5FAEC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636410A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1ADF61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9C73542" w14:textId="56048B7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6A5321CE" w14:textId="0767EDF7" w:rsidR="0062729D" w:rsidRPr="006C3C36" w:rsidRDefault="0062729D" w:rsidP="0062729D">
            <w:pPr>
              <w:pStyle w:val="af5"/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1244CD5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486D6A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3E5A027" w14:textId="3920DA79" w:rsidR="0062729D" w:rsidRPr="006C3C36" w:rsidRDefault="0062729D" w:rsidP="0062729D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4B3DF021" w14:textId="3C6A2135" w:rsidR="0062729D" w:rsidRDefault="0062729D" w:rsidP="0062729D">
            <w:pPr>
              <w:pStyle w:val="af5"/>
            </w:pPr>
            <w:r>
              <w:t>14</w:t>
            </w:r>
          </w:p>
        </w:tc>
        <w:tc>
          <w:tcPr>
            <w:tcW w:w="1416" w:type="dxa"/>
            <w:vAlign w:val="center"/>
          </w:tcPr>
          <w:p w14:paraId="2231F47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17D125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B6A0A6B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6A12F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265A07C" w14:textId="4E88D28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6FCA9554" w14:textId="7200A069" w:rsidR="0062729D" w:rsidRPr="006C3C36" w:rsidRDefault="0062729D" w:rsidP="0062729D">
            <w:pPr>
              <w:pStyle w:val="af5"/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49CFA10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D60E6B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97F4F79" w14:textId="1D16DE86" w:rsidR="0062729D" w:rsidRPr="006C3C36" w:rsidRDefault="0062729D" w:rsidP="0062729D">
            <w:pPr>
              <w:pStyle w:val="af5"/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3418A4C2" w14:textId="11637042" w:rsidR="0062729D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30756B1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39AF9B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46DD620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1E5BC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DB49266" w14:textId="2ED6429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160+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4361457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5B2F48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D5B69AF" w14:textId="6CC52737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6F23078" w14:textId="627E680F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43A59E3" w14:textId="266AE3B0" w:rsidR="0062729D" w:rsidRDefault="0062729D" w:rsidP="0062729D">
            <w:pPr>
              <w:pStyle w:val="af5"/>
            </w:pPr>
            <w:r>
              <w:rPr>
                <w:color w:val="000000"/>
              </w:rPr>
              <w:t>15</w:t>
            </w:r>
          </w:p>
        </w:tc>
        <w:tc>
          <w:tcPr>
            <w:tcW w:w="1416" w:type="dxa"/>
            <w:vAlign w:val="center"/>
          </w:tcPr>
          <w:p w14:paraId="0D9741B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EBFF02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4FB4583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BC532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7CDFA18" w14:textId="6DADA16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200+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6400542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BA8D8B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78EFD69" w14:textId="39164E7A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39C74A4" w14:textId="27CD789C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433AD12" w14:textId="1098CDCB" w:rsidR="0062729D" w:rsidRDefault="0062729D" w:rsidP="0062729D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vAlign w:val="center"/>
          </w:tcPr>
          <w:p w14:paraId="4D8337D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015A8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59A7839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A6833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D049989" w14:textId="511BA569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348324B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62360F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64B7BDC" w14:textId="2CA57D9E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08DB6D22" w14:textId="63D0F362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4F66C65" w14:textId="6215E066" w:rsidR="0062729D" w:rsidRDefault="0062729D" w:rsidP="0062729D">
            <w:pPr>
              <w:pStyle w:val="af5"/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5CA93D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3AE02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0C89595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202E40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3F362D2" w14:textId="7C4E952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vAlign w:val="center"/>
          </w:tcPr>
          <w:p w14:paraId="1B22F08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673180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86DB756" w14:textId="6DBDBD4E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41F1C36" w14:textId="23145126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889FF6A" w14:textId="5D79E35D" w:rsidR="0062729D" w:rsidRDefault="0062729D" w:rsidP="0062729D">
            <w:pPr>
              <w:pStyle w:val="af5"/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3118370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904309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82720ED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A1F134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53258D8" w14:textId="2814485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7787063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20710F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4238C68" w14:textId="2D281E7A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2CE4B18" w14:textId="7726053C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F23C557" w14:textId="08A3C39D" w:rsidR="0062729D" w:rsidRDefault="0062729D" w:rsidP="0062729D">
            <w:pPr>
              <w:pStyle w:val="af5"/>
            </w:pPr>
            <w:r>
              <w:rPr>
                <w:color w:val="000000"/>
              </w:rPr>
              <w:t>11</w:t>
            </w:r>
          </w:p>
        </w:tc>
        <w:tc>
          <w:tcPr>
            <w:tcW w:w="1416" w:type="dxa"/>
            <w:vAlign w:val="center"/>
          </w:tcPr>
          <w:p w14:paraId="2A566A7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03FBC4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F2DE0CC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026E6D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F7359B0" w14:textId="0D94186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0744B7F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25332E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CD4F1DA" w14:textId="0579145E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04F36E7" w14:textId="110F11AC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9F9F563" w14:textId="0A25BDD1" w:rsidR="0062729D" w:rsidRDefault="0062729D" w:rsidP="0062729D">
            <w:pPr>
              <w:pStyle w:val="af5"/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1547BD0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C2B2B6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8057547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E15B0A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127AA06" w14:textId="64EFB59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49B2857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0B7058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85C5AC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A131707" w14:textId="5B166AAC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9672AC2" w14:textId="06073C41" w:rsidR="0062729D" w:rsidRDefault="0062729D" w:rsidP="0062729D">
            <w:pPr>
              <w:pStyle w:val="af5"/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center"/>
          </w:tcPr>
          <w:p w14:paraId="55E005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E3951D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97AA232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4710C4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F086FC" w14:textId="5E9F2F13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vAlign w:val="center"/>
          </w:tcPr>
          <w:p w14:paraId="59775C2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317C9A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2A07C1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1C639F3" w14:textId="1BDDE537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CAA222D" w14:textId="2AAF2561" w:rsidR="0062729D" w:rsidRDefault="0062729D" w:rsidP="0062729D">
            <w:pPr>
              <w:pStyle w:val="af5"/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vAlign w:val="center"/>
          </w:tcPr>
          <w:p w14:paraId="05EDFEC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653D76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F86C10D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AD189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B95ADE0" w14:textId="1C39CF2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160</w:t>
            </w:r>
          </w:p>
        </w:tc>
        <w:tc>
          <w:tcPr>
            <w:tcW w:w="3398" w:type="dxa"/>
            <w:vAlign w:val="center"/>
          </w:tcPr>
          <w:p w14:paraId="683C53B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D64C90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E81162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93C3694" w14:textId="70CC1D78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606A622" w14:textId="619387CB" w:rsidR="0062729D" w:rsidRDefault="0062729D" w:rsidP="0062729D">
            <w:pPr>
              <w:pStyle w:val="af5"/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vAlign w:val="center"/>
          </w:tcPr>
          <w:p w14:paraId="68201C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2E1E7C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D98EA7C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A8C2D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846EDD8" w14:textId="73CD52A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341F6577" w14:textId="26E9D88B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384529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660FB7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19CD0B1" w14:textId="742525BC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7FEC787" w14:textId="502583F3" w:rsidR="0062729D" w:rsidRDefault="0062729D" w:rsidP="0062729D">
            <w:pPr>
              <w:pStyle w:val="af5"/>
            </w:pPr>
            <w:r>
              <w:rPr>
                <w:color w:val="000000"/>
              </w:rPr>
              <w:t>32</w:t>
            </w:r>
          </w:p>
        </w:tc>
        <w:tc>
          <w:tcPr>
            <w:tcW w:w="1416" w:type="dxa"/>
            <w:vAlign w:val="center"/>
          </w:tcPr>
          <w:p w14:paraId="04396CD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1187F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F7ADB9E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68914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C994E58" w14:textId="4A43D56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605F56D1" w14:textId="275F6967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492696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FE1F68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ABB3A4F" w14:textId="125B4DBE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BB8DB6A" w14:textId="53C223C6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42</w:t>
            </w:r>
          </w:p>
        </w:tc>
        <w:tc>
          <w:tcPr>
            <w:tcW w:w="1416" w:type="dxa"/>
            <w:vAlign w:val="center"/>
          </w:tcPr>
          <w:p w14:paraId="5DC64E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CC80E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41AB4EF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47F5D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EB02BB4" w14:textId="59E3542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67895B26" w14:textId="011FFAE5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B7ABAF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E6265E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FEB104D" w14:textId="42E8C270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7DD3037" w14:textId="767812B6" w:rsidR="0062729D" w:rsidRDefault="0062729D" w:rsidP="0062729D">
            <w:pPr>
              <w:pStyle w:val="af5"/>
            </w:pPr>
            <w:r>
              <w:rPr>
                <w:color w:val="000000"/>
              </w:rPr>
              <w:t>89</w:t>
            </w:r>
          </w:p>
        </w:tc>
        <w:tc>
          <w:tcPr>
            <w:tcW w:w="1416" w:type="dxa"/>
            <w:vAlign w:val="center"/>
          </w:tcPr>
          <w:p w14:paraId="2B8F8A7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CBEF06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17C33F1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9BE9C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B65210E" w14:textId="7772B51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21B21025" w14:textId="069B3A69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722313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5C7A3D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6E4344F" w14:textId="0C1C8106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BB79B0F" w14:textId="3C8E8378" w:rsidR="0062729D" w:rsidRDefault="0062729D" w:rsidP="0062729D">
            <w:pPr>
              <w:pStyle w:val="af5"/>
            </w:pPr>
            <w:r>
              <w:rPr>
                <w:color w:val="000000"/>
              </w:rPr>
              <w:t>61</w:t>
            </w:r>
          </w:p>
        </w:tc>
        <w:tc>
          <w:tcPr>
            <w:tcW w:w="1416" w:type="dxa"/>
            <w:vAlign w:val="center"/>
          </w:tcPr>
          <w:p w14:paraId="1DC4588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0860B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D0F7A19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4E14A7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1F28DA0" w14:textId="4256669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713002A9" w14:textId="07AA7A16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9E2F32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29835F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45AB059" w14:textId="321A5F8E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62C36F3" w14:textId="38D0A1F4" w:rsidR="0062729D" w:rsidRDefault="0062729D" w:rsidP="0062729D">
            <w:pPr>
              <w:pStyle w:val="af5"/>
            </w:pPr>
            <w:r>
              <w:rPr>
                <w:color w:val="000000"/>
              </w:rPr>
              <w:t>45</w:t>
            </w:r>
          </w:p>
        </w:tc>
        <w:tc>
          <w:tcPr>
            <w:tcW w:w="1416" w:type="dxa"/>
            <w:vAlign w:val="center"/>
          </w:tcPr>
          <w:p w14:paraId="5944E25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AC0A2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1CA0AEA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5CC06C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F2D814B" w14:textId="36E1DF8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3FC61B7F" w14:textId="12497911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E19BDB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C8FE28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6F16494" w14:textId="27B6430A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5AC42F5" w14:textId="1636A383" w:rsidR="0062729D" w:rsidRDefault="0062729D" w:rsidP="0062729D">
            <w:pPr>
              <w:pStyle w:val="af5"/>
            </w:pPr>
            <w:r>
              <w:rPr>
                <w:color w:val="000000"/>
              </w:rPr>
              <w:t>125</w:t>
            </w:r>
          </w:p>
        </w:tc>
        <w:tc>
          <w:tcPr>
            <w:tcW w:w="1416" w:type="dxa"/>
            <w:vAlign w:val="center"/>
          </w:tcPr>
          <w:p w14:paraId="0C91658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0F0D2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1CB7A28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11ACD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4209B6F" w14:textId="492B9A0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vAlign w:val="center"/>
          </w:tcPr>
          <w:p w14:paraId="41F7B762" w14:textId="28BFE1CB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742FE1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019DFB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BA84DE4" w14:textId="644602E2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2C0F892" w14:textId="6CE985A5" w:rsidR="0062729D" w:rsidRDefault="0062729D" w:rsidP="0062729D">
            <w:pPr>
              <w:pStyle w:val="af5"/>
            </w:pPr>
            <w:r>
              <w:rPr>
                <w:color w:val="000000"/>
              </w:rPr>
              <w:t>45</w:t>
            </w:r>
          </w:p>
        </w:tc>
        <w:tc>
          <w:tcPr>
            <w:tcW w:w="1416" w:type="dxa"/>
            <w:vAlign w:val="center"/>
          </w:tcPr>
          <w:p w14:paraId="000CE39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983D69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17701A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1A0CD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06C7B17" w14:textId="55B8FA3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CBADE0C" w14:textId="3463B96B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7E5512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366D52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B0B20EB" w14:textId="70CD0281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4FA8741" w14:textId="03E5F764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98</w:t>
            </w:r>
          </w:p>
        </w:tc>
        <w:tc>
          <w:tcPr>
            <w:tcW w:w="1416" w:type="dxa"/>
            <w:vAlign w:val="center"/>
          </w:tcPr>
          <w:p w14:paraId="6A237EB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EC0EB8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BCDAA89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34972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C975077" w14:textId="285079C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43F6BFF8" w14:textId="325D18A5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C2F65A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15BD2B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AAEC975" w14:textId="388738C0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E7382C4" w14:textId="3698EA2E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14:paraId="406C7D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D100CF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6489C5D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13FE9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61AE93B" w14:textId="235CA4A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172585E" w14:textId="34266301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AB5097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E398CC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0DA60B8" w14:textId="3FB0F541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4BD560C" w14:textId="02BD9AEE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416" w:type="dxa"/>
            <w:vAlign w:val="center"/>
          </w:tcPr>
          <w:p w14:paraId="4E9AF71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A05A99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C31764E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AA37BB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CCD2253" w14:textId="3EED478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4AA88A5" w14:textId="2FDE8A59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D48E82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0FEDB3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C2C858E" w14:textId="076E4390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30C5162" w14:textId="2C22ACE0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416" w:type="dxa"/>
            <w:vAlign w:val="center"/>
          </w:tcPr>
          <w:p w14:paraId="2A9AEA4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41B73A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7F1090B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09492F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ED6AE53" w14:textId="494EE4B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CEA8083" w14:textId="72AA1EEB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B51240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2E0769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8333CD9" w14:textId="03710BAB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0B24C8A" w14:textId="22D960FC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416" w:type="dxa"/>
            <w:vAlign w:val="center"/>
          </w:tcPr>
          <w:p w14:paraId="332F36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55278C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C2936ED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F4CA2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DFC2E3C" w14:textId="086A706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10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E867522" w14:textId="7667C702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748822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3B6D69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853E57A" w14:textId="064A8786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5976C1D" w14:textId="743DD374" w:rsidR="0062729D" w:rsidRDefault="0062729D" w:rsidP="0062729D">
            <w:pPr>
              <w:pStyle w:val="af5"/>
            </w:pPr>
            <w:r>
              <w:t>5</w:t>
            </w:r>
          </w:p>
        </w:tc>
        <w:tc>
          <w:tcPr>
            <w:tcW w:w="1416" w:type="dxa"/>
            <w:vAlign w:val="center"/>
          </w:tcPr>
          <w:p w14:paraId="3D1B528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38DAA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CB84125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2CD80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76915CE" w14:textId="02E5F6B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45766AAF" w14:textId="4B3586FE" w:rsidR="0062729D" w:rsidRPr="006C3C36" w:rsidRDefault="0062729D" w:rsidP="0062729D">
            <w:pPr>
              <w:pStyle w:val="af5"/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AE7962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17893E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9CE4202" w14:textId="5F889BEF" w:rsidR="0062729D" w:rsidRPr="006C3C36" w:rsidRDefault="0062729D" w:rsidP="0062729D">
            <w:pPr>
              <w:pStyle w:val="af5"/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8C718B3" w14:textId="16D3129E" w:rsidR="0062729D" w:rsidRDefault="0062729D" w:rsidP="0062729D">
            <w:pPr>
              <w:pStyle w:val="af5"/>
            </w:pPr>
            <w:r>
              <w:rPr>
                <w:color w:val="000000"/>
              </w:rPr>
              <w:t>210</w:t>
            </w:r>
          </w:p>
        </w:tc>
        <w:tc>
          <w:tcPr>
            <w:tcW w:w="1416" w:type="dxa"/>
            <w:vAlign w:val="center"/>
          </w:tcPr>
          <w:p w14:paraId="290B59E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385BD3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05C2460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A7E65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B3C2611" w14:textId="3A7DF55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5D8D363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D64AB6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A0F56D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983758E" w14:textId="0D3AD2F2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7341C7A9" w14:textId="24BB3F72" w:rsidR="0062729D" w:rsidRDefault="0062729D" w:rsidP="0062729D">
            <w:pPr>
              <w:pStyle w:val="af5"/>
            </w:pPr>
            <w:r>
              <w:rPr>
                <w:color w:val="000000"/>
              </w:rPr>
              <w:t>290</w:t>
            </w:r>
          </w:p>
        </w:tc>
        <w:tc>
          <w:tcPr>
            <w:tcW w:w="1416" w:type="dxa"/>
            <w:vAlign w:val="center"/>
          </w:tcPr>
          <w:p w14:paraId="3D95A0F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04E213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669FC13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9EC4CF8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951949E" w14:textId="3E7DAE5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79BF590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CC71D0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DB1C4C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7D7C0D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B0DE62C" w14:textId="77777777" w:rsidR="0062729D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3F441FA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37FBC5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6E851BC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AF838E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FAB9AC8" w14:textId="7696F73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055DD296" w14:textId="18977D49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7B64757E" w14:textId="06AE0DE6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7FC5B08" w14:textId="5E57E2C1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73D3048" w14:textId="6CA2FAC6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5171DC9F" w14:textId="437B7704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1829AEE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226D5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9A3D358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994853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1C69838" w14:textId="72919C4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1ACA7A02" w14:textId="572663F4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64B75426" w14:textId="76D57F26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68242333" w14:textId="777BCA24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4D673CDC" w14:textId="6306B24C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0C969BE4" w14:textId="12F30B1E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center"/>
          </w:tcPr>
          <w:p w14:paraId="08E736C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92C0A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35B0D2E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EF87A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C34ADDF" w14:textId="10FE3AE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1BFF1C6E" w14:textId="04261120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24F26854" w14:textId="436BB95D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299131F" w14:textId="16B2FC3B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457F2D01" w14:textId="6B8315EF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3AEE67AB" w14:textId="1EED5C00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670BCF9A" w14:textId="12EF2E51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B2847E6" w14:textId="7CD08362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12363B05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7159A9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2D9715F" w14:textId="664D3C03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7ADF1868" w14:textId="3C043135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5BB8583F" w14:textId="07E08A3C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A1E5C80" w14:textId="4C23DA51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09CF7EC2" w14:textId="167B29F3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783E8D4C" w14:textId="0E04FE8F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12BF9EF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43057C" w14:textId="70A67F06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2729D" w:rsidRPr="00DB65ED" w14:paraId="13465E8C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582E18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9136A36" w14:textId="3E64098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08DE75DC" w14:textId="1ECE8618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595C1D09" w14:textId="73FAF878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DD2D13D" w14:textId="7E1B04CF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5BB1EB5F" w14:textId="6D9464B8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539F9006" w14:textId="70E8D9DB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2B6521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BC639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C0E741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A5D28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D8ABC05" w14:textId="2FFA9FD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3E5BD506" w14:textId="3CD3E47C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64080C69" w14:textId="27F144E9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3D1120E" w14:textId="6DED6CA4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26AE6ADE" w14:textId="486DD327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0C46A0F1" w14:textId="384A5782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0C98EC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1AE535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2784C7E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E74ABF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CF5E63E" w14:textId="170BF5F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208EA541" w14:textId="40E8A3A2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1B666217" w14:textId="37DA4496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1CDDE07" w14:textId="4B85F3F3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11CB8BF0" w14:textId="6CEC99BA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48C41E0D" w14:textId="4BD2565A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26C1A47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DCFA8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C3BB9E5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1B525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F33BCC2" w14:textId="5F47962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2EDD4BCC" w14:textId="58595A98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7AB1AB8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D0EFCE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3097BF2" w14:textId="76F56B08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6DE4ABB5" w14:textId="40180EBD" w:rsidR="0062729D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789C32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B5663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C49A56F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A57674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622B80A" w14:textId="75FA33CF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7CFAFA9F" w14:textId="1AA29386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436D9F4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F84F210" w14:textId="6A0230F4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A472649" w14:textId="711CE019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66946328" w14:textId="7BCE08A7" w:rsidR="0062729D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65ACEEE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6566AB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C400B57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5C65D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3BB029B" w14:textId="2A2EEC53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085FBB92" w14:textId="652CF727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5BAB798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C62E1D3" w14:textId="09128C8E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587E400E" w14:textId="27A6E0F4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7E6C4235" w14:textId="4810C16A" w:rsidR="0062729D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1A34E56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A50E3C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403C001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FFB06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F1ED779" w14:textId="45D8D20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3D3D336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FEA706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FE6114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831BB1F" w14:textId="29FD49AE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76E43E12" w14:textId="75005F77" w:rsidR="0062729D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2D2E200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D8F0D7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14CA156" w14:textId="77777777" w:rsidTr="0011053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EE9CE4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A9BC43F" w14:textId="2A5B4E7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24C49D26" w14:textId="0BDE1D5A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25CD82B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81D4E85" w14:textId="6318AB4F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775A378E" w14:textId="4470D695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5B122A5C" w14:textId="37E4E6A6" w:rsidR="0062729D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62EFFB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B8826F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71CA3DD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D62986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1A03C5E2" w14:textId="0DE6341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b/>
                <w:bCs/>
                <w:color w:val="000000"/>
              </w:rPr>
              <w:t>20 этаж</w:t>
            </w:r>
          </w:p>
        </w:tc>
        <w:tc>
          <w:tcPr>
            <w:tcW w:w="3398" w:type="dxa"/>
            <w:vAlign w:val="center"/>
          </w:tcPr>
          <w:p w14:paraId="1DCB3E8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92A893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FDE404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C55641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2EEE229" w14:textId="77777777" w:rsidR="0062729D" w:rsidRDefault="0062729D" w:rsidP="0062729D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3167242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E1A2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D27C7C7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3B2A39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73A431A" w14:textId="1E9D1DA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12D0A38" w14:textId="0C8680C9" w:rsidR="0062729D" w:rsidRPr="006C3C36" w:rsidRDefault="0062729D" w:rsidP="0062729D">
            <w:pPr>
              <w:pStyle w:val="af5"/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47EDF50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EDD58C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CA44261" w14:textId="1F074396" w:rsidR="0062729D" w:rsidRPr="006C3C36" w:rsidRDefault="0062729D" w:rsidP="0062729D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4936CE4" w14:textId="74B89D8B" w:rsidR="0062729D" w:rsidRDefault="0062729D" w:rsidP="0062729D">
            <w:pPr>
              <w:pStyle w:val="af5"/>
            </w:pPr>
            <w:r>
              <w:t>31</w:t>
            </w:r>
          </w:p>
        </w:tc>
        <w:tc>
          <w:tcPr>
            <w:tcW w:w="1416" w:type="dxa"/>
            <w:vAlign w:val="center"/>
          </w:tcPr>
          <w:p w14:paraId="46C51EA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335AC8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6E5BFC9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27DAE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604F5C7" w14:textId="6980C55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755BFCA" w14:textId="0C1FB7E2" w:rsidR="0062729D" w:rsidRPr="006C3C36" w:rsidRDefault="0062729D" w:rsidP="0062729D">
            <w:pPr>
              <w:pStyle w:val="af5"/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6FAB82D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1C6955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A5C2FE7" w14:textId="37DE16B2" w:rsidR="0062729D" w:rsidRPr="006C3C36" w:rsidRDefault="0062729D" w:rsidP="0062729D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1DA69014" w14:textId="5E1969FA" w:rsidR="0062729D" w:rsidRDefault="0062729D" w:rsidP="0062729D">
            <w:pPr>
              <w:pStyle w:val="af5"/>
            </w:pPr>
            <w:r>
              <w:t>14</w:t>
            </w:r>
          </w:p>
        </w:tc>
        <w:tc>
          <w:tcPr>
            <w:tcW w:w="1416" w:type="dxa"/>
            <w:vAlign w:val="center"/>
          </w:tcPr>
          <w:p w14:paraId="19F21CF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84E176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38A66EC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FB605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4AC50D6" w14:textId="1003885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1A5EA0D" w14:textId="729165DD" w:rsidR="0062729D" w:rsidRPr="006C3C36" w:rsidRDefault="0062729D" w:rsidP="0062729D">
            <w:pPr>
              <w:pStyle w:val="af5"/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7510B30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CB24B7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F053E22" w14:textId="4EFDB257" w:rsidR="0062729D" w:rsidRPr="006C3C36" w:rsidRDefault="0062729D" w:rsidP="0062729D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072DA9DF" w14:textId="75AF9289" w:rsidR="0062729D" w:rsidRDefault="0062729D" w:rsidP="0062729D">
            <w:pPr>
              <w:pStyle w:val="af5"/>
            </w:pPr>
            <w:r>
              <w:t>6</w:t>
            </w:r>
          </w:p>
        </w:tc>
        <w:tc>
          <w:tcPr>
            <w:tcW w:w="1416" w:type="dxa"/>
            <w:vAlign w:val="center"/>
          </w:tcPr>
          <w:p w14:paraId="7DDA8BE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435159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5A3AF03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F9B4B7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3ABFFDB" w14:textId="6B95974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288361A8" w14:textId="64D9E618" w:rsidR="0062729D" w:rsidRPr="006C3C36" w:rsidRDefault="0062729D" w:rsidP="0062729D">
            <w:pPr>
              <w:pStyle w:val="af5"/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53462F7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698B6D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BABF7B3" w14:textId="165D1C6F" w:rsidR="0062729D" w:rsidRPr="006C3C36" w:rsidRDefault="0062729D" w:rsidP="0062729D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F4A8FCE" w14:textId="0D188F84" w:rsidR="0062729D" w:rsidRDefault="0062729D" w:rsidP="0062729D">
            <w:pPr>
              <w:pStyle w:val="af5"/>
            </w:pPr>
            <w:r>
              <w:t>42</w:t>
            </w:r>
          </w:p>
        </w:tc>
        <w:tc>
          <w:tcPr>
            <w:tcW w:w="1416" w:type="dxa"/>
            <w:vAlign w:val="center"/>
          </w:tcPr>
          <w:p w14:paraId="2A7B9C6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32B77E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104A302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37DD49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D5272A9" w14:textId="02466F7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6F059F40" w14:textId="632F81D2" w:rsidR="0062729D" w:rsidRPr="006C3C36" w:rsidRDefault="0062729D" w:rsidP="0062729D">
            <w:pPr>
              <w:pStyle w:val="af5"/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45BB3CA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B11D95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6CC7557" w14:textId="309441B7" w:rsidR="0062729D" w:rsidRPr="006C3C36" w:rsidRDefault="0062729D" w:rsidP="0062729D">
            <w:pPr>
              <w:pStyle w:val="af5"/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5CBE590E" w14:textId="42A9CD97" w:rsidR="0062729D" w:rsidRDefault="0062729D" w:rsidP="0062729D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0D6B4EB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8B8B50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E25218A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EE4DA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26F0C4" w14:textId="0740F7F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125+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5EEF600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044AC3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58E82A3" w14:textId="62759DF6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4736487C" w14:textId="5539E166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08878967" w14:textId="2888E9A3" w:rsidR="0062729D" w:rsidRDefault="0062729D" w:rsidP="0062729D">
            <w:pPr>
              <w:pStyle w:val="af5"/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52AEEB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B8A27C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C20951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84649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F144E00" w14:textId="2777D50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200+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6901189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A1A04D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3399D95" w14:textId="3B352E76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45F03F1" w14:textId="02443D70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C2711D6" w14:textId="0EF599A1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14:paraId="61E4350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AD42CA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1E24398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EC2B9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D50038F" w14:textId="7F1361D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01A5736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348B9A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8069B26" w14:textId="259DA0B1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07AEC8E" w14:textId="2B2A7EA5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56D1BEB4" w14:textId="18493957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38</w:t>
            </w:r>
          </w:p>
        </w:tc>
        <w:tc>
          <w:tcPr>
            <w:tcW w:w="1416" w:type="dxa"/>
            <w:vAlign w:val="center"/>
          </w:tcPr>
          <w:p w14:paraId="478DE54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9A2494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CB91B6C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48026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590D747" w14:textId="4C297753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709F788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0E107E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3F7F504" w14:textId="6DD3983F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A7F6FB9" w14:textId="698494B5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5EDDACF" w14:textId="1E49CC48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30EFFF6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226FCB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1871C31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5DC12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BC7A127" w14:textId="102EA88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247E208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5B36A5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F041A8C" w14:textId="6904B3C9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B7B3F81" w14:textId="7472174F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2401F1D" w14:textId="57F5241D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1416" w:type="dxa"/>
            <w:vAlign w:val="center"/>
          </w:tcPr>
          <w:p w14:paraId="30F681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BC2215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D5F7BF4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751662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8C9DF82" w14:textId="7277547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круглый ЛКТ-П-100</w:t>
            </w:r>
          </w:p>
        </w:tc>
        <w:tc>
          <w:tcPr>
            <w:tcW w:w="3398" w:type="dxa"/>
            <w:vAlign w:val="center"/>
          </w:tcPr>
          <w:p w14:paraId="63904E2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213E6E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08EA5A7" w14:textId="66F00A3B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B75E12B" w14:textId="21C571D8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44BFEDF" w14:textId="2EAD4157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627D791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29B5D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AB37FBC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2301C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109153A" w14:textId="47B0603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7480205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266AF3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85D58A7" w14:textId="54685EB2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601EE000" w14:textId="4305B366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1B8437F8" w14:textId="4CC016A3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3A63E20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4E25A6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1578643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37FFF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64DC63" w14:textId="0031491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26679A7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F9D41D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EF38595" w14:textId="7DCE34C5" w:rsidR="0062729D" w:rsidRPr="006C3C36" w:rsidRDefault="0062729D" w:rsidP="0062729D">
            <w:pPr>
              <w:pStyle w:val="af5"/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F58930C" w14:textId="6ACB70F6" w:rsidR="0062729D" w:rsidRPr="006C3C36" w:rsidRDefault="0062729D" w:rsidP="0062729D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640E1F2E" w14:textId="19B97E49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vAlign w:val="center"/>
          </w:tcPr>
          <w:p w14:paraId="0CCF102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EABD6A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C321427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5C682E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985AC5" w14:textId="7C2E862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3EDEE74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85C1D2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0D688F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151C0AD" w14:textId="1FDDFCAF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8598F3A" w14:textId="22339021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16" w:type="dxa"/>
            <w:vAlign w:val="center"/>
          </w:tcPr>
          <w:p w14:paraId="2ED890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53A649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22809D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3BFC7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050B15B" w14:textId="2F2D1190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vAlign w:val="center"/>
          </w:tcPr>
          <w:p w14:paraId="02B0A0E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D19F4F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7D79E4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5DF952F" w14:textId="6F079767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D6AF6EE" w14:textId="11483F4F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16" w:type="dxa"/>
            <w:vAlign w:val="center"/>
          </w:tcPr>
          <w:p w14:paraId="5B8FCD8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6CD397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233C95B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AD06F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0F0016D" w14:textId="1BB17AF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52737D13" w14:textId="02C7113A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39230D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A69B53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45A4039" w14:textId="29EC9A17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55E8F7D" w14:textId="74E02ACA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85</w:t>
            </w:r>
          </w:p>
        </w:tc>
        <w:tc>
          <w:tcPr>
            <w:tcW w:w="1416" w:type="dxa"/>
            <w:vAlign w:val="center"/>
          </w:tcPr>
          <w:p w14:paraId="77B3A4D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1C8DF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BF48E4C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C0924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1B9A9E8" w14:textId="56D66E5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6AB7EE83" w14:textId="7B53A2E5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D46118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41A234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9C85B72" w14:textId="529D1A3C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668F99D" w14:textId="70045120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416" w:type="dxa"/>
            <w:vAlign w:val="center"/>
          </w:tcPr>
          <w:p w14:paraId="043C9D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46B85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6A7678B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03DFE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FB0DEFB" w14:textId="70A936F4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2F672305" w14:textId="26AE1213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2B7445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BC533F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767DDC5" w14:textId="7EF817E0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6B385A4" w14:textId="0EB8D654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70</w:t>
            </w:r>
          </w:p>
        </w:tc>
        <w:tc>
          <w:tcPr>
            <w:tcW w:w="1416" w:type="dxa"/>
            <w:vAlign w:val="center"/>
          </w:tcPr>
          <w:p w14:paraId="201AAB7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A30A14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A424407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3C486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6B1F8C6" w14:textId="640301FF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44A1929B" w14:textId="6270774A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582138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A333BD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A8B8A3C" w14:textId="0F9D420E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643058C" w14:textId="1EFBC358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90</w:t>
            </w:r>
          </w:p>
        </w:tc>
        <w:tc>
          <w:tcPr>
            <w:tcW w:w="1416" w:type="dxa"/>
            <w:vAlign w:val="center"/>
          </w:tcPr>
          <w:p w14:paraId="3438BF5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010A97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5F7FEC9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B38757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FFE60B0" w14:textId="3B81B98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vAlign w:val="center"/>
          </w:tcPr>
          <w:p w14:paraId="1CD01249" w14:textId="7AB7FAA2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55A45E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338580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396E049" w14:textId="7F1723B1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E272A23" w14:textId="35C12D78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73</w:t>
            </w:r>
          </w:p>
        </w:tc>
        <w:tc>
          <w:tcPr>
            <w:tcW w:w="1416" w:type="dxa"/>
            <w:vAlign w:val="center"/>
          </w:tcPr>
          <w:p w14:paraId="0F883D7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8AB7D6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73BDBA4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F661C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811D355" w14:textId="4EFA2B49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EE514A9" w14:textId="6E5B6F6D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556546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BF02E4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82B8114" w14:textId="44CE959E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803B3B5" w14:textId="444EB354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14:paraId="5111FF9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A883A9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631033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65EBE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71902FE" w14:textId="1A426AB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594BC16" w14:textId="0103E597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60094D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F5A2DC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19C18CC" w14:textId="0D8B8ACE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C6FFF3B" w14:textId="3D58B61D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vAlign w:val="center"/>
          </w:tcPr>
          <w:p w14:paraId="4F9F725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2F18AB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2188E4C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E717B8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29D8FFC" w14:textId="0F4F3B23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1A9A67E" w14:textId="6D9C592C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464F17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F91075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9D3DCD0" w14:textId="2215D450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FCAFE96" w14:textId="3A7EC71F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1416" w:type="dxa"/>
            <w:vAlign w:val="center"/>
          </w:tcPr>
          <w:p w14:paraId="0995B75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FA6EE8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94329B9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17E5B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6D514E6" w14:textId="2CA9C3B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078F667E" w14:textId="07C6C41D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35BA65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E087A9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654EFA3" w14:textId="6F5E4494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37A442A" w14:textId="0E79DCE0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14:paraId="7495D42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2F8AE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9F21D0B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A453B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B2C14C1" w14:textId="741B41A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20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5250D67" w14:textId="54B1CFE6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97FE17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9F8684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9C5E095" w14:textId="448181B2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7459E15" w14:textId="37596D05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416" w:type="dxa"/>
            <w:vAlign w:val="center"/>
          </w:tcPr>
          <w:p w14:paraId="64CE38F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66C0B1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BCAFB2C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50DE8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174B47C" w14:textId="7CB82D1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53CC6AC" w14:textId="40A77246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79E953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9CF4BE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0A0A122" w14:textId="72D7BEDE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D526D9D" w14:textId="59C249E0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0E441F3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66D57B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FE3E87A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5128BD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38BB489" w14:textId="0D9900B4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25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1199C829" w14:textId="41BCA333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3A07EF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F32F0A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0469E8A" w14:textId="7CCDC300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03D019A" w14:textId="7CBED148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vAlign w:val="center"/>
          </w:tcPr>
          <w:p w14:paraId="1F73595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736799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3C59BB0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5A80D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C0E7188" w14:textId="3F6FA1C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30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612640AD" w14:textId="389E3B6A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38C17A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073026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72F385A" w14:textId="295A2F78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991AADD" w14:textId="03DBDFE5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1416" w:type="dxa"/>
            <w:vAlign w:val="center"/>
          </w:tcPr>
          <w:p w14:paraId="7454C13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286430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4B06925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F2816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85C58A3" w14:textId="25290AB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35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39C152D6" w14:textId="328DD77E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893AB9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42B980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7731C67" w14:textId="0690C6A8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615848C" w14:textId="7B21D240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32</w:t>
            </w:r>
          </w:p>
        </w:tc>
        <w:tc>
          <w:tcPr>
            <w:tcW w:w="1416" w:type="dxa"/>
            <w:vAlign w:val="center"/>
          </w:tcPr>
          <w:p w14:paraId="528A9C5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A9C994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C722156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EBE871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E502364" w14:textId="5B8BDC6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36A7E1C" w14:textId="1F94597B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774B64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381FE9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D119CB0" w14:textId="19397E48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7B4C2A2" w14:textId="4DAE4548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14:paraId="6C9BB19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BF9E27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F747A66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175B0D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B0EF936" w14:textId="31A4ACA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30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587B47CF" w14:textId="15815AAB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C7EBD1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528327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22480F5" w14:textId="1E80023A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D73F15F" w14:textId="2FE23613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1416" w:type="dxa"/>
            <w:vAlign w:val="center"/>
          </w:tcPr>
          <w:p w14:paraId="13FFB67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407848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3CDF1FD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8873D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7D108AC" w14:textId="144149E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35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29469B35" w14:textId="27BDC677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4BD095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31AF95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CDD1A36" w14:textId="36739401" w:rsidR="0062729D" w:rsidRPr="006C3C36" w:rsidRDefault="0062729D" w:rsidP="0062729D">
            <w:pPr>
              <w:pStyle w:val="af5"/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94350A6" w14:textId="0B01BCDD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14:paraId="6679D1A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A6C322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9D35271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C96A9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300B5ACE" w14:textId="5CB71D3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06155">
              <w:rPr>
                <w:rFonts w:cs="Times New Roman"/>
                <w:szCs w:val="24"/>
              </w:rPr>
              <w:t>Воздуховод из тонколистовой оцинкованной стали класса герметичности "B", 700x400, b=0.7мм</w:t>
            </w:r>
          </w:p>
        </w:tc>
        <w:tc>
          <w:tcPr>
            <w:tcW w:w="3398" w:type="dxa"/>
            <w:vAlign w:val="bottom"/>
          </w:tcPr>
          <w:p w14:paraId="3EA767E7" w14:textId="77E9746A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ГОСТ 14918-80*</w:t>
            </w:r>
          </w:p>
        </w:tc>
        <w:tc>
          <w:tcPr>
            <w:tcW w:w="1982" w:type="dxa"/>
            <w:vAlign w:val="bottom"/>
          </w:tcPr>
          <w:p w14:paraId="3749E54E" w14:textId="5223FCBE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2549" w:type="dxa"/>
            <w:vAlign w:val="bottom"/>
          </w:tcPr>
          <w:p w14:paraId="28EEB9C1" w14:textId="49A3F724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1133" w:type="dxa"/>
            <w:vAlign w:val="bottom"/>
          </w:tcPr>
          <w:p w14:paraId="6958E179" w14:textId="324CEC0E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vAlign w:val="bottom"/>
          </w:tcPr>
          <w:p w14:paraId="11CEE049" w14:textId="4C08B5F8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1416" w:type="dxa"/>
            <w:vAlign w:val="center"/>
          </w:tcPr>
          <w:p w14:paraId="487F17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EBA3D6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3B9106F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B0E9CB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1A9E9590" w14:textId="0539BF9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06155">
              <w:rPr>
                <w:rFonts w:cs="Times New Roman"/>
                <w:szCs w:val="24"/>
              </w:rPr>
              <w:t>Воздуховод из тонколистовой оцинкованной стали класса герметичности "B", 800x400, b=0.7мм</w:t>
            </w:r>
          </w:p>
        </w:tc>
        <w:tc>
          <w:tcPr>
            <w:tcW w:w="3398" w:type="dxa"/>
            <w:vAlign w:val="bottom"/>
          </w:tcPr>
          <w:p w14:paraId="50DC6591" w14:textId="1378BFAE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ГОСТ 14918-80*</w:t>
            </w:r>
          </w:p>
        </w:tc>
        <w:tc>
          <w:tcPr>
            <w:tcW w:w="1982" w:type="dxa"/>
            <w:vAlign w:val="bottom"/>
          </w:tcPr>
          <w:p w14:paraId="3231449E" w14:textId="1A5E414B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2549" w:type="dxa"/>
            <w:vAlign w:val="bottom"/>
          </w:tcPr>
          <w:p w14:paraId="27222C2E" w14:textId="2CFB8DE0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1133" w:type="dxa"/>
            <w:vAlign w:val="bottom"/>
          </w:tcPr>
          <w:p w14:paraId="65059ED3" w14:textId="497E839F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23AAF4BF" w14:textId="158C3BE9" w:rsidR="0062729D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vAlign w:val="center"/>
          </w:tcPr>
          <w:p w14:paraId="707C13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2F31D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04E5854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B841E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70C4EAA5" w14:textId="3FE3289F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06155">
              <w:rPr>
                <w:rFonts w:cs="Times New Roman"/>
                <w:szCs w:val="24"/>
              </w:rPr>
              <w:t>Воздуховод из тонколистовой оцинкованной стали класса герметичности "B", 900x400, b=0.7мм</w:t>
            </w:r>
          </w:p>
        </w:tc>
        <w:tc>
          <w:tcPr>
            <w:tcW w:w="3398" w:type="dxa"/>
            <w:vAlign w:val="bottom"/>
          </w:tcPr>
          <w:p w14:paraId="4D6AB0D4" w14:textId="089A207A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ГОСТ 14918-80*</w:t>
            </w:r>
          </w:p>
        </w:tc>
        <w:tc>
          <w:tcPr>
            <w:tcW w:w="1982" w:type="dxa"/>
            <w:vAlign w:val="bottom"/>
          </w:tcPr>
          <w:p w14:paraId="110E9CA5" w14:textId="1BDC8B17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2549" w:type="dxa"/>
            <w:vAlign w:val="bottom"/>
          </w:tcPr>
          <w:p w14:paraId="789C216E" w14:textId="76D0AF9E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1133" w:type="dxa"/>
            <w:vAlign w:val="bottom"/>
          </w:tcPr>
          <w:p w14:paraId="18BB81B5" w14:textId="3EEE3E6E" w:rsidR="0062729D" w:rsidRPr="006C3C36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6C6BC342" w14:textId="54DDC984" w:rsidR="0062729D" w:rsidRDefault="0062729D" w:rsidP="0062729D">
            <w:pPr>
              <w:pStyle w:val="af5"/>
            </w:pPr>
            <w:r w:rsidRPr="00C06155">
              <w:rPr>
                <w:rFonts w:cs="Times New Roman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14:paraId="7D2EB84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45F8A6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F922869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9F7B7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9503BC0" w14:textId="5B88B8B3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10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vAlign w:val="center"/>
          </w:tcPr>
          <w:p w14:paraId="76112570" w14:textId="27228C83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AD6411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88BA52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04BEA45" w14:textId="73753D20" w:rsidR="0062729D" w:rsidRPr="006C3C36" w:rsidRDefault="0062729D" w:rsidP="0062729D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B66FA68" w14:textId="73B6F606" w:rsidR="0062729D" w:rsidRDefault="0062729D" w:rsidP="0062729D">
            <w:pPr>
              <w:pStyle w:val="af5"/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14:paraId="38A1617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224F9D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493A38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5254CE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3038D56" w14:textId="4D0938B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5A51F328" w14:textId="75D0C985" w:rsidR="0062729D" w:rsidRPr="006C3C36" w:rsidRDefault="0062729D" w:rsidP="0062729D">
            <w:pPr>
              <w:pStyle w:val="af5"/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4EA3A5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8CD22A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0B63A1A" w14:textId="65CFF0BF" w:rsidR="0062729D" w:rsidRPr="006C3C36" w:rsidRDefault="0062729D" w:rsidP="0062729D">
            <w:pPr>
              <w:pStyle w:val="af5"/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9DFD987" w14:textId="7553ABEC" w:rsidR="0062729D" w:rsidRDefault="0062729D" w:rsidP="0062729D">
            <w:pPr>
              <w:pStyle w:val="af5"/>
            </w:pPr>
            <w:r>
              <w:rPr>
                <w:color w:val="000000"/>
              </w:rPr>
              <w:t>259</w:t>
            </w:r>
          </w:p>
        </w:tc>
        <w:tc>
          <w:tcPr>
            <w:tcW w:w="1416" w:type="dxa"/>
            <w:vAlign w:val="center"/>
          </w:tcPr>
          <w:p w14:paraId="3BA8E10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CE24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0A0A1E6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F4B651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A71E8D1" w14:textId="25F7631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1EFD5C0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8BFC0D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F57066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89E4E26" w14:textId="1EA121A1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6C28FDD0" w14:textId="2693E0C7" w:rsidR="0062729D" w:rsidRDefault="0062729D" w:rsidP="0062729D">
            <w:pPr>
              <w:pStyle w:val="af5"/>
            </w:pPr>
            <w:r>
              <w:rPr>
                <w:color w:val="000000"/>
              </w:rPr>
              <w:t>280</w:t>
            </w:r>
          </w:p>
        </w:tc>
        <w:tc>
          <w:tcPr>
            <w:tcW w:w="1416" w:type="dxa"/>
            <w:vAlign w:val="center"/>
          </w:tcPr>
          <w:p w14:paraId="7B9E180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B0DEF4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8A4256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6FD631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1678BCEB" w14:textId="1222EA1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30F42FC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2DAC0A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D1DF08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0A162C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A57502D" w14:textId="77777777" w:rsidR="0062729D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52AB86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95B24E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7BB998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3CF9E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4BDFF2" w14:textId="607C40B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vAlign w:val="center"/>
          </w:tcPr>
          <w:p w14:paraId="0BDB1644" w14:textId="19CC6336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14:paraId="6EF1EFE3" w14:textId="5106CC35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28CD8B7" w14:textId="0CD4F2EF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vAlign w:val="center"/>
          </w:tcPr>
          <w:p w14:paraId="0062CB10" w14:textId="607880F5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6914CB79" w14:textId="09F81172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vAlign w:val="bottom"/>
          </w:tcPr>
          <w:p w14:paraId="5DCED6A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30E540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932ECCA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2FE380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DB7FF71" w14:textId="0CC1FF1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vAlign w:val="center"/>
          </w:tcPr>
          <w:p w14:paraId="76CF73E7" w14:textId="09648D99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vAlign w:val="center"/>
          </w:tcPr>
          <w:p w14:paraId="0F9E6DAA" w14:textId="7198D170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BE1D944" w14:textId="0EA7B1FF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vAlign w:val="center"/>
          </w:tcPr>
          <w:p w14:paraId="3258DC9F" w14:textId="5264444D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16148E37" w14:textId="6B9D0E71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2DA08E4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37EF9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F661E12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1B2CB5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32F86CB" w14:textId="0340086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vAlign w:val="center"/>
          </w:tcPr>
          <w:p w14:paraId="015310F6" w14:textId="4A8F1AEE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vAlign w:val="center"/>
          </w:tcPr>
          <w:p w14:paraId="6ABE608A" w14:textId="6F08E930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248A90A9" w14:textId="43E6C748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72DC725E" w14:textId="0777DDEA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0E1C6B39" w14:textId="1C891BCC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vAlign w:val="center"/>
          </w:tcPr>
          <w:p w14:paraId="734A32E9" w14:textId="52FC2704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09000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3B694D1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B9C605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9280F94" w14:textId="2E71B05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50EA84A5" w14:textId="5A8735C0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vAlign w:val="center"/>
          </w:tcPr>
          <w:p w14:paraId="4FEF8CA6" w14:textId="1025E46A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33F3ACEC" w14:textId="18B86BEF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vAlign w:val="center"/>
          </w:tcPr>
          <w:p w14:paraId="263DB3CD" w14:textId="761176DA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28277FB0" w14:textId="170990E5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vAlign w:val="center"/>
          </w:tcPr>
          <w:p w14:paraId="0E5A4FF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9BA861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F7BF608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E77F0D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A5E4210" w14:textId="650852D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3D194C3C" w14:textId="0B5FF8E6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vAlign w:val="center"/>
          </w:tcPr>
          <w:p w14:paraId="0E8E6D45" w14:textId="7BDC58C2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0902B0E2" w14:textId="4F45F613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47488626" w14:textId="49FE0A72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vAlign w:val="center"/>
          </w:tcPr>
          <w:p w14:paraId="444F348C" w14:textId="31E3A58F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vAlign w:val="bottom"/>
          </w:tcPr>
          <w:p w14:paraId="2D9FC9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5FE7FD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4E8412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19A8C5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105B933" w14:textId="0553393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739E8EBA" w14:textId="64C7AE47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24D65990" w14:textId="5B75C0D1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4E36BF68" w14:textId="4F7308C3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2559C74F" w14:textId="0B23FDD4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vAlign w:val="center"/>
          </w:tcPr>
          <w:p w14:paraId="003FE2F7" w14:textId="7ECD7173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vAlign w:val="bottom"/>
          </w:tcPr>
          <w:p w14:paraId="2DF2D93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84421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3C94002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D19268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8E6DD76" w14:textId="2A8634E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1BCAACFE" w14:textId="79A83996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vAlign w:val="center"/>
          </w:tcPr>
          <w:p w14:paraId="495B5DCC" w14:textId="45B62E1F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vAlign w:val="center"/>
          </w:tcPr>
          <w:p w14:paraId="512A2690" w14:textId="79143433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vAlign w:val="center"/>
          </w:tcPr>
          <w:p w14:paraId="591638C7" w14:textId="172379AC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vAlign w:val="center"/>
          </w:tcPr>
          <w:p w14:paraId="448D1BA9" w14:textId="46FF79C0" w:rsidR="0062729D" w:rsidRDefault="0062729D" w:rsidP="0062729D">
            <w:pPr>
              <w:pStyle w:val="af5"/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vAlign w:val="bottom"/>
          </w:tcPr>
          <w:p w14:paraId="746AF56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655C73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26E630B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AA9663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FC23AFF" w14:textId="51EE926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295E1045" w14:textId="4873DA47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vAlign w:val="center"/>
          </w:tcPr>
          <w:p w14:paraId="18A2F36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E612D3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11116B6" w14:textId="1F89B39B" w:rsidR="0062729D" w:rsidRPr="006C3C36" w:rsidRDefault="0062729D" w:rsidP="0062729D">
            <w:pPr>
              <w:pStyle w:val="af5"/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</w:tcPr>
          <w:p w14:paraId="77A11BA1" w14:textId="00BC04AC" w:rsidR="0062729D" w:rsidRDefault="0062729D" w:rsidP="0062729D">
            <w:pPr>
              <w:pStyle w:val="af5"/>
            </w:pPr>
            <w:r w:rsidRPr="00747C04">
              <w:t>20</w:t>
            </w:r>
          </w:p>
        </w:tc>
        <w:tc>
          <w:tcPr>
            <w:tcW w:w="1416" w:type="dxa"/>
            <w:vAlign w:val="center"/>
          </w:tcPr>
          <w:p w14:paraId="7AADF5A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EB720B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2075BD9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DA8C1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E3E1CB0" w14:textId="480BF946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1FDF51FF" w14:textId="0E66D484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5559771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43B2DFC" w14:textId="19F381FB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4D5FFAF5" w14:textId="2DCE2C3D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762B5DBF" w14:textId="5983E086" w:rsidR="0062729D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78B852E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252800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1B94F28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F5B679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0A25BA1" w14:textId="33494FA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vAlign w:val="center"/>
          </w:tcPr>
          <w:p w14:paraId="4FA223C7" w14:textId="1E81340D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1A435F8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5B4E73C" w14:textId="5DB698A8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2817A1D2" w14:textId="410B5F3D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2DA7B188" w14:textId="6C518AD0" w:rsidR="0062729D" w:rsidRDefault="0062729D" w:rsidP="0062729D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155289B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A7B27F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2B91F44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D1E60E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177B683" w14:textId="0F473DB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78A1AC7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D6201C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3EB4A7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494BE53" w14:textId="3B1805A0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69566319" w14:textId="239CAB09" w:rsidR="0062729D" w:rsidRDefault="0062729D" w:rsidP="0062729D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322493F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4D5B6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0AB5FD0" w14:textId="77777777" w:rsidTr="00FF53AB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2F1562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F833072" w14:textId="4C5A3EE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26E65F2E" w14:textId="3D2CEEF4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6EDE326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D40EA04" w14:textId="7FD7CCD8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1E5E8FAB" w14:textId="14DA823E" w:rsidR="0062729D" w:rsidRPr="006C3C36" w:rsidRDefault="0062729D" w:rsidP="0062729D">
            <w:pPr>
              <w:pStyle w:val="af5"/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2CBA6266" w14:textId="1DC33D19" w:rsidR="0062729D" w:rsidRDefault="0062729D" w:rsidP="0062729D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055D9D4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36765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240D1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B60ED94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0873C2F" w14:textId="5684EF0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rFonts w:cs="Times New Roman"/>
                <w:b/>
                <w:bCs/>
              </w:rPr>
              <w:t>21 этаж</w:t>
            </w:r>
          </w:p>
        </w:tc>
        <w:tc>
          <w:tcPr>
            <w:tcW w:w="3398" w:type="dxa"/>
            <w:vAlign w:val="center"/>
          </w:tcPr>
          <w:p w14:paraId="5F1C7C7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2DFAD3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A04B69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1DDFE7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C7746B7" w14:textId="77777777" w:rsidR="0062729D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26E0922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053BA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08088C7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821F60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E73A17" w14:textId="0E5551D0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  <w:r>
              <w:t xml:space="preserve"> </w:t>
            </w:r>
            <w:r w:rsidRPr="00B35A9C">
              <w:t>ДК 1</w:t>
            </w:r>
            <w:r>
              <w:t>00</w:t>
            </w:r>
            <w:r w:rsidRPr="00B35A9C">
              <w:t>Р</w:t>
            </w:r>
            <w:r>
              <w:t xml:space="preserve"> </w:t>
            </w:r>
          </w:p>
        </w:tc>
        <w:tc>
          <w:tcPr>
            <w:tcW w:w="3398" w:type="dxa"/>
            <w:vAlign w:val="center"/>
          </w:tcPr>
          <w:p w14:paraId="56AC40E5" w14:textId="7A3048F7" w:rsidR="0062729D" w:rsidRPr="006C3C36" w:rsidRDefault="0062729D" w:rsidP="0062729D">
            <w:pPr>
              <w:pStyle w:val="af5"/>
            </w:pPr>
            <w:r w:rsidRPr="00B35A9C">
              <w:t>ДК 1</w:t>
            </w:r>
            <w:r>
              <w:t>00</w:t>
            </w:r>
            <w:r w:rsidRPr="00B35A9C">
              <w:t>Р</w:t>
            </w:r>
          </w:p>
        </w:tc>
        <w:tc>
          <w:tcPr>
            <w:tcW w:w="1982" w:type="dxa"/>
            <w:vAlign w:val="center"/>
          </w:tcPr>
          <w:p w14:paraId="2942886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877B0E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2C9A34C" w14:textId="296C129C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2C8A6251" w14:textId="3212AD49" w:rsidR="0062729D" w:rsidRDefault="0062729D" w:rsidP="0062729D">
            <w:pPr>
              <w:pStyle w:val="af5"/>
            </w:pPr>
            <w:r>
              <w:t>5</w:t>
            </w:r>
          </w:p>
        </w:tc>
        <w:tc>
          <w:tcPr>
            <w:tcW w:w="1416" w:type="dxa"/>
            <w:vAlign w:val="bottom"/>
          </w:tcPr>
          <w:p w14:paraId="53EA90B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8BFC8A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96E3B8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0C0E4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F8CF81D" w14:textId="118E8F5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  <w:r>
              <w:t xml:space="preserve"> </w:t>
            </w:r>
            <w:r w:rsidRPr="00B35A9C">
              <w:t>ДК 1</w:t>
            </w:r>
            <w:r>
              <w:t>25</w:t>
            </w:r>
            <w:r w:rsidRPr="00B35A9C">
              <w:t>Р</w:t>
            </w:r>
          </w:p>
        </w:tc>
        <w:tc>
          <w:tcPr>
            <w:tcW w:w="3398" w:type="dxa"/>
            <w:vAlign w:val="center"/>
          </w:tcPr>
          <w:p w14:paraId="4E173219" w14:textId="251E54A0" w:rsidR="0062729D" w:rsidRPr="006C3C36" w:rsidRDefault="0062729D" w:rsidP="0062729D">
            <w:pPr>
              <w:pStyle w:val="af5"/>
            </w:pPr>
            <w:r w:rsidRPr="00B35A9C">
              <w:t>ДК 1</w:t>
            </w:r>
            <w:r>
              <w:t>25</w:t>
            </w:r>
            <w:r w:rsidRPr="00B35A9C">
              <w:t>Р</w:t>
            </w:r>
          </w:p>
        </w:tc>
        <w:tc>
          <w:tcPr>
            <w:tcW w:w="1982" w:type="dxa"/>
            <w:vAlign w:val="center"/>
          </w:tcPr>
          <w:p w14:paraId="6AE9C07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488CDA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F472DDB" w14:textId="17A14B4E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58B6F363" w14:textId="21D2A643" w:rsidR="0062729D" w:rsidRDefault="0062729D" w:rsidP="0062729D">
            <w:pPr>
              <w:pStyle w:val="af5"/>
            </w:pPr>
            <w:r>
              <w:t>4</w:t>
            </w:r>
          </w:p>
        </w:tc>
        <w:tc>
          <w:tcPr>
            <w:tcW w:w="1416" w:type="dxa"/>
            <w:vAlign w:val="bottom"/>
          </w:tcPr>
          <w:p w14:paraId="7DA40C1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97069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DEF749E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FAAB6F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3396F73" w14:textId="29411149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  <w:r>
              <w:t xml:space="preserve"> </w:t>
            </w:r>
            <w:r w:rsidRPr="00B35A9C">
              <w:t>ДК 200Р</w:t>
            </w:r>
          </w:p>
        </w:tc>
        <w:tc>
          <w:tcPr>
            <w:tcW w:w="3398" w:type="dxa"/>
            <w:vAlign w:val="center"/>
          </w:tcPr>
          <w:p w14:paraId="7D75938C" w14:textId="4040F928" w:rsidR="0062729D" w:rsidRPr="006C3C36" w:rsidRDefault="0062729D" w:rsidP="0062729D">
            <w:pPr>
              <w:pStyle w:val="af5"/>
            </w:pPr>
            <w:r w:rsidRPr="00B35A9C">
              <w:t>ДК 200Р</w:t>
            </w:r>
          </w:p>
        </w:tc>
        <w:tc>
          <w:tcPr>
            <w:tcW w:w="1982" w:type="dxa"/>
            <w:vAlign w:val="center"/>
          </w:tcPr>
          <w:p w14:paraId="22AA5CF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CBD5A5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7401ABF" w14:textId="17A352FE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414EC22A" w14:textId="6FB39D7B" w:rsidR="0062729D" w:rsidRDefault="0062729D" w:rsidP="0062729D">
            <w:pPr>
              <w:pStyle w:val="af5"/>
            </w:pPr>
            <w:r>
              <w:t>15</w:t>
            </w:r>
          </w:p>
        </w:tc>
        <w:tc>
          <w:tcPr>
            <w:tcW w:w="1416" w:type="dxa"/>
            <w:vAlign w:val="bottom"/>
          </w:tcPr>
          <w:p w14:paraId="057BA89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00635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E97F418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659A8D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8AF18F8" w14:textId="58AD7543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226AA"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205DCC6B" w14:textId="117875AB" w:rsidR="0062729D" w:rsidRPr="006C3C36" w:rsidRDefault="0062729D" w:rsidP="0062729D">
            <w:pPr>
              <w:pStyle w:val="af5"/>
            </w:pPr>
            <w:r w:rsidRPr="008226AA">
              <w:t xml:space="preserve">А1К-151-00 </w:t>
            </w:r>
          </w:p>
        </w:tc>
        <w:tc>
          <w:tcPr>
            <w:tcW w:w="1982" w:type="dxa"/>
            <w:vAlign w:val="center"/>
          </w:tcPr>
          <w:p w14:paraId="4977F50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A008E7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2668BE1" w14:textId="5546CAEE" w:rsidR="0062729D" w:rsidRPr="006C3C36" w:rsidRDefault="0062729D" w:rsidP="0062729D">
            <w:pPr>
              <w:pStyle w:val="af5"/>
            </w:pPr>
            <w:r w:rsidRPr="008226AA">
              <w:t>шт.</w:t>
            </w:r>
          </w:p>
        </w:tc>
        <w:tc>
          <w:tcPr>
            <w:tcW w:w="1133" w:type="dxa"/>
            <w:vAlign w:val="center"/>
          </w:tcPr>
          <w:p w14:paraId="5310FAFF" w14:textId="17E3F3F1" w:rsidR="0062729D" w:rsidRDefault="0062729D" w:rsidP="0062729D">
            <w:pPr>
              <w:pStyle w:val="af5"/>
            </w:pPr>
            <w:r w:rsidRPr="008226AA">
              <w:t>10</w:t>
            </w:r>
          </w:p>
        </w:tc>
        <w:tc>
          <w:tcPr>
            <w:tcW w:w="1416" w:type="dxa"/>
            <w:vAlign w:val="bottom"/>
          </w:tcPr>
          <w:p w14:paraId="4D79F4A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AACB49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208D8FC" w14:textId="77777777" w:rsidTr="00DC0FE8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7C194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31E1B8F7" w14:textId="1F12121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07DB">
              <w:t>Диффузор потолочный с камерой статического давления и регулятором воздуха ЛПАК-125+КСДО-0-125-125</w:t>
            </w:r>
          </w:p>
        </w:tc>
        <w:tc>
          <w:tcPr>
            <w:tcW w:w="3398" w:type="dxa"/>
          </w:tcPr>
          <w:p w14:paraId="3B81BA37" w14:textId="134D806F" w:rsidR="0062729D" w:rsidRPr="006C3C36" w:rsidRDefault="0062729D" w:rsidP="0062729D">
            <w:pPr>
              <w:pStyle w:val="af5"/>
            </w:pPr>
            <w:r w:rsidRPr="005A07DB">
              <w:t>ЛПАК-160+КСДО-0-160-160</w:t>
            </w:r>
          </w:p>
        </w:tc>
        <w:tc>
          <w:tcPr>
            <w:tcW w:w="1982" w:type="dxa"/>
            <w:vAlign w:val="center"/>
          </w:tcPr>
          <w:p w14:paraId="7AD1ABB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8B48BBA" w14:textId="1F44E803" w:rsidR="0062729D" w:rsidRPr="006C3C36" w:rsidRDefault="0062729D" w:rsidP="0062729D">
            <w:pPr>
              <w:pStyle w:val="af5"/>
            </w:pPr>
            <w:proofErr w:type="spellStart"/>
            <w:r w:rsidRPr="005A07DB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2161441A" w14:textId="31856BB8" w:rsidR="0062729D" w:rsidRPr="006C3C36" w:rsidRDefault="0062729D" w:rsidP="0062729D">
            <w:pPr>
              <w:pStyle w:val="af5"/>
            </w:pPr>
            <w:r w:rsidRPr="005A07DB">
              <w:t xml:space="preserve">шт. </w:t>
            </w:r>
          </w:p>
        </w:tc>
        <w:tc>
          <w:tcPr>
            <w:tcW w:w="1133" w:type="dxa"/>
            <w:vAlign w:val="center"/>
          </w:tcPr>
          <w:p w14:paraId="2B7E51A5" w14:textId="66824743" w:rsidR="0062729D" w:rsidRDefault="0062729D" w:rsidP="0062729D">
            <w:pPr>
              <w:pStyle w:val="af5"/>
            </w:pPr>
            <w:r w:rsidRPr="005A07DB">
              <w:t>4</w:t>
            </w:r>
          </w:p>
        </w:tc>
        <w:tc>
          <w:tcPr>
            <w:tcW w:w="1416" w:type="dxa"/>
            <w:vAlign w:val="bottom"/>
          </w:tcPr>
          <w:p w14:paraId="280EE34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E313D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D550D69" w14:textId="77777777" w:rsidTr="00DC0FE8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8790F9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6758F298" w14:textId="2EF4B1E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07DB">
              <w:t>Диффузор потолочный с камерой статического давления и регулятором воздуха ЛПАК-200+КСДО-0-200-200</w:t>
            </w:r>
          </w:p>
        </w:tc>
        <w:tc>
          <w:tcPr>
            <w:tcW w:w="3398" w:type="dxa"/>
          </w:tcPr>
          <w:p w14:paraId="5A5F9506" w14:textId="7C58C4B9" w:rsidR="0062729D" w:rsidRPr="006C3C36" w:rsidRDefault="0062729D" w:rsidP="0062729D">
            <w:pPr>
              <w:pStyle w:val="af5"/>
            </w:pPr>
            <w:r w:rsidRPr="005A07DB">
              <w:t>ЛПАК-200+КСДО-0-200-200</w:t>
            </w:r>
          </w:p>
        </w:tc>
        <w:tc>
          <w:tcPr>
            <w:tcW w:w="1982" w:type="dxa"/>
            <w:vAlign w:val="center"/>
          </w:tcPr>
          <w:p w14:paraId="1FE4DEE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</w:tcPr>
          <w:p w14:paraId="2A48D21C" w14:textId="747FF20D" w:rsidR="0062729D" w:rsidRPr="006C3C36" w:rsidRDefault="0062729D" w:rsidP="0062729D">
            <w:pPr>
              <w:pStyle w:val="af5"/>
            </w:pPr>
            <w:proofErr w:type="spellStart"/>
            <w:r w:rsidRPr="005A07DB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46B155DC" w14:textId="6B75DEDF" w:rsidR="0062729D" w:rsidRPr="006C3C36" w:rsidRDefault="0062729D" w:rsidP="0062729D">
            <w:pPr>
              <w:pStyle w:val="af5"/>
            </w:pPr>
            <w:r w:rsidRPr="005A07DB">
              <w:t xml:space="preserve">шт. </w:t>
            </w:r>
          </w:p>
        </w:tc>
        <w:tc>
          <w:tcPr>
            <w:tcW w:w="1133" w:type="dxa"/>
            <w:vAlign w:val="center"/>
          </w:tcPr>
          <w:p w14:paraId="1C37C306" w14:textId="23F3FE7C" w:rsidR="0062729D" w:rsidRDefault="0062729D" w:rsidP="0062729D">
            <w:pPr>
              <w:pStyle w:val="af5"/>
            </w:pPr>
            <w:r w:rsidRPr="005A07DB">
              <w:t>15</w:t>
            </w:r>
          </w:p>
        </w:tc>
        <w:tc>
          <w:tcPr>
            <w:tcW w:w="1416" w:type="dxa"/>
            <w:vAlign w:val="bottom"/>
          </w:tcPr>
          <w:p w14:paraId="2241787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4B6A14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2F81BD6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2F043F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6C5E3B" w14:textId="62769D0F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07DB">
              <w:t>Диффузор круглый ЛКТ-П ø100</w:t>
            </w:r>
          </w:p>
        </w:tc>
        <w:tc>
          <w:tcPr>
            <w:tcW w:w="3398" w:type="dxa"/>
            <w:vAlign w:val="center"/>
          </w:tcPr>
          <w:p w14:paraId="4667CEC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77598B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5708331" w14:textId="7B742342" w:rsidR="0062729D" w:rsidRPr="006C3C36" w:rsidRDefault="0062729D" w:rsidP="0062729D">
            <w:pPr>
              <w:pStyle w:val="af5"/>
            </w:pPr>
            <w:proofErr w:type="spellStart"/>
            <w:r w:rsidRPr="005A07DB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865B90F" w14:textId="3179A0E0" w:rsidR="0062729D" w:rsidRPr="006C3C36" w:rsidRDefault="0062729D" w:rsidP="0062729D">
            <w:pPr>
              <w:pStyle w:val="af5"/>
            </w:pPr>
            <w:r w:rsidRPr="005A07DB">
              <w:t xml:space="preserve">шт. </w:t>
            </w:r>
          </w:p>
        </w:tc>
        <w:tc>
          <w:tcPr>
            <w:tcW w:w="1133" w:type="dxa"/>
            <w:vAlign w:val="center"/>
          </w:tcPr>
          <w:p w14:paraId="11792827" w14:textId="221D7BA2" w:rsidR="0062729D" w:rsidRDefault="0062729D" w:rsidP="0062729D">
            <w:pPr>
              <w:pStyle w:val="af5"/>
            </w:pPr>
            <w:r w:rsidRPr="005A07DB">
              <w:t>4</w:t>
            </w:r>
          </w:p>
        </w:tc>
        <w:tc>
          <w:tcPr>
            <w:tcW w:w="1416" w:type="dxa"/>
            <w:vAlign w:val="bottom"/>
          </w:tcPr>
          <w:p w14:paraId="7006206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6151C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891277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350C84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D20C023" w14:textId="601CA98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Диффузор щелевой ЛКТ-В ø125</w:t>
            </w:r>
          </w:p>
        </w:tc>
        <w:tc>
          <w:tcPr>
            <w:tcW w:w="3398" w:type="dxa"/>
            <w:vAlign w:val="center"/>
          </w:tcPr>
          <w:p w14:paraId="5C77BED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8E19D9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26889DF" w14:textId="46A16CCD" w:rsidR="0062729D" w:rsidRPr="006C3C36" w:rsidRDefault="0062729D" w:rsidP="0062729D">
            <w:pPr>
              <w:pStyle w:val="af5"/>
            </w:pPr>
            <w:proofErr w:type="spellStart"/>
            <w:r w:rsidRPr="00CC6EDA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F7DF0F9" w14:textId="39D7C180" w:rsidR="0062729D" w:rsidRPr="006C3C36" w:rsidRDefault="0062729D" w:rsidP="0062729D">
            <w:pPr>
              <w:pStyle w:val="af5"/>
            </w:pPr>
            <w:r w:rsidRPr="00CC6EDA">
              <w:t xml:space="preserve">шт. </w:t>
            </w:r>
          </w:p>
        </w:tc>
        <w:tc>
          <w:tcPr>
            <w:tcW w:w="1133" w:type="dxa"/>
            <w:vAlign w:val="center"/>
          </w:tcPr>
          <w:p w14:paraId="1D926CCF" w14:textId="25271ADA" w:rsidR="0062729D" w:rsidRDefault="0062729D" w:rsidP="0062729D">
            <w:pPr>
              <w:pStyle w:val="af5"/>
            </w:pPr>
            <w:r w:rsidRPr="00CC6EDA">
              <w:t>4</w:t>
            </w:r>
          </w:p>
        </w:tc>
        <w:tc>
          <w:tcPr>
            <w:tcW w:w="1416" w:type="dxa"/>
            <w:vAlign w:val="bottom"/>
          </w:tcPr>
          <w:p w14:paraId="1564FE6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E8111B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2094D5A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A4E55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7FF08E8" w14:textId="683DDE6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гибкий теплоизолированный гофрированный ø100</w:t>
            </w:r>
          </w:p>
        </w:tc>
        <w:tc>
          <w:tcPr>
            <w:tcW w:w="3398" w:type="dxa"/>
            <w:vAlign w:val="center"/>
          </w:tcPr>
          <w:p w14:paraId="4E057F0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3E6113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C2F729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34C4EF1" w14:textId="2889307E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center"/>
          </w:tcPr>
          <w:p w14:paraId="517D5B07" w14:textId="321611EA" w:rsidR="0062729D" w:rsidRDefault="0062729D" w:rsidP="0062729D">
            <w:pPr>
              <w:pStyle w:val="af5"/>
            </w:pPr>
            <w:r w:rsidRPr="00CC6EDA">
              <w:rPr>
                <w:lang w:val="en-US"/>
              </w:rPr>
              <w:t>20</w:t>
            </w:r>
          </w:p>
        </w:tc>
        <w:tc>
          <w:tcPr>
            <w:tcW w:w="1416" w:type="dxa"/>
            <w:vAlign w:val="bottom"/>
          </w:tcPr>
          <w:p w14:paraId="5119EF8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B074C5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BD3FFF2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9E926C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08152CB" w14:textId="13BA041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гибкий теплоизолированный гофрированный ø125</w:t>
            </w:r>
          </w:p>
        </w:tc>
        <w:tc>
          <w:tcPr>
            <w:tcW w:w="3398" w:type="dxa"/>
            <w:vAlign w:val="center"/>
          </w:tcPr>
          <w:p w14:paraId="0C521FE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59F62F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EA4B3D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F9305BB" w14:textId="623AD3A5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center"/>
          </w:tcPr>
          <w:p w14:paraId="264FC89A" w14:textId="05D6481F" w:rsidR="0062729D" w:rsidRDefault="0062729D" w:rsidP="0062729D">
            <w:pPr>
              <w:pStyle w:val="af5"/>
            </w:pPr>
            <w:r w:rsidRPr="00CC6EDA">
              <w:rPr>
                <w:lang w:val="en-US"/>
              </w:rPr>
              <w:t>20</w:t>
            </w:r>
          </w:p>
        </w:tc>
        <w:tc>
          <w:tcPr>
            <w:tcW w:w="1416" w:type="dxa"/>
            <w:vAlign w:val="bottom"/>
          </w:tcPr>
          <w:p w14:paraId="5DCF847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D1A0F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4EF0D1C" w14:textId="77777777" w:rsidTr="00DC0FE8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F0ED1D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694E060" w14:textId="08998550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круглого сечения из тонколистовой оцинкованной стали ø100, класса герметичности B, с толщиной стенки 0,5</w:t>
            </w:r>
          </w:p>
        </w:tc>
        <w:tc>
          <w:tcPr>
            <w:tcW w:w="3398" w:type="dxa"/>
            <w:vAlign w:val="center"/>
          </w:tcPr>
          <w:p w14:paraId="0870905B" w14:textId="049BFC72" w:rsidR="0062729D" w:rsidRPr="006C3C36" w:rsidRDefault="0062729D" w:rsidP="0062729D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vAlign w:val="center"/>
          </w:tcPr>
          <w:p w14:paraId="615E9F7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619739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97491B8" w14:textId="6F306599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bottom"/>
          </w:tcPr>
          <w:p w14:paraId="28071138" w14:textId="2EB683A9" w:rsidR="0062729D" w:rsidRDefault="0062729D" w:rsidP="0062729D">
            <w:pPr>
              <w:pStyle w:val="af5"/>
            </w:pPr>
            <w:r w:rsidRPr="00CC6EDA">
              <w:rPr>
                <w:rFonts w:cs="Times New Roman"/>
                <w:szCs w:val="24"/>
                <w:lang w:val="en-US"/>
              </w:rPr>
              <w:t>19</w:t>
            </w:r>
          </w:p>
        </w:tc>
        <w:tc>
          <w:tcPr>
            <w:tcW w:w="1416" w:type="dxa"/>
            <w:vAlign w:val="bottom"/>
          </w:tcPr>
          <w:p w14:paraId="322C4ED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8DA2C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2E47B41" w14:textId="77777777" w:rsidTr="00DC0FE8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1D69EE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199B797" w14:textId="2AE5C59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круглого сечения из тонколистовой оцинкованной стали ø125, класса герметичности B, с толщиной стенки 0,5</w:t>
            </w:r>
          </w:p>
        </w:tc>
        <w:tc>
          <w:tcPr>
            <w:tcW w:w="3398" w:type="dxa"/>
            <w:vAlign w:val="center"/>
          </w:tcPr>
          <w:p w14:paraId="5124E8E2" w14:textId="4BD9C124" w:rsidR="0062729D" w:rsidRPr="006C3C36" w:rsidRDefault="0062729D" w:rsidP="0062729D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vAlign w:val="center"/>
          </w:tcPr>
          <w:p w14:paraId="1006F57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603245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1958567" w14:textId="7BD35E03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bottom"/>
          </w:tcPr>
          <w:p w14:paraId="102BA700" w14:textId="76CA946B" w:rsidR="0062729D" w:rsidRDefault="0062729D" w:rsidP="0062729D">
            <w:pPr>
              <w:pStyle w:val="af5"/>
            </w:pPr>
            <w:r w:rsidRPr="00CC6EDA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416" w:type="dxa"/>
            <w:vAlign w:val="bottom"/>
          </w:tcPr>
          <w:p w14:paraId="75B251B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4F695F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83CB841" w14:textId="77777777" w:rsidTr="00DC0FE8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259218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0678193" w14:textId="54ACCC79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круглого сечения из тонколистовой оцинкованной стали ø200, класса герметичности B, с толщиной стенки 0,5</w:t>
            </w:r>
          </w:p>
        </w:tc>
        <w:tc>
          <w:tcPr>
            <w:tcW w:w="3398" w:type="dxa"/>
            <w:vAlign w:val="center"/>
          </w:tcPr>
          <w:p w14:paraId="6DE295DA" w14:textId="042D24B0" w:rsidR="0062729D" w:rsidRPr="006C3C36" w:rsidRDefault="0062729D" w:rsidP="0062729D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vAlign w:val="center"/>
          </w:tcPr>
          <w:p w14:paraId="289BC7E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B50BE8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3AB6564" w14:textId="52E52889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bottom"/>
          </w:tcPr>
          <w:p w14:paraId="415D8778" w14:textId="3C50FD3E" w:rsidR="0062729D" w:rsidRDefault="0062729D" w:rsidP="0062729D">
            <w:pPr>
              <w:pStyle w:val="af5"/>
            </w:pPr>
            <w:r w:rsidRPr="00CC6EDA">
              <w:rPr>
                <w:rFonts w:cs="Times New Roman"/>
                <w:szCs w:val="24"/>
                <w:lang w:val="en-US"/>
              </w:rPr>
              <w:t>41</w:t>
            </w:r>
          </w:p>
        </w:tc>
        <w:tc>
          <w:tcPr>
            <w:tcW w:w="1416" w:type="dxa"/>
            <w:vAlign w:val="bottom"/>
          </w:tcPr>
          <w:p w14:paraId="3C22CDC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E3D143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B455F03" w14:textId="77777777" w:rsidTr="00DC0FE8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75534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C08B770" w14:textId="0A0FF57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круглого сечения из тонколистовой оцинкованной стали ø250, класса герметичности B, с толщиной стенки 0,6</w:t>
            </w:r>
          </w:p>
        </w:tc>
        <w:tc>
          <w:tcPr>
            <w:tcW w:w="3398" w:type="dxa"/>
            <w:vAlign w:val="center"/>
          </w:tcPr>
          <w:p w14:paraId="75722C0F" w14:textId="214883B7" w:rsidR="0062729D" w:rsidRPr="006C3C36" w:rsidRDefault="0062729D" w:rsidP="0062729D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vAlign w:val="center"/>
          </w:tcPr>
          <w:p w14:paraId="38113CB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852859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0DC5855" w14:textId="75F1C0C5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bottom"/>
          </w:tcPr>
          <w:p w14:paraId="0035AA98" w14:textId="567D35BC" w:rsidR="0062729D" w:rsidRDefault="0062729D" w:rsidP="0062729D">
            <w:pPr>
              <w:pStyle w:val="af5"/>
            </w:pPr>
            <w:r w:rsidRPr="00CC6EDA">
              <w:rPr>
                <w:rFonts w:cs="Times New Roman"/>
                <w:szCs w:val="24"/>
                <w:lang w:val="en-US"/>
              </w:rPr>
              <w:t>48</w:t>
            </w:r>
          </w:p>
        </w:tc>
        <w:tc>
          <w:tcPr>
            <w:tcW w:w="1416" w:type="dxa"/>
            <w:vAlign w:val="bottom"/>
          </w:tcPr>
          <w:p w14:paraId="25DE4A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BD952A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D2689D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5AB75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638D98E" w14:textId="1C8343F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прямоугольного сечения из тонколистовой оцинкованной стали 250x250, класса герметичности B, с толщиной стенки 0,5</w:t>
            </w:r>
          </w:p>
        </w:tc>
        <w:tc>
          <w:tcPr>
            <w:tcW w:w="3398" w:type="dxa"/>
            <w:vAlign w:val="center"/>
          </w:tcPr>
          <w:p w14:paraId="4DFED8C1" w14:textId="72D420D1" w:rsidR="0062729D" w:rsidRPr="006C3C36" w:rsidRDefault="0062729D" w:rsidP="0062729D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vAlign w:val="center"/>
          </w:tcPr>
          <w:p w14:paraId="44CE387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659B4C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A78236F" w14:textId="4EFBDEF2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center"/>
          </w:tcPr>
          <w:p w14:paraId="5DF43290" w14:textId="2FA4CED8" w:rsidR="0062729D" w:rsidRDefault="0062729D" w:rsidP="0062729D">
            <w:pPr>
              <w:pStyle w:val="af5"/>
            </w:pPr>
            <w:r w:rsidRPr="00CC6EDA">
              <w:rPr>
                <w:lang w:val="en-US"/>
              </w:rPr>
              <w:t>12</w:t>
            </w:r>
          </w:p>
        </w:tc>
        <w:tc>
          <w:tcPr>
            <w:tcW w:w="1416" w:type="dxa"/>
            <w:vAlign w:val="bottom"/>
          </w:tcPr>
          <w:p w14:paraId="7C44A4F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0796BB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C17082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841EF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9A55D79" w14:textId="60A001A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прямоугольного сечения из тонколистовой оцинкованной стали 300x250, класса герметичности B, с толщиной стенки 0,7</w:t>
            </w:r>
          </w:p>
        </w:tc>
        <w:tc>
          <w:tcPr>
            <w:tcW w:w="3398" w:type="dxa"/>
            <w:vAlign w:val="center"/>
          </w:tcPr>
          <w:p w14:paraId="67FFC013" w14:textId="756BF439" w:rsidR="0062729D" w:rsidRPr="006C3C36" w:rsidRDefault="0062729D" w:rsidP="0062729D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vAlign w:val="center"/>
          </w:tcPr>
          <w:p w14:paraId="59787FE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ED09DE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447B6D0" w14:textId="49853461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center"/>
          </w:tcPr>
          <w:p w14:paraId="6E3D0D12" w14:textId="163748E1" w:rsidR="0062729D" w:rsidRDefault="0062729D" w:rsidP="0062729D">
            <w:pPr>
              <w:pStyle w:val="af5"/>
            </w:pPr>
            <w:r w:rsidRPr="00CC6EDA">
              <w:rPr>
                <w:lang w:val="en-US"/>
              </w:rPr>
              <w:t>19</w:t>
            </w:r>
          </w:p>
        </w:tc>
        <w:tc>
          <w:tcPr>
            <w:tcW w:w="1416" w:type="dxa"/>
            <w:vAlign w:val="bottom"/>
          </w:tcPr>
          <w:p w14:paraId="372B5E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5DA205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127614A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A1F2D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1ED7D51" w14:textId="61F398D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прямоугольного сечения из тонколистовой оцинкованной стали 400x250, класса герметичности B, с толщиной стенки 0,7</w:t>
            </w:r>
          </w:p>
        </w:tc>
        <w:tc>
          <w:tcPr>
            <w:tcW w:w="3398" w:type="dxa"/>
            <w:vAlign w:val="center"/>
          </w:tcPr>
          <w:p w14:paraId="4EED5F25" w14:textId="593B0CF4" w:rsidR="0062729D" w:rsidRPr="006C3C36" w:rsidRDefault="0062729D" w:rsidP="0062729D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vAlign w:val="center"/>
          </w:tcPr>
          <w:p w14:paraId="0367FCA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754C0A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96F97AB" w14:textId="496CC3DB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center"/>
          </w:tcPr>
          <w:p w14:paraId="691A3C28" w14:textId="6CA292E1" w:rsidR="0062729D" w:rsidRDefault="0062729D" w:rsidP="0062729D">
            <w:pPr>
              <w:pStyle w:val="af5"/>
            </w:pPr>
            <w:r w:rsidRPr="00CC6EDA">
              <w:rPr>
                <w:lang w:val="en-US"/>
              </w:rPr>
              <w:t>17</w:t>
            </w:r>
          </w:p>
        </w:tc>
        <w:tc>
          <w:tcPr>
            <w:tcW w:w="1416" w:type="dxa"/>
            <w:vAlign w:val="bottom"/>
          </w:tcPr>
          <w:p w14:paraId="2E82BD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8B9F6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863B04A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CC2E6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A1CC2B8" w14:textId="33E9B84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прямоугольного сечения из тонколистовой оцинкованной стали 500x300, класса герметичности B, с толщиной стенки 0,7</w:t>
            </w:r>
          </w:p>
        </w:tc>
        <w:tc>
          <w:tcPr>
            <w:tcW w:w="3398" w:type="dxa"/>
            <w:vAlign w:val="center"/>
          </w:tcPr>
          <w:p w14:paraId="5C66C124" w14:textId="284F3D0F" w:rsidR="0062729D" w:rsidRPr="006C3C36" w:rsidRDefault="0062729D" w:rsidP="0062729D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vAlign w:val="center"/>
          </w:tcPr>
          <w:p w14:paraId="6D0C7A0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2B2A40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A4C7F6E" w14:textId="02E623F2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center"/>
          </w:tcPr>
          <w:p w14:paraId="13C190B5" w14:textId="51FDB6EE" w:rsidR="0062729D" w:rsidRDefault="0062729D" w:rsidP="0062729D">
            <w:pPr>
              <w:pStyle w:val="af5"/>
            </w:pPr>
            <w:r w:rsidRPr="00CC6EDA">
              <w:rPr>
                <w:lang w:val="en-US"/>
              </w:rPr>
              <w:t>7</w:t>
            </w:r>
          </w:p>
        </w:tc>
        <w:tc>
          <w:tcPr>
            <w:tcW w:w="1416" w:type="dxa"/>
            <w:vAlign w:val="bottom"/>
          </w:tcPr>
          <w:p w14:paraId="03D918E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A9CB1F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CBB9B6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6EC7C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F2B5F2" w14:textId="0D5FB543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прямоугольного сечения из тонколистовой оцинкованной стали 600x300, класса герметичности B, с толщиной стенки 0,7</w:t>
            </w:r>
          </w:p>
        </w:tc>
        <w:tc>
          <w:tcPr>
            <w:tcW w:w="3398" w:type="dxa"/>
            <w:vAlign w:val="center"/>
          </w:tcPr>
          <w:p w14:paraId="493AD589" w14:textId="2BB98BEE" w:rsidR="0062729D" w:rsidRPr="006C3C36" w:rsidRDefault="0062729D" w:rsidP="0062729D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vAlign w:val="center"/>
          </w:tcPr>
          <w:p w14:paraId="711ED3B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6AC0ED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1C2D494" w14:textId="0839F2F8" w:rsidR="0062729D" w:rsidRPr="006C3C36" w:rsidRDefault="0062729D" w:rsidP="0062729D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vAlign w:val="center"/>
          </w:tcPr>
          <w:p w14:paraId="3A62169F" w14:textId="322ACED7" w:rsidR="0062729D" w:rsidRDefault="0062729D" w:rsidP="0062729D">
            <w:pPr>
              <w:pStyle w:val="af5"/>
            </w:pPr>
            <w:r w:rsidRPr="00CC6EDA">
              <w:rPr>
                <w:lang w:val="en-US"/>
              </w:rPr>
              <w:t>3</w:t>
            </w:r>
          </w:p>
        </w:tc>
        <w:tc>
          <w:tcPr>
            <w:tcW w:w="1416" w:type="dxa"/>
            <w:vAlign w:val="bottom"/>
          </w:tcPr>
          <w:p w14:paraId="600A97F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174E68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3942DF0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46D07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BB8F2C0" w14:textId="2F4DD12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A6A1E"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41457116" w14:textId="575E27E6" w:rsidR="0062729D" w:rsidRPr="006C3C36" w:rsidRDefault="0062729D" w:rsidP="0062729D">
            <w:pPr>
              <w:pStyle w:val="af5"/>
            </w:pPr>
            <w:r w:rsidRPr="00EA6A1E">
              <w:t>ГОСТ 14918-2020</w:t>
            </w:r>
          </w:p>
        </w:tc>
        <w:tc>
          <w:tcPr>
            <w:tcW w:w="1982" w:type="dxa"/>
            <w:vAlign w:val="center"/>
          </w:tcPr>
          <w:p w14:paraId="201041D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AB9CD3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501713F" w14:textId="522D951F" w:rsidR="0062729D" w:rsidRPr="006C3C36" w:rsidRDefault="0062729D" w:rsidP="0062729D">
            <w:pPr>
              <w:pStyle w:val="af5"/>
            </w:pPr>
            <w:r w:rsidRPr="00EA6A1E">
              <w:t>шт.</w:t>
            </w:r>
          </w:p>
        </w:tc>
        <w:tc>
          <w:tcPr>
            <w:tcW w:w="1133" w:type="dxa"/>
            <w:vAlign w:val="center"/>
          </w:tcPr>
          <w:p w14:paraId="13624A51" w14:textId="39BE95B0" w:rsidR="0062729D" w:rsidRDefault="0062729D" w:rsidP="0062729D">
            <w:pPr>
              <w:pStyle w:val="af5"/>
            </w:pPr>
            <w:r w:rsidRPr="00EA6A1E">
              <w:rPr>
                <w:lang w:val="en-US"/>
              </w:rPr>
              <w:t>60</w:t>
            </w:r>
          </w:p>
        </w:tc>
        <w:tc>
          <w:tcPr>
            <w:tcW w:w="1416" w:type="dxa"/>
            <w:vAlign w:val="bottom"/>
          </w:tcPr>
          <w:p w14:paraId="3CC9C36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359B57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2FD3190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6B32C8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2BEFBF2" w14:textId="5F81491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A6A1E">
              <w:t xml:space="preserve">Теплоизоляция из вспененного каучука </w:t>
            </w:r>
            <w:r w:rsidRPr="00EA6A1E">
              <w:rPr>
                <w:lang w:val="en-US"/>
              </w:rPr>
              <w:t>K</w:t>
            </w:r>
            <w:r w:rsidRPr="00EA6A1E">
              <w:t>-</w:t>
            </w:r>
            <w:r w:rsidRPr="00EA6A1E">
              <w:rPr>
                <w:lang w:val="en-US"/>
              </w:rPr>
              <w:t>Flex</w:t>
            </w:r>
            <w:r w:rsidRPr="00EA6A1E">
              <w:t xml:space="preserve"> </w:t>
            </w:r>
            <w:r w:rsidRPr="00EA6A1E">
              <w:rPr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33D45DC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51DDC6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59E329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107A165" w14:textId="7DDDF47B" w:rsidR="0062729D" w:rsidRPr="006C3C36" w:rsidRDefault="0062729D" w:rsidP="0062729D">
            <w:pPr>
              <w:pStyle w:val="af5"/>
            </w:pPr>
            <w:r w:rsidRPr="00EA6A1E">
              <w:t>м2</w:t>
            </w:r>
          </w:p>
        </w:tc>
        <w:tc>
          <w:tcPr>
            <w:tcW w:w="1133" w:type="dxa"/>
            <w:vAlign w:val="center"/>
          </w:tcPr>
          <w:p w14:paraId="4CC79807" w14:textId="46F91FEC" w:rsidR="0062729D" w:rsidRDefault="0062729D" w:rsidP="0062729D">
            <w:pPr>
              <w:pStyle w:val="af5"/>
            </w:pPr>
            <w:r w:rsidRPr="00EA6A1E">
              <w:t>135</w:t>
            </w:r>
          </w:p>
        </w:tc>
        <w:tc>
          <w:tcPr>
            <w:tcW w:w="1416" w:type="dxa"/>
            <w:vAlign w:val="bottom"/>
          </w:tcPr>
          <w:p w14:paraId="2020139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99C79E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E20B9A3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634651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98D6592" w14:textId="5E4A89B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A6A1E">
              <w:rPr>
                <w:b/>
                <w:bCs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007E6B3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CE3899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021A48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5B158A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FA39238" w14:textId="77777777" w:rsidR="0062729D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312D346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E4026E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18D5FEE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87EA6F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DD90CA8" w14:textId="6C91D0F3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1EE8"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7AC74D4A" w14:textId="3109DF35" w:rsidR="0062729D" w:rsidRPr="006C3C36" w:rsidRDefault="0062729D" w:rsidP="0062729D">
            <w:pPr>
              <w:pStyle w:val="af5"/>
            </w:pPr>
            <w:proofErr w:type="spellStart"/>
            <w:r w:rsidRPr="002C1EE8">
              <w:t>Огнетитан</w:t>
            </w:r>
            <w:proofErr w:type="spellEnd"/>
            <w:r w:rsidRPr="002C1EE8">
              <w:t xml:space="preserve"> ПРО-ВЕНТ</w:t>
            </w:r>
          </w:p>
        </w:tc>
        <w:tc>
          <w:tcPr>
            <w:tcW w:w="1982" w:type="dxa"/>
            <w:vAlign w:val="center"/>
          </w:tcPr>
          <w:p w14:paraId="4AECFBEE" w14:textId="62C4C181" w:rsidR="0062729D" w:rsidRPr="006C3C36" w:rsidRDefault="0062729D" w:rsidP="0062729D">
            <w:pPr>
              <w:pStyle w:val="af5"/>
            </w:pPr>
            <w:r w:rsidRPr="002C1EE8">
              <w:t> </w:t>
            </w:r>
          </w:p>
        </w:tc>
        <w:tc>
          <w:tcPr>
            <w:tcW w:w="2549" w:type="dxa"/>
            <w:vAlign w:val="center"/>
          </w:tcPr>
          <w:p w14:paraId="0089B09B" w14:textId="3140561E" w:rsidR="0062729D" w:rsidRPr="006C3C36" w:rsidRDefault="0062729D" w:rsidP="0062729D">
            <w:pPr>
              <w:pStyle w:val="af5"/>
            </w:pPr>
            <w:r w:rsidRPr="002C1EE8">
              <w:t>ООО «</w:t>
            </w:r>
            <w:proofErr w:type="spellStart"/>
            <w:r w:rsidRPr="002C1EE8">
              <w:t>Гермоизол</w:t>
            </w:r>
            <w:proofErr w:type="spellEnd"/>
            <w:r w:rsidRPr="002C1EE8">
              <w:t>»</w:t>
            </w:r>
          </w:p>
        </w:tc>
        <w:tc>
          <w:tcPr>
            <w:tcW w:w="1133" w:type="dxa"/>
            <w:vAlign w:val="center"/>
          </w:tcPr>
          <w:p w14:paraId="3D48E74D" w14:textId="0C349817" w:rsidR="0062729D" w:rsidRPr="006C3C36" w:rsidRDefault="0062729D" w:rsidP="0062729D">
            <w:pPr>
              <w:pStyle w:val="af5"/>
            </w:pPr>
            <w:proofErr w:type="spellStart"/>
            <w:r w:rsidRPr="002C1EE8">
              <w:t>компл</w:t>
            </w:r>
            <w:proofErr w:type="spellEnd"/>
            <w:r w:rsidRPr="002C1EE8">
              <w:t>.</w:t>
            </w:r>
          </w:p>
        </w:tc>
        <w:tc>
          <w:tcPr>
            <w:tcW w:w="1133" w:type="dxa"/>
            <w:vAlign w:val="center"/>
          </w:tcPr>
          <w:p w14:paraId="30DE4945" w14:textId="58BB6001" w:rsidR="0062729D" w:rsidRDefault="0062729D" w:rsidP="0062729D">
            <w:pPr>
              <w:pStyle w:val="af5"/>
            </w:pPr>
            <w:r w:rsidRPr="002C1EE8">
              <w:t>2</w:t>
            </w:r>
          </w:p>
        </w:tc>
        <w:tc>
          <w:tcPr>
            <w:tcW w:w="1416" w:type="dxa"/>
            <w:vAlign w:val="bottom"/>
          </w:tcPr>
          <w:p w14:paraId="5AADA84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31D2E7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7C720C4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A6043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6FD0BF2" w14:textId="275EE24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1EE8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74C02BD0" w14:textId="7E1C78F0" w:rsidR="0062729D" w:rsidRPr="006C3C36" w:rsidRDefault="0062729D" w:rsidP="0062729D">
            <w:pPr>
              <w:pStyle w:val="af5"/>
            </w:pPr>
            <w:r w:rsidRPr="002C1EE8"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0B5DAFCB" w14:textId="25588EA4" w:rsidR="0062729D" w:rsidRPr="006C3C36" w:rsidRDefault="0062729D" w:rsidP="0062729D">
            <w:pPr>
              <w:pStyle w:val="af5"/>
            </w:pPr>
            <w:r w:rsidRPr="002C1EE8">
              <w:t> </w:t>
            </w:r>
          </w:p>
        </w:tc>
        <w:tc>
          <w:tcPr>
            <w:tcW w:w="2549" w:type="dxa"/>
            <w:vAlign w:val="center"/>
          </w:tcPr>
          <w:p w14:paraId="242DC182" w14:textId="5165025E" w:rsidR="0062729D" w:rsidRPr="006C3C36" w:rsidRDefault="0062729D" w:rsidP="0062729D">
            <w:pPr>
              <w:pStyle w:val="af5"/>
            </w:pPr>
            <w:r w:rsidRPr="002C1EE8">
              <w:t>ООО «</w:t>
            </w:r>
            <w:proofErr w:type="spellStart"/>
            <w:r w:rsidRPr="002C1EE8">
              <w:t>Гермоизол</w:t>
            </w:r>
            <w:proofErr w:type="spellEnd"/>
            <w:r w:rsidRPr="002C1EE8">
              <w:t>»</w:t>
            </w:r>
          </w:p>
        </w:tc>
        <w:tc>
          <w:tcPr>
            <w:tcW w:w="1133" w:type="dxa"/>
            <w:vAlign w:val="center"/>
          </w:tcPr>
          <w:p w14:paraId="0A656C00" w14:textId="2B18B35B" w:rsidR="0062729D" w:rsidRPr="006C3C36" w:rsidRDefault="0062729D" w:rsidP="0062729D">
            <w:pPr>
              <w:pStyle w:val="af5"/>
            </w:pPr>
            <w:r w:rsidRPr="002C1EE8">
              <w:t>м2</w:t>
            </w:r>
          </w:p>
        </w:tc>
        <w:tc>
          <w:tcPr>
            <w:tcW w:w="1133" w:type="dxa"/>
            <w:vAlign w:val="center"/>
          </w:tcPr>
          <w:p w14:paraId="6FECF252" w14:textId="6DA5706A" w:rsidR="0062729D" w:rsidRDefault="0062729D" w:rsidP="0062729D">
            <w:pPr>
              <w:pStyle w:val="af5"/>
            </w:pPr>
            <w:r w:rsidRPr="002C1EE8">
              <w:t>0,</w:t>
            </w:r>
            <w:r>
              <w:t>24</w:t>
            </w:r>
          </w:p>
        </w:tc>
        <w:tc>
          <w:tcPr>
            <w:tcW w:w="1416" w:type="dxa"/>
            <w:vAlign w:val="bottom"/>
          </w:tcPr>
          <w:p w14:paraId="7019281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0235D8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E38F3F5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D40BF3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7F39949" w14:textId="7ED681D9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1EE8"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074C614F" w14:textId="06405F0B" w:rsidR="0062729D" w:rsidRPr="006C3C36" w:rsidRDefault="0062729D" w:rsidP="0062729D">
            <w:pPr>
              <w:pStyle w:val="af5"/>
            </w:pPr>
            <w:r w:rsidRPr="002C1EE8">
              <w:t>ОГНЕТИТАН SN</w:t>
            </w:r>
          </w:p>
        </w:tc>
        <w:tc>
          <w:tcPr>
            <w:tcW w:w="1982" w:type="dxa"/>
            <w:vAlign w:val="center"/>
          </w:tcPr>
          <w:p w14:paraId="183DDABC" w14:textId="6E8ACA30" w:rsidR="0062729D" w:rsidRPr="006C3C36" w:rsidRDefault="0062729D" w:rsidP="0062729D">
            <w:pPr>
              <w:pStyle w:val="af5"/>
            </w:pPr>
            <w:r w:rsidRPr="002C1EE8">
              <w:t> </w:t>
            </w:r>
          </w:p>
        </w:tc>
        <w:tc>
          <w:tcPr>
            <w:tcW w:w="2549" w:type="dxa"/>
            <w:vAlign w:val="center"/>
          </w:tcPr>
          <w:p w14:paraId="17FD1945" w14:textId="5D7B7F2F" w:rsidR="0062729D" w:rsidRPr="006C3C36" w:rsidRDefault="0062729D" w:rsidP="0062729D">
            <w:pPr>
              <w:pStyle w:val="af5"/>
            </w:pPr>
            <w:r w:rsidRPr="002C1EE8">
              <w:t>ООО «</w:t>
            </w:r>
            <w:proofErr w:type="spellStart"/>
            <w:r w:rsidRPr="002C1EE8">
              <w:t>Гермоизол</w:t>
            </w:r>
            <w:proofErr w:type="spellEnd"/>
            <w:r w:rsidRPr="002C1EE8">
              <w:t>»</w:t>
            </w:r>
          </w:p>
        </w:tc>
        <w:tc>
          <w:tcPr>
            <w:tcW w:w="1133" w:type="dxa"/>
            <w:vAlign w:val="center"/>
          </w:tcPr>
          <w:p w14:paraId="63BF1DAB" w14:textId="65CB0FB4" w:rsidR="0062729D" w:rsidRPr="006C3C36" w:rsidRDefault="0062729D" w:rsidP="0062729D">
            <w:pPr>
              <w:pStyle w:val="af5"/>
            </w:pPr>
            <w:r w:rsidRPr="002C1EE8">
              <w:t>кг</w:t>
            </w:r>
          </w:p>
        </w:tc>
        <w:tc>
          <w:tcPr>
            <w:tcW w:w="1133" w:type="dxa"/>
            <w:vAlign w:val="center"/>
          </w:tcPr>
          <w:p w14:paraId="35E20C67" w14:textId="3A26603B" w:rsidR="0062729D" w:rsidRDefault="0062729D" w:rsidP="0062729D">
            <w:pPr>
              <w:pStyle w:val="af5"/>
            </w:pPr>
            <w:r w:rsidRPr="002C1EE8">
              <w:t>0.864</w:t>
            </w:r>
          </w:p>
        </w:tc>
        <w:tc>
          <w:tcPr>
            <w:tcW w:w="1416" w:type="dxa"/>
            <w:vAlign w:val="bottom"/>
          </w:tcPr>
          <w:p w14:paraId="3C0298B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AAA9C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C7D97C9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F3B40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54E48F5" w14:textId="6D468A3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1EE8">
              <w:t>Металл для крепления воздуховодов</w:t>
            </w:r>
          </w:p>
        </w:tc>
        <w:tc>
          <w:tcPr>
            <w:tcW w:w="3398" w:type="dxa"/>
            <w:vAlign w:val="center"/>
          </w:tcPr>
          <w:p w14:paraId="3751C5B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71B71E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2ED4BA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47C7AB1" w14:textId="4631C842" w:rsidR="0062729D" w:rsidRPr="006C3C36" w:rsidRDefault="0062729D" w:rsidP="0062729D">
            <w:pPr>
              <w:pStyle w:val="af5"/>
            </w:pPr>
            <w:r w:rsidRPr="002C1EE8">
              <w:t>кг</w:t>
            </w:r>
          </w:p>
        </w:tc>
        <w:tc>
          <w:tcPr>
            <w:tcW w:w="1133" w:type="dxa"/>
            <w:vAlign w:val="center"/>
          </w:tcPr>
          <w:p w14:paraId="667BD282" w14:textId="7EDC691C" w:rsidR="0062729D" w:rsidRDefault="0062729D" w:rsidP="0062729D">
            <w:pPr>
              <w:pStyle w:val="af5"/>
            </w:pPr>
            <w:r w:rsidRPr="002C1EE8">
              <w:t>81</w:t>
            </w:r>
          </w:p>
        </w:tc>
        <w:tc>
          <w:tcPr>
            <w:tcW w:w="1416" w:type="dxa"/>
            <w:vAlign w:val="bottom"/>
          </w:tcPr>
          <w:p w14:paraId="3747A8F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3298FC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A809E25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34F9B2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05C0F4A" w14:textId="6456D2B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</w:rPr>
              <w:t>22 Этаж</w:t>
            </w:r>
          </w:p>
        </w:tc>
        <w:tc>
          <w:tcPr>
            <w:tcW w:w="3398" w:type="dxa"/>
            <w:vAlign w:val="center"/>
          </w:tcPr>
          <w:p w14:paraId="66C3337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99A552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0C21AE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18FDAC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6C9C91B" w14:textId="77777777" w:rsidR="0062729D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1634FA7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97938B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026567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33F9BA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422D14" w14:textId="1B65718F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  Ультразвуковой увлажнитель </w:t>
            </w:r>
            <w:r w:rsidRPr="00B35A9C">
              <w:rPr>
                <w:lang w:val="en-US"/>
              </w:rPr>
              <w:t>UU-09</w:t>
            </w:r>
          </w:p>
        </w:tc>
        <w:tc>
          <w:tcPr>
            <w:tcW w:w="3398" w:type="dxa"/>
            <w:vAlign w:val="center"/>
          </w:tcPr>
          <w:p w14:paraId="17C83DF3" w14:textId="1DC22C54" w:rsidR="0062729D" w:rsidRPr="006C3C36" w:rsidRDefault="0062729D" w:rsidP="0062729D">
            <w:pPr>
              <w:pStyle w:val="af5"/>
            </w:pPr>
            <w:r w:rsidRPr="00B35A9C">
              <w:rPr>
                <w:lang w:val="en-US"/>
              </w:rPr>
              <w:t>UU-09</w:t>
            </w:r>
          </w:p>
        </w:tc>
        <w:tc>
          <w:tcPr>
            <w:tcW w:w="1982" w:type="dxa"/>
            <w:vAlign w:val="center"/>
          </w:tcPr>
          <w:p w14:paraId="77FD4A0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B0EA618" w14:textId="3D2B60E4" w:rsidR="0062729D" w:rsidRPr="006C3C36" w:rsidRDefault="0062729D" w:rsidP="0062729D">
            <w:pPr>
              <w:pStyle w:val="af5"/>
            </w:pPr>
            <w:r w:rsidRPr="00B35A9C">
              <w:rPr>
                <w:rFonts w:cs="Times New Roman"/>
                <w:szCs w:val="24"/>
                <w:lang w:val="en-US"/>
              </w:rPr>
              <w:t>Carel</w:t>
            </w:r>
          </w:p>
        </w:tc>
        <w:tc>
          <w:tcPr>
            <w:tcW w:w="1133" w:type="dxa"/>
            <w:vAlign w:val="center"/>
          </w:tcPr>
          <w:p w14:paraId="0C06CAC0" w14:textId="4430E484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7B9CEE08" w14:textId="22BB860E" w:rsidR="0062729D" w:rsidRDefault="0062729D" w:rsidP="0062729D">
            <w:pPr>
              <w:pStyle w:val="af5"/>
            </w:pPr>
            <w:r w:rsidRPr="00B35A9C">
              <w:rPr>
                <w:lang w:val="en-US"/>
              </w:rPr>
              <w:t>1</w:t>
            </w:r>
          </w:p>
        </w:tc>
        <w:tc>
          <w:tcPr>
            <w:tcW w:w="1416" w:type="dxa"/>
            <w:vAlign w:val="bottom"/>
          </w:tcPr>
          <w:p w14:paraId="4E6491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326520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B0F9A31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9D1329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98D826C" w14:textId="0F12825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Клапан КЛОП-2 с пределом огнестойкости 60 мин, нормально открытый, с размерами внутреннего сечения 500x400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04D14759" w14:textId="541FAA89" w:rsidR="0062729D" w:rsidRPr="006C3C36" w:rsidRDefault="0062729D" w:rsidP="0062729D">
            <w:pPr>
              <w:pStyle w:val="af5"/>
            </w:pPr>
            <w:r w:rsidRPr="00B35A9C">
              <w:t>КЛОП-2(60)-НО-500x400-</w:t>
            </w:r>
            <w:proofErr w:type="gramStart"/>
            <w:r w:rsidRPr="00B35A9C">
              <w:t>MB(</w:t>
            </w:r>
            <w:proofErr w:type="gramEnd"/>
            <w:r w:rsidRPr="00B35A9C">
              <w:t>220)-К</w:t>
            </w:r>
          </w:p>
        </w:tc>
        <w:tc>
          <w:tcPr>
            <w:tcW w:w="1982" w:type="dxa"/>
            <w:vAlign w:val="center"/>
          </w:tcPr>
          <w:p w14:paraId="6BAADA3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481D190" w14:textId="5DDE1C90" w:rsidR="0062729D" w:rsidRPr="006C3C36" w:rsidRDefault="0062729D" w:rsidP="0062729D">
            <w:pPr>
              <w:pStyle w:val="af5"/>
            </w:pPr>
            <w:r w:rsidRPr="00B35A9C">
              <w:t>ВИНГС-М</w:t>
            </w:r>
          </w:p>
        </w:tc>
        <w:tc>
          <w:tcPr>
            <w:tcW w:w="1133" w:type="dxa"/>
            <w:vAlign w:val="center"/>
          </w:tcPr>
          <w:p w14:paraId="53513EAE" w14:textId="2CFAB580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6EDE69FB" w14:textId="2911CCA3" w:rsidR="0062729D" w:rsidRDefault="0062729D" w:rsidP="0062729D">
            <w:pPr>
              <w:pStyle w:val="af5"/>
            </w:pPr>
            <w:r w:rsidRPr="00B35A9C">
              <w:t>2</w:t>
            </w:r>
          </w:p>
        </w:tc>
        <w:tc>
          <w:tcPr>
            <w:tcW w:w="1416" w:type="dxa"/>
            <w:vAlign w:val="bottom"/>
          </w:tcPr>
          <w:p w14:paraId="6594BB0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5D86E6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145E166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09B158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896B491" w14:textId="2AE45A9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899D932" w14:textId="15741060" w:rsidR="0062729D" w:rsidRPr="006C3C36" w:rsidRDefault="0062729D" w:rsidP="0062729D">
            <w:pPr>
              <w:pStyle w:val="af5"/>
            </w:pPr>
            <w:r w:rsidRPr="00B35A9C">
              <w:t>ДК 125Р</w:t>
            </w:r>
          </w:p>
        </w:tc>
        <w:tc>
          <w:tcPr>
            <w:tcW w:w="1982" w:type="dxa"/>
            <w:vAlign w:val="center"/>
          </w:tcPr>
          <w:p w14:paraId="012E27B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2B53A3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D87416C" w14:textId="20A4EB39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28E5B1B0" w14:textId="71E0B3F5" w:rsidR="0062729D" w:rsidRDefault="0062729D" w:rsidP="0062729D">
            <w:pPr>
              <w:pStyle w:val="af5"/>
            </w:pPr>
            <w:r w:rsidRPr="00B35A9C">
              <w:t>26</w:t>
            </w:r>
          </w:p>
        </w:tc>
        <w:tc>
          <w:tcPr>
            <w:tcW w:w="1416" w:type="dxa"/>
            <w:vAlign w:val="bottom"/>
          </w:tcPr>
          <w:p w14:paraId="0EDE848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98F15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887CD89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E4EF6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9C12B17" w14:textId="5464BE6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29F080B" w14:textId="37EA68B0" w:rsidR="0062729D" w:rsidRPr="006C3C36" w:rsidRDefault="0062729D" w:rsidP="0062729D">
            <w:pPr>
              <w:pStyle w:val="af5"/>
            </w:pPr>
            <w:r w:rsidRPr="00B35A9C">
              <w:t>ДК 160Р</w:t>
            </w:r>
          </w:p>
        </w:tc>
        <w:tc>
          <w:tcPr>
            <w:tcW w:w="1982" w:type="dxa"/>
            <w:vAlign w:val="center"/>
          </w:tcPr>
          <w:p w14:paraId="1A04688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62A2D4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B16CAEB" w14:textId="36BF02E7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0473449C" w14:textId="58DF1F06" w:rsidR="0062729D" w:rsidRDefault="0062729D" w:rsidP="0062729D">
            <w:pPr>
              <w:pStyle w:val="af5"/>
            </w:pPr>
            <w:r w:rsidRPr="00B35A9C">
              <w:t>14</w:t>
            </w:r>
          </w:p>
        </w:tc>
        <w:tc>
          <w:tcPr>
            <w:tcW w:w="1416" w:type="dxa"/>
            <w:vAlign w:val="bottom"/>
          </w:tcPr>
          <w:p w14:paraId="551BC0B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4BD984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CE17951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E4D04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116B630" w14:textId="02B6117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3F584872" w14:textId="1DC96F88" w:rsidR="0062729D" w:rsidRPr="006C3C36" w:rsidRDefault="0062729D" w:rsidP="0062729D">
            <w:pPr>
              <w:pStyle w:val="af5"/>
            </w:pPr>
            <w:r w:rsidRPr="00B35A9C">
              <w:t>ДК 200Р</w:t>
            </w:r>
          </w:p>
        </w:tc>
        <w:tc>
          <w:tcPr>
            <w:tcW w:w="1982" w:type="dxa"/>
            <w:vAlign w:val="center"/>
          </w:tcPr>
          <w:p w14:paraId="38E024A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9EB732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8ACD657" w14:textId="53C871B3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09A78C2B" w14:textId="4BBEC0D6" w:rsidR="0062729D" w:rsidRDefault="0062729D" w:rsidP="0062729D">
            <w:pPr>
              <w:pStyle w:val="af5"/>
            </w:pPr>
            <w:r w:rsidRPr="00B35A9C">
              <w:t>3</w:t>
            </w:r>
          </w:p>
        </w:tc>
        <w:tc>
          <w:tcPr>
            <w:tcW w:w="1416" w:type="dxa"/>
            <w:vAlign w:val="bottom"/>
          </w:tcPr>
          <w:p w14:paraId="7BB908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494007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4BD02E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F7EDD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26C5402" w14:textId="6FF89F4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00DF90B8" w14:textId="3003DA03" w:rsidR="0062729D" w:rsidRPr="006C3C36" w:rsidRDefault="0062729D" w:rsidP="0062729D">
            <w:pPr>
              <w:pStyle w:val="af5"/>
            </w:pPr>
            <w:r w:rsidRPr="00B35A9C">
              <w:t xml:space="preserve">А1К-151-00 </w:t>
            </w:r>
          </w:p>
        </w:tc>
        <w:tc>
          <w:tcPr>
            <w:tcW w:w="1982" w:type="dxa"/>
            <w:vAlign w:val="center"/>
          </w:tcPr>
          <w:p w14:paraId="1BBF9AF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0A8D17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777CDFC" w14:textId="1ECF6FF2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1A25E3ED" w14:textId="17065C00" w:rsidR="0062729D" w:rsidRDefault="0062729D" w:rsidP="0062729D">
            <w:pPr>
              <w:pStyle w:val="af5"/>
            </w:pPr>
            <w:r w:rsidRPr="00B35A9C">
              <w:t>10</w:t>
            </w:r>
          </w:p>
        </w:tc>
        <w:tc>
          <w:tcPr>
            <w:tcW w:w="1416" w:type="dxa"/>
            <w:vAlign w:val="bottom"/>
          </w:tcPr>
          <w:p w14:paraId="3AA5ACB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0E0A23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9204635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2265F9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352D33B0" w14:textId="6A04319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потолочный с камерой статического давления и регулятором воздуха ЛПАК-160+КСДО-0-160-160</w:t>
            </w:r>
          </w:p>
        </w:tc>
        <w:tc>
          <w:tcPr>
            <w:tcW w:w="3398" w:type="dxa"/>
          </w:tcPr>
          <w:p w14:paraId="2224C400" w14:textId="3DEFFDB2" w:rsidR="0062729D" w:rsidRPr="006C3C36" w:rsidRDefault="0062729D" w:rsidP="0062729D">
            <w:pPr>
              <w:pStyle w:val="af5"/>
            </w:pPr>
            <w:r w:rsidRPr="00B35A9C">
              <w:rPr>
                <w:rFonts w:ascii="Calibri" w:hAnsi="Calibri" w:cs="Calibri"/>
                <w:sz w:val="22"/>
              </w:rPr>
              <w:t>ЛПАК-160+КСДО-0-160-160</w:t>
            </w:r>
          </w:p>
        </w:tc>
        <w:tc>
          <w:tcPr>
            <w:tcW w:w="1982" w:type="dxa"/>
            <w:vAlign w:val="center"/>
          </w:tcPr>
          <w:p w14:paraId="777FFE6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44F9D6C" w14:textId="3AE46F34" w:rsidR="0062729D" w:rsidRPr="006C3C36" w:rsidRDefault="0062729D" w:rsidP="0062729D">
            <w:pPr>
              <w:pStyle w:val="af5"/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7D56F034" w14:textId="688AFA0D" w:rsidR="0062729D" w:rsidRPr="006C3C36" w:rsidRDefault="0062729D" w:rsidP="0062729D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vAlign w:val="bottom"/>
          </w:tcPr>
          <w:p w14:paraId="0B49EF08" w14:textId="36A7AE99" w:rsidR="0062729D" w:rsidRDefault="0062729D" w:rsidP="0062729D">
            <w:pPr>
              <w:pStyle w:val="af5"/>
            </w:pPr>
            <w:r w:rsidRPr="00B35A9C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1416" w:type="dxa"/>
            <w:vAlign w:val="bottom"/>
          </w:tcPr>
          <w:p w14:paraId="2E63CE5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5F0921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7E2875B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632234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6C80A506" w14:textId="59E1F04F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потолочный с камерой статического давления и регулятором воздуха ЛПАК-200+КСДО-0-200-200</w:t>
            </w:r>
          </w:p>
        </w:tc>
        <w:tc>
          <w:tcPr>
            <w:tcW w:w="3398" w:type="dxa"/>
          </w:tcPr>
          <w:p w14:paraId="1E47BA89" w14:textId="4BCCE08A" w:rsidR="0062729D" w:rsidRPr="006C3C36" w:rsidRDefault="0062729D" w:rsidP="0062729D">
            <w:pPr>
              <w:pStyle w:val="af5"/>
            </w:pPr>
            <w:r w:rsidRPr="00B35A9C">
              <w:rPr>
                <w:rFonts w:ascii="Calibri" w:hAnsi="Calibri" w:cs="Calibri"/>
                <w:sz w:val="22"/>
              </w:rPr>
              <w:t>ЛПАК-200+КСДО-0-200-200</w:t>
            </w:r>
          </w:p>
        </w:tc>
        <w:tc>
          <w:tcPr>
            <w:tcW w:w="1982" w:type="dxa"/>
            <w:vAlign w:val="center"/>
          </w:tcPr>
          <w:p w14:paraId="40CBEE3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</w:tcPr>
          <w:p w14:paraId="6A7E82A7" w14:textId="0DCEDFCF" w:rsidR="0062729D" w:rsidRPr="006C3C36" w:rsidRDefault="0062729D" w:rsidP="0062729D">
            <w:pPr>
              <w:pStyle w:val="af5"/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1267363C" w14:textId="546CBB39" w:rsidR="0062729D" w:rsidRPr="006C3C36" w:rsidRDefault="0062729D" w:rsidP="0062729D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vAlign w:val="bottom"/>
          </w:tcPr>
          <w:p w14:paraId="1C984F0D" w14:textId="6A576E4B" w:rsidR="0062729D" w:rsidRDefault="0062729D" w:rsidP="0062729D">
            <w:pPr>
              <w:pStyle w:val="af5"/>
            </w:pPr>
            <w:r w:rsidRPr="00B35A9C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6" w:type="dxa"/>
            <w:vAlign w:val="bottom"/>
          </w:tcPr>
          <w:p w14:paraId="1A1D627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583B2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D1D5B52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86FAAD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7EF8D808" w14:textId="372F255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потолочный с камерой статического давления и регулятором воздуха ЛПАК-250+КСДО-1-200-250</w:t>
            </w:r>
          </w:p>
        </w:tc>
        <w:tc>
          <w:tcPr>
            <w:tcW w:w="3398" w:type="dxa"/>
          </w:tcPr>
          <w:p w14:paraId="2B84AF62" w14:textId="26B92CC4" w:rsidR="0062729D" w:rsidRPr="006C3C36" w:rsidRDefault="0062729D" w:rsidP="0062729D">
            <w:pPr>
              <w:pStyle w:val="af5"/>
            </w:pPr>
            <w:r w:rsidRPr="00B35A9C">
              <w:rPr>
                <w:rFonts w:ascii="Calibri" w:hAnsi="Calibri" w:cs="Calibri"/>
                <w:sz w:val="22"/>
              </w:rPr>
              <w:t>ЛПАК-250+КСДО-1-200-250</w:t>
            </w:r>
          </w:p>
        </w:tc>
        <w:tc>
          <w:tcPr>
            <w:tcW w:w="1982" w:type="dxa"/>
            <w:vAlign w:val="center"/>
          </w:tcPr>
          <w:p w14:paraId="1C48FB7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</w:tcPr>
          <w:p w14:paraId="36E425A0" w14:textId="28F715B9" w:rsidR="0062729D" w:rsidRPr="006C3C36" w:rsidRDefault="0062729D" w:rsidP="0062729D">
            <w:pPr>
              <w:pStyle w:val="af5"/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69844EB4" w14:textId="2A092EBA" w:rsidR="0062729D" w:rsidRPr="006C3C36" w:rsidRDefault="0062729D" w:rsidP="0062729D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vAlign w:val="bottom"/>
          </w:tcPr>
          <w:p w14:paraId="13CC3898" w14:textId="3D526B37" w:rsidR="0062729D" w:rsidRDefault="0062729D" w:rsidP="0062729D">
            <w:pPr>
              <w:pStyle w:val="af5"/>
            </w:pPr>
            <w:r w:rsidRPr="00B35A9C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6" w:type="dxa"/>
            <w:vAlign w:val="bottom"/>
          </w:tcPr>
          <w:p w14:paraId="1CA3D39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3F946C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0780708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452B8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AA30873" w14:textId="1DE7E810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круглый ЛКТ-</w:t>
            </w:r>
            <w:proofErr w:type="gramStart"/>
            <w:r w:rsidRPr="00B35A9C">
              <w:t>П  ø</w:t>
            </w:r>
            <w:proofErr w:type="gramEnd"/>
            <w:r w:rsidRPr="00B35A9C">
              <w:t>125</w:t>
            </w:r>
          </w:p>
        </w:tc>
        <w:tc>
          <w:tcPr>
            <w:tcW w:w="3398" w:type="dxa"/>
            <w:vAlign w:val="center"/>
          </w:tcPr>
          <w:p w14:paraId="7B87DEA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6763D7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1217F29" w14:textId="64BE6170" w:rsidR="0062729D" w:rsidRPr="006C3C36" w:rsidRDefault="0062729D" w:rsidP="0062729D">
            <w:pPr>
              <w:pStyle w:val="af5"/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D181BD1" w14:textId="76ACE54B" w:rsidR="0062729D" w:rsidRPr="006C3C36" w:rsidRDefault="0062729D" w:rsidP="0062729D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vAlign w:val="center"/>
          </w:tcPr>
          <w:p w14:paraId="40EFE530" w14:textId="61E565C1" w:rsidR="0062729D" w:rsidRDefault="0062729D" w:rsidP="0062729D">
            <w:pPr>
              <w:pStyle w:val="af5"/>
            </w:pPr>
            <w:r w:rsidRPr="00B35A9C">
              <w:t>14</w:t>
            </w:r>
          </w:p>
        </w:tc>
        <w:tc>
          <w:tcPr>
            <w:tcW w:w="1416" w:type="dxa"/>
            <w:vAlign w:val="bottom"/>
          </w:tcPr>
          <w:p w14:paraId="4E38281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B68044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28B0302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7B29A7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9DBC766" w14:textId="387D928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круглый ЛКТ-</w:t>
            </w:r>
            <w:proofErr w:type="gramStart"/>
            <w:r w:rsidRPr="00B35A9C">
              <w:t>П  ø</w:t>
            </w:r>
            <w:proofErr w:type="gramEnd"/>
            <w:r w:rsidRPr="00B35A9C">
              <w:t>160</w:t>
            </w:r>
          </w:p>
        </w:tc>
        <w:tc>
          <w:tcPr>
            <w:tcW w:w="3398" w:type="dxa"/>
            <w:vAlign w:val="center"/>
          </w:tcPr>
          <w:p w14:paraId="7F7D98E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05FB1B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23133D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49F6738" w14:textId="446B10B8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2247C98E" w14:textId="5A6D4E37" w:rsidR="0062729D" w:rsidRDefault="0062729D" w:rsidP="0062729D">
            <w:pPr>
              <w:pStyle w:val="af5"/>
            </w:pPr>
            <w:r w:rsidRPr="00B35A9C">
              <w:t>1</w:t>
            </w:r>
          </w:p>
        </w:tc>
        <w:tc>
          <w:tcPr>
            <w:tcW w:w="1416" w:type="dxa"/>
            <w:vAlign w:val="bottom"/>
          </w:tcPr>
          <w:p w14:paraId="370C09F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3E6A66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4ACF1BD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9FF16AD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A15D877" w14:textId="2E5E78F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щелевой ЛКТ-</w:t>
            </w:r>
            <w:proofErr w:type="gramStart"/>
            <w:r w:rsidRPr="00B35A9C">
              <w:t>В  ø</w:t>
            </w:r>
            <w:proofErr w:type="gramEnd"/>
            <w:r w:rsidRPr="00B35A9C">
              <w:t>125</w:t>
            </w:r>
          </w:p>
        </w:tc>
        <w:tc>
          <w:tcPr>
            <w:tcW w:w="3398" w:type="dxa"/>
            <w:vAlign w:val="center"/>
          </w:tcPr>
          <w:p w14:paraId="131E437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B0F1E3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E064891" w14:textId="79542FB0" w:rsidR="0062729D" w:rsidRPr="006C3C36" w:rsidRDefault="0062729D" w:rsidP="0062729D">
            <w:pPr>
              <w:pStyle w:val="af5"/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21ACBCD" w14:textId="2DB67278" w:rsidR="0062729D" w:rsidRPr="006C3C36" w:rsidRDefault="0062729D" w:rsidP="0062729D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vAlign w:val="center"/>
          </w:tcPr>
          <w:p w14:paraId="49094B3E" w14:textId="4B521F10" w:rsidR="0062729D" w:rsidRDefault="0062729D" w:rsidP="0062729D">
            <w:pPr>
              <w:pStyle w:val="af5"/>
            </w:pPr>
            <w:r w:rsidRPr="00B35A9C">
              <w:t>14</w:t>
            </w:r>
          </w:p>
        </w:tc>
        <w:tc>
          <w:tcPr>
            <w:tcW w:w="1416" w:type="dxa"/>
            <w:vAlign w:val="bottom"/>
          </w:tcPr>
          <w:p w14:paraId="0498663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595F38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237474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C2BC1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EB7D0A4" w14:textId="287E8ED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щелевой ЛКТ-</w:t>
            </w:r>
            <w:proofErr w:type="gramStart"/>
            <w:r w:rsidRPr="00B35A9C">
              <w:t>В  ø</w:t>
            </w:r>
            <w:proofErr w:type="gramEnd"/>
            <w:r w:rsidRPr="00B35A9C">
              <w:t>160</w:t>
            </w:r>
          </w:p>
        </w:tc>
        <w:tc>
          <w:tcPr>
            <w:tcW w:w="3398" w:type="dxa"/>
            <w:vAlign w:val="center"/>
          </w:tcPr>
          <w:p w14:paraId="6CCC2C8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FD5D23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8EDB22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1D9B62D" w14:textId="1A3B9D43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282EB4FD" w14:textId="7C0CD92B" w:rsidR="0062729D" w:rsidRDefault="0062729D" w:rsidP="0062729D">
            <w:pPr>
              <w:pStyle w:val="af5"/>
            </w:pPr>
            <w:r w:rsidRPr="00B35A9C">
              <w:t>1</w:t>
            </w:r>
          </w:p>
        </w:tc>
        <w:tc>
          <w:tcPr>
            <w:tcW w:w="1416" w:type="dxa"/>
            <w:vAlign w:val="bottom"/>
          </w:tcPr>
          <w:p w14:paraId="22E2232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6C6A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B05BC07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B6E5F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CA1B0F0" w14:textId="13F451E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Воздуховод гибкий теплоизолированный гофрированный ø125</w:t>
            </w:r>
          </w:p>
        </w:tc>
        <w:tc>
          <w:tcPr>
            <w:tcW w:w="3398" w:type="dxa"/>
            <w:vAlign w:val="center"/>
          </w:tcPr>
          <w:p w14:paraId="420DD07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703209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E057BD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36D0281" w14:textId="1EF74B43" w:rsidR="0062729D" w:rsidRPr="006C3C36" w:rsidRDefault="0062729D" w:rsidP="0062729D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3806046D" w14:textId="100F073C" w:rsidR="0062729D" w:rsidRDefault="0062729D" w:rsidP="0062729D">
            <w:pPr>
              <w:pStyle w:val="af5"/>
            </w:pPr>
            <w:r w:rsidRPr="00B35A9C">
              <w:rPr>
                <w:lang w:val="en-US"/>
              </w:rPr>
              <w:t>17</w:t>
            </w:r>
          </w:p>
        </w:tc>
        <w:tc>
          <w:tcPr>
            <w:tcW w:w="1416" w:type="dxa"/>
            <w:vAlign w:val="bottom"/>
          </w:tcPr>
          <w:p w14:paraId="59E4A34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359119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14455F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60B4C6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A7E1E8D" w14:textId="2B953D9F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Воздуховод гибкий теплоизолированный гофрированный ø160</w:t>
            </w:r>
          </w:p>
        </w:tc>
        <w:tc>
          <w:tcPr>
            <w:tcW w:w="3398" w:type="dxa"/>
            <w:vAlign w:val="center"/>
          </w:tcPr>
          <w:p w14:paraId="7366BD9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78551A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09A6C3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F36D0E1" w14:textId="1769D8C7" w:rsidR="0062729D" w:rsidRPr="006C3C36" w:rsidRDefault="0062729D" w:rsidP="0062729D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center"/>
          </w:tcPr>
          <w:p w14:paraId="14F7F91E" w14:textId="52ADFFDE" w:rsidR="0062729D" w:rsidRDefault="0062729D" w:rsidP="0062729D">
            <w:pPr>
              <w:pStyle w:val="af5"/>
            </w:pPr>
            <w:r w:rsidRPr="00B35A9C">
              <w:rPr>
                <w:lang w:val="en-US"/>
              </w:rPr>
              <w:t>2</w:t>
            </w:r>
          </w:p>
        </w:tc>
        <w:tc>
          <w:tcPr>
            <w:tcW w:w="1416" w:type="dxa"/>
            <w:vAlign w:val="bottom"/>
          </w:tcPr>
          <w:p w14:paraId="081CC24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255D1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3B4189C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A3F94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E9E998B" w14:textId="783DBC9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,5</w:t>
            </w:r>
          </w:p>
        </w:tc>
        <w:tc>
          <w:tcPr>
            <w:tcW w:w="3398" w:type="dxa"/>
            <w:vAlign w:val="center"/>
          </w:tcPr>
          <w:p w14:paraId="15753C72" w14:textId="7379D27C" w:rsidR="0062729D" w:rsidRPr="006C3C36" w:rsidRDefault="0062729D" w:rsidP="0062729D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vAlign w:val="center"/>
          </w:tcPr>
          <w:p w14:paraId="4D9C97D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B78DB7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687E9A0" w14:textId="238CDE34" w:rsidR="0062729D" w:rsidRPr="006C3C36" w:rsidRDefault="0062729D" w:rsidP="0062729D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171A7BF7" w14:textId="6E352DCE" w:rsidR="0062729D" w:rsidRDefault="0062729D" w:rsidP="0062729D">
            <w:pPr>
              <w:pStyle w:val="af5"/>
            </w:pPr>
            <w:r w:rsidRPr="00B35A9C">
              <w:rPr>
                <w:rFonts w:cs="Times New Roman"/>
                <w:szCs w:val="24"/>
              </w:rPr>
              <w:t>51</w:t>
            </w:r>
          </w:p>
        </w:tc>
        <w:tc>
          <w:tcPr>
            <w:tcW w:w="1416" w:type="dxa"/>
            <w:vAlign w:val="bottom"/>
          </w:tcPr>
          <w:p w14:paraId="6E12683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3356D6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ED08244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20F7F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ED633D2" w14:textId="092B2B8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,5</w:t>
            </w:r>
          </w:p>
        </w:tc>
        <w:tc>
          <w:tcPr>
            <w:tcW w:w="3398" w:type="dxa"/>
            <w:vAlign w:val="center"/>
          </w:tcPr>
          <w:p w14:paraId="5A8EDED2" w14:textId="58319EE7" w:rsidR="0062729D" w:rsidRPr="006C3C36" w:rsidRDefault="0062729D" w:rsidP="0062729D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vAlign w:val="center"/>
          </w:tcPr>
          <w:p w14:paraId="36070ED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7D0D47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17410A8" w14:textId="02A9DAFD" w:rsidR="0062729D" w:rsidRPr="006C3C36" w:rsidRDefault="0062729D" w:rsidP="0062729D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4CAFC9AF" w14:textId="4942D1EF" w:rsidR="0062729D" w:rsidRDefault="0062729D" w:rsidP="0062729D">
            <w:pPr>
              <w:pStyle w:val="af5"/>
            </w:pPr>
            <w:r w:rsidRPr="00B35A9C">
              <w:rPr>
                <w:rFonts w:cs="Times New Roman"/>
                <w:szCs w:val="24"/>
              </w:rPr>
              <w:t>26</w:t>
            </w:r>
          </w:p>
        </w:tc>
        <w:tc>
          <w:tcPr>
            <w:tcW w:w="1416" w:type="dxa"/>
            <w:vAlign w:val="bottom"/>
          </w:tcPr>
          <w:p w14:paraId="0ED9117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87F183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593A482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2262D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235A5FE" w14:textId="237C963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,5</w:t>
            </w:r>
          </w:p>
        </w:tc>
        <w:tc>
          <w:tcPr>
            <w:tcW w:w="3398" w:type="dxa"/>
            <w:vAlign w:val="center"/>
          </w:tcPr>
          <w:p w14:paraId="3F2DF8B6" w14:textId="7D9C9FE3" w:rsidR="0062729D" w:rsidRPr="006C3C36" w:rsidRDefault="0062729D" w:rsidP="0062729D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vAlign w:val="center"/>
          </w:tcPr>
          <w:p w14:paraId="61AB261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DE2627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0E7EB42" w14:textId="7CAEBFB9" w:rsidR="0062729D" w:rsidRPr="006C3C36" w:rsidRDefault="0062729D" w:rsidP="0062729D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0C392B35" w14:textId="56FE0A93" w:rsidR="0062729D" w:rsidRDefault="0062729D" w:rsidP="0062729D">
            <w:pPr>
              <w:pStyle w:val="af5"/>
            </w:pPr>
            <w:r w:rsidRPr="00B35A9C">
              <w:rPr>
                <w:rFonts w:cs="Times New Roman"/>
                <w:szCs w:val="24"/>
              </w:rPr>
              <w:t>35</w:t>
            </w:r>
          </w:p>
        </w:tc>
        <w:tc>
          <w:tcPr>
            <w:tcW w:w="1416" w:type="dxa"/>
            <w:vAlign w:val="bottom"/>
          </w:tcPr>
          <w:p w14:paraId="083B36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2B3C4D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2CD4AA1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1AC36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C623E7" w14:textId="6AE898A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,6</w:t>
            </w:r>
          </w:p>
        </w:tc>
        <w:tc>
          <w:tcPr>
            <w:tcW w:w="3398" w:type="dxa"/>
            <w:vAlign w:val="center"/>
          </w:tcPr>
          <w:p w14:paraId="615C0937" w14:textId="7835CE34" w:rsidR="0062729D" w:rsidRPr="006C3C36" w:rsidRDefault="0062729D" w:rsidP="0062729D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vAlign w:val="center"/>
          </w:tcPr>
          <w:p w14:paraId="22DA7AF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2AB41F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F0EBFCD" w14:textId="4334AB49" w:rsidR="0062729D" w:rsidRPr="006C3C36" w:rsidRDefault="0062729D" w:rsidP="0062729D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23E10D37" w14:textId="569BD5E0" w:rsidR="0062729D" w:rsidRDefault="0062729D" w:rsidP="0062729D">
            <w:pPr>
              <w:pStyle w:val="af5"/>
            </w:pPr>
            <w:r w:rsidRPr="00B35A9C">
              <w:rPr>
                <w:rFonts w:cs="Times New Roman"/>
                <w:szCs w:val="24"/>
              </w:rPr>
              <w:t>12</w:t>
            </w:r>
          </w:p>
        </w:tc>
        <w:tc>
          <w:tcPr>
            <w:tcW w:w="1416" w:type="dxa"/>
            <w:vAlign w:val="bottom"/>
          </w:tcPr>
          <w:p w14:paraId="0BC4C6A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704EB8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A159FEA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8B4C421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D4DDF6" w14:textId="3368E1B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прямоугольного сечения из тонколистовой оцинкованной стали 300x250,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,7</w:t>
            </w:r>
          </w:p>
        </w:tc>
        <w:tc>
          <w:tcPr>
            <w:tcW w:w="3398" w:type="dxa"/>
            <w:vAlign w:val="center"/>
          </w:tcPr>
          <w:p w14:paraId="1653F425" w14:textId="59A82689" w:rsidR="0062729D" w:rsidRPr="006C3C36" w:rsidRDefault="0062729D" w:rsidP="0062729D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vAlign w:val="center"/>
          </w:tcPr>
          <w:p w14:paraId="2DC9F7C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8323F1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AAB33FD" w14:textId="22DB35AE" w:rsidR="0062729D" w:rsidRPr="006C3C36" w:rsidRDefault="0062729D" w:rsidP="0062729D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14F65A90" w14:textId="4EA71ADE" w:rsidR="0062729D" w:rsidRDefault="0062729D" w:rsidP="0062729D">
            <w:pPr>
              <w:pStyle w:val="af5"/>
            </w:pPr>
            <w:r w:rsidRPr="00B35A9C">
              <w:rPr>
                <w:rFonts w:cs="Times New Roman"/>
                <w:szCs w:val="24"/>
              </w:rPr>
              <w:t>37</w:t>
            </w:r>
          </w:p>
        </w:tc>
        <w:tc>
          <w:tcPr>
            <w:tcW w:w="1416" w:type="dxa"/>
            <w:vAlign w:val="bottom"/>
          </w:tcPr>
          <w:p w14:paraId="49FCFE4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9B4044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97E40C0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A4B8B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C4EFCC0" w14:textId="7BBE9B80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,7</w:t>
            </w:r>
          </w:p>
        </w:tc>
        <w:tc>
          <w:tcPr>
            <w:tcW w:w="3398" w:type="dxa"/>
            <w:vAlign w:val="center"/>
          </w:tcPr>
          <w:p w14:paraId="2D433B66" w14:textId="5A606A12" w:rsidR="0062729D" w:rsidRPr="006C3C36" w:rsidRDefault="0062729D" w:rsidP="0062729D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vAlign w:val="center"/>
          </w:tcPr>
          <w:p w14:paraId="074A966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378481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872FC1D" w14:textId="3FD21605" w:rsidR="0062729D" w:rsidRPr="006C3C36" w:rsidRDefault="0062729D" w:rsidP="0062729D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7E3EC93C" w14:textId="79A3A3B7" w:rsidR="0062729D" w:rsidRDefault="0062729D" w:rsidP="0062729D">
            <w:pPr>
              <w:pStyle w:val="af5"/>
            </w:pPr>
            <w:r w:rsidRPr="00B35A9C">
              <w:rPr>
                <w:rFonts w:cs="Times New Roman"/>
                <w:szCs w:val="24"/>
              </w:rPr>
              <w:t>33</w:t>
            </w:r>
          </w:p>
        </w:tc>
        <w:tc>
          <w:tcPr>
            <w:tcW w:w="1416" w:type="dxa"/>
            <w:vAlign w:val="bottom"/>
          </w:tcPr>
          <w:p w14:paraId="49BB07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726E07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6F1E9A9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B86C17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B8E985" w14:textId="15CCA4E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прямоугольного сечения из тонколистовой оцинкованной стали 500x500,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,7</w:t>
            </w:r>
          </w:p>
        </w:tc>
        <w:tc>
          <w:tcPr>
            <w:tcW w:w="3398" w:type="dxa"/>
            <w:vAlign w:val="center"/>
          </w:tcPr>
          <w:p w14:paraId="1FE34D63" w14:textId="66DE4040" w:rsidR="0062729D" w:rsidRPr="006C3C36" w:rsidRDefault="0062729D" w:rsidP="0062729D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vAlign w:val="center"/>
          </w:tcPr>
          <w:p w14:paraId="6E1CA00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B3467A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478C77D" w14:textId="7753C265" w:rsidR="0062729D" w:rsidRPr="006C3C36" w:rsidRDefault="0062729D" w:rsidP="0062729D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2889AFC6" w14:textId="63559327" w:rsidR="0062729D" w:rsidRDefault="0062729D" w:rsidP="0062729D">
            <w:pPr>
              <w:pStyle w:val="af5"/>
            </w:pPr>
            <w:r w:rsidRPr="00B35A9C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4528FC9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06F3F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954918E" w14:textId="77777777" w:rsidTr="00F779B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8BEFE2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228FE86" w14:textId="64FB1FC0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прямоугольного сечения из тонколистовой оцинкованной стали 650x500,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,7</w:t>
            </w:r>
          </w:p>
        </w:tc>
        <w:tc>
          <w:tcPr>
            <w:tcW w:w="3398" w:type="dxa"/>
            <w:vAlign w:val="center"/>
          </w:tcPr>
          <w:p w14:paraId="59B94B25" w14:textId="10FDE7C3" w:rsidR="0062729D" w:rsidRPr="006C3C36" w:rsidRDefault="0062729D" w:rsidP="0062729D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vAlign w:val="center"/>
          </w:tcPr>
          <w:p w14:paraId="3484BCE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350E54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178C76F" w14:textId="77B0E39A" w:rsidR="0062729D" w:rsidRPr="006C3C36" w:rsidRDefault="0062729D" w:rsidP="0062729D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vAlign w:val="bottom"/>
          </w:tcPr>
          <w:p w14:paraId="0187C3B8" w14:textId="58187AE3" w:rsidR="0062729D" w:rsidRDefault="0062729D" w:rsidP="0062729D">
            <w:pPr>
              <w:pStyle w:val="af5"/>
            </w:pPr>
            <w:r w:rsidRPr="00B35A9C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506C2DE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128E7E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5DDC825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60E73A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C93729C" w14:textId="3E2F3EB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6FA0C301" w14:textId="3584D92E" w:rsidR="0062729D" w:rsidRPr="006C3C36" w:rsidRDefault="0062729D" w:rsidP="0062729D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vAlign w:val="center"/>
          </w:tcPr>
          <w:p w14:paraId="0565F2C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31F880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BB30056" w14:textId="448C7B20" w:rsidR="0062729D" w:rsidRPr="006C3C36" w:rsidRDefault="0062729D" w:rsidP="0062729D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vAlign w:val="center"/>
          </w:tcPr>
          <w:p w14:paraId="7D20C41F" w14:textId="5C5C440E" w:rsidR="0062729D" w:rsidRDefault="0062729D" w:rsidP="0062729D">
            <w:pPr>
              <w:pStyle w:val="af5"/>
            </w:pPr>
            <w:r w:rsidRPr="00B35A9C">
              <w:rPr>
                <w:lang w:val="en-US"/>
              </w:rPr>
              <w:t>83</w:t>
            </w:r>
          </w:p>
        </w:tc>
        <w:tc>
          <w:tcPr>
            <w:tcW w:w="1416" w:type="dxa"/>
            <w:vAlign w:val="bottom"/>
          </w:tcPr>
          <w:p w14:paraId="6D10D42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9A7651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5B47226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854146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C9F688B" w14:textId="5AABA739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Теплоизоляция из вспененного каучука </w:t>
            </w:r>
            <w:r w:rsidRPr="00B35A9C">
              <w:rPr>
                <w:lang w:val="en-US"/>
              </w:rPr>
              <w:t>K</w:t>
            </w:r>
            <w:r w:rsidRPr="00B35A9C">
              <w:t>-</w:t>
            </w:r>
            <w:r w:rsidRPr="00B35A9C">
              <w:rPr>
                <w:lang w:val="en-US"/>
              </w:rPr>
              <w:t>Flex</w:t>
            </w:r>
            <w:r w:rsidRPr="00B35A9C">
              <w:t xml:space="preserve"> </w:t>
            </w:r>
            <w:r w:rsidRPr="00B35A9C">
              <w:rPr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2A7A6E0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5DB814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0FB0A8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9CFF4C5" w14:textId="063B2342" w:rsidR="0062729D" w:rsidRPr="006C3C36" w:rsidRDefault="0062729D" w:rsidP="0062729D">
            <w:pPr>
              <w:pStyle w:val="af5"/>
            </w:pPr>
            <w:r w:rsidRPr="00B35A9C">
              <w:t>м2</w:t>
            </w:r>
          </w:p>
        </w:tc>
        <w:tc>
          <w:tcPr>
            <w:tcW w:w="1133" w:type="dxa"/>
            <w:vAlign w:val="center"/>
          </w:tcPr>
          <w:p w14:paraId="39EE22F3" w14:textId="25C43D85" w:rsidR="0062729D" w:rsidRDefault="0062729D" w:rsidP="0062729D">
            <w:pPr>
              <w:pStyle w:val="af5"/>
            </w:pPr>
            <w:r w:rsidRPr="00B35A9C">
              <w:rPr>
                <w:lang w:val="en-US"/>
              </w:rPr>
              <w:t>265</w:t>
            </w:r>
          </w:p>
        </w:tc>
        <w:tc>
          <w:tcPr>
            <w:tcW w:w="1416" w:type="dxa"/>
            <w:vAlign w:val="bottom"/>
          </w:tcPr>
          <w:p w14:paraId="7FBFA80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69D257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1DB2959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68BDCC4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6EA1378C" w14:textId="7478E70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rPr>
                <w:b/>
                <w:bCs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39DCE8E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ADEAC5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B85A28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0B9D04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377A0D7" w14:textId="77777777" w:rsidR="0062729D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1F620D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FA541D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8F1984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FCE122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F9C0FD3" w14:textId="5D444EA9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21181CCC" w14:textId="208A961E" w:rsidR="0062729D" w:rsidRPr="006C3C36" w:rsidRDefault="0062729D" w:rsidP="0062729D">
            <w:pPr>
              <w:pStyle w:val="af5"/>
            </w:pPr>
            <w:proofErr w:type="spellStart"/>
            <w:r w:rsidRPr="00B35A9C">
              <w:t>Огнетитан</w:t>
            </w:r>
            <w:proofErr w:type="spellEnd"/>
            <w:r w:rsidRPr="00B35A9C">
              <w:t xml:space="preserve"> ПРО-ВЕНТ</w:t>
            </w:r>
          </w:p>
        </w:tc>
        <w:tc>
          <w:tcPr>
            <w:tcW w:w="1982" w:type="dxa"/>
            <w:vAlign w:val="center"/>
          </w:tcPr>
          <w:p w14:paraId="35157D6D" w14:textId="7FADC5E0" w:rsidR="0062729D" w:rsidRPr="006C3C36" w:rsidRDefault="0062729D" w:rsidP="0062729D">
            <w:pPr>
              <w:pStyle w:val="af5"/>
            </w:pPr>
            <w:r w:rsidRPr="00B35A9C">
              <w:t> </w:t>
            </w:r>
          </w:p>
        </w:tc>
        <w:tc>
          <w:tcPr>
            <w:tcW w:w="2549" w:type="dxa"/>
            <w:vAlign w:val="center"/>
          </w:tcPr>
          <w:p w14:paraId="147984BC" w14:textId="488D1F6E" w:rsidR="0062729D" w:rsidRPr="006C3C36" w:rsidRDefault="0062729D" w:rsidP="0062729D">
            <w:pPr>
              <w:pStyle w:val="af5"/>
            </w:pPr>
            <w:r w:rsidRPr="00B35A9C">
              <w:t>ООО «</w:t>
            </w:r>
            <w:proofErr w:type="spellStart"/>
            <w:r w:rsidRPr="00B35A9C">
              <w:t>Гермоизол</w:t>
            </w:r>
            <w:proofErr w:type="spellEnd"/>
            <w:r w:rsidRPr="00B35A9C">
              <w:t>»</w:t>
            </w:r>
          </w:p>
        </w:tc>
        <w:tc>
          <w:tcPr>
            <w:tcW w:w="1133" w:type="dxa"/>
            <w:vAlign w:val="center"/>
          </w:tcPr>
          <w:p w14:paraId="14E5D460" w14:textId="68FB9EF1" w:rsidR="0062729D" w:rsidRPr="006C3C36" w:rsidRDefault="0062729D" w:rsidP="0062729D">
            <w:pPr>
              <w:pStyle w:val="af5"/>
            </w:pPr>
            <w:proofErr w:type="spellStart"/>
            <w:r w:rsidRPr="00B35A9C">
              <w:t>компл</w:t>
            </w:r>
            <w:proofErr w:type="spellEnd"/>
            <w:r w:rsidRPr="00B35A9C">
              <w:t>.</w:t>
            </w:r>
          </w:p>
        </w:tc>
        <w:tc>
          <w:tcPr>
            <w:tcW w:w="1133" w:type="dxa"/>
            <w:vAlign w:val="center"/>
          </w:tcPr>
          <w:p w14:paraId="50112391" w14:textId="180D778B" w:rsidR="0062729D" w:rsidRDefault="0062729D" w:rsidP="0062729D">
            <w:pPr>
              <w:pStyle w:val="af5"/>
            </w:pPr>
            <w:r w:rsidRPr="00B35A9C">
              <w:t>2</w:t>
            </w:r>
          </w:p>
        </w:tc>
        <w:tc>
          <w:tcPr>
            <w:tcW w:w="1416" w:type="dxa"/>
            <w:vAlign w:val="bottom"/>
          </w:tcPr>
          <w:p w14:paraId="3C8E507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AB1901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F5169F2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6C828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8D997D2" w14:textId="57AFC9D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6EA20E1B" w14:textId="0DE0103C" w:rsidR="0062729D" w:rsidRPr="006C3C36" w:rsidRDefault="0062729D" w:rsidP="0062729D">
            <w:pPr>
              <w:pStyle w:val="af5"/>
            </w:pPr>
            <w:r w:rsidRPr="00B35A9C"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5A041233" w14:textId="67DB8551" w:rsidR="0062729D" w:rsidRPr="006C3C36" w:rsidRDefault="0062729D" w:rsidP="0062729D">
            <w:pPr>
              <w:pStyle w:val="af5"/>
            </w:pPr>
            <w:r w:rsidRPr="00B35A9C">
              <w:t> </w:t>
            </w:r>
          </w:p>
        </w:tc>
        <w:tc>
          <w:tcPr>
            <w:tcW w:w="2549" w:type="dxa"/>
            <w:vAlign w:val="center"/>
          </w:tcPr>
          <w:p w14:paraId="693B1A0C" w14:textId="6B96651E" w:rsidR="0062729D" w:rsidRPr="006C3C36" w:rsidRDefault="0062729D" w:rsidP="0062729D">
            <w:pPr>
              <w:pStyle w:val="af5"/>
            </w:pPr>
            <w:r w:rsidRPr="00B35A9C">
              <w:t>ООО «</w:t>
            </w:r>
            <w:proofErr w:type="spellStart"/>
            <w:r w:rsidRPr="00B35A9C">
              <w:t>Гермоизол</w:t>
            </w:r>
            <w:proofErr w:type="spellEnd"/>
            <w:r w:rsidRPr="00B35A9C">
              <w:t>»</w:t>
            </w:r>
          </w:p>
        </w:tc>
        <w:tc>
          <w:tcPr>
            <w:tcW w:w="1133" w:type="dxa"/>
            <w:vAlign w:val="center"/>
          </w:tcPr>
          <w:p w14:paraId="1B63314D" w14:textId="03B210EF" w:rsidR="0062729D" w:rsidRPr="006C3C36" w:rsidRDefault="0062729D" w:rsidP="0062729D">
            <w:pPr>
              <w:pStyle w:val="af5"/>
            </w:pPr>
            <w:r w:rsidRPr="00B35A9C">
              <w:t>м2</w:t>
            </w:r>
          </w:p>
        </w:tc>
        <w:tc>
          <w:tcPr>
            <w:tcW w:w="1133" w:type="dxa"/>
            <w:vAlign w:val="center"/>
          </w:tcPr>
          <w:p w14:paraId="476722E0" w14:textId="61405CFD" w:rsidR="0062729D" w:rsidRDefault="0062729D" w:rsidP="0062729D">
            <w:pPr>
              <w:pStyle w:val="af5"/>
            </w:pPr>
            <w:r w:rsidRPr="00B35A9C">
              <w:t>0,45</w:t>
            </w:r>
          </w:p>
        </w:tc>
        <w:tc>
          <w:tcPr>
            <w:tcW w:w="1416" w:type="dxa"/>
            <w:vAlign w:val="bottom"/>
          </w:tcPr>
          <w:p w14:paraId="5AB1C5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0EA808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F0E780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15A5E0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2D608CA" w14:textId="7D3C50A4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Герметик противопожарный</w:t>
            </w:r>
          </w:p>
        </w:tc>
        <w:tc>
          <w:tcPr>
            <w:tcW w:w="3398" w:type="dxa"/>
            <w:vAlign w:val="center"/>
          </w:tcPr>
          <w:p w14:paraId="081BE37C" w14:textId="0DEE91A7" w:rsidR="0062729D" w:rsidRPr="006C3C36" w:rsidRDefault="0062729D" w:rsidP="0062729D">
            <w:pPr>
              <w:pStyle w:val="af5"/>
            </w:pPr>
            <w:r w:rsidRPr="00B35A9C">
              <w:t>ОГНЕТИТАН SN</w:t>
            </w:r>
          </w:p>
        </w:tc>
        <w:tc>
          <w:tcPr>
            <w:tcW w:w="1982" w:type="dxa"/>
            <w:vAlign w:val="center"/>
          </w:tcPr>
          <w:p w14:paraId="30F2C512" w14:textId="145660B4" w:rsidR="0062729D" w:rsidRPr="006C3C36" w:rsidRDefault="0062729D" w:rsidP="0062729D">
            <w:pPr>
              <w:pStyle w:val="af5"/>
            </w:pPr>
            <w:r w:rsidRPr="00B35A9C">
              <w:t> </w:t>
            </w:r>
          </w:p>
        </w:tc>
        <w:tc>
          <w:tcPr>
            <w:tcW w:w="2549" w:type="dxa"/>
            <w:vAlign w:val="center"/>
          </w:tcPr>
          <w:p w14:paraId="6C7EFFC7" w14:textId="50C8933C" w:rsidR="0062729D" w:rsidRPr="006C3C36" w:rsidRDefault="0062729D" w:rsidP="0062729D">
            <w:pPr>
              <w:pStyle w:val="af5"/>
            </w:pPr>
            <w:r w:rsidRPr="00B35A9C">
              <w:t>ООО «</w:t>
            </w:r>
            <w:proofErr w:type="spellStart"/>
            <w:r w:rsidRPr="00B35A9C">
              <w:t>Гермоизол</w:t>
            </w:r>
            <w:proofErr w:type="spellEnd"/>
            <w:r w:rsidRPr="00B35A9C">
              <w:t>»</w:t>
            </w:r>
          </w:p>
        </w:tc>
        <w:tc>
          <w:tcPr>
            <w:tcW w:w="1133" w:type="dxa"/>
            <w:vAlign w:val="center"/>
          </w:tcPr>
          <w:p w14:paraId="5F2776FE" w14:textId="39C54754" w:rsidR="0062729D" w:rsidRPr="006C3C36" w:rsidRDefault="0062729D" w:rsidP="0062729D">
            <w:pPr>
              <w:pStyle w:val="af5"/>
            </w:pPr>
            <w:r w:rsidRPr="00B35A9C">
              <w:t>кг</w:t>
            </w:r>
          </w:p>
        </w:tc>
        <w:tc>
          <w:tcPr>
            <w:tcW w:w="1133" w:type="dxa"/>
            <w:vAlign w:val="center"/>
          </w:tcPr>
          <w:p w14:paraId="080CD84D" w14:textId="604E35E2" w:rsidR="0062729D" w:rsidRDefault="0062729D" w:rsidP="0062729D">
            <w:pPr>
              <w:pStyle w:val="af5"/>
            </w:pPr>
            <w:r w:rsidRPr="00B35A9C">
              <w:t>1,62</w:t>
            </w:r>
          </w:p>
        </w:tc>
        <w:tc>
          <w:tcPr>
            <w:tcW w:w="1416" w:type="dxa"/>
            <w:vAlign w:val="bottom"/>
          </w:tcPr>
          <w:p w14:paraId="6FD2B64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1A76D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C431DD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1FF0F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6B6D0A" w14:textId="33760D2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Металл для крепления воздуховодов</w:t>
            </w:r>
          </w:p>
        </w:tc>
        <w:tc>
          <w:tcPr>
            <w:tcW w:w="3398" w:type="dxa"/>
            <w:vAlign w:val="center"/>
          </w:tcPr>
          <w:p w14:paraId="4942D0D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35237B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42F89F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ECCD4EC" w14:textId="52E4244E" w:rsidR="0062729D" w:rsidRPr="006C3C36" w:rsidRDefault="0062729D" w:rsidP="0062729D">
            <w:pPr>
              <w:pStyle w:val="af5"/>
            </w:pPr>
            <w:r w:rsidRPr="00B35A9C">
              <w:t>кг</w:t>
            </w:r>
          </w:p>
        </w:tc>
        <w:tc>
          <w:tcPr>
            <w:tcW w:w="1133" w:type="dxa"/>
            <w:vAlign w:val="center"/>
          </w:tcPr>
          <w:p w14:paraId="231135CE" w14:textId="15519D94" w:rsidR="0062729D" w:rsidRDefault="0062729D" w:rsidP="0062729D">
            <w:pPr>
              <w:pStyle w:val="af5"/>
            </w:pPr>
            <w:r w:rsidRPr="00B35A9C">
              <w:t>81</w:t>
            </w:r>
          </w:p>
        </w:tc>
        <w:tc>
          <w:tcPr>
            <w:tcW w:w="1416" w:type="dxa"/>
            <w:vAlign w:val="bottom"/>
          </w:tcPr>
          <w:p w14:paraId="6649F20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DD700B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F1504C0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5DD4F4C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0637F074" w14:textId="5D45A04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</w:rPr>
              <w:t>23 Этаж</w:t>
            </w:r>
          </w:p>
        </w:tc>
        <w:tc>
          <w:tcPr>
            <w:tcW w:w="3398" w:type="dxa"/>
            <w:vAlign w:val="center"/>
          </w:tcPr>
          <w:p w14:paraId="2B103D7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29123E2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BE7C5D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59DE19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54E40378" w14:textId="77777777" w:rsidR="0062729D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4A65F37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43A63D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18283F4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6404D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C1A1300" w14:textId="06473B8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t>4</w:t>
            </w:r>
            <w:r w:rsidRPr="001E7620">
              <w:t>00x</w:t>
            </w:r>
            <w:r>
              <w:t>25</w:t>
            </w:r>
            <w:r w:rsidRPr="001E7620">
              <w:t xml:space="preserve">0 мм, с электромеханическим приводом BELIMO на 220 </w:t>
            </w:r>
            <w:proofErr w:type="gramStart"/>
            <w:r w:rsidRPr="001E7620">
              <w:t>В,  с</w:t>
            </w:r>
            <w:proofErr w:type="gramEnd"/>
            <w:r w:rsidRPr="001E7620">
              <w:t xml:space="preserve"> соединительной коробкой и клеммной колодкой.</w:t>
            </w:r>
          </w:p>
        </w:tc>
        <w:tc>
          <w:tcPr>
            <w:tcW w:w="3398" w:type="dxa"/>
            <w:vAlign w:val="center"/>
          </w:tcPr>
          <w:p w14:paraId="0F57ECFA" w14:textId="75C299F4" w:rsidR="0062729D" w:rsidRPr="006C3C36" w:rsidRDefault="0062729D" w:rsidP="0062729D">
            <w:pPr>
              <w:pStyle w:val="af5"/>
            </w:pPr>
            <w:r w:rsidRPr="001E7620">
              <w:t>КЛОП-2(60)-НО-400x250-</w:t>
            </w:r>
            <w:proofErr w:type="gramStart"/>
            <w:r w:rsidRPr="001E7620">
              <w:t>MB(</w:t>
            </w:r>
            <w:proofErr w:type="gramEnd"/>
            <w:r w:rsidRPr="001E7620">
              <w:t>220)-К</w:t>
            </w:r>
          </w:p>
        </w:tc>
        <w:tc>
          <w:tcPr>
            <w:tcW w:w="1982" w:type="dxa"/>
            <w:vAlign w:val="center"/>
          </w:tcPr>
          <w:p w14:paraId="3B2ADD9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6845248" w14:textId="45991A87" w:rsidR="0062729D" w:rsidRPr="006C3C36" w:rsidRDefault="0062729D" w:rsidP="0062729D">
            <w:pPr>
              <w:pStyle w:val="af5"/>
            </w:pPr>
            <w:r w:rsidRPr="001E7620">
              <w:t>ВИНГС-М</w:t>
            </w:r>
          </w:p>
        </w:tc>
        <w:tc>
          <w:tcPr>
            <w:tcW w:w="1133" w:type="dxa"/>
            <w:vAlign w:val="center"/>
          </w:tcPr>
          <w:p w14:paraId="4D557F3A" w14:textId="1D9B94AC" w:rsidR="0062729D" w:rsidRPr="006C3C36" w:rsidRDefault="0062729D" w:rsidP="0062729D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63FEC3A3" w14:textId="74A345F9" w:rsidR="0062729D" w:rsidRDefault="0062729D" w:rsidP="0062729D">
            <w:pPr>
              <w:pStyle w:val="af5"/>
            </w:pPr>
            <w:r w:rsidRPr="001E7620">
              <w:t>1</w:t>
            </w:r>
          </w:p>
        </w:tc>
        <w:tc>
          <w:tcPr>
            <w:tcW w:w="1416" w:type="dxa"/>
            <w:vAlign w:val="bottom"/>
          </w:tcPr>
          <w:p w14:paraId="3FA42FD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8CB121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F6082A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0D01EE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90FDC94" w14:textId="36C06A34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08E00CB" w14:textId="0EB71367" w:rsidR="0062729D" w:rsidRPr="006C3C36" w:rsidRDefault="0062729D" w:rsidP="0062729D">
            <w:pPr>
              <w:pStyle w:val="af5"/>
            </w:pPr>
            <w:r w:rsidRPr="001E7620">
              <w:t>ДК 125Р</w:t>
            </w:r>
          </w:p>
        </w:tc>
        <w:tc>
          <w:tcPr>
            <w:tcW w:w="1982" w:type="dxa"/>
            <w:vAlign w:val="center"/>
          </w:tcPr>
          <w:p w14:paraId="72C13C3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A300D5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07C3964" w14:textId="207006F9" w:rsidR="0062729D" w:rsidRPr="006C3C36" w:rsidRDefault="0062729D" w:rsidP="0062729D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bottom"/>
          </w:tcPr>
          <w:p w14:paraId="58B27E21" w14:textId="04C84CE9" w:rsidR="0062729D" w:rsidRDefault="0062729D" w:rsidP="0062729D">
            <w:pPr>
              <w:pStyle w:val="af5"/>
            </w:pPr>
            <w:r w:rsidRPr="001E7620">
              <w:t>3</w:t>
            </w:r>
          </w:p>
        </w:tc>
        <w:tc>
          <w:tcPr>
            <w:tcW w:w="1416" w:type="dxa"/>
            <w:vAlign w:val="bottom"/>
          </w:tcPr>
          <w:p w14:paraId="529D98C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2FB97A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C033CBF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1A3D79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592FD16" w14:textId="133B40F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30410DA" w14:textId="63371D2A" w:rsidR="0062729D" w:rsidRPr="006C3C36" w:rsidRDefault="0062729D" w:rsidP="0062729D">
            <w:pPr>
              <w:pStyle w:val="af5"/>
            </w:pPr>
            <w:r w:rsidRPr="001E7620">
              <w:t>ДК 160Р</w:t>
            </w:r>
          </w:p>
        </w:tc>
        <w:tc>
          <w:tcPr>
            <w:tcW w:w="1982" w:type="dxa"/>
            <w:vAlign w:val="center"/>
          </w:tcPr>
          <w:p w14:paraId="5E076F8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E4F9E2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F73633C" w14:textId="5466B643" w:rsidR="0062729D" w:rsidRPr="006C3C36" w:rsidRDefault="0062729D" w:rsidP="0062729D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bottom"/>
          </w:tcPr>
          <w:p w14:paraId="78B2D48D" w14:textId="036B18A9" w:rsidR="0062729D" w:rsidRDefault="0062729D" w:rsidP="0062729D">
            <w:pPr>
              <w:pStyle w:val="af5"/>
            </w:pPr>
            <w:r w:rsidRPr="001E7620">
              <w:t>7</w:t>
            </w:r>
          </w:p>
        </w:tc>
        <w:tc>
          <w:tcPr>
            <w:tcW w:w="1416" w:type="dxa"/>
            <w:vAlign w:val="bottom"/>
          </w:tcPr>
          <w:p w14:paraId="7F912AA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1ECF4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A473A88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33E56C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993357C" w14:textId="3E9DC996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6F7783D4" w14:textId="464B5031" w:rsidR="0062729D" w:rsidRPr="006C3C36" w:rsidRDefault="0062729D" w:rsidP="0062729D">
            <w:pPr>
              <w:pStyle w:val="af5"/>
            </w:pPr>
            <w:r w:rsidRPr="001E7620">
              <w:t>ДК 200Р</w:t>
            </w:r>
          </w:p>
        </w:tc>
        <w:tc>
          <w:tcPr>
            <w:tcW w:w="1982" w:type="dxa"/>
            <w:vAlign w:val="center"/>
          </w:tcPr>
          <w:p w14:paraId="57094C2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ABC21C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E67C6ED" w14:textId="52503354" w:rsidR="0062729D" w:rsidRPr="006C3C36" w:rsidRDefault="0062729D" w:rsidP="0062729D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bottom"/>
          </w:tcPr>
          <w:p w14:paraId="2E473576" w14:textId="69CDFAF3" w:rsidR="0062729D" w:rsidRDefault="0062729D" w:rsidP="0062729D">
            <w:pPr>
              <w:pStyle w:val="af5"/>
            </w:pPr>
            <w:r w:rsidRPr="001E7620">
              <w:t>6</w:t>
            </w:r>
          </w:p>
        </w:tc>
        <w:tc>
          <w:tcPr>
            <w:tcW w:w="1416" w:type="dxa"/>
            <w:vAlign w:val="bottom"/>
          </w:tcPr>
          <w:p w14:paraId="7CDAAEA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C6B451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4DBBF81E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99D5AE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4B46406" w14:textId="1E212986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76DFE71" w14:textId="7942CD12" w:rsidR="0062729D" w:rsidRPr="006C3C36" w:rsidRDefault="0062729D" w:rsidP="0062729D">
            <w:pPr>
              <w:pStyle w:val="af5"/>
            </w:pPr>
            <w:r w:rsidRPr="001E7620">
              <w:t>ДК 250Р</w:t>
            </w:r>
          </w:p>
        </w:tc>
        <w:tc>
          <w:tcPr>
            <w:tcW w:w="1982" w:type="dxa"/>
            <w:vAlign w:val="center"/>
          </w:tcPr>
          <w:p w14:paraId="21C6FAB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98DD54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</w:tcPr>
          <w:p w14:paraId="013C4D4E" w14:textId="12C2321D" w:rsidR="0062729D" w:rsidRPr="006C3C36" w:rsidRDefault="0062729D" w:rsidP="0062729D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bottom"/>
          </w:tcPr>
          <w:p w14:paraId="016E5F83" w14:textId="3F093EB4" w:rsidR="0062729D" w:rsidRDefault="0062729D" w:rsidP="0062729D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vAlign w:val="bottom"/>
          </w:tcPr>
          <w:p w14:paraId="0252E4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117EBC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DA16A4E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F2A6FB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5A0B9624" w14:textId="60B753C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98BCFCD" w14:textId="7415278B" w:rsidR="0062729D" w:rsidRPr="006C3C36" w:rsidRDefault="0062729D" w:rsidP="0062729D">
            <w:pPr>
              <w:pStyle w:val="af5"/>
            </w:pPr>
            <w:r w:rsidRPr="001E7620">
              <w:t>ДК 315Р</w:t>
            </w:r>
          </w:p>
        </w:tc>
        <w:tc>
          <w:tcPr>
            <w:tcW w:w="1982" w:type="dxa"/>
            <w:vAlign w:val="center"/>
          </w:tcPr>
          <w:p w14:paraId="53AFB47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6AA9CD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</w:tcPr>
          <w:p w14:paraId="2A4F774A" w14:textId="6A9AF92D" w:rsidR="0062729D" w:rsidRPr="006C3C36" w:rsidRDefault="0062729D" w:rsidP="0062729D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bottom"/>
          </w:tcPr>
          <w:p w14:paraId="45A0188A" w14:textId="565632F3" w:rsidR="0062729D" w:rsidRDefault="0062729D" w:rsidP="0062729D">
            <w:pPr>
              <w:pStyle w:val="af5"/>
            </w:pPr>
            <w:r w:rsidRPr="001E7620">
              <w:t>4</w:t>
            </w:r>
          </w:p>
        </w:tc>
        <w:tc>
          <w:tcPr>
            <w:tcW w:w="1416" w:type="dxa"/>
            <w:vAlign w:val="bottom"/>
          </w:tcPr>
          <w:p w14:paraId="29DA4AF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67B92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714D065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4781144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D3B633A" w14:textId="43ED7AE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2A5A75EC" w14:textId="0891D076" w:rsidR="0062729D" w:rsidRPr="006C3C36" w:rsidRDefault="0062729D" w:rsidP="0062729D">
            <w:pPr>
              <w:pStyle w:val="af5"/>
            </w:pPr>
            <w:r w:rsidRPr="001E7620">
              <w:t xml:space="preserve">А1К-151-00 </w:t>
            </w:r>
          </w:p>
        </w:tc>
        <w:tc>
          <w:tcPr>
            <w:tcW w:w="1982" w:type="dxa"/>
            <w:vAlign w:val="center"/>
          </w:tcPr>
          <w:p w14:paraId="6B6AAE0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6A2634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4EC8ACC8" w14:textId="5CF6E3BB" w:rsidR="0062729D" w:rsidRPr="006C3C36" w:rsidRDefault="0062729D" w:rsidP="0062729D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039961D5" w14:textId="068B64DD" w:rsidR="0062729D" w:rsidRDefault="0062729D" w:rsidP="0062729D">
            <w:pPr>
              <w:pStyle w:val="af5"/>
            </w:pPr>
            <w:r w:rsidRPr="001E7620">
              <w:t>10</w:t>
            </w:r>
          </w:p>
        </w:tc>
        <w:tc>
          <w:tcPr>
            <w:tcW w:w="1416" w:type="dxa"/>
            <w:vAlign w:val="bottom"/>
          </w:tcPr>
          <w:p w14:paraId="2E4ACE7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6DEA96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537EEB9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48B8A9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58505270" w14:textId="2CA9234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t>Диффузор потолочный</w:t>
            </w:r>
            <w:r w:rsidRPr="001E7620">
              <w:t xml:space="preserve"> камерой статического давления и регулятором воздуха ЛПАК-160+КСДО-0-160-160</w:t>
            </w:r>
          </w:p>
        </w:tc>
        <w:tc>
          <w:tcPr>
            <w:tcW w:w="3398" w:type="dxa"/>
          </w:tcPr>
          <w:p w14:paraId="1C778A80" w14:textId="6FBB9FC7" w:rsidR="0062729D" w:rsidRPr="006C3C36" w:rsidRDefault="0062729D" w:rsidP="0062729D">
            <w:pPr>
              <w:pStyle w:val="af5"/>
            </w:pPr>
            <w:r w:rsidRPr="001E7620">
              <w:t>ЛПАК-160+КСДО-0-160-160</w:t>
            </w:r>
          </w:p>
        </w:tc>
        <w:tc>
          <w:tcPr>
            <w:tcW w:w="1982" w:type="dxa"/>
            <w:vAlign w:val="center"/>
          </w:tcPr>
          <w:p w14:paraId="310914F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476E223" w14:textId="0BED8397" w:rsidR="0062729D" w:rsidRPr="006C3C36" w:rsidRDefault="0062729D" w:rsidP="0062729D">
            <w:pPr>
              <w:pStyle w:val="af5"/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FCE2359" w14:textId="31DDF9B8" w:rsidR="0062729D" w:rsidRPr="006C3C36" w:rsidRDefault="0062729D" w:rsidP="0062729D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vAlign w:val="bottom"/>
          </w:tcPr>
          <w:p w14:paraId="422EBD83" w14:textId="2BC1D4B9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6</w:t>
            </w:r>
          </w:p>
        </w:tc>
        <w:tc>
          <w:tcPr>
            <w:tcW w:w="1416" w:type="dxa"/>
            <w:vAlign w:val="bottom"/>
          </w:tcPr>
          <w:p w14:paraId="16291C9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2398F3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15DAFAC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DCDFC7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225AF8C3" w14:textId="460A7E9F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t>Диффузор потолочный</w:t>
            </w:r>
            <w:r w:rsidRPr="001E7620">
              <w:t xml:space="preserve"> камерой статического давления и регулятором воздуха ЛПАК-250+КСДО-0-250-250</w:t>
            </w:r>
          </w:p>
        </w:tc>
        <w:tc>
          <w:tcPr>
            <w:tcW w:w="3398" w:type="dxa"/>
          </w:tcPr>
          <w:p w14:paraId="170605AB" w14:textId="1BA86332" w:rsidR="0062729D" w:rsidRPr="006C3C36" w:rsidRDefault="0062729D" w:rsidP="0062729D">
            <w:pPr>
              <w:pStyle w:val="af5"/>
            </w:pPr>
            <w:r w:rsidRPr="001E7620">
              <w:t>ЛПАК-250+КСДО-0-250-250</w:t>
            </w:r>
          </w:p>
        </w:tc>
        <w:tc>
          <w:tcPr>
            <w:tcW w:w="1982" w:type="dxa"/>
            <w:vAlign w:val="center"/>
          </w:tcPr>
          <w:p w14:paraId="5D1426C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</w:tcPr>
          <w:p w14:paraId="69202F80" w14:textId="25F228F1" w:rsidR="0062729D" w:rsidRPr="006C3C36" w:rsidRDefault="0062729D" w:rsidP="0062729D">
            <w:pPr>
              <w:pStyle w:val="af5"/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12CB3CD6" w14:textId="56196CBB" w:rsidR="0062729D" w:rsidRPr="006C3C36" w:rsidRDefault="0062729D" w:rsidP="0062729D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vAlign w:val="bottom"/>
          </w:tcPr>
          <w:p w14:paraId="19E99079" w14:textId="286D3134" w:rsidR="0062729D" w:rsidRDefault="0062729D" w:rsidP="0062729D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vAlign w:val="bottom"/>
          </w:tcPr>
          <w:p w14:paraId="3058244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75C6F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70223CE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228FBB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bottom"/>
          </w:tcPr>
          <w:p w14:paraId="794DE8C8" w14:textId="0005679E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t>Диффузор потолочный</w:t>
            </w:r>
            <w:r w:rsidRPr="001E7620">
              <w:t xml:space="preserve"> камерой статического давления и регулятором воздуха ЛПАК-315+КСДО-0-315-315</w:t>
            </w:r>
          </w:p>
        </w:tc>
        <w:tc>
          <w:tcPr>
            <w:tcW w:w="3398" w:type="dxa"/>
          </w:tcPr>
          <w:p w14:paraId="3CE840AB" w14:textId="6A64D610" w:rsidR="0062729D" w:rsidRPr="006C3C36" w:rsidRDefault="0062729D" w:rsidP="0062729D">
            <w:pPr>
              <w:pStyle w:val="af5"/>
            </w:pPr>
            <w:r w:rsidRPr="001E7620">
              <w:t>ЛПАК-315+КСДО-0-315-315</w:t>
            </w:r>
          </w:p>
        </w:tc>
        <w:tc>
          <w:tcPr>
            <w:tcW w:w="1982" w:type="dxa"/>
            <w:vAlign w:val="center"/>
          </w:tcPr>
          <w:p w14:paraId="3505C2F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</w:tcPr>
          <w:p w14:paraId="3914D485" w14:textId="39751076" w:rsidR="0062729D" w:rsidRPr="006C3C36" w:rsidRDefault="0062729D" w:rsidP="0062729D">
            <w:pPr>
              <w:pStyle w:val="af5"/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</w:tcPr>
          <w:p w14:paraId="6F29CFE6" w14:textId="5B054EBD" w:rsidR="0062729D" w:rsidRPr="006C3C36" w:rsidRDefault="0062729D" w:rsidP="0062729D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vAlign w:val="bottom"/>
          </w:tcPr>
          <w:p w14:paraId="3219A5BD" w14:textId="75AA9AA0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4</w:t>
            </w:r>
          </w:p>
        </w:tc>
        <w:tc>
          <w:tcPr>
            <w:tcW w:w="1416" w:type="dxa"/>
            <w:vAlign w:val="bottom"/>
          </w:tcPr>
          <w:p w14:paraId="1CF80ED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35D228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86FC66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824677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7A0DFBE" w14:textId="2CFAD08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круглый ЛКТ-П ø100</w:t>
            </w:r>
          </w:p>
        </w:tc>
        <w:tc>
          <w:tcPr>
            <w:tcW w:w="3398" w:type="dxa"/>
            <w:vAlign w:val="center"/>
          </w:tcPr>
          <w:p w14:paraId="71B474B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32EF1BC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A086B4B" w14:textId="2D1EB42B" w:rsidR="0062729D" w:rsidRPr="006C3C36" w:rsidRDefault="0062729D" w:rsidP="0062729D">
            <w:pPr>
              <w:pStyle w:val="af5"/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008EE38" w14:textId="0DF2A965" w:rsidR="0062729D" w:rsidRPr="006C3C36" w:rsidRDefault="0062729D" w:rsidP="0062729D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vAlign w:val="center"/>
          </w:tcPr>
          <w:p w14:paraId="01A7A93F" w14:textId="31593E04" w:rsidR="0062729D" w:rsidRDefault="0062729D" w:rsidP="0062729D">
            <w:pPr>
              <w:pStyle w:val="af5"/>
            </w:pPr>
            <w:r>
              <w:t>2</w:t>
            </w:r>
          </w:p>
        </w:tc>
        <w:tc>
          <w:tcPr>
            <w:tcW w:w="1416" w:type="dxa"/>
            <w:vAlign w:val="bottom"/>
          </w:tcPr>
          <w:p w14:paraId="181493A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87054B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39FBE61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1BBA4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9C72E75" w14:textId="47ACED6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круглый ЛКТ-П ø125</w:t>
            </w:r>
          </w:p>
        </w:tc>
        <w:tc>
          <w:tcPr>
            <w:tcW w:w="3398" w:type="dxa"/>
            <w:vAlign w:val="center"/>
          </w:tcPr>
          <w:p w14:paraId="794E1C7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4A6D28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EE76207" w14:textId="501B787B" w:rsidR="0062729D" w:rsidRPr="006C3C36" w:rsidRDefault="0062729D" w:rsidP="0062729D">
            <w:pPr>
              <w:pStyle w:val="af5"/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1DA89058" w14:textId="48E9E325" w:rsidR="0062729D" w:rsidRPr="006C3C36" w:rsidRDefault="0062729D" w:rsidP="0062729D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vAlign w:val="center"/>
          </w:tcPr>
          <w:p w14:paraId="66B645BA" w14:textId="4FBBE1D3" w:rsidR="0062729D" w:rsidRDefault="0062729D" w:rsidP="0062729D">
            <w:pPr>
              <w:pStyle w:val="af5"/>
            </w:pPr>
            <w:r>
              <w:t>2</w:t>
            </w:r>
          </w:p>
        </w:tc>
        <w:tc>
          <w:tcPr>
            <w:tcW w:w="1416" w:type="dxa"/>
            <w:vAlign w:val="bottom"/>
          </w:tcPr>
          <w:p w14:paraId="799DCE8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60908B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9645E38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5752A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B0B7C9C" w14:textId="75D33E41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круглый ЛКТ-</w:t>
            </w:r>
            <w:r>
              <w:t xml:space="preserve">В </w:t>
            </w:r>
            <w:r w:rsidRPr="001E7620">
              <w:t>ø100</w:t>
            </w:r>
          </w:p>
        </w:tc>
        <w:tc>
          <w:tcPr>
            <w:tcW w:w="3398" w:type="dxa"/>
            <w:vAlign w:val="center"/>
          </w:tcPr>
          <w:p w14:paraId="22B8245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D571C3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1E30296" w14:textId="44084550" w:rsidR="0062729D" w:rsidRPr="006C3C36" w:rsidRDefault="0062729D" w:rsidP="0062729D">
            <w:pPr>
              <w:pStyle w:val="af5"/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5CE717B2" w14:textId="0C57F817" w:rsidR="0062729D" w:rsidRPr="006C3C36" w:rsidRDefault="0062729D" w:rsidP="0062729D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vAlign w:val="center"/>
          </w:tcPr>
          <w:p w14:paraId="2884F463" w14:textId="25D53EA8" w:rsidR="0062729D" w:rsidRDefault="0062729D" w:rsidP="0062729D">
            <w:pPr>
              <w:pStyle w:val="af5"/>
            </w:pPr>
            <w:r>
              <w:t>2</w:t>
            </w:r>
          </w:p>
        </w:tc>
        <w:tc>
          <w:tcPr>
            <w:tcW w:w="1416" w:type="dxa"/>
            <w:vAlign w:val="bottom"/>
          </w:tcPr>
          <w:p w14:paraId="0FA042F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235149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4E78549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A7F510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15351DB" w14:textId="00D184A2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круглый ЛКТ-</w:t>
            </w:r>
            <w:r>
              <w:t>В</w:t>
            </w:r>
            <w:r w:rsidRPr="001E7620">
              <w:t xml:space="preserve"> ø125</w:t>
            </w:r>
          </w:p>
        </w:tc>
        <w:tc>
          <w:tcPr>
            <w:tcW w:w="3398" w:type="dxa"/>
            <w:vAlign w:val="center"/>
          </w:tcPr>
          <w:p w14:paraId="347804C4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B5BB49B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82CA39C" w14:textId="00D9E6EA" w:rsidR="0062729D" w:rsidRPr="006C3C36" w:rsidRDefault="0062729D" w:rsidP="0062729D">
            <w:pPr>
              <w:pStyle w:val="af5"/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vAlign w:val="center"/>
          </w:tcPr>
          <w:p w14:paraId="338D508B" w14:textId="427C4AFE" w:rsidR="0062729D" w:rsidRPr="006C3C36" w:rsidRDefault="0062729D" w:rsidP="0062729D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vAlign w:val="center"/>
          </w:tcPr>
          <w:p w14:paraId="4F57B92A" w14:textId="3555C927" w:rsidR="0062729D" w:rsidRDefault="0062729D" w:rsidP="0062729D">
            <w:pPr>
              <w:pStyle w:val="af5"/>
            </w:pPr>
            <w:r>
              <w:t>7</w:t>
            </w:r>
          </w:p>
        </w:tc>
        <w:tc>
          <w:tcPr>
            <w:tcW w:w="1416" w:type="dxa"/>
            <w:vAlign w:val="bottom"/>
          </w:tcPr>
          <w:p w14:paraId="736763D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06DF1F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3D459C2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F1407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2424A39" w14:textId="3712A45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гофрированный ø100</w:t>
            </w:r>
          </w:p>
        </w:tc>
        <w:tc>
          <w:tcPr>
            <w:tcW w:w="3398" w:type="dxa"/>
            <w:vAlign w:val="center"/>
          </w:tcPr>
          <w:p w14:paraId="742673C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02356C7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69002B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DC48091" w14:textId="6137D999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26852EF7" w14:textId="36A3B8AB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4</w:t>
            </w:r>
          </w:p>
        </w:tc>
        <w:tc>
          <w:tcPr>
            <w:tcW w:w="1416" w:type="dxa"/>
            <w:vAlign w:val="bottom"/>
          </w:tcPr>
          <w:p w14:paraId="5E678FF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60B1FE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B4155B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48423B7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C5B252F" w14:textId="41F05C2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гофрированный ø125</w:t>
            </w:r>
          </w:p>
        </w:tc>
        <w:tc>
          <w:tcPr>
            <w:tcW w:w="3398" w:type="dxa"/>
            <w:vAlign w:val="center"/>
          </w:tcPr>
          <w:p w14:paraId="1FAE3FB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7ACFE9F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54F53F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F54FD3B" w14:textId="3D0C0A74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1A837363" w14:textId="11F9C628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4</w:t>
            </w:r>
          </w:p>
        </w:tc>
        <w:tc>
          <w:tcPr>
            <w:tcW w:w="1416" w:type="dxa"/>
            <w:vAlign w:val="bottom"/>
          </w:tcPr>
          <w:p w14:paraId="3FEE643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787AE9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40A782B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482CB56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8BF8B5D" w14:textId="3633A0FB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гофрированный ø160</w:t>
            </w:r>
          </w:p>
        </w:tc>
        <w:tc>
          <w:tcPr>
            <w:tcW w:w="3398" w:type="dxa"/>
            <w:vAlign w:val="center"/>
          </w:tcPr>
          <w:p w14:paraId="175268E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4F8FDC0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CF9F96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CE0AE1D" w14:textId="75B39CB7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5284915C" w14:textId="06900907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4</w:t>
            </w:r>
          </w:p>
        </w:tc>
        <w:tc>
          <w:tcPr>
            <w:tcW w:w="1416" w:type="dxa"/>
            <w:vAlign w:val="bottom"/>
          </w:tcPr>
          <w:p w14:paraId="42C955F5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F3622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44C2C43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B0F45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F99BA72" w14:textId="5EB6FE6C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гофрированный ø250</w:t>
            </w:r>
          </w:p>
        </w:tc>
        <w:tc>
          <w:tcPr>
            <w:tcW w:w="3398" w:type="dxa"/>
            <w:vAlign w:val="center"/>
          </w:tcPr>
          <w:p w14:paraId="179253E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3AA5A8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195FC60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A3DFF33" w14:textId="2D4B6DDF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07740187" w14:textId="41C2C86C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1</w:t>
            </w:r>
          </w:p>
        </w:tc>
        <w:tc>
          <w:tcPr>
            <w:tcW w:w="1416" w:type="dxa"/>
            <w:vAlign w:val="bottom"/>
          </w:tcPr>
          <w:p w14:paraId="086B3BC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4E15A2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321D37D4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94AD29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67ECDCA" w14:textId="688FAAD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гофрированный ø315</w:t>
            </w:r>
          </w:p>
        </w:tc>
        <w:tc>
          <w:tcPr>
            <w:tcW w:w="3398" w:type="dxa"/>
            <w:vAlign w:val="center"/>
          </w:tcPr>
          <w:p w14:paraId="29A9A8C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6CBCD7C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3AF907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145F9AD" w14:textId="6A9A624E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14883086" w14:textId="3FBA46DE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4</w:t>
            </w:r>
          </w:p>
        </w:tc>
        <w:tc>
          <w:tcPr>
            <w:tcW w:w="1416" w:type="dxa"/>
            <w:vAlign w:val="bottom"/>
          </w:tcPr>
          <w:p w14:paraId="47BA53E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230B85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A0882EF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5F37F6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096B85E3" w14:textId="683D8824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круглого сечения из тонколистовой оцинкованной стали ø100,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,5</w:t>
            </w:r>
          </w:p>
        </w:tc>
        <w:tc>
          <w:tcPr>
            <w:tcW w:w="3398" w:type="dxa"/>
            <w:vAlign w:val="center"/>
          </w:tcPr>
          <w:p w14:paraId="7CFC056A" w14:textId="1B9CB096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6B68BD4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C330E5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DB8D6B9" w14:textId="652F265C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771251DE" w14:textId="5CDF7648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5</w:t>
            </w:r>
          </w:p>
        </w:tc>
        <w:tc>
          <w:tcPr>
            <w:tcW w:w="1416" w:type="dxa"/>
            <w:vAlign w:val="bottom"/>
          </w:tcPr>
          <w:p w14:paraId="14DBA99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A06982B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E826915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93F872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EAEFD5D" w14:textId="03C9805A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,5</w:t>
            </w:r>
          </w:p>
        </w:tc>
        <w:tc>
          <w:tcPr>
            <w:tcW w:w="3398" w:type="dxa"/>
            <w:vAlign w:val="center"/>
          </w:tcPr>
          <w:p w14:paraId="2A3AAB5C" w14:textId="644DA827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27CCA258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07CCD1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ED5550E" w14:textId="1238C77F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592CE89B" w14:textId="274A191F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33</w:t>
            </w:r>
          </w:p>
        </w:tc>
        <w:tc>
          <w:tcPr>
            <w:tcW w:w="1416" w:type="dxa"/>
            <w:vAlign w:val="bottom"/>
          </w:tcPr>
          <w:p w14:paraId="2AE4592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53CF4A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3B9C9E9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C06303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4752CF7" w14:textId="60B286C3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,5</w:t>
            </w:r>
          </w:p>
        </w:tc>
        <w:tc>
          <w:tcPr>
            <w:tcW w:w="3398" w:type="dxa"/>
            <w:vAlign w:val="center"/>
          </w:tcPr>
          <w:p w14:paraId="3E4AB7ED" w14:textId="3BE8D223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537EE1C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5A8719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A1AE068" w14:textId="6DD266BF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241FF037" w14:textId="3BBCAC04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24</w:t>
            </w:r>
          </w:p>
        </w:tc>
        <w:tc>
          <w:tcPr>
            <w:tcW w:w="1416" w:type="dxa"/>
            <w:vAlign w:val="bottom"/>
          </w:tcPr>
          <w:p w14:paraId="784F402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35DE2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354B02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83BE0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E1D9F82" w14:textId="501FEE64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,5</w:t>
            </w:r>
          </w:p>
        </w:tc>
        <w:tc>
          <w:tcPr>
            <w:tcW w:w="3398" w:type="dxa"/>
            <w:vAlign w:val="center"/>
          </w:tcPr>
          <w:p w14:paraId="417D01F6" w14:textId="74096378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73C11BF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525BF97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D7E9044" w14:textId="2739D713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6B715D76" w14:textId="70FCBDB4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37</w:t>
            </w:r>
          </w:p>
        </w:tc>
        <w:tc>
          <w:tcPr>
            <w:tcW w:w="1416" w:type="dxa"/>
            <w:vAlign w:val="bottom"/>
          </w:tcPr>
          <w:p w14:paraId="771B731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31C64D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2D92E0E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2F74069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26EA700" w14:textId="2B069F5F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,6</w:t>
            </w:r>
          </w:p>
        </w:tc>
        <w:tc>
          <w:tcPr>
            <w:tcW w:w="3398" w:type="dxa"/>
            <w:vAlign w:val="center"/>
          </w:tcPr>
          <w:p w14:paraId="4A09A74F" w14:textId="381CD874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6F64594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7C252AE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4EAE581" w14:textId="45A8A4EB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72736F49" w14:textId="71CBAFD9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6</w:t>
            </w:r>
          </w:p>
        </w:tc>
        <w:tc>
          <w:tcPr>
            <w:tcW w:w="1416" w:type="dxa"/>
            <w:vAlign w:val="bottom"/>
          </w:tcPr>
          <w:p w14:paraId="5181333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4977E6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2E07BBD3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C89380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9CF42C2" w14:textId="2E2607E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,7</w:t>
            </w:r>
          </w:p>
        </w:tc>
        <w:tc>
          <w:tcPr>
            <w:tcW w:w="3398" w:type="dxa"/>
            <w:vAlign w:val="center"/>
          </w:tcPr>
          <w:p w14:paraId="0F40DB3B" w14:textId="040ADEC0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462721B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64633C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E3E236E" w14:textId="30102273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20E1F247" w14:textId="7606602E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10</w:t>
            </w:r>
          </w:p>
        </w:tc>
        <w:tc>
          <w:tcPr>
            <w:tcW w:w="1416" w:type="dxa"/>
            <w:vAlign w:val="bottom"/>
          </w:tcPr>
          <w:p w14:paraId="171853E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B58858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10274EE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BD6C6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2F5D5E8" w14:textId="6DA4ACB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прямоугольного сечения из тонколистовой оцинкованной стали 400x300,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,7</w:t>
            </w:r>
          </w:p>
        </w:tc>
        <w:tc>
          <w:tcPr>
            <w:tcW w:w="3398" w:type="dxa"/>
            <w:vAlign w:val="center"/>
          </w:tcPr>
          <w:p w14:paraId="5C1C2196" w14:textId="6182A073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3E415E85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CD3E4C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7FCF65F" w14:textId="6B524FFD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5E845E05" w14:textId="4FD3928C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14</w:t>
            </w:r>
          </w:p>
        </w:tc>
        <w:tc>
          <w:tcPr>
            <w:tcW w:w="1416" w:type="dxa"/>
            <w:vAlign w:val="bottom"/>
          </w:tcPr>
          <w:p w14:paraId="1717D8E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8E91620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585B2880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64CCE3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4B8FE248" w14:textId="02A9E599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прямоугольного сечения из тонколистовой оцинкованной стали 500x400,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,7</w:t>
            </w:r>
          </w:p>
        </w:tc>
        <w:tc>
          <w:tcPr>
            <w:tcW w:w="3398" w:type="dxa"/>
          </w:tcPr>
          <w:p w14:paraId="69E8B6E0" w14:textId="4AD9BECD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1FBC9D9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1F6B17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</w:tcPr>
          <w:p w14:paraId="10036652" w14:textId="1E799C5D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6D7918D3" w14:textId="3A7056C1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1</w:t>
            </w:r>
          </w:p>
        </w:tc>
        <w:tc>
          <w:tcPr>
            <w:tcW w:w="1416" w:type="dxa"/>
            <w:vAlign w:val="bottom"/>
          </w:tcPr>
          <w:p w14:paraId="59BA49F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AB4778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08FB95E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2D8CE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82F13A" w14:textId="02BD0215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прямоугольного сечения из тонколистовой оцинкованной стали 600x300,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,7</w:t>
            </w:r>
          </w:p>
        </w:tc>
        <w:tc>
          <w:tcPr>
            <w:tcW w:w="3398" w:type="dxa"/>
          </w:tcPr>
          <w:p w14:paraId="4C6D1536" w14:textId="28059C8C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0FD39BFA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441373C0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</w:tcPr>
          <w:p w14:paraId="394C73DA" w14:textId="7A53742F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450549A3" w14:textId="6E9D314C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1</w:t>
            </w:r>
          </w:p>
        </w:tc>
        <w:tc>
          <w:tcPr>
            <w:tcW w:w="1416" w:type="dxa"/>
            <w:vAlign w:val="bottom"/>
          </w:tcPr>
          <w:p w14:paraId="76E6CB14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F09A871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8BDC833" w14:textId="77777777" w:rsidTr="005F144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C6F51C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FB60238" w14:textId="1F792520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прямоугольного сечения из тонколистовой оцинкованной стали 600x500,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,7</w:t>
            </w:r>
          </w:p>
        </w:tc>
        <w:tc>
          <w:tcPr>
            <w:tcW w:w="3398" w:type="dxa"/>
          </w:tcPr>
          <w:p w14:paraId="04801BE4" w14:textId="0592017D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41BAA729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0ABA59D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</w:tcPr>
          <w:p w14:paraId="43FD4A15" w14:textId="4D4FC91D" w:rsidR="0062729D" w:rsidRPr="006C3C36" w:rsidRDefault="0062729D" w:rsidP="0062729D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vAlign w:val="center"/>
          </w:tcPr>
          <w:p w14:paraId="670FDD7F" w14:textId="08E339ED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3</w:t>
            </w:r>
          </w:p>
        </w:tc>
        <w:tc>
          <w:tcPr>
            <w:tcW w:w="1416" w:type="dxa"/>
            <w:vAlign w:val="bottom"/>
          </w:tcPr>
          <w:p w14:paraId="66B1311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6B63FE3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160E7BA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B6131B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2B07F70F" w14:textId="1031EB27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6B9DC4DA" w14:textId="6616F788" w:rsidR="0062729D" w:rsidRPr="006C3C36" w:rsidRDefault="0062729D" w:rsidP="0062729D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vAlign w:val="center"/>
          </w:tcPr>
          <w:p w14:paraId="1E95C733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7307A77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07B1A748" w14:textId="1A22F75F" w:rsidR="0062729D" w:rsidRPr="006C3C36" w:rsidRDefault="0062729D" w:rsidP="0062729D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vAlign w:val="center"/>
          </w:tcPr>
          <w:p w14:paraId="456B1740" w14:textId="4A78BE9E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51</w:t>
            </w:r>
          </w:p>
        </w:tc>
        <w:tc>
          <w:tcPr>
            <w:tcW w:w="1416" w:type="dxa"/>
            <w:vAlign w:val="bottom"/>
          </w:tcPr>
          <w:p w14:paraId="3867BE87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05176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02744F02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DA67B58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6D6E8AF" w14:textId="15359BB4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Теплоизоляция из вспененного каучука </w:t>
            </w:r>
            <w:r w:rsidRPr="001E7620">
              <w:rPr>
                <w:lang w:val="en-US"/>
              </w:rPr>
              <w:t>K</w:t>
            </w:r>
            <w:r w:rsidRPr="001E7620">
              <w:t>-</w:t>
            </w:r>
            <w:r w:rsidRPr="001E7620">
              <w:rPr>
                <w:lang w:val="en-US"/>
              </w:rPr>
              <w:t>Flex</w:t>
            </w:r>
            <w:r w:rsidRPr="001E7620">
              <w:t xml:space="preserve"> </w:t>
            </w:r>
            <w:r w:rsidRPr="001E7620">
              <w:rPr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2DA987C6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BCA76B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0138543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6904B699" w14:textId="44A2F5DF" w:rsidR="0062729D" w:rsidRPr="006C3C36" w:rsidRDefault="0062729D" w:rsidP="0062729D">
            <w:pPr>
              <w:pStyle w:val="af5"/>
            </w:pPr>
            <w:r w:rsidRPr="001E7620">
              <w:t>м2</w:t>
            </w:r>
          </w:p>
        </w:tc>
        <w:tc>
          <w:tcPr>
            <w:tcW w:w="1133" w:type="dxa"/>
            <w:vAlign w:val="center"/>
          </w:tcPr>
          <w:p w14:paraId="74DDF0E2" w14:textId="3ABF4FAB" w:rsidR="0062729D" w:rsidRDefault="0062729D" w:rsidP="0062729D">
            <w:pPr>
              <w:pStyle w:val="af5"/>
            </w:pPr>
            <w:r w:rsidRPr="001E7620">
              <w:rPr>
                <w:lang w:val="en-US"/>
              </w:rPr>
              <w:t>255</w:t>
            </w:r>
          </w:p>
        </w:tc>
        <w:tc>
          <w:tcPr>
            <w:tcW w:w="1416" w:type="dxa"/>
            <w:vAlign w:val="bottom"/>
          </w:tcPr>
          <w:p w14:paraId="016F099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BCF802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6A28A4AE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307C1DA" w14:textId="77777777" w:rsidR="0062729D" w:rsidRPr="00747C04" w:rsidRDefault="0062729D" w:rsidP="0080014B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1BA49A49" w14:textId="58601CED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rPr>
                <w:b/>
                <w:bCs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vAlign w:val="center"/>
          </w:tcPr>
          <w:p w14:paraId="14BF994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1568A39F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6A59C847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11652A81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711C611D" w14:textId="77777777" w:rsidR="0062729D" w:rsidRDefault="0062729D" w:rsidP="0062729D">
            <w:pPr>
              <w:pStyle w:val="af5"/>
            </w:pPr>
          </w:p>
        </w:tc>
        <w:tc>
          <w:tcPr>
            <w:tcW w:w="1416" w:type="dxa"/>
            <w:vAlign w:val="bottom"/>
          </w:tcPr>
          <w:p w14:paraId="68C695F6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573E519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78E14BD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4294A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794EBF82" w14:textId="7A4286B6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vAlign w:val="center"/>
          </w:tcPr>
          <w:p w14:paraId="5D15D86F" w14:textId="6536F36B" w:rsidR="0062729D" w:rsidRPr="006C3C36" w:rsidRDefault="0062729D" w:rsidP="0062729D">
            <w:pPr>
              <w:pStyle w:val="af5"/>
            </w:pPr>
            <w:proofErr w:type="spellStart"/>
            <w:r w:rsidRPr="001E7620">
              <w:t>Огнетитан</w:t>
            </w:r>
            <w:proofErr w:type="spellEnd"/>
            <w:r w:rsidRPr="001E7620">
              <w:t xml:space="preserve"> ПРО-ВЕНТ</w:t>
            </w:r>
          </w:p>
        </w:tc>
        <w:tc>
          <w:tcPr>
            <w:tcW w:w="1982" w:type="dxa"/>
            <w:vAlign w:val="center"/>
          </w:tcPr>
          <w:p w14:paraId="2A1CFE0E" w14:textId="08254117" w:rsidR="0062729D" w:rsidRPr="006C3C36" w:rsidRDefault="0062729D" w:rsidP="0062729D">
            <w:pPr>
              <w:pStyle w:val="af5"/>
            </w:pPr>
            <w:r w:rsidRPr="001E7620">
              <w:t> </w:t>
            </w:r>
          </w:p>
        </w:tc>
        <w:tc>
          <w:tcPr>
            <w:tcW w:w="2549" w:type="dxa"/>
            <w:vAlign w:val="center"/>
          </w:tcPr>
          <w:p w14:paraId="354B2FDC" w14:textId="183ED471" w:rsidR="0062729D" w:rsidRPr="006C3C36" w:rsidRDefault="0062729D" w:rsidP="0062729D">
            <w:pPr>
              <w:pStyle w:val="af5"/>
            </w:pPr>
            <w:r w:rsidRPr="001E7620">
              <w:t>ООО «</w:t>
            </w:r>
            <w:proofErr w:type="spellStart"/>
            <w:r w:rsidRPr="001E7620">
              <w:t>Гермоизол</w:t>
            </w:r>
            <w:proofErr w:type="spellEnd"/>
            <w:r w:rsidRPr="001E7620">
              <w:t>»</w:t>
            </w:r>
          </w:p>
        </w:tc>
        <w:tc>
          <w:tcPr>
            <w:tcW w:w="1133" w:type="dxa"/>
            <w:vAlign w:val="center"/>
          </w:tcPr>
          <w:p w14:paraId="2077DD6C" w14:textId="3D68B8A9" w:rsidR="0062729D" w:rsidRPr="006C3C36" w:rsidRDefault="0062729D" w:rsidP="0062729D">
            <w:pPr>
              <w:pStyle w:val="af5"/>
            </w:pPr>
            <w:proofErr w:type="spellStart"/>
            <w:r w:rsidRPr="001E7620">
              <w:t>компл</w:t>
            </w:r>
            <w:proofErr w:type="spellEnd"/>
            <w:r w:rsidRPr="001E7620">
              <w:t>.</w:t>
            </w:r>
          </w:p>
        </w:tc>
        <w:tc>
          <w:tcPr>
            <w:tcW w:w="1133" w:type="dxa"/>
            <w:vAlign w:val="center"/>
          </w:tcPr>
          <w:p w14:paraId="31762B30" w14:textId="7580FB6A" w:rsidR="0062729D" w:rsidRDefault="0062729D" w:rsidP="0062729D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vAlign w:val="bottom"/>
          </w:tcPr>
          <w:p w14:paraId="1D6397B2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0BF578A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1BDDEECD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0BE54B3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60C44026" w14:textId="703A1168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vAlign w:val="center"/>
          </w:tcPr>
          <w:p w14:paraId="63DDEBF0" w14:textId="7EBAC561" w:rsidR="0062729D" w:rsidRPr="006C3C36" w:rsidRDefault="0062729D" w:rsidP="0062729D">
            <w:pPr>
              <w:pStyle w:val="af5"/>
            </w:pPr>
            <w:r w:rsidRPr="001E7620">
              <w:t xml:space="preserve">ОГНЕТИТАН КП </w:t>
            </w:r>
          </w:p>
        </w:tc>
        <w:tc>
          <w:tcPr>
            <w:tcW w:w="1982" w:type="dxa"/>
            <w:vAlign w:val="center"/>
          </w:tcPr>
          <w:p w14:paraId="53B132DF" w14:textId="5E330B27" w:rsidR="0062729D" w:rsidRPr="006C3C36" w:rsidRDefault="0062729D" w:rsidP="0062729D">
            <w:pPr>
              <w:pStyle w:val="af5"/>
            </w:pPr>
            <w:r w:rsidRPr="001E7620">
              <w:t> </w:t>
            </w:r>
          </w:p>
        </w:tc>
        <w:tc>
          <w:tcPr>
            <w:tcW w:w="2549" w:type="dxa"/>
            <w:vAlign w:val="center"/>
          </w:tcPr>
          <w:p w14:paraId="4FF9894D" w14:textId="673FCD2E" w:rsidR="0062729D" w:rsidRPr="006C3C36" w:rsidRDefault="0062729D" w:rsidP="0062729D">
            <w:pPr>
              <w:pStyle w:val="af5"/>
            </w:pPr>
            <w:r w:rsidRPr="001E7620">
              <w:t>ООО «</w:t>
            </w:r>
            <w:proofErr w:type="spellStart"/>
            <w:r w:rsidRPr="001E7620">
              <w:t>Гермоизол</w:t>
            </w:r>
            <w:proofErr w:type="spellEnd"/>
            <w:r w:rsidRPr="001E7620">
              <w:t>»</w:t>
            </w:r>
          </w:p>
        </w:tc>
        <w:tc>
          <w:tcPr>
            <w:tcW w:w="1133" w:type="dxa"/>
            <w:vAlign w:val="center"/>
          </w:tcPr>
          <w:p w14:paraId="33152537" w14:textId="15AF3AC6" w:rsidR="0062729D" w:rsidRPr="006C3C36" w:rsidRDefault="0062729D" w:rsidP="0062729D">
            <w:pPr>
              <w:pStyle w:val="af5"/>
            </w:pPr>
            <w:r w:rsidRPr="001E7620">
              <w:t>м2</w:t>
            </w:r>
          </w:p>
        </w:tc>
        <w:tc>
          <w:tcPr>
            <w:tcW w:w="1133" w:type="dxa"/>
            <w:vAlign w:val="center"/>
          </w:tcPr>
          <w:p w14:paraId="4D418B71" w14:textId="7E6E8854" w:rsidR="0062729D" w:rsidRDefault="0062729D" w:rsidP="0062729D">
            <w:pPr>
              <w:pStyle w:val="af5"/>
            </w:pPr>
            <w:r w:rsidRPr="001E7620">
              <w:t>0,</w:t>
            </w:r>
            <w:r w:rsidRPr="001E7620">
              <w:rPr>
                <w:lang w:val="en-US"/>
              </w:rPr>
              <w:t>2</w:t>
            </w:r>
          </w:p>
        </w:tc>
        <w:tc>
          <w:tcPr>
            <w:tcW w:w="1416" w:type="dxa"/>
            <w:vAlign w:val="bottom"/>
          </w:tcPr>
          <w:p w14:paraId="668F4D6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29A7DEF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3A78A7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1EF20F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3A38FD25" w14:textId="71710CE0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Герметик противопожарный</w:t>
            </w:r>
            <w:r w:rsidRPr="001E7620">
              <w:rPr>
                <w:lang w:val="en-US"/>
              </w:rPr>
              <w:t xml:space="preserve"> (3,6</w:t>
            </w:r>
            <w:r w:rsidRPr="001E7620">
              <w:t>кг/м2)</w:t>
            </w:r>
          </w:p>
        </w:tc>
        <w:tc>
          <w:tcPr>
            <w:tcW w:w="3398" w:type="dxa"/>
            <w:vAlign w:val="center"/>
          </w:tcPr>
          <w:p w14:paraId="37544A29" w14:textId="1907F213" w:rsidR="0062729D" w:rsidRPr="006C3C36" w:rsidRDefault="0062729D" w:rsidP="0062729D">
            <w:pPr>
              <w:pStyle w:val="af5"/>
            </w:pPr>
            <w:r w:rsidRPr="001E7620">
              <w:t>ОГНЕТИТАН SN</w:t>
            </w:r>
          </w:p>
        </w:tc>
        <w:tc>
          <w:tcPr>
            <w:tcW w:w="1982" w:type="dxa"/>
            <w:vAlign w:val="center"/>
          </w:tcPr>
          <w:p w14:paraId="37ADD8F1" w14:textId="60DE90C0" w:rsidR="0062729D" w:rsidRPr="006C3C36" w:rsidRDefault="0062729D" w:rsidP="0062729D">
            <w:pPr>
              <w:pStyle w:val="af5"/>
            </w:pPr>
            <w:r w:rsidRPr="001E7620">
              <w:t> </w:t>
            </w:r>
          </w:p>
        </w:tc>
        <w:tc>
          <w:tcPr>
            <w:tcW w:w="2549" w:type="dxa"/>
            <w:vAlign w:val="center"/>
          </w:tcPr>
          <w:p w14:paraId="23686B6C" w14:textId="55640B63" w:rsidR="0062729D" w:rsidRPr="006C3C36" w:rsidRDefault="0062729D" w:rsidP="0062729D">
            <w:pPr>
              <w:pStyle w:val="af5"/>
            </w:pPr>
            <w:r w:rsidRPr="001E7620">
              <w:t>ООО «</w:t>
            </w:r>
            <w:proofErr w:type="spellStart"/>
            <w:r w:rsidRPr="001E7620">
              <w:t>Гермоизол</w:t>
            </w:r>
            <w:proofErr w:type="spellEnd"/>
            <w:r w:rsidRPr="001E7620">
              <w:t>»</w:t>
            </w:r>
          </w:p>
        </w:tc>
        <w:tc>
          <w:tcPr>
            <w:tcW w:w="1133" w:type="dxa"/>
            <w:vAlign w:val="center"/>
          </w:tcPr>
          <w:p w14:paraId="77EDC7DA" w14:textId="7A15B58B" w:rsidR="0062729D" w:rsidRPr="006C3C36" w:rsidRDefault="0062729D" w:rsidP="0062729D">
            <w:pPr>
              <w:pStyle w:val="af5"/>
            </w:pPr>
            <w:r w:rsidRPr="001E7620">
              <w:t>кг</w:t>
            </w:r>
          </w:p>
        </w:tc>
        <w:tc>
          <w:tcPr>
            <w:tcW w:w="1133" w:type="dxa"/>
            <w:vAlign w:val="center"/>
          </w:tcPr>
          <w:p w14:paraId="7818EA2E" w14:textId="2DE29ADF" w:rsidR="0062729D" w:rsidRDefault="0062729D" w:rsidP="0062729D">
            <w:pPr>
              <w:pStyle w:val="af5"/>
            </w:pPr>
            <w:r w:rsidRPr="001E7620">
              <w:t>0,72</w:t>
            </w:r>
          </w:p>
        </w:tc>
        <w:tc>
          <w:tcPr>
            <w:tcW w:w="1416" w:type="dxa"/>
            <w:vAlign w:val="bottom"/>
          </w:tcPr>
          <w:p w14:paraId="6EDCEDCE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C9BE4DC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2729D" w:rsidRPr="00DB65ED" w14:paraId="7E4D4B2C" w14:textId="77777777" w:rsidTr="00F27AD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D78AA95" w14:textId="77777777" w:rsidR="0062729D" w:rsidRPr="00747C04" w:rsidRDefault="0062729D" w:rsidP="0080014B">
            <w:pPr>
              <w:pStyle w:val="af5"/>
              <w:numPr>
                <w:ilvl w:val="0"/>
                <w:numId w:val="10"/>
              </w:numPr>
            </w:pPr>
          </w:p>
        </w:tc>
        <w:tc>
          <w:tcPr>
            <w:tcW w:w="7361" w:type="dxa"/>
            <w:vAlign w:val="center"/>
          </w:tcPr>
          <w:p w14:paraId="193519EE" w14:textId="695C1CC6" w:rsidR="0062729D" w:rsidRPr="006C3C36" w:rsidRDefault="0062729D" w:rsidP="0062729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Металл для крепления воздуховодов</w:t>
            </w:r>
          </w:p>
        </w:tc>
        <w:tc>
          <w:tcPr>
            <w:tcW w:w="3398" w:type="dxa"/>
            <w:vAlign w:val="center"/>
          </w:tcPr>
          <w:p w14:paraId="2530866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982" w:type="dxa"/>
            <w:vAlign w:val="center"/>
          </w:tcPr>
          <w:p w14:paraId="51A1913C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3E4D86E2" w14:textId="77777777" w:rsidR="0062729D" w:rsidRPr="006C3C36" w:rsidRDefault="0062729D" w:rsidP="0062729D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3F3C6F02" w14:textId="0DC8C7E0" w:rsidR="0062729D" w:rsidRPr="006C3C36" w:rsidRDefault="0062729D" w:rsidP="0062729D">
            <w:pPr>
              <w:pStyle w:val="af5"/>
            </w:pPr>
            <w:r w:rsidRPr="001E7620">
              <w:t>кг</w:t>
            </w:r>
          </w:p>
        </w:tc>
        <w:tc>
          <w:tcPr>
            <w:tcW w:w="1133" w:type="dxa"/>
            <w:vAlign w:val="center"/>
          </w:tcPr>
          <w:p w14:paraId="0C7B7094" w14:textId="6AA89E16" w:rsidR="0062729D" w:rsidRDefault="0062729D" w:rsidP="0062729D">
            <w:pPr>
              <w:pStyle w:val="af5"/>
            </w:pPr>
            <w:r w:rsidRPr="001E7620">
              <w:t>110</w:t>
            </w:r>
          </w:p>
        </w:tc>
        <w:tc>
          <w:tcPr>
            <w:tcW w:w="1416" w:type="dxa"/>
            <w:vAlign w:val="bottom"/>
          </w:tcPr>
          <w:p w14:paraId="769A90DD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2B469D8" w14:textId="77777777" w:rsidR="0062729D" w:rsidRPr="00747C04" w:rsidRDefault="0062729D" w:rsidP="0062729D">
            <w:pPr>
              <w:pStyle w:val="af5"/>
              <w:rPr>
                <w:rFonts w:cs="Times New Roman"/>
                <w:szCs w:val="24"/>
              </w:rPr>
            </w:pP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6648B5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4" w:left="1134" w:header="425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Common">
    <w:panose1 w:val="020B0504020202020204"/>
    <w:charset w:val="CC"/>
    <w:family w:val="swiss"/>
    <w:pitch w:val="variable"/>
    <w:sig w:usb0="A00002BF" w:usb1="10002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776994BB" w:rsidR="00823145" w:rsidRPr="00DD79DF" w:rsidRDefault="006648B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 w:rsidRPr="0076159A">
            <w:rPr>
              <w:rFonts w:ascii="GOST Common" w:hAnsi="GOST Common" w:cs="Times New Roman"/>
              <w:sz w:val="32"/>
              <w:szCs w:val="32"/>
            </w:rPr>
            <w:t>343</w:t>
          </w:r>
          <w:r w:rsidRPr="0076159A">
            <w:rPr>
              <w:rFonts w:ascii="GOST Common" w:hAnsi="GOST Common" w:cs="Times New Roman"/>
              <w:sz w:val="32"/>
              <w:szCs w:val="32"/>
              <w:lang w:val="en-US"/>
            </w:rPr>
            <w:t>G/2024-</w:t>
          </w:r>
          <w:r w:rsidRPr="0076159A">
            <w:rPr>
              <w:rFonts w:ascii="GOST Common" w:hAnsi="GOST Common" w:cs="Times New Roman"/>
              <w:sz w:val="32"/>
              <w:szCs w:val="32"/>
            </w:rPr>
            <w:t>ТД-ОВ</w:t>
          </w:r>
          <w:r>
            <w:rPr>
              <w:rFonts w:ascii="GOST Common" w:hAnsi="GOST Common" w:cs="Times New Roman"/>
              <w:sz w:val="32"/>
              <w:szCs w:val="32"/>
            </w:rPr>
            <w:t>2</w:t>
          </w:r>
          <w:r w:rsidRPr="0076159A">
            <w:rPr>
              <w:rFonts w:ascii="GOST Common" w:hAnsi="GOST Common" w:cs="Times New Roman"/>
              <w:sz w:val="32"/>
              <w:szCs w:val="32"/>
            </w:rPr>
            <w:t>.СО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FE59E8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FE59E8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FE59E8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74E16A6F" w:rsidR="000B62DF" w:rsidRPr="00DD79DF" w:rsidRDefault="000B62DF" w:rsidP="00FE59E8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75334">
                  <w:rPr>
                    <w:rFonts w:cs="Times New Roman"/>
                    <w:noProof/>
                    <w:lang w:val="en-US"/>
                  </w:rPr>
                  <w:instrText>22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75334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75334">
                  <w:rPr>
                    <w:rFonts w:cs="Times New Roman"/>
                    <w:noProof/>
                    <w:lang w:val="en-US"/>
                  </w:rPr>
                  <w:t>2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FE59E8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FE59E8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083367BC" w:rsidR="00DF3EC8" w:rsidRPr="000B62DF" w:rsidRDefault="000B62DF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5BC5EDD9" w:rsidR="00044B69" w:rsidRPr="00DD79DF" w:rsidRDefault="006648B5" w:rsidP="00044B69">
          <w:pPr>
            <w:pStyle w:val="22"/>
            <w:rPr>
              <w:rFonts w:cs="Times New Roman"/>
              <w:sz w:val="32"/>
              <w:szCs w:val="32"/>
            </w:rPr>
          </w:pPr>
          <w:r w:rsidRPr="0076159A">
            <w:rPr>
              <w:rFonts w:ascii="GOST Common" w:hAnsi="GOST Common" w:cs="Times New Roman"/>
              <w:sz w:val="32"/>
              <w:szCs w:val="32"/>
            </w:rPr>
            <w:t>343</w:t>
          </w:r>
          <w:r w:rsidRPr="0076159A">
            <w:rPr>
              <w:rFonts w:ascii="GOST Common" w:hAnsi="GOST Common" w:cs="Times New Roman"/>
              <w:sz w:val="32"/>
              <w:szCs w:val="32"/>
              <w:lang w:val="en-US"/>
            </w:rPr>
            <w:t>G/2024-</w:t>
          </w:r>
          <w:r w:rsidRPr="0076159A">
            <w:rPr>
              <w:rFonts w:ascii="GOST Common" w:hAnsi="GOST Common" w:cs="Times New Roman"/>
              <w:sz w:val="32"/>
              <w:szCs w:val="32"/>
            </w:rPr>
            <w:t>ТД-ОВ</w:t>
          </w:r>
          <w:r>
            <w:rPr>
              <w:rFonts w:ascii="GOST Common" w:hAnsi="GOST Common" w:cs="Times New Roman"/>
              <w:sz w:val="32"/>
              <w:szCs w:val="32"/>
            </w:rPr>
            <w:t>2</w:t>
          </w:r>
          <w:r w:rsidRPr="0076159A">
            <w:rPr>
              <w:rFonts w:ascii="GOST Common" w:hAnsi="GOST Common" w:cs="Times New Roman"/>
              <w:sz w:val="32"/>
              <w:szCs w:val="32"/>
            </w:rPr>
            <w:t>.СО</w:t>
          </w: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6648B5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1060BB30" w:rsidR="006648B5" w:rsidRPr="00DD79DF" w:rsidRDefault="006648B5" w:rsidP="006648B5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76159A">
            <w:rPr>
              <w:rFonts w:ascii="GOST Common" w:hAnsi="GOST Common"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6648B5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6648B5" w:rsidRPr="00FC3DFE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6648B5" w:rsidRPr="00FC3DFE" w:rsidRDefault="006648B5" w:rsidP="006648B5">
          <w:pPr>
            <w:rPr>
              <w:rFonts w:ascii="ISOCPEUR" w:hAnsi="ISOCPEUR"/>
            </w:rPr>
          </w:pPr>
        </w:p>
      </w:tc>
    </w:tr>
    <w:tr w:rsidR="006648B5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6648B5" w:rsidRPr="00DD79DF" w:rsidRDefault="006648B5" w:rsidP="006648B5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6648B5" w:rsidRPr="00DD79DF" w:rsidRDefault="006648B5" w:rsidP="006648B5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6648B5" w:rsidRPr="00DD79DF" w:rsidRDefault="006648B5" w:rsidP="006648B5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6648B5" w:rsidRPr="00DD79DF" w:rsidRDefault="006648B5" w:rsidP="006648B5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6648B5" w:rsidRPr="00DD79DF" w:rsidRDefault="006648B5" w:rsidP="006648B5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6648B5" w:rsidRPr="00DD79DF" w:rsidRDefault="006648B5" w:rsidP="006648B5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6648B5" w:rsidRPr="00FC3DFE" w:rsidRDefault="006648B5" w:rsidP="006648B5">
          <w:pPr>
            <w:rPr>
              <w:rFonts w:ascii="ISOCPEUR" w:hAnsi="ISOCPEUR"/>
            </w:rPr>
          </w:pPr>
        </w:p>
      </w:tc>
    </w:tr>
    <w:tr w:rsidR="006648B5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6648B5" w:rsidRPr="00C633E7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2038E4D5" w:rsidR="006648B5" w:rsidRPr="00E90B99" w:rsidRDefault="006648B5" w:rsidP="006648B5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  <w:r>
            <w:rPr>
              <w:sz w:val="22"/>
              <w:szCs w:val="22"/>
            </w:rPr>
            <w:t>Ткаченко</w:t>
          </w:r>
        </w:p>
      </w:tc>
      <w:tc>
        <w:tcPr>
          <w:tcW w:w="850" w:type="dxa"/>
          <w:vAlign w:val="bottom"/>
        </w:tcPr>
        <w:p w14:paraId="7E78614C" w14:textId="167C7812" w:rsidR="006648B5" w:rsidRPr="00FA575C" w:rsidRDefault="006648B5" w:rsidP="006648B5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7876DF27" w:rsidR="006648B5" w:rsidRPr="006648B5" w:rsidRDefault="006648B5" w:rsidP="006648B5">
          <w:pPr>
            <w:pStyle w:val="9"/>
            <w:rPr>
              <w:sz w:val="16"/>
              <w:szCs w:val="16"/>
            </w:rPr>
          </w:pPr>
          <w:r w:rsidRPr="006648B5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 w:val="restart"/>
          <w:vAlign w:val="center"/>
        </w:tcPr>
        <w:p w14:paraId="0D4CAB32" w14:textId="38765C47" w:rsidR="006648B5" w:rsidRPr="00C633E7" w:rsidRDefault="006648B5" w:rsidP="006648B5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6648B5" w:rsidRPr="00C633E7" w:rsidRDefault="006648B5" w:rsidP="006648B5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6648B5" w:rsidRPr="00C633E7" w:rsidRDefault="006648B5" w:rsidP="006648B5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6648B5" w:rsidRPr="00C633E7" w:rsidRDefault="006648B5" w:rsidP="006648B5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6648B5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6648B5" w:rsidRPr="00C633E7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4E76FD51" w:rsidR="006648B5" w:rsidRPr="00C633E7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Гусев</w:t>
          </w:r>
        </w:p>
      </w:tc>
      <w:tc>
        <w:tcPr>
          <w:tcW w:w="850" w:type="dxa"/>
          <w:vAlign w:val="bottom"/>
        </w:tcPr>
        <w:p w14:paraId="0D0F8FA7" w14:textId="045450C0" w:rsidR="006648B5" w:rsidRPr="00C633E7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12C037F4" w:rsidR="006648B5" w:rsidRPr="006648B5" w:rsidRDefault="006648B5" w:rsidP="006648B5">
          <w:pPr>
            <w:pStyle w:val="9"/>
            <w:rPr>
              <w:sz w:val="16"/>
              <w:szCs w:val="16"/>
            </w:rPr>
          </w:pPr>
          <w:r w:rsidRPr="006648B5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/>
          <w:vAlign w:val="center"/>
        </w:tcPr>
        <w:p w14:paraId="7F24C202" w14:textId="77777777" w:rsidR="006648B5" w:rsidRPr="00C633E7" w:rsidRDefault="006648B5" w:rsidP="006648B5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7940AE97" w:rsidR="006648B5" w:rsidRPr="00C633E7" w:rsidRDefault="006648B5" w:rsidP="006648B5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4E3D5906" w:rsidR="006648B5" w:rsidRPr="00C633E7" w:rsidRDefault="006648B5" w:rsidP="006648B5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75334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="00A77E3E">
            <w:rPr>
              <w:rFonts w:cs="Times New Roman"/>
              <w:szCs w:val="24"/>
              <w:lang w:val="en-US"/>
            </w:rPr>
            <w:instrText>212121</w:instrText>
          </w:r>
          <w:r w:rsidR="00A77E3E">
            <w:rPr>
              <w:rFonts w:cs="Times New Roman"/>
              <w:szCs w:val="24"/>
              <w:lang w:val="en-US"/>
            </w:rPr>
            <w:fldChar w:fldCharType="separate"/>
          </w:r>
          <w:r w:rsidR="00275334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75334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1EF94228" w:rsidR="006648B5" w:rsidRPr="00C633E7" w:rsidRDefault="006648B5" w:rsidP="006648B5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275334">
            <w:rPr>
              <w:rFonts w:cs="Times New Roman"/>
              <w:noProof/>
              <w:szCs w:val="24"/>
            </w:rPr>
            <w:t>40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6648B5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6648B5" w:rsidRPr="00DD79DF" w:rsidRDefault="006648B5" w:rsidP="006648B5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6648B5" w:rsidRPr="00FC3DFE" w:rsidRDefault="006648B5" w:rsidP="006648B5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6648B5" w:rsidRPr="00FC3DFE" w:rsidRDefault="006648B5" w:rsidP="006648B5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6648B5" w:rsidRPr="00FC3DFE" w:rsidRDefault="006648B5" w:rsidP="006648B5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6648B5" w:rsidRPr="00FC3DFE" w:rsidRDefault="006648B5" w:rsidP="006648B5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6648B5" w:rsidRPr="00FC3DFE" w14:paraId="30380457" w14:textId="2B7152FD" w:rsidTr="00372BE8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6648B5" w:rsidRPr="00DD79DF" w:rsidRDefault="006648B5" w:rsidP="006648B5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6B905B6A" w:rsidR="006648B5" w:rsidRPr="00FC3DFE" w:rsidRDefault="006648B5" w:rsidP="006648B5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76159A">
            <w:rPr>
              <w:rFonts w:ascii="GOST Common" w:hAnsi="GOST Common"/>
              <w:sz w:val="24"/>
              <w:szCs w:val="24"/>
            </w:rPr>
            <w:t>Спецификация оборудования        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21D9BD86" w:rsidR="006648B5" w:rsidRPr="00FC3DFE" w:rsidRDefault="006648B5" w:rsidP="006648B5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94875F4" wp14:editId="2BE1D4EE">
                <wp:extent cx="942975" cy="466725"/>
                <wp:effectExtent l="0" t="0" r="9525" b="9525"/>
                <wp:docPr id="167750278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3B390C1F" w14:textId="77777777" w:rsidR="006648B5" w:rsidRDefault="006648B5" w:rsidP="006648B5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6648B5" w:rsidRDefault="006648B5" w:rsidP="006648B5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6648B5" w:rsidRDefault="006648B5" w:rsidP="006648B5">
          <w:pPr>
            <w:pStyle w:val="af6"/>
          </w:pPr>
          <w:r>
            <w:t>191025, Санкт-Петербург</w:t>
          </w:r>
        </w:p>
        <w:p w14:paraId="32707031" w14:textId="77777777" w:rsidR="006648B5" w:rsidRDefault="006648B5" w:rsidP="006648B5">
          <w:pPr>
            <w:pStyle w:val="af6"/>
          </w:pPr>
          <w:r>
            <w:t>БЦ Вестник</w:t>
          </w:r>
        </w:p>
        <w:p w14:paraId="1E8CE829" w14:textId="77777777" w:rsidR="006648B5" w:rsidRDefault="006648B5" w:rsidP="006648B5">
          <w:pPr>
            <w:pStyle w:val="af6"/>
          </w:pPr>
          <w:r>
            <w:t>Невский проспект, д. 102, лит. С</w:t>
          </w:r>
        </w:p>
        <w:p w14:paraId="35896D3B" w14:textId="1EB33700" w:rsidR="006648B5" w:rsidRPr="00FC3DFE" w:rsidRDefault="006648B5" w:rsidP="006648B5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6648B5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0A5CA68B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Щёкина</w:t>
          </w:r>
        </w:p>
      </w:tc>
      <w:tc>
        <w:tcPr>
          <w:tcW w:w="850" w:type="dxa"/>
        </w:tcPr>
        <w:p w14:paraId="4436FC97" w14:textId="4DE19106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5EC1D302" w:rsidR="006648B5" w:rsidRPr="00DD79DF" w:rsidRDefault="006648B5" w:rsidP="006648B5">
          <w:pPr>
            <w:pStyle w:val="9"/>
            <w:rPr>
              <w:sz w:val="22"/>
              <w:szCs w:val="22"/>
            </w:rPr>
          </w:pPr>
          <w:r w:rsidRPr="006648B5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/>
        </w:tcPr>
        <w:p w14:paraId="675BA0F4" w14:textId="77777777" w:rsidR="006648B5" w:rsidRPr="00FC3DFE" w:rsidRDefault="006648B5" w:rsidP="006648B5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6648B5" w:rsidRPr="00FC3DFE" w:rsidRDefault="006648B5" w:rsidP="006648B5">
          <w:pPr>
            <w:rPr>
              <w:rFonts w:ascii="ISOCPEUR" w:hAnsi="ISOCPEUR"/>
            </w:rPr>
          </w:pPr>
        </w:p>
      </w:tc>
    </w:tr>
    <w:tr w:rsidR="006648B5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2E44308C" w:rsidR="006648B5" w:rsidRPr="00DD79DF" w:rsidRDefault="006648B5" w:rsidP="006648B5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center"/>
        </w:tcPr>
        <w:p w14:paraId="1BDD68B8" w14:textId="05492A56" w:rsidR="006648B5" w:rsidRPr="006035EF" w:rsidRDefault="006648B5" w:rsidP="006648B5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0176EC87" w:rsidR="006648B5" w:rsidRPr="00DD79DF" w:rsidRDefault="006648B5" w:rsidP="006648B5">
          <w:pPr>
            <w:pStyle w:val="9"/>
            <w:rPr>
              <w:sz w:val="22"/>
              <w:szCs w:val="22"/>
            </w:rPr>
          </w:pPr>
          <w:r w:rsidRPr="006648B5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/>
        </w:tcPr>
        <w:p w14:paraId="65802623" w14:textId="77777777" w:rsidR="006648B5" w:rsidRPr="00FC3DFE" w:rsidRDefault="006648B5" w:rsidP="006648B5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6648B5" w:rsidRPr="00FC3DFE" w:rsidRDefault="006648B5" w:rsidP="006648B5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633144"/>
    <w:multiLevelType w:val="hybridMultilevel"/>
    <w:tmpl w:val="8BBE87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57353"/>
    <w:multiLevelType w:val="hybridMultilevel"/>
    <w:tmpl w:val="F496B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7"/>
  </w:num>
  <w:num w:numId="7" w16cid:durableId="1614091339">
    <w:abstractNumId w:val="4"/>
  </w:num>
  <w:num w:numId="8" w16cid:durableId="1613244034">
    <w:abstractNumId w:val="5"/>
  </w:num>
  <w:num w:numId="9" w16cid:durableId="39481422">
    <w:abstractNumId w:val="3"/>
  </w:num>
  <w:num w:numId="10" w16cid:durableId="1157382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043E3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57DA9"/>
    <w:rsid w:val="000601FF"/>
    <w:rsid w:val="00063B46"/>
    <w:rsid w:val="00066B52"/>
    <w:rsid w:val="00067048"/>
    <w:rsid w:val="0007292A"/>
    <w:rsid w:val="00077221"/>
    <w:rsid w:val="000806D6"/>
    <w:rsid w:val="00086ECA"/>
    <w:rsid w:val="000874A5"/>
    <w:rsid w:val="0009008C"/>
    <w:rsid w:val="00091C2F"/>
    <w:rsid w:val="00093395"/>
    <w:rsid w:val="00097BDE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ACA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6865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E57"/>
    <w:rsid w:val="00193554"/>
    <w:rsid w:val="00197372"/>
    <w:rsid w:val="00197DB4"/>
    <w:rsid w:val="001A5DCA"/>
    <w:rsid w:val="001B2554"/>
    <w:rsid w:val="001C222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34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16A"/>
    <w:rsid w:val="002F64F6"/>
    <w:rsid w:val="002F7491"/>
    <w:rsid w:val="00300F54"/>
    <w:rsid w:val="00301A23"/>
    <w:rsid w:val="00301FBC"/>
    <w:rsid w:val="003100CF"/>
    <w:rsid w:val="00310A9A"/>
    <w:rsid w:val="00313982"/>
    <w:rsid w:val="00314496"/>
    <w:rsid w:val="00314E93"/>
    <w:rsid w:val="0032395D"/>
    <w:rsid w:val="00333044"/>
    <w:rsid w:val="00333AB1"/>
    <w:rsid w:val="00334454"/>
    <w:rsid w:val="0033527D"/>
    <w:rsid w:val="00335A4A"/>
    <w:rsid w:val="00340051"/>
    <w:rsid w:val="00345EFE"/>
    <w:rsid w:val="00346D64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E400B"/>
    <w:rsid w:val="003F17F7"/>
    <w:rsid w:val="003F725A"/>
    <w:rsid w:val="00406963"/>
    <w:rsid w:val="00407A6D"/>
    <w:rsid w:val="00411AAF"/>
    <w:rsid w:val="00416C68"/>
    <w:rsid w:val="0042673A"/>
    <w:rsid w:val="0042710D"/>
    <w:rsid w:val="004351CC"/>
    <w:rsid w:val="00440D8F"/>
    <w:rsid w:val="004410C5"/>
    <w:rsid w:val="004446D7"/>
    <w:rsid w:val="0044537F"/>
    <w:rsid w:val="004565D2"/>
    <w:rsid w:val="004567A0"/>
    <w:rsid w:val="00462391"/>
    <w:rsid w:val="00473651"/>
    <w:rsid w:val="00490ACD"/>
    <w:rsid w:val="00492B2F"/>
    <w:rsid w:val="00493DD3"/>
    <w:rsid w:val="00497CE5"/>
    <w:rsid w:val="004A0C83"/>
    <w:rsid w:val="004A2335"/>
    <w:rsid w:val="004A414B"/>
    <w:rsid w:val="004A4A9A"/>
    <w:rsid w:val="004A6368"/>
    <w:rsid w:val="004A658D"/>
    <w:rsid w:val="004A7552"/>
    <w:rsid w:val="004B0EAC"/>
    <w:rsid w:val="004B30D7"/>
    <w:rsid w:val="004B7173"/>
    <w:rsid w:val="004D2454"/>
    <w:rsid w:val="004D2969"/>
    <w:rsid w:val="004D2FCA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5DBE"/>
    <w:rsid w:val="005B601D"/>
    <w:rsid w:val="005B710B"/>
    <w:rsid w:val="005C04D6"/>
    <w:rsid w:val="005C5C12"/>
    <w:rsid w:val="005C6CB4"/>
    <w:rsid w:val="005D26DB"/>
    <w:rsid w:val="005D4340"/>
    <w:rsid w:val="005D4C80"/>
    <w:rsid w:val="005E169B"/>
    <w:rsid w:val="005E1721"/>
    <w:rsid w:val="005F0263"/>
    <w:rsid w:val="005F0333"/>
    <w:rsid w:val="005F2AB0"/>
    <w:rsid w:val="005F559B"/>
    <w:rsid w:val="00603551"/>
    <w:rsid w:val="006035EF"/>
    <w:rsid w:val="006062BB"/>
    <w:rsid w:val="00607B96"/>
    <w:rsid w:val="006204A2"/>
    <w:rsid w:val="00621EF0"/>
    <w:rsid w:val="0062729D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48B5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A5EFF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03B2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455D"/>
    <w:rsid w:val="007764E5"/>
    <w:rsid w:val="007808C1"/>
    <w:rsid w:val="00781DA1"/>
    <w:rsid w:val="007859F0"/>
    <w:rsid w:val="00791155"/>
    <w:rsid w:val="00794098"/>
    <w:rsid w:val="00794AC7"/>
    <w:rsid w:val="007A3410"/>
    <w:rsid w:val="007A47D5"/>
    <w:rsid w:val="007A7CFC"/>
    <w:rsid w:val="007B1007"/>
    <w:rsid w:val="007B5B0D"/>
    <w:rsid w:val="007B7A39"/>
    <w:rsid w:val="007C08DC"/>
    <w:rsid w:val="007C15FF"/>
    <w:rsid w:val="007C5BA3"/>
    <w:rsid w:val="007C7723"/>
    <w:rsid w:val="007C7CDE"/>
    <w:rsid w:val="007D2124"/>
    <w:rsid w:val="007D3229"/>
    <w:rsid w:val="007D4F28"/>
    <w:rsid w:val="007D5352"/>
    <w:rsid w:val="007D5F18"/>
    <w:rsid w:val="007E3580"/>
    <w:rsid w:val="007E59AC"/>
    <w:rsid w:val="007F1045"/>
    <w:rsid w:val="007F4F72"/>
    <w:rsid w:val="0080014B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F1E"/>
    <w:rsid w:val="008660F5"/>
    <w:rsid w:val="008669CC"/>
    <w:rsid w:val="00870DAF"/>
    <w:rsid w:val="0087295A"/>
    <w:rsid w:val="00886BFA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A6D91"/>
    <w:rsid w:val="008B07E3"/>
    <w:rsid w:val="008B6973"/>
    <w:rsid w:val="008C4ACC"/>
    <w:rsid w:val="008C58C9"/>
    <w:rsid w:val="008D6C78"/>
    <w:rsid w:val="008E3930"/>
    <w:rsid w:val="008E4325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4D7"/>
    <w:rsid w:val="00965E7E"/>
    <w:rsid w:val="00967B05"/>
    <w:rsid w:val="00975C82"/>
    <w:rsid w:val="00976F9B"/>
    <w:rsid w:val="0098035C"/>
    <w:rsid w:val="00981860"/>
    <w:rsid w:val="00981B94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C5CE6"/>
    <w:rsid w:val="009D177E"/>
    <w:rsid w:val="009D5E84"/>
    <w:rsid w:val="009D74FD"/>
    <w:rsid w:val="009E40F4"/>
    <w:rsid w:val="009E555E"/>
    <w:rsid w:val="009F5B5F"/>
    <w:rsid w:val="00A0033D"/>
    <w:rsid w:val="00A04ECE"/>
    <w:rsid w:val="00A10234"/>
    <w:rsid w:val="00A13866"/>
    <w:rsid w:val="00A20797"/>
    <w:rsid w:val="00A23286"/>
    <w:rsid w:val="00A350CC"/>
    <w:rsid w:val="00A47835"/>
    <w:rsid w:val="00A50F23"/>
    <w:rsid w:val="00A53C6A"/>
    <w:rsid w:val="00A6095B"/>
    <w:rsid w:val="00A60E0C"/>
    <w:rsid w:val="00A624D4"/>
    <w:rsid w:val="00A655DC"/>
    <w:rsid w:val="00A65AE0"/>
    <w:rsid w:val="00A71EA1"/>
    <w:rsid w:val="00A769EB"/>
    <w:rsid w:val="00A77E3E"/>
    <w:rsid w:val="00A77F0D"/>
    <w:rsid w:val="00A831B9"/>
    <w:rsid w:val="00A90028"/>
    <w:rsid w:val="00A91FF0"/>
    <w:rsid w:val="00AA0169"/>
    <w:rsid w:val="00AA1B90"/>
    <w:rsid w:val="00AA3104"/>
    <w:rsid w:val="00AB05D8"/>
    <w:rsid w:val="00AB0697"/>
    <w:rsid w:val="00AC115A"/>
    <w:rsid w:val="00AC5A7A"/>
    <w:rsid w:val="00AD5CFE"/>
    <w:rsid w:val="00AD61A3"/>
    <w:rsid w:val="00AD66DD"/>
    <w:rsid w:val="00AE0E99"/>
    <w:rsid w:val="00AE12F0"/>
    <w:rsid w:val="00AE39AB"/>
    <w:rsid w:val="00AE4952"/>
    <w:rsid w:val="00AE7BCA"/>
    <w:rsid w:val="00AF67CE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07551"/>
    <w:rsid w:val="00C12B08"/>
    <w:rsid w:val="00C14DEE"/>
    <w:rsid w:val="00C217DB"/>
    <w:rsid w:val="00C23997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55107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28BD"/>
    <w:rsid w:val="00CB49B2"/>
    <w:rsid w:val="00CB55EE"/>
    <w:rsid w:val="00CB7EF8"/>
    <w:rsid w:val="00CB7F87"/>
    <w:rsid w:val="00CD034B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26E04"/>
    <w:rsid w:val="00D32F45"/>
    <w:rsid w:val="00D33F3F"/>
    <w:rsid w:val="00D360C6"/>
    <w:rsid w:val="00D433D0"/>
    <w:rsid w:val="00D43AD3"/>
    <w:rsid w:val="00D440FB"/>
    <w:rsid w:val="00D457A3"/>
    <w:rsid w:val="00D4698B"/>
    <w:rsid w:val="00D474DB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350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47683"/>
    <w:rsid w:val="00E527C7"/>
    <w:rsid w:val="00E55A4D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3348A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9E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46</TotalTime>
  <Pages>40</Pages>
  <Words>14098</Words>
  <Characters>80365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Tkachenko Ekaterina</cp:lastModifiedBy>
  <cp:revision>4</cp:revision>
  <cp:lastPrinted>2025-07-22T15:30:00Z</cp:lastPrinted>
  <dcterms:created xsi:type="dcterms:W3CDTF">2025-07-29T07:31:00Z</dcterms:created>
  <dcterms:modified xsi:type="dcterms:W3CDTF">2025-07-29T10:47:00Z</dcterms:modified>
</cp:coreProperties>
</file>