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89093D">
        <w:trPr>
          <w:trHeight w:hRule="exact" w:val="1462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89093D">
        <w:trPr>
          <w:trHeight w:hRule="exact" w:val="454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8FCB94" w14:textId="77777777" w:rsidR="005064CA" w:rsidRPr="00202B9E" w:rsidRDefault="005064CA" w:rsidP="00290E2F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4681C987" w14:textId="46BD5381" w:rsidR="005064CA" w:rsidRPr="00202B9E" w:rsidRDefault="00290E2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90E2F" w:rsidRPr="00157984" w14:paraId="13E3DC4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AF6A923" w14:textId="77777777" w:rsidR="00290E2F" w:rsidRPr="00202B9E" w:rsidRDefault="00290E2F" w:rsidP="00290E2F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3C3A26B" w14:textId="78CD3A45" w:rsidR="00290E2F" w:rsidRPr="00202B9E" w:rsidRDefault="00290E2F" w:rsidP="00290E2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5 этаж</w:t>
            </w:r>
          </w:p>
        </w:tc>
        <w:tc>
          <w:tcPr>
            <w:tcW w:w="3398" w:type="dxa"/>
            <w:vAlign w:val="center"/>
          </w:tcPr>
          <w:p w14:paraId="633AC2B4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04C5971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102D06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39C2B60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38E6CD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6FB3A02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ED6261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90E2F" w:rsidRPr="00157984" w14:paraId="241AA65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92632F9" w14:textId="77777777" w:rsidR="00290E2F" w:rsidRPr="00202B9E" w:rsidRDefault="00290E2F" w:rsidP="00290E2F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97E3B45" w14:textId="4E048775" w:rsidR="00290E2F" w:rsidRPr="00202B9E" w:rsidRDefault="00290E2F" w:rsidP="00290E2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Фанкойл канальный CFDA 021.0CC2R3-50</w:t>
            </w:r>
          </w:p>
        </w:tc>
        <w:tc>
          <w:tcPr>
            <w:tcW w:w="3398" w:type="dxa"/>
            <w:vAlign w:val="center"/>
          </w:tcPr>
          <w:p w14:paraId="2AB4A47A" w14:textId="1ECD7FDA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F16B110" w14:textId="4CAE9AB2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4939D5C" w14:textId="617189F6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3E08B7A7" w14:textId="5BC6806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F7A445A" w14:textId="6938C7AE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416" w:type="dxa"/>
            <w:vAlign w:val="bottom"/>
          </w:tcPr>
          <w:p w14:paraId="409D23DC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7758FCD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90E2F" w:rsidRPr="00157984" w14:paraId="0F6F749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23EDEBB" w14:textId="77777777" w:rsidR="00290E2F" w:rsidRPr="00202B9E" w:rsidRDefault="00290E2F" w:rsidP="00290E2F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0F3B02E" w14:textId="42515D5D" w:rsidR="00290E2F" w:rsidRPr="00202B9E" w:rsidRDefault="00290E2F" w:rsidP="00290E2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Фанкойл канальный CFDA 023.0CC2R3-50</w:t>
            </w:r>
          </w:p>
        </w:tc>
        <w:tc>
          <w:tcPr>
            <w:tcW w:w="3398" w:type="dxa"/>
            <w:vAlign w:val="center"/>
          </w:tcPr>
          <w:p w14:paraId="4FBAC57A" w14:textId="46779BFD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B36C165" w14:textId="75A825A1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EA624FF" w14:textId="4EB880D5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16E6144B" w14:textId="17334239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3A549EE" w14:textId="24804C31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416" w:type="dxa"/>
            <w:vAlign w:val="bottom"/>
          </w:tcPr>
          <w:p w14:paraId="4711EA48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559630" w14:textId="77777777" w:rsidR="00290E2F" w:rsidRPr="00202B9E" w:rsidRDefault="00290E2F" w:rsidP="00290E2F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924D5" w:rsidRPr="00157984" w14:paraId="3613BADA" w14:textId="77777777" w:rsidTr="00AF11A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8C68C50" w14:textId="77777777" w:rsidR="007924D5" w:rsidRPr="00202B9E" w:rsidRDefault="007924D5" w:rsidP="007924D5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401B4B3" w14:textId="1375BE39" w:rsidR="007924D5" w:rsidRDefault="007924D5" w:rsidP="007924D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344B5">
              <w:t>Наружный блок MRV V системы А</w:t>
            </w:r>
            <w:r w:rsidRPr="005344B5">
              <w:rPr>
                <w:lang w:val="en-US"/>
              </w:rPr>
              <w:t>V</w:t>
            </w:r>
            <w:r w:rsidRPr="005344B5">
              <w:t>14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3398" w:type="dxa"/>
            <w:vAlign w:val="center"/>
          </w:tcPr>
          <w:p w14:paraId="307E167D" w14:textId="0D22E668" w:rsidR="007924D5" w:rsidRDefault="007924D5" w:rsidP="007924D5">
            <w:pPr>
              <w:pStyle w:val="af5"/>
              <w:rPr>
                <w:color w:val="000000"/>
              </w:rPr>
            </w:pPr>
            <w:r w:rsidRPr="005344B5">
              <w:t>А</w:t>
            </w:r>
            <w:r w:rsidRPr="005344B5">
              <w:rPr>
                <w:lang w:val="en-US"/>
              </w:rPr>
              <w:t>V</w:t>
            </w:r>
            <w:r w:rsidRPr="005344B5">
              <w:t>14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1982" w:type="dxa"/>
            <w:vAlign w:val="center"/>
          </w:tcPr>
          <w:p w14:paraId="70317C9E" w14:textId="77777777" w:rsidR="007924D5" w:rsidRDefault="007924D5" w:rsidP="007924D5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586B6FB" w14:textId="0EEDC906" w:rsidR="007924D5" w:rsidRDefault="007924D5" w:rsidP="007924D5">
            <w:pPr>
              <w:pStyle w:val="af5"/>
              <w:rPr>
                <w:color w:val="000000"/>
              </w:rPr>
            </w:pPr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0C267F26" w14:textId="5345A938" w:rsidR="007924D5" w:rsidRDefault="007924D5" w:rsidP="007924D5">
            <w:pPr>
              <w:pStyle w:val="af5"/>
              <w:rPr>
                <w:color w:val="000000"/>
              </w:rPr>
            </w:pPr>
            <w:r w:rsidRPr="005344B5">
              <w:t>шт.</w:t>
            </w:r>
          </w:p>
        </w:tc>
        <w:tc>
          <w:tcPr>
            <w:tcW w:w="1133" w:type="dxa"/>
            <w:vAlign w:val="center"/>
          </w:tcPr>
          <w:p w14:paraId="3BE87E9E" w14:textId="3279B278" w:rsidR="007924D5" w:rsidRDefault="007924D5" w:rsidP="007924D5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t>2</w:t>
            </w:r>
          </w:p>
        </w:tc>
        <w:tc>
          <w:tcPr>
            <w:tcW w:w="1416" w:type="dxa"/>
            <w:vAlign w:val="center"/>
          </w:tcPr>
          <w:p w14:paraId="614E3482" w14:textId="77777777" w:rsidR="007924D5" w:rsidRPr="00202B9E" w:rsidRDefault="007924D5" w:rsidP="007924D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0415983" w14:textId="4E2FA36E" w:rsidR="007924D5" w:rsidRPr="00202B9E" w:rsidRDefault="007924D5" w:rsidP="007924D5">
            <w:pPr>
              <w:pStyle w:val="af5"/>
              <w:rPr>
                <w:rFonts w:cs="Times New Roman"/>
                <w:szCs w:val="24"/>
              </w:rPr>
            </w:pPr>
            <w:r w:rsidRPr="005344B5">
              <w:rPr>
                <w:rFonts w:cs="Times New Roman"/>
                <w:szCs w:val="24"/>
              </w:rPr>
              <w:t>Система К</w:t>
            </w:r>
            <w:r>
              <w:rPr>
                <w:rFonts w:cs="Times New Roman"/>
                <w:szCs w:val="24"/>
              </w:rPr>
              <w:t>4, К4р</w:t>
            </w:r>
            <w:r w:rsidRPr="005344B5">
              <w:rPr>
                <w:rFonts w:cs="Times New Roman"/>
                <w:szCs w:val="24"/>
              </w:rPr>
              <w:t xml:space="preserve"> </w:t>
            </w:r>
          </w:p>
        </w:tc>
      </w:tr>
      <w:tr w:rsidR="007924D5" w:rsidRPr="00157984" w14:paraId="14990CC5" w14:textId="77777777" w:rsidTr="00AF11A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70463B4" w14:textId="77777777" w:rsidR="007924D5" w:rsidRPr="00202B9E" w:rsidRDefault="007924D5" w:rsidP="007924D5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E71DF5C" w14:textId="4971D686" w:rsidR="007924D5" w:rsidRPr="005344B5" w:rsidRDefault="007924D5" w:rsidP="007924D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Внутренний блок</w:t>
            </w:r>
            <w:r>
              <w:t xml:space="preserve"> </w:t>
            </w:r>
            <w:r w:rsidRPr="007924D5">
              <w:rPr>
                <w:lang w:val="en-US"/>
              </w:rPr>
              <w:t>AD1542MTERL</w:t>
            </w:r>
          </w:p>
        </w:tc>
        <w:tc>
          <w:tcPr>
            <w:tcW w:w="3398" w:type="dxa"/>
            <w:vAlign w:val="center"/>
          </w:tcPr>
          <w:p w14:paraId="5192A6A3" w14:textId="4A9B4A50" w:rsidR="007924D5" w:rsidRPr="005344B5" w:rsidRDefault="007924D5" w:rsidP="007924D5">
            <w:pPr>
              <w:pStyle w:val="af5"/>
            </w:pPr>
            <w:r w:rsidRPr="007924D5">
              <w:rPr>
                <w:lang w:val="en-US"/>
              </w:rPr>
              <w:t>AD1542MTERL</w:t>
            </w:r>
          </w:p>
        </w:tc>
        <w:tc>
          <w:tcPr>
            <w:tcW w:w="1982" w:type="dxa"/>
            <w:vAlign w:val="center"/>
          </w:tcPr>
          <w:p w14:paraId="020F895F" w14:textId="77777777" w:rsidR="007924D5" w:rsidRDefault="007924D5" w:rsidP="007924D5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9159FEF" w14:textId="3C8D54C3" w:rsidR="007924D5" w:rsidRPr="005344B5" w:rsidRDefault="007924D5" w:rsidP="007924D5">
            <w:pPr>
              <w:pStyle w:val="af5"/>
              <w:rPr>
                <w:lang w:val="en-US"/>
              </w:rPr>
            </w:pPr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3DA563ED" w14:textId="14F97F61" w:rsidR="007924D5" w:rsidRPr="005344B5" w:rsidRDefault="007924D5" w:rsidP="007924D5">
            <w:pPr>
              <w:pStyle w:val="af5"/>
            </w:pPr>
            <w:r w:rsidRPr="005344B5">
              <w:t>шт.</w:t>
            </w:r>
          </w:p>
        </w:tc>
        <w:tc>
          <w:tcPr>
            <w:tcW w:w="1133" w:type="dxa"/>
            <w:vAlign w:val="center"/>
          </w:tcPr>
          <w:p w14:paraId="0CF74C40" w14:textId="42986B1A" w:rsidR="007924D5" w:rsidRDefault="007924D5" w:rsidP="007924D5">
            <w:pPr>
              <w:pStyle w:val="af5"/>
            </w:pPr>
            <w:r>
              <w:t>2</w:t>
            </w:r>
          </w:p>
        </w:tc>
        <w:tc>
          <w:tcPr>
            <w:tcW w:w="1416" w:type="dxa"/>
            <w:vAlign w:val="center"/>
          </w:tcPr>
          <w:p w14:paraId="0634DBDD" w14:textId="77777777" w:rsidR="007924D5" w:rsidRPr="00202B9E" w:rsidRDefault="007924D5" w:rsidP="007924D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4E371FF" w14:textId="6C51AD7E" w:rsidR="007924D5" w:rsidRPr="005344B5" w:rsidRDefault="007924D5" w:rsidP="007924D5">
            <w:pPr>
              <w:pStyle w:val="af5"/>
              <w:rPr>
                <w:rFonts w:cs="Times New Roman"/>
                <w:szCs w:val="24"/>
              </w:rPr>
            </w:pPr>
            <w:r w:rsidRPr="005344B5">
              <w:rPr>
                <w:rFonts w:cs="Times New Roman"/>
                <w:szCs w:val="24"/>
              </w:rPr>
              <w:t>Система К</w:t>
            </w:r>
            <w:r>
              <w:rPr>
                <w:rFonts w:cs="Times New Roman"/>
                <w:szCs w:val="24"/>
              </w:rPr>
              <w:t>4, К4р</w:t>
            </w:r>
            <w:r w:rsidRPr="005344B5">
              <w:rPr>
                <w:rFonts w:cs="Times New Roman"/>
                <w:szCs w:val="24"/>
              </w:rPr>
              <w:t xml:space="preserve"> </w:t>
            </w:r>
          </w:p>
        </w:tc>
      </w:tr>
      <w:tr w:rsidR="007477E7" w:rsidRPr="00157984" w14:paraId="6052311F" w14:textId="77777777" w:rsidTr="00AF11A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8DE4D79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34F10BE" w14:textId="5C1C970C" w:rsidR="007477E7" w:rsidRPr="00F80172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К</w:t>
            </w:r>
            <w:r w:rsidRPr="00943658">
              <w:t>омплект блока управления ротацией и резервированием кондиционеров Бурр-1 х1/БИС-1М х2</w:t>
            </w:r>
          </w:p>
        </w:tc>
        <w:tc>
          <w:tcPr>
            <w:tcW w:w="3398" w:type="dxa"/>
            <w:vAlign w:val="center"/>
          </w:tcPr>
          <w:p w14:paraId="6B42378A" w14:textId="77777777" w:rsidR="007477E7" w:rsidRPr="003F291F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659A643" w14:textId="77777777" w:rsidR="007477E7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84C3F5E" w14:textId="4FDB962D" w:rsidR="007477E7" w:rsidRPr="005344B5" w:rsidRDefault="007477E7" w:rsidP="007477E7">
            <w:pPr>
              <w:pStyle w:val="af5"/>
              <w:rPr>
                <w:lang w:val="en-US"/>
              </w:rPr>
            </w:pPr>
            <w:r w:rsidRPr="007477E7">
              <w:t>Mitsubishi Electric</w:t>
            </w:r>
          </w:p>
        </w:tc>
        <w:tc>
          <w:tcPr>
            <w:tcW w:w="1133" w:type="dxa"/>
            <w:vAlign w:val="center"/>
          </w:tcPr>
          <w:p w14:paraId="4027C99F" w14:textId="361D2EFD" w:rsidR="007477E7" w:rsidRPr="005344B5" w:rsidRDefault="007477E7" w:rsidP="007477E7">
            <w:pPr>
              <w:pStyle w:val="af5"/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516EB5BF" w14:textId="3BA6327A" w:rsidR="007477E7" w:rsidRDefault="003F291F" w:rsidP="007477E7">
            <w:pPr>
              <w:pStyle w:val="af5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vAlign w:val="center"/>
          </w:tcPr>
          <w:p w14:paraId="1F3F4A30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0DD932" w14:textId="76930919" w:rsidR="007477E7" w:rsidRPr="005344B5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344B5">
              <w:rPr>
                <w:rFonts w:cs="Times New Roman"/>
                <w:szCs w:val="24"/>
              </w:rPr>
              <w:t>Система К</w:t>
            </w:r>
            <w:r>
              <w:rPr>
                <w:rFonts w:cs="Times New Roman"/>
                <w:szCs w:val="24"/>
              </w:rPr>
              <w:t>4, К4р</w:t>
            </w:r>
          </w:p>
        </w:tc>
      </w:tr>
      <w:tr w:rsidR="007477E7" w:rsidRPr="00157984" w14:paraId="46E57C3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2C71DF8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BD5B5FE" w14:textId="68F7B237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30B3B7B4" w14:textId="017CCD9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99B337A" w14:textId="2BE7B2A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212CD46" w14:textId="72BDB59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3659DD4F" w14:textId="72EC500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08BE23D" w14:textId="6EC75A55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416" w:type="dxa"/>
            <w:vAlign w:val="center"/>
          </w:tcPr>
          <w:p w14:paraId="0172FD07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361B83B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062BD98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CA00E5A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353936C" w14:textId="70E172D3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Насос дренажный Si27</w:t>
            </w:r>
          </w:p>
        </w:tc>
        <w:tc>
          <w:tcPr>
            <w:tcW w:w="3398" w:type="dxa"/>
            <w:vAlign w:val="center"/>
          </w:tcPr>
          <w:p w14:paraId="484B7279" w14:textId="13FF03E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1735670" w14:textId="3945D3D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0C7CF4C" w14:textId="46DCC2E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Sauermann</w:t>
            </w:r>
          </w:p>
        </w:tc>
        <w:tc>
          <w:tcPr>
            <w:tcW w:w="1133" w:type="dxa"/>
            <w:vAlign w:val="center"/>
          </w:tcPr>
          <w:p w14:paraId="5C684A75" w14:textId="1E2E3C63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7FD5F05" w14:textId="6ECF705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416" w:type="dxa"/>
            <w:vAlign w:val="center"/>
          </w:tcPr>
          <w:p w14:paraId="3E33079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B76F0B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129246B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91071A6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6E4C737" w14:textId="2715934C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Ручной балансировочный клапан MVT-R Ду20</w:t>
            </w:r>
          </w:p>
        </w:tc>
        <w:tc>
          <w:tcPr>
            <w:tcW w:w="3398" w:type="dxa"/>
            <w:vAlign w:val="center"/>
          </w:tcPr>
          <w:p w14:paraId="71BB87FB" w14:textId="01C08E6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25CA3D1" w14:textId="53248778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70557AC" w14:textId="3B6DF651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3015E04" w14:textId="048F453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680951A" w14:textId="075FF76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416" w:type="dxa"/>
            <w:vAlign w:val="bottom"/>
          </w:tcPr>
          <w:p w14:paraId="0DE4AB2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871DE3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6ECE762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0AF8545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89850AE" w14:textId="07A2CD6A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Кран шаровый Ду20</w:t>
            </w:r>
          </w:p>
        </w:tc>
        <w:tc>
          <w:tcPr>
            <w:tcW w:w="3398" w:type="dxa"/>
            <w:vAlign w:val="center"/>
          </w:tcPr>
          <w:p w14:paraId="465BE7EC" w14:textId="0BAF085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EDD11DD" w14:textId="54DED6B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2032FEB" w14:textId="03E08C78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F51FBAD" w14:textId="5879847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730E342" w14:textId="48DC0E9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416" w:type="dxa"/>
            <w:vAlign w:val="bottom"/>
          </w:tcPr>
          <w:p w14:paraId="198B126D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4EA2F6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5289910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197BE9E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5785E09" w14:textId="3D28A1A1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оцинкованная, ø32x3,2</w:t>
            </w:r>
          </w:p>
        </w:tc>
        <w:tc>
          <w:tcPr>
            <w:tcW w:w="3398" w:type="dxa"/>
            <w:vAlign w:val="center"/>
          </w:tcPr>
          <w:p w14:paraId="65BC404E" w14:textId="5ACD711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01FBEF1E" w14:textId="16790DE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9111243" w14:textId="3D17ECE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EF66F4E" w14:textId="59E82F6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F18E172" w14:textId="3B6FB2A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vAlign w:val="center"/>
          </w:tcPr>
          <w:p w14:paraId="688DB1A5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E501F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6D8E8F4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28DEF79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A28A956" w14:textId="47256C89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оцинкованная, ø40x3,5</w:t>
            </w:r>
          </w:p>
        </w:tc>
        <w:tc>
          <w:tcPr>
            <w:tcW w:w="3398" w:type="dxa"/>
            <w:vAlign w:val="center"/>
          </w:tcPr>
          <w:p w14:paraId="24F4FA73" w14:textId="01C1A2A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6538CCB7" w14:textId="7C88D2A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F12787F" w14:textId="28072F0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2A58F2F" w14:textId="36A44450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472B8E4" w14:textId="56DD74F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16" w:type="dxa"/>
            <w:vAlign w:val="center"/>
          </w:tcPr>
          <w:p w14:paraId="702BF338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1E96DD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75B70A2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11C4FD9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62FE76A" w14:textId="08DC577C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ø50x3,5</w:t>
            </w:r>
          </w:p>
        </w:tc>
        <w:tc>
          <w:tcPr>
            <w:tcW w:w="3398" w:type="dxa"/>
            <w:vAlign w:val="center"/>
          </w:tcPr>
          <w:p w14:paraId="76CD8E18" w14:textId="0814F54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46D11E96" w14:textId="27129EB4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F8F41AC" w14:textId="105F272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5D753E1" w14:textId="2D6E9D4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0B9A3E7" w14:textId="07945B8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416" w:type="dxa"/>
            <w:vAlign w:val="center"/>
          </w:tcPr>
          <w:p w14:paraId="6CD17B21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6D9341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67F357E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39A1FEB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AC7429B" w14:textId="6188F0E2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ø65x4</w:t>
            </w:r>
          </w:p>
        </w:tc>
        <w:tc>
          <w:tcPr>
            <w:tcW w:w="3398" w:type="dxa"/>
            <w:vAlign w:val="center"/>
          </w:tcPr>
          <w:p w14:paraId="6952EBAE" w14:textId="5D8E04F0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2D2854F8" w14:textId="2C60482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F507100" w14:textId="04BDA9C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C0C1512" w14:textId="7B2749C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69127FD" w14:textId="2D463541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6" w:type="dxa"/>
            <w:vAlign w:val="center"/>
          </w:tcPr>
          <w:p w14:paraId="09B7BD3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E302E7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18052B6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D7FCF51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B41628B" w14:textId="7975D00F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ø80x4,0</w:t>
            </w:r>
          </w:p>
        </w:tc>
        <w:tc>
          <w:tcPr>
            <w:tcW w:w="3398" w:type="dxa"/>
            <w:vAlign w:val="center"/>
          </w:tcPr>
          <w:p w14:paraId="066E3BC0" w14:textId="37BBBA4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4DF6F2A4" w14:textId="37E6D05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5C758C5" w14:textId="2CD3BEE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BA53338" w14:textId="524F4BD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BAAA0EB" w14:textId="471DE348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1416" w:type="dxa"/>
            <w:vAlign w:val="bottom"/>
          </w:tcPr>
          <w:p w14:paraId="4BEC2C57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E6DDEB2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65E0116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95E047A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6DE86CD" w14:textId="60A50903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ø100x4,5</w:t>
            </w:r>
          </w:p>
        </w:tc>
        <w:tc>
          <w:tcPr>
            <w:tcW w:w="3398" w:type="dxa"/>
            <w:vAlign w:val="center"/>
          </w:tcPr>
          <w:p w14:paraId="61E62F14" w14:textId="3657995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56A8EC7A" w14:textId="59A2BC54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984F8D6" w14:textId="531FC9E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D4AEE86" w14:textId="05920954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EAD8124" w14:textId="4E7C7D88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416" w:type="dxa"/>
            <w:vAlign w:val="bottom"/>
          </w:tcPr>
          <w:p w14:paraId="114022A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47E8C7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34A22CB5" w14:textId="77777777" w:rsidTr="00BE56A9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EBDBBFB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FE17C20" w14:textId="4B0AC425" w:rsidR="007477E7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F80172">
              <w:t>Труба медная ø15.88</w:t>
            </w:r>
          </w:p>
        </w:tc>
        <w:tc>
          <w:tcPr>
            <w:tcW w:w="3398" w:type="dxa"/>
          </w:tcPr>
          <w:p w14:paraId="6863BFB3" w14:textId="7713AB8F" w:rsidR="007477E7" w:rsidRDefault="007477E7" w:rsidP="007477E7">
            <w:pPr>
              <w:pStyle w:val="af5"/>
              <w:rPr>
                <w:color w:val="000000"/>
              </w:rPr>
            </w:pPr>
            <w:r w:rsidRPr="00F80172">
              <w:t>Ø15.88х</w:t>
            </w:r>
            <w:r>
              <w:rPr>
                <w:lang w:val="en-US"/>
              </w:rPr>
              <w:t>1,0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55BE1B54" w14:textId="77777777" w:rsidR="007477E7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92B5588" w14:textId="77777777" w:rsidR="007477E7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E7D3174" w14:textId="48A99146" w:rsidR="007477E7" w:rsidRDefault="007477E7" w:rsidP="007477E7">
            <w:pPr>
              <w:pStyle w:val="af5"/>
              <w:rPr>
                <w:color w:val="000000"/>
              </w:rPr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73DEEA1B" w14:textId="2C36FBE1" w:rsidR="007477E7" w:rsidRDefault="007477E7" w:rsidP="007477E7">
            <w:pPr>
              <w:pStyle w:val="af5"/>
              <w:rPr>
                <w:rFonts w:cs="Times New Roman"/>
                <w:color w:val="000000"/>
              </w:rPr>
            </w:pPr>
            <w:r>
              <w:t>270</w:t>
            </w:r>
          </w:p>
        </w:tc>
        <w:tc>
          <w:tcPr>
            <w:tcW w:w="1416" w:type="dxa"/>
            <w:vAlign w:val="center"/>
          </w:tcPr>
          <w:p w14:paraId="49C80C23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A867E26" w14:textId="5469AB3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C1948">
              <w:rPr>
                <w:rFonts w:cs="Times New Roman"/>
                <w:szCs w:val="24"/>
              </w:rPr>
              <w:t xml:space="preserve">Система К4, К4р </w:t>
            </w:r>
          </w:p>
        </w:tc>
      </w:tr>
      <w:tr w:rsidR="007477E7" w:rsidRPr="00157984" w14:paraId="5C06B594" w14:textId="77777777" w:rsidTr="00BE56A9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10EC7D4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F14B3AF" w14:textId="74DA844B" w:rsidR="007477E7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F80172">
              <w:t>Труба медная ø</w:t>
            </w:r>
            <w:r w:rsidRPr="00F80172">
              <w:rPr>
                <w:lang w:val="en-US"/>
              </w:rPr>
              <w:t>2</w:t>
            </w:r>
            <w:r>
              <w:t>8</w:t>
            </w:r>
            <w:r w:rsidRPr="00F80172">
              <w:t>.</w:t>
            </w:r>
            <w:r>
              <w:t>58</w:t>
            </w:r>
          </w:p>
        </w:tc>
        <w:tc>
          <w:tcPr>
            <w:tcW w:w="3398" w:type="dxa"/>
          </w:tcPr>
          <w:p w14:paraId="483E05BC" w14:textId="7E12223C" w:rsidR="007477E7" w:rsidRDefault="007477E7" w:rsidP="007477E7">
            <w:pPr>
              <w:pStyle w:val="af5"/>
              <w:rPr>
                <w:color w:val="000000"/>
              </w:rPr>
            </w:pPr>
            <w:r w:rsidRPr="00D41B44">
              <w:t>Ø</w:t>
            </w:r>
            <w:r w:rsidRPr="00D41B44">
              <w:rPr>
                <w:lang w:val="en-US"/>
              </w:rPr>
              <w:t>2</w:t>
            </w:r>
            <w:r>
              <w:t>8</w:t>
            </w:r>
            <w:r w:rsidRPr="00D41B44">
              <w:t>.</w:t>
            </w:r>
            <w:r>
              <w:t>58</w:t>
            </w:r>
            <w:r w:rsidRPr="00D41B44">
              <w:t>х</w:t>
            </w:r>
            <w:r>
              <w:t>1</w:t>
            </w:r>
            <w:r w:rsidRPr="00D41B44">
              <w:t>,</w:t>
            </w:r>
            <w:r w:rsidRPr="00D41B44">
              <w:rPr>
                <w:lang w:val="en-US"/>
              </w:rPr>
              <w:t>0</w:t>
            </w:r>
            <w:r w:rsidRPr="00D41B44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0E6ED561" w14:textId="77777777" w:rsidR="007477E7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CFC9E63" w14:textId="77777777" w:rsidR="007477E7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25525FE" w14:textId="18B854B4" w:rsidR="007477E7" w:rsidRDefault="007477E7" w:rsidP="007477E7">
            <w:pPr>
              <w:pStyle w:val="af5"/>
              <w:rPr>
                <w:color w:val="000000"/>
              </w:rPr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679F3592" w14:textId="72964F6F" w:rsidR="007477E7" w:rsidRDefault="007477E7" w:rsidP="007477E7">
            <w:pPr>
              <w:pStyle w:val="af5"/>
              <w:rPr>
                <w:rFonts w:cs="Times New Roman"/>
                <w:color w:val="000000"/>
              </w:rPr>
            </w:pPr>
            <w:r>
              <w:t>270</w:t>
            </w:r>
          </w:p>
        </w:tc>
        <w:tc>
          <w:tcPr>
            <w:tcW w:w="1416" w:type="dxa"/>
            <w:vAlign w:val="center"/>
          </w:tcPr>
          <w:p w14:paraId="61D719FF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40D446D" w14:textId="0B72518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C1948">
              <w:rPr>
                <w:rFonts w:cs="Times New Roman"/>
                <w:szCs w:val="24"/>
              </w:rPr>
              <w:t xml:space="preserve">Система К4, К4р </w:t>
            </w:r>
          </w:p>
        </w:tc>
      </w:tr>
      <w:tr w:rsidR="007477E7" w:rsidRPr="00157984" w14:paraId="55A7CF3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008FB54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39EADF7" w14:textId="18E8B615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vAlign w:val="center"/>
          </w:tcPr>
          <w:p w14:paraId="0984BE84" w14:textId="329DF7C8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48D8301" w14:textId="71377750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3E787EC" w14:textId="77E9391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45611F1" w14:textId="493FF91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4FB4701" w14:textId="36443AE1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vAlign w:val="bottom"/>
          </w:tcPr>
          <w:p w14:paraId="46DFE640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6910CE1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62890E7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1C5ECD1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11AD45C" w14:textId="72939ACF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3D519D5F" w14:textId="23A6E59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F0F1814" w14:textId="54C1DAF1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11BBDEA" w14:textId="2BF945A4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0517D39" w14:textId="14F1623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713DA48F" w14:textId="0B52D12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16" w:type="dxa"/>
            <w:vAlign w:val="bottom"/>
          </w:tcPr>
          <w:p w14:paraId="64DEF7C6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D445DD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378E296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6561C70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08DC5C3" w14:textId="032F4700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vAlign w:val="center"/>
          </w:tcPr>
          <w:p w14:paraId="19E891D9" w14:textId="47C37F73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0A2FFAAA" w14:textId="31FD3E50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DB01483" w14:textId="5B4C643E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70FCDBE" w14:textId="1CAE8EE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454B815" w14:textId="6FAD928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416" w:type="dxa"/>
            <w:vAlign w:val="bottom"/>
          </w:tcPr>
          <w:p w14:paraId="5126D119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9309342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2D36FCE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3D68FB5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953FD4D" w14:textId="70DB37FB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6629580D" w14:textId="24FF8A9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B23C5D6" w14:textId="7A74F781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66977CA" w14:textId="74480D9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7253A15" w14:textId="0B3E5245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0A31E5DD" w14:textId="70E6D0A5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6" w:type="dxa"/>
            <w:vAlign w:val="bottom"/>
          </w:tcPr>
          <w:p w14:paraId="374C0589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A7D1FB9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6A078B7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1923910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1A3E54A" w14:textId="61DF30E4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vAlign w:val="center"/>
          </w:tcPr>
          <w:p w14:paraId="17A036DB" w14:textId="4A638AD8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8652368" w14:textId="67D26F83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B0C414B" w14:textId="0F0CD5C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031C579" w14:textId="7A71D6F5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107163AA" w14:textId="7C50608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1416" w:type="dxa"/>
            <w:vAlign w:val="bottom"/>
          </w:tcPr>
          <w:p w14:paraId="690926C8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F21AD71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716FC8F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7F002B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9364F95" w14:textId="3293E7B2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b=32 мм для ø100</w:t>
            </w:r>
          </w:p>
        </w:tc>
        <w:tc>
          <w:tcPr>
            <w:tcW w:w="3398" w:type="dxa"/>
            <w:vAlign w:val="center"/>
          </w:tcPr>
          <w:p w14:paraId="2397D86E" w14:textId="6F2C6A9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356AA83" w14:textId="1602BF70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ED8200E" w14:textId="0276DA5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452A954" w14:textId="24A42835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236D941" w14:textId="48A74DD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7D394F01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A98C2A4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2D301E4A" w14:textId="77777777" w:rsidTr="000A06B0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B4DEC4C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</w:tcPr>
          <w:p w14:paraId="176EE586" w14:textId="48108CF0" w:rsidR="007477E7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924D5">
              <w:t xml:space="preserve">Трубки теплоизоляционные из вспененного полиэтилена, </w:t>
            </w:r>
            <w:r w:rsidRPr="007924D5">
              <w:rPr>
                <w:lang w:val="en-US"/>
              </w:rPr>
              <w:t>Energoflex</w:t>
            </w:r>
            <w:r w:rsidRPr="007924D5">
              <w:t xml:space="preserve"> </w:t>
            </w:r>
            <w:r w:rsidRPr="007924D5">
              <w:rPr>
                <w:lang w:val="en-US"/>
              </w:rPr>
              <w:t>Energomax</w:t>
            </w:r>
            <w:r w:rsidRPr="007924D5">
              <w:t xml:space="preserve"> </w:t>
            </w:r>
            <w:r w:rsidRPr="007924D5">
              <w:rPr>
                <w:lang w:val="en-US"/>
              </w:rPr>
              <w:t>b</w:t>
            </w:r>
            <w:r w:rsidRPr="007924D5">
              <w:t>=9 мм для Ø15.88</w:t>
            </w:r>
          </w:p>
        </w:tc>
        <w:tc>
          <w:tcPr>
            <w:tcW w:w="3398" w:type="dxa"/>
            <w:vAlign w:val="center"/>
          </w:tcPr>
          <w:p w14:paraId="1467FBDB" w14:textId="77777777" w:rsidR="007477E7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435C08B" w14:textId="77777777" w:rsidR="007477E7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D289958" w14:textId="3DFB9EB7" w:rsidR="007477E7" w:rsidRDefault="007477E7" w:rsidP="007477E7">
            <w:pPr>
              <w:pStyle w:val="af5"/>
              <w:rPr>
                <w:color w:val="000000"/>
              </w:rPr>
            </w:pPr>
            <w:r w:rsidRPr="007924D5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298FA0C2" w14:textId="7904AFEA" w:rsidR="007477E7" w:rsidRDefault="007477E7" w:rsidP="007477E7">
            <w:pPr>
              <w:pStyle w:val="af5"/>
              <w:rPr>
                <w:color w:val="000000"/>
              </w:rPr>
            </w:pPr>
            <w:r w:rsidRPr="007924D5">
              <w:t>м</w:t>
            </w:r>
          </w:p>
        </w:tc>
        <w:tc>
          <w:tcPr>
            <w:tcW w:w="1133" w:type="dxa"/>
            <w:vAlign w:val="center"/>
          </w:tcPr>
          <w:p w14:paraId="0616F983" w14:textId="43DD9141" w:rsidR="007477E7" w:rsidRDefault="007477E7" w:rsidP="007477E7">
            <w:pPr>
              <w:pStyle w:val="af5"/>
              <w:rPr>
                <w:rFonts w:cs="Times New Roman"/>
                <w:color w:val="000000"/>
              </w:rPr>
            </w:pPr>
            <w:r>
              <w:t>270</w:t>
            </w:r>
          </w:p>
        </w:tc>
        <w:tc>
          <w:tcPr>
            <w:tcW w:w="1416" w:type="dxa"/>
            <w:vAlign w:val="center"/>
          </w:tcPr>
          <w:p w14:paraId="3A6ED18F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86A32EA" w14:textId="261A3E2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7924D5">
              <w:rPr>
                <w:rFonts w:cs="Times New Roman"/>
                <w:szCs w:val="24"/>
              </w:rPr>
              <w:t xml:space="preserve">Система К1, К2 </w:t>
            </w:r>
          </w:p>
        </w:tc>
      </w:tr>
      <w:tr w:rsidR="007477E7" w:rsidRPr="00157984" w14:paraId="6BCFDF8E" w14:textId="77777777" w:rsidTr="000A06B0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7552AC9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</w:tcPr>
          <w:p w14:paraId="595742CD" w14:textId="57CF72AD" w:rsidR="007477E7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924D5">
              <w:t xml:space="preserve">Трубки теплоизоляционные из вспененного полиэтилена, </w:t>
            </w:r>
            <w:r w:rsidRPr="007924D5">
              <w:rPr>
                <w:lang w:val="en-US"/>
              </w:rPr>
              <w:t>Energoflex</w:t>
            </w:r>
            <w:r w:rsidRPr="007924D5">
              <w:t xml:space="preserve"> </w:t>
            </w:r>
            <w:r w:rsidRPr="007924D5">
              <w:rPr>
                <w:lang w:val="en-US"/>
              </w:rPr>
              <w:t>Energomax</w:t>
            </w:r>
            <w:r w:rsidRPr="007924D5">
              <w:t xml:space="preserve"> </w:t>
            </w:r>
            <w:r w:rsidRPr="007924D5">
              <w:rPr>
                <w:lang w:val="en-US"/>
              </w:rPr>
              <w:t>b</w:t>
            </w:r>
            <w:r w:rsidRPr="007924D5">
              <w:t>=9 мм для Ø</w:t>
            </w:r>
            <w:r>
              <w:t>28</w:t>
            </w:r>
            <w:r w:rsidRPr="007924D5">
              <w:t>.</w:t>
            </w:r>
            <w:r>
              <w:t>5</w:t>
            </w:r>
            <w:r w:rsidRPr="007924D5">
              <w:t>8</w:t>
            </w:r>
          </w:p>
        </w:tc>
        <w:tc>
          <w:tcPr>
            <w:tcW w:w="3398" w:type="dxa"/>
            <w:vAlign w:val="center"/>
          </w:tcPr>
          <w:p w14:paraId="03AA8DE4" w14:textId="77777777" w:rsidR="007477E7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1120805" w14:textId="77777777" w:rsidR="007477E7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BCA7763" w14:textId="4C6F3123" w:rsidR="007477E7" w:rsidRDefault="007477E7" w:rsidP="007477E7">
            <w:pPr>
              <w:pStyle w:val="af5"/>
              <w:rPr>
                <w:color w:val="000000"/>
              </w:rPr>
            </w:pPr>
            <w:r w:rsidRPr="007924D5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51530D6C" w14:textId="60BCE0D5" w:rsidR="007477E7" w:rsidRDefault="007477E7" w:rsidP="007477E7">
            <w:pPr>
              <w:pStyle w:val="af5"/>
              <w:rPr>
                <w:color w:val="000000"/>
              </w:rPr>
            </w:pPr>
            <w:r w:rsidRPr="007924D5">
              <w:t>м</w:t>
            </w:r>
          </w:p>
        </w:tc>
        <w:tc>
          <w:tcPr>
            <w:tcW w:w="1133" w:type="dxa"/>
            <w:vAlign w:val="center"/>
          </w:tcPr>
          <w:p w14:paraId="7A36B6D5" w14:textId="490A3268" w:rsidR="007477E7" w:rsidRDefault="007477E7" w:rsidP="007477E7">
            <w:pPr>
              <w:pStyle w:val="af5"/>
              <w:rPr>
                <w:rFonts w:cs="Times New Roman"/>
                <w:color w:val="000000"/>
              </w:rPr>
            </w:pPr>
            <w:r>
              <w:t>270</w:t>
            </w:r>
          </w:p>
        </w:tc>
        <w:tc>
          <w:tcPr>
            <w:tcW w:w="1416" w:type="dxa"/>
            <w:vAlign w:val="center"/>
          </w:tcPr>
          <w:p w14:paraId="2010F7F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605E931" w14:textId="273C904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7924D5">
              <w:rPr>
                <w:rFonts w:cs="Times New Roman"/>
                <w:szCs w:val="24"/>
              </w:rPr>
              <w:t xml:space="preserve">Система К1, К2 </w:t>
            </w:r>
          </w:p>
        </w:tc>
      </w:tr>
      <w:tr w:rsidR="007477E7" w:rsidRPr="00157984" w14:paraId="2A7B073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87EBA0C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0B44F46" w14:textId="55627172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0052265F" w14:textId="3CA706A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6A96BA3D" w14:textId="6EB7A94E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373AB0D" w14:textId="16E717B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7775E15E" w14:textId="3A857D0E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053D694" w14:textId="2E1B570E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</w:t>
            </w:r>
            <w:r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416" w:type="dxa"/>
            <w:vAlign w:val="center"/>
          </w:tcPr>
          <w:p w14:paraId="2B5B8FF5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2AE7994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5476285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89DECF0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D977D70" w14:textId="69E78D2C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37B4321E" w14:textId="731FD00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6F36944" w14:textId="267DD20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31A0A4E" w14:textId="43F0074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90A1971" w14:textId="6A53FE5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437EEC5A" w14:textId="3352323E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333044">
              <w:rPr>
                <w:rFonts w:cs="Times New Roman"/>
                <w:color w:val="000000"/>
                <w:sz w:val="22"/>
              </w:rPr>
              <w:t>50</w:t>
            </w:r>
          </w:p>
        </w:tc>
        <w:tc>
          <w:tcPr>
            <w:tcW w:w="1416" w:type="dxa"/>
            <w:vAlign w:val="center"/>
          </w:tcPr>
          <w:p w14:paraId="773E0C89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73EDC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62D0BFE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F64FCC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B6015CF" w14:textId="735E430C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203171BB" w14:textId="023F0AF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3E4CA02" w14:textId="4795477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B26759C" w14:textId="44E3FCA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D7AB512" w14:textId="79612BC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7812D62" w14:textId="1FDA1EB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416" w:type="dxa"/>
            <w:vAlign w:val="center"/>
          </w:tcPr>
          <w:p w14:paraId="11B6EB23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1674BB9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22D305B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D5F4753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B403AC1" w14:textId="0DD9BBE3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7A1AE4D6" w14:textId="75099FA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4C9E711" w14:textId="0D3F69C5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0B264CD" w14:textId="54C96DC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6D1B60F" w14:textId="4E85428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46423005" w14:textId="69555F8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400</w:t>
            </w:r>
          </w:p>
        </w:tc>
        <w:tc>
          <w:tcPr>
            <w:tcW w:w="1416" w:type="dxa"/>
            <w:vAlign w:val="center"/>
          </w:tcPr>
          <w:p w14:paraId="74391B8F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DE344CB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21A35E5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8F6C37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D3743EF" w14:textId="0B3F7466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полипропиленовая для дренажа PN10 20х3</w:t>
            </w:r>
          </w:p>
        </w:tc>
        <w:tc>
          <w:tcPr>
            <w:tcW w:w="3398" w:type="dxa"/>
            <w:vAlign w:val="center"/>
          </w:tcPr>
          <w:p w14:paraId="2C360C61" w14:textId="1C612E2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085B5F0" w14:textId="5734FB8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4A183B8" w14:textId="26A2C7C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346E0EB" w14:textId="4DD6232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212F5E41" w14:textId="2B0FB2E3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33</w:t>
            </w:r>
          </w:p>
        </w:tc>
        <w:tc>
          <w:tcPr>
            <w:tcW w:w="1416" w:type="dxa"/>
            <w:vAlign w:val="center"/>
          </w:tcPr>
          <w:p w14:paraId="313FB702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5CA7EE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7D01ECB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3679D81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9122C8B" w14:textId="144E83E3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полипропиленовая для дренажа PN10 25х3</w:t>
            </w:r>
          </w:p>
        </w:tc>
        <w:tc>
          <w:tcPr>
            <w:tcW w:w="3398" w:type="dxa"/>
            <w:vAlign w:val="center"/>
          </w:tcPr>
          <w:p w14:paraId="19437956" w14:textId="232651A4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C928B7E" w14:textId="1016C09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CFE43E8" w14:textId="53E6592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17FDAAC" w14:textId="46F7559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м</w:t>
            </w:r>
          </w:p>
        </w:tc>
        <w:tc>
          <w:tcPr>
            <w:tcW w:w="1133" w:type="dxa"/>
            <w:vAlign w:val="bottom"/>
          </w:tcPr>
          <w:p w14:paraId="10F4C597" w14:textId="199C01B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85</w:t>
            </w:r>
          </w:p>
        </w:tc>
        <w:tc>
          <w:tcPr>
            <w:tcW w:w="1416" w:type="dxa"/>
            <w:vAlign w:val="center"/>
          </w:tcPr>
          <w:p w14:paraId="194CE1D0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57FA5A1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375E379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86FD5E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7B2C80E" w14:textId="10FB6EC1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полипропиленовая для дренажа PN10 32х3</w:t>
            </w:r>
          </w:p>
        </w:tc>
        <w:tc>
          <w:tcPr>
            <w:tcW w:w="3398" w:type="dxa"/>
            <w:vAlign w:val="center"/>
          </w:tcPr>
          <w:p w14:paraId="40B190CF" w14:textId="18D49358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70D393A" w14:textId="2E25576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15952B7" w14:textId="699712B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AC71F01" w14:textId="63B5B9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73FD521C" w14:textId="4D98F2E8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64</w:t>
            </w:r>
          </w:p>
        </w:tc>
        <w:tc>
          <w:tcPr>
            <w:tcW w:w="1416" w:type="dxa"/>
            <w:vAlign w:val="center"/>
          </w:tcPr>
          <w:p w14:paraId="5843F9F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2D9C4C3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1C7950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888CE1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5915D77" w14:textId="7FAB7E9A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полипропиленовая для дренажа PN10 40х3,7</w:t>
            </w:r>
          </w:p>
        </w:tc>
        <w:tc>
          <w:tcPr>
            <w:tcW w:w="3398" w:type="dxa"/>
            <w:vAlign w:val="center"/>
          </w:tcPr>
          <w:p w14:paraId="64BB943E" w14:textId="7124CF5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0B32EBAA" w14:textId="2C33C82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B8783C4" w14:textId="5993326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8D6DA15" w14:textId="7F015AE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45793657" w14:textId="720946AD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416" w:type="dxa"/>
            <w:vAlign w:val="center"/>
          </w:tcPr>
          <w:p w14:paraId="562671DC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BEADEFD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43AA159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503A8A6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869DE05" w14:textId="68E9574D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полипропиленовая для дренажа PN10 50х4,6</w:t>
            </w:r>
          </w:p>
        </w:tc>
        <w:tc>
          <w:tcPr>
            <w:tcW w:w="3398" w:type="dxa"/>
            <w:vAlign w:val="center"/>
          </w:tcPr>
          <w:p w14:paraId="00772715" w14:textId="5AC719E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6230C1E" w14:textId="233AD46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994E3A5" w14:textId="22F3EA9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FEE02FD" w14:textId="027C1F11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08F579C8" w14:textId="6EC0921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center"/>
          </w:tcPr>
          <w:p w14:paraId="4C4DA747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171C6B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478E965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F0BA1E3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C4E85B7" w14:textId="6CB137B3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5B6C87E2" w14:textId="65B2B98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DA5D119" w14:textId="148522E1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D53B0C9" w14:textId="5297BE3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EB1B681" w14:textId="226A4CA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2B36880" w14:textId="630C883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39</w:t>
            </w:r>
          </w:p>
        </w:tc>
        <w:tc>
          <w:tcPr>
            <w:tcW w:w="1416" w:type="dxa"/>
            <w:vAlign w:val="center"/>
          </w:tcPr>
          <w:p w14:paraId="17BCD716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2941FA3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1A5A39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42A778C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C391DF0" w14:textId="72D2EAD0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BD199A">
              <w:rPr>
                <w:color w:val="000000"/>
              </w:rPr>
              <w:t>Диффузор щелевой алюминиевый, 4 щели</w:t>
            </w:r>
          </w:p>
        </w:tc>
        <w:tc>
          <w:tcPr>
            <w:tcW w:w="3398" w:type="dxa"/>
            <w:vAlign w:val="center"/>
          </w:tcPr>
          <w:p w14:paraId="263E3F21" w14:textId="2087344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D089EA5" w14:textId="7DED9EC5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EBAE8A0" w14:textId="1FF0EBF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337AFCF2" w14:textId="789A55F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04699F2" w14:textId="53E218F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50</w:t>
            </w:r>
          </w:p>
        </w:tc>
        <w:tc>
          <w:tcPr>
            <w:tcW w:w="1416" w:type="dxa"/>
            <w:vAlign w:val="center"/>
          </w:tcPr>
          <w:p w14:paraId="7F8C9E12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0990B7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0539255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64D7C4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5B645F6" w14:textId="23E482FD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Воздуховод гибкий </w:t>
            </w:r>
            <w:r w:rsidRPr="00BD199A">
              <w:rPr>
                <w:color w:val="000000"/>
              </w:rPr>
              <w:t>гофрированный</w:t>
            </w:r>
            <w:r>
              <w:rPr>
                <w:color w:val="000000"/>
              </w:rPr>
              <w:t xml:space="preserve"> ø250</w:t>
            </w:r>
          </w:p>
        </w:tc>
        <w:tc>
          <w:tcPr>
            <w:tcW w:w="3398" w:type="dxa"/>
            <w:vAlign w:val="center"/>
          </w:tcPr>
          <w:p w14:paraId="3CA693FB" w14:textId="1081F3C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D87E510" w14:textId="6472319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16B91B2" w14:textId="0BE6852B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6C12F4E" w14:textId="258F856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C40B4C7" w14:textId="0DFCD460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30</w:t>
            </w:r>
          </w:p>
        </w:tc>
        <w:tc>
          <w:tcPr>
            <w:tcW w:w="1416" w:type="dxa"/>
            <w:vAlign w:val="center"/>
          </w:tcPr>
          <w:p w14:paraId="69641048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ED179C4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031EF69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C5ABCAB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004D732" w14:textId="376C1D33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BD199A">
              <w:rPr>
                <w:color w:val="000000"/>
              </w:rPr>
              <w:t>Воздуховод из тонколистовой оцинкованной стали класса герметичности "B", ø250, b=0.6мм</w:t>
            </w:r>
          </w:p>
        </w:tc>
        <w:tc>
          <w:tcPr>
            <w:tcW w:w="3398" w:type="dxa"/>
            <w:vAlign w:val="center"/>
          </w:tcPr>
          <w:p w14:paraId="14C0625F" w14:textId="49A8FB74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38A9BBF" w14:textId="72C36761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785C1EE" w14:textId="4D61F710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16DB59C" w14:textId="42500059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8DCD599" w14:textId="122A2084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416" w:type="dxa"/>
            <w:vAlign w:val="center"/>
          </w:tcPr>
          <w:p w14:paraId="0AFB23B4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F95710D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50BA23A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5E5A8EF" w14:textId="77777777" w:rsidR="007477E7" w:rsidRPr="00202B9E" w:rsidRDefault="007477E7" w:rsidP="007477E7">
            <w:pPr>
              <w:pStyle w:val="af5"/>
              <w:ind w:left="360"/>
              <w:jc w:val="left"/>
            </w:pPr>
          </w:p>
        </w:tc>
        <w:tc>
          <w:tcPr>
            <w:tcW w:w="7361" w:type="dxa"/>
            <w:vAlign w:val="center"/>
          </w:tcPr>
          <w:p w14:paraId="668EC2A0" w14:textId="752E14AF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0DCD50E4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8A4E95C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999408C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74DF155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43025BD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624B807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9B49B63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68C9668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F736E2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A0134D3" w14:textId="03DC6847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3B544963" w14:textId="39991215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2B90206D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338B7AF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1EB965B" w14:textId="40578280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05F3FC7A" w14:textId="78363E4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7C297882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E01092A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0B2CD9C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16E18F7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7C074C0" w14:textId="54009C43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3D4BCC5B" w14:textId="3677881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1FEB9A66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C8EFEA4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4CBAD47" w14:textId="22AC945A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14C32C27" w14:textId="51C40ACC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1E817FDB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912A410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50D7948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0E33563" w14:textId="77777777" w:rsidR="007477E7" w:rsidRPr="00202B9E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7840868" w14:textId="68DF2699" w:rsidR="007477E7" w:rsidRPr="00202B9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5F4357C5" w14:textId="53D8AA66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358B002D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0928F7F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197CA1E" w14:textId="3A0DFDB2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37317F3F" w14:textId="45CA6C0E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00EB5D06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1A03F7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05C528B" w14:textId="7BB04F2F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157984" w14:paraId="6E52D23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F0B0289" w14:textId="77777777" w:rsidR="007477E7" w:rsidRPr="00202B9E" w:rsidRDefault="007477E7" w:rsidP="007477E7">
            <w:pPr>
              <w:pStyle w:val="af5"/>
              <w:ind w:left="360"/>
              <w:jc w:val="left"/>
            </w:pPr>
          </w:p>
        </w:tc>
        <w:tc>
          <w:tcPr>
            <w:tcW w:w="7361" w:type="dxa"/>
            <w:vAlign w:val="center"/>
          </w:tcPr>
          <w:p w14:paraId="146D2979" w14:textId="7777777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</w:p>
        </w:tc>
        <w:tc>
          <w:tcPr>
            <w:tcW w:w="3398" w:type="dxa"/>
            <w:vAlign w:val="center"/>
          </w:tcPr>
          <w:p w14:paraId="3ADCC96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327EC22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D9A9B28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F3F405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8936E1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6AF4570D" w14:textId="77777777" w:rsidR="007477E7" w:rsidRPr="00202B9E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ABC8BF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157984" w14:paraId="79DB4AA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E0A2EB" w14:textId="77777777" w:rsidR="007477E7" w:rsidRPr="009F5B5F" w:rsidRDefault="007477E7" w:rsidP="007477E7">
            <w:pPr>
              <w:pStyle w:val="af5"/>
              <w:ind w:left="360"/>
              <w:jc w:val="left"/>
              <w:rPr>
                <w:highlight w:val="yellow"/>
              </w:rPr>
            </w:pPr>
            <w:bookmarkStart w:id="0" w:name="_Hlk94355903"/>
          </w:p>
        </w:tc>
        <w:tc>
          <w:tcPr>
            <w:tcW w:w="7361" w:type="dxa"/>
            <w:vAlign w:val="center"/>
          </w:tcPr>
          <w:p w14:paraId="28D6D3C2" w14:textId="1F469867" w:rsidR="007477E7" w:rsidRPr="00CF599B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6</w:t>
            </w:r>
            <w:r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vAlign w:val="center"/>
          </w:tcPr>
          <w:p w14:paraId="548690C4" w14:textId="33042D03" w:rsidR="007477E7" w:rsidRPr="00CF599B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96CA07F" w14:textId="77777777" w:rsidR="007477E7" w:rsidRPr="00CF599B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755F430" w14:textId="77777777" w:rsidR="007477E7" w:rsidRPr="00CF599B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785BD49" w14:textId="423F943F" w:rsidR="007477E7" w:rsidRPr="00CF599B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0BB9049" w14:textId="1C270BA8" w:rsidR="007477E7" w:rsidRPr="00CF599B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69AF02E" w14:textId="77777777" w:rsidR="007477E7" w:rsidRPr="00CF599B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FCB5E9" w14:textId="77777777" w:rsidR="007477E7" w:rsidRPr="00CF599B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157984" w14:paraId="3DF87AE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CCC3D3D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2563EAC" w14:textId="2C38D79A" w:rsidR="007477E7" w:rsidRPr="00E007A9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</w:rPr>
              <w:t>Фанкойл канальный CFDA 006.0CC2R3-50</w:t>
            </w:r>
          </w:p>
        </w:tc>
        <w:tc>
          <w:tcPr>
            <w:tcW w:w="3398" w:type="dxa"/>
            <w:vAlign w:val="center"/>
          </w:tcPr>
          <w:p w14:paraId="71AF53E1" w14:textId="1BB40544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E31C144" w14:textId="643ABEC5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5D04884" w14:textId="3CB566D4" w:rsidR="007477E7" w:rsidRPr="005A3A5C" w:rsidRDefault="007477E7" w:rsidP="007477E7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227A9857" w14:textId="1636B600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43317C6" w14:textId="4BF0CF74" w:rsidR="007477E7" w:rsidRPr="00333044" w:rsidRDefault="007477E7" w:rsidP="007477E7">
            <w:pPr>
              <w:pStyle w:val="af5"/>
              <w:rPr>
                <w:rFonts w:cs="Times New Roman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416" w:type="dxa"/>
            <w:vAlign w:val="center"/>
          </w:tcPr>
          <w:p w14:paraId="4723DC6C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5CBFEBD" w14:textId="1F9F14E4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74E1F5D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D189490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30820C5" w14:textId="70536A7B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007.0CC2R3-50</w:t>
            </w:r>
          </w:p>
        </w:tc>
        <w:tc>
          <w:tcPr>
            <w:tcW w:w="3398" w:type="dxa"/>
            <w:vAlign w:val="center"/>
          </w:tcPr>
          <w:p w14:paraId="09DDF1D9" w14:textId="4B28EC9D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293C1DD" w14:textId="7C0A2DA8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980FF53" w14:textId="2D867214" w:rsidR="007477E7" w:rsidRPr="005A3A5C" w:rsidRDefault="007477E7" w:rsidP="007477E7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04CFC3EF" w14:textId="19D34069" w:rsidR="007477E7" w:rsidRPr="005A3A5C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19C64D1" w14:textId="585AB923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416" w:type="dxa"/>
            <w:vAlign w:val="center"/>
          </w:tcPr>
          <w:p w14:paraId="57D47A38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D619D73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2012CC2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212666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FCB1C5B" w14:textId="2B7D4803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011.0CC2R3-50</w:t>
            </w:r>
          </w:p>
        </w:tc>
        <w:tc>
          <w:tcPr>
            <w:tcW w:w="3398" w:type="dxa"/>
            <w:vAlign w:val="center"/>
          </w:tcPr>
          <w:p w14:paraId="4E0B87EE" w14:textId="00405BD5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B6A8A22" w14:textId="400FAB75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141F792" w14:textId="3431805F" w:rsidR="007477E7" w:rsidRPr="005A3A5C" w:rsidRDefault="007477E7" w:rsidP="007477E7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4AC35EE0" w14:textId="6A168EB5" w:rsidR="007477E7" w:rsidRPr="005A3A5C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41B921D" w14:textId="7E6D998E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416" w:type="dxa"/>
            <w:vAlign w:val="center"/>
          </w:tcPr>
          <w:p w14:paraId="70C13B19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0522BF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4FAD5E5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91049E3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0EF48B5" w14:textId="4DA8DAB1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015.0CC2R3-50</w:t>
            </w:r>
          </w:p>
        </w:tc>
        <w:tc>
          <w:tcPr>
            <w:tcW w:w="3398" w:type="dxa"/>
            <w:vAlign w:val="center"/>
          </w:tcPr>
          <w:p w14:paraId="16C506EC" w14:textId="61DA86C0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FA743EF" w14:textId="17705469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EE5E424" w14:textId="4B62FFC2" w:rsidR="007477E7" w:rsidRPr="005A3A5C" w:rsidRDefault="007477E7" w:rsidP="007477E7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046E1B63" w14:textId="2FFA977C" w:rsidR="007477E7" w:rsidRPr="005A3A5C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F1D646F" w14:textId="3B923A00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center"/>
          </w:tcPr>
          <w:p w14:paraId="75A2A407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B7B9919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14A062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73BFC67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34EF5A1" w14:textId="73C7F68D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021.0CC2R3-50</w:t>
            </w:r>
          </w:p>
        </w:tc>
        <w:tc>
          <w:tcPr>
            <w:tcW w:w="3398" w:type="dxa"/>
            <w:vAlign w:val="center"/>
          </w:tcPr>
          <w:p w14:paraId="0731DEC9" w14:textId="594A7648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F3C6877" w14:textId="18A89A20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B80647A" w14:textId="172D7BAB" w:rsidR="007477E7" w:rsidRPr="005A3A5C" w:rsidRDefault="007477E7" w:rsidP="007477E7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379B834F" w14:textId="46EE11E2" w:rsidR="007477E7" w:rsidRPr="005A3A5C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4094DFB" w14:textId="3630DEDF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416" w:type="dxa"/>
            <w:vAlign w:val="center"/>
          </w:tcPr>
          <w:p w14:paraId="54017FAF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8C2CD2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783B4E1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08F5BB1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6BD4722" w14:textId="0BE2EDB4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Фанкойл канальный CFDA 023.0CC2R3-50</w:t>
            </w:r>
          </w:p>
        </w:tc>
        <w:tc>
          <w:tcPr>
            <w:tcW w:w="3398" w:type="dxa"/>
            <w:vAlign w:val="center"/>
          </w:tcPr>
          <w:p w14:paraId="765E8ECF" w14:textId="1BC5B9F5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4998E07" w14:textId="0B7B9BE3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1EA774A" w14:textId="20180991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0AEF1612" w14:textId="5533B8B2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12E6F42" w14:textId="3C416745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416" w:type="dxa"/>
            <w:vAlign w:val="center"/>
          </w:tcPr>
          <w:p w14:paraId="3D6EEBBA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356139D" w14:textId="34F12DD8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093391B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A45CD7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58A5B1A" w14:textId="34239D68" w:rsidR="007477E7" w:rsidRPr="00E007A9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57D5DAB9" w14:textId="555A625E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234C2CC" w14:textId="077C83D9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D21F2E8" w14:textId="4EDACB30" w:rsidR="007477E7" w:rsidRPr="005A3A5C" w:rsidRDefault="007477E7" w:rsidP="007477E7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1A70B694" w14:textId="3AB1C27C" w:rsidR="007477E7" w:rsidRPr="005A3A5C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1190ED3" w14:textId="507EE4EA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61</w:t>
            </w:r>
          </w:p>
        </w:tc>
        <w:tc>
          <w:tcPr>
            <w:tcW w:w="1416" w:type="dxa"/>
            <w:vAlign w:val="center"/>
          </w:tcPr>
          <w:p w14:paraId="695AA44B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55DC3F6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2912DF4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04DBD08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1599813" w14:textId="2F20C4FE" w:rsidR="007477E7" w:rsidRPr="00234B76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Насос дренажный Si27</w:t>
            </w:r>
          </w:p>
        </w:tc>
        <w:tc>
          <w:tcPr>
            <w:tcW w:w="3398" w:type="dxa"/>
            <w:vAlign w:val="center"/>
          </w:tcPr>
          <w:p w14:paraId="252BE546" w14:textId="173211E7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0078486" w14:textId="76E58549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B73D734" w14:textId="5E372E77" w:rsidR="007477E7" w:rsidRPr="00234B76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Sauermann</w:t>
            </w:r>
          </w:p>
        </w:tc>
        <w:tc>
          <w:tcPr>
            <w:tcW w:w="1133" w:type="dxa"/>
            <w:vAlign w:val="center"/>
          </w:tcPr>
          <w:p w14:paraId="0613CD85" w14:textId="05FE6945" w:rsidR="007477E7" w:rsidRPr="005A3A5C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0C022CF" w14:textId="0C192DF9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61</w:t>
            </w:r>
          </w:p>
        </w:tc>
        <w:tc>
          <w:tcPr>
            <w:tcW w:w="1416" w:type="dxa"/>
            <w:vAlign w:val="center"/>
          </w:tcPr>
          <w:p w14:paraId="26044195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C54B791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321F877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F7ACE9A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554DEE8" w14:textId="3D055BE2" w:rsidR="007477E7" w:rsidRPr="00333044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Ручной балансировочный клапан MVT-R Ду20</w:t>
            </w:r>
          </w:p>
        </w:tc>
        <w:tc>
          <w:tcPr>
            <w:tcW w:w="3398" w:type="dxa"/>
            <w:vAlign w:val="center"/>
          </w:tcPr>
          <w:p w14:paraId="33F858F4" w14:textId="11A2D04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97946FB" w14:textId="2E1E2D0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CA4E9D2" w14:textId="56B3616E" w:rsidR="007477E7" w:rsidRPr="00333044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7DAAE092" w14:textId="3AAD8FA7" w:rsidR="007477E7" w:rsidRPr="005A3A5C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F764597" w14:textId="2F6CD994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61</w:t>
            </w:r>
          </w:p>
        </w:tc>
        <w:tc>
          <w:tcPr>
            <w:tcW w:w="1416" w:type="dxa"/>
            <w:vAlign w:val="center"/>
          </w:tcPr>
          <w:p w14:paraId="175871C6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7116A15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2FE30F3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126732B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B1D1768" w14:textId="7DE3C96B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Кран шаровый Ду20</w:t>
            </w:r>
          </w:p>
        </w:tc>
        <w:tc>
          <w:tcPr>
            <w:tcW w:w="3398" w:type="dxa"/>
            <w:vAlign w:val="center"/>
          </w:tcPr>
          <w:p w14:paraId="3617C201" w14:textId="26B31917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87A764E" w14:textId="3FD64DB7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D19754A" w14:textId="1B702E77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74B56162" w14:textId="39B33B8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D65F412" w14:textId="2C00BCDC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61</w:t>
            </w:r>
          </w:p>
        </w:tc>
        <w:tc>
          <w:tcPr>
            <w:tcW w:w="1416" w:type="dxa"/>
            <w:vAlign w:val="center"/>
          </w:tcPr>
          <w:p w14:paraId="7B513FF6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0FB015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78CE798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CC6982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0F86B9B" w14:textId="335A0A95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ø20x2,8</w:t>
            </w:r>
          </w:p>
        </w:tc>
        <w:tc>
          <w:tcPr>
            <w:tcW w:w="3398" w:type="dxa"/>
            <w:vAlign w:val="center"/>
          </w:tcPr>
          <w:p w14:paraId="7544E8CE" w14:textId="2054B49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6FA41C52" w14:textId="6CA1FDF8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5DF6ECD" w14:textId="1D98F481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7AA6F6F" w14:textId="0FE8B170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081E1AC" w14:textId="6CEBCE7B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447</w:t>
            </w:r>
          </w:p>
        </w:tc>
        <w:tc>
          <w:tcPr>
            <w:tcW w:w="1416" w:type="dxa"/>
            <w:vAlign w:val="center"/>
          </w:tcPr>
          <w:p w14:paraId="61BB4FFC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F861D8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49D4F96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4182221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CE224ED" w14:textId="2D5D38C0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1AAF893E" w14:textId="6C56DF29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5B30CDA3" w14:textId="5BBC17B0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A4DD64E" w14:textId="59E59513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723645A" w14:textId="5794E772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3CD8778" w14:textId="067FEFB0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77</w:t>
            </w:r>
          </w:p>
        </w:tc>
        <w:tc>
          <w:tcPr>
            <w:tcW w:w="1416" w:type="dxa"/>
            <w:vAlign w:val="center"/>
          </w:tcPr>
          <w:p w14:paraId="3ED2D7F7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9B4029C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65D4137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6FEEDC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32B21A0" w14:textId="751ADC4C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28B5B757" w14:textId="228233A4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5E4751A2" w14:textId="7803E0E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1139A33" w14:textId="47D9202B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80F9B61" w14:textId="6FB3E876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9C88DAA" w14:textId="63E9E4B6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92</w:t>
            </w:r>
          </w:p>
        </w:tc>
        <w:tc>
          <w:tcPr>
            <w:tcW w:w="1416" w:type="dxa"/>
            <w:vAlign w:val="center"/>
          </w:tcPr>
          <w:p w14:paraId="0DEF79CB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201BB7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6A2A05A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3FADFB2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A647CFE" w14:textId="1EF7FF0C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1C1BE123" w14:textId="2B003C8A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7498AC6A" w14:textId="431F310E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01B6143" w14:textId="1EA9C566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56EF977" w14:textId="72068F53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D6537EE" w14:textId="00B568FA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33</w:t>
            </w:r>
          </w:p>
        </w:tc>
        <w:tc>
          <w:tcPr>
            <w:tcW w:w="1416" w:type="dxa"/>
            <w:vAlign w:val="center"/>
          </w:tcPr>
          <w:p w14:paraId="4F1F55F0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30C609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4C3B8C4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928F02D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292E243" w14:textId="4A89022E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37FEFE1B" w14:textId="052583D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4C671C83" w14:textId="0B40A2D5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ABDAB1A" w14:textId="49B38E49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959D24C" w14:textId="0866563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5E57CE3" w14:textId="59076C8D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243</w:t>
            </w:r>
          </w:p>
        </w:tc>
        <w:tc>
          <w:tcPr>
            <w:tcW w:w="1416" w:type="dxa"/>
            <w:vAlign w:val="center"/>
          </w:tcPr>
          <w:p w14:paraId="1FF4CAB0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107A96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107C773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2FC351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164B0C0" w14:textId="0CDC49DF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ø65x3,5</w:t>
            </w:r>
          </w:p>
        </w:tc>
        <w:tc>
          <w:tcPr>
            <w:tcW w:w="3398" w:type="dxa"/>
            <w:vAlign w:val="center"/>
          </w:tcPr>
          <w:p w14:paraId="4EDD83AD" w14:textId="7A0AB205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23115A18" w14:textId="075C6AF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BBA00D1" w14:textId="7F8171CE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9BE314F" w14:textId="23F7DC61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0768661" w14:textId="76CE487B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41</w:t>
            </w:r>
          </w:p>
        </w:tc>
        <w:tc>
          <w:tcPr>
            <w:tcW w:w="1416" w:type="dxa"/>
            <w:vAlign w:val="center"/>
          </w:tcPr>
          <w:p w14:paraId="0E0E198C" w14:textId="77777777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DF6CF53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48B5E38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1F697E8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C2E5CB9" w14:textId="62BF8F51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59A7FCF2" w14:textId="69EA0159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1C9FC4A8" w14:textId="514294E3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848145C" w14:textId="0256B557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041D128" w14:textId="53777B28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801CD2A" w14:textId="29BCA259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416" w:type="dxa"/>
            <w:vAlign w:val="center"/>
          </w:tcPr>
          <w:p w14:paraId="382891BC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6BAC19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43CBCAF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3B8F60A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9C3C2C9" w14:textId="44AD01A1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76147B19" w14:textId="3C245A66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0AC3655F" w14:textId="59ACDDE2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514A796" w14:textId="57C91758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46DD035" w14:textId="5891688E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D922E7" w14:textId="5D64E467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3C1C9A63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5B90B9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5D7C3A3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C375E8B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332E664" w14:textId="029B34F0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02BD79C0" w14:textId="174A95C9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9F4721F" w14:textId="2360F526" w:rsidR="007477E7" w:rsidRPr="005A3A5C" w:rsidRDefault="007477E7" w:rsidP="007477E7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1CAF204" w14:textId="59A974F7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1B383BC" w14:textId="54F9107B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ED17593" w14:textId="71FA15F9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447</w:t>
            </w:r>
          </w:p>
        </w:tc>
        <w:tc>
          <w:tcPr>
            <w:tcW w:w="1416" w:type="dxa"/>
            <w:vAlign w:val="center"/>
          </w:tcPr>
          <w:p w14:paraId="34985DAC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4E5E15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728FB69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1D27A72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2B023CF" w14:textId="2229E2C0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3A5A7F1D" w14:textId="3BECABCE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CCB4DE1" w14:textId="0187BF54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E777479" w14:textId="4FC3A38D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7BC2797" w14:textId="1F662E3E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8479954" w14:textId="2E08D38C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77</w:t>
            </w:r>
          </w:p>
        </w:tc>
        <w:tc>
          <w:tcPr>
            <w:tcW w:w="1416" w:type="dxa"/>
            <w:vAlign w:val="center"/>
          </w:tcPr>
          <w:p w14:paraId="6DD224AC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D5CFC0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0A5657A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E5BACE6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E04AD52" w14:textId="23A85F3A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vAlign w:val="center"/>
          </w:tcPr>
          <w:p w14:paraId="447A24B7" w14:textId="0D5A04D9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CDF5920" w14:textId="5178A4F7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F6ACF88" w14:textId="1C5D710C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7FA86301" w14:textId="47C6A09E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9EB0BF4" w14:textId="2A0C9D46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92</w:t>
            </w:r>
          </w:p>
        </w:tc>
        <w:tc>
          <w:tcPr>
            <w:tcW w:w="1416" w:type="dxa"/>
            <w:vAlign w:val="center"/>
          </w:tcPr>
          <w:p w14:paraId="493693BD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DCE9C7D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54D2C5C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6DA1D88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8ABE7B0" w14:textId="40FA5208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65E41963" w14:textId="5E29E14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AAECB9E" w14:textId="07B57CD4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EC678BE" w14:textId="58827E6C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F12CCBE" w14:textId="2138D1EC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F4565F2" w14:textId="1BDA18AA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33</w:t>
            </w:r>
          </w:p>
        </w:tc>
        <w:tc>
          <w:tcPr>
            <w:tcW w:w="1416" w:type="dxa"/>
            <w:vAlign w:val="center"/>
          </w:tcPr>
          <w:p w14:paraId="3464D559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598868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0774E89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FA9F37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DBAC9BD" w14:textId="18F0E1A4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ø57</w:t>
            </w:r>
          </w:p>
        </w:tc>
        <w:tc>
          <w:tcPr>
            <w:tcW w:w="3398" w:type="dxa"/>
            <w:vAlign w:val="center"/>
          </w:tcPr>
          <w:p w14:paraId="51DA1972" w14:textId="6C0D06AD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70F16B0" w14:textId="4AC5FA3B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8E62378" w14:textId="281D8C1E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FEBA204" w14:textId="109516D8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B32AC0" w14:textId="429A1BEF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243</w:t>
            </w:r>
          </w:p>
        </w:tc>
        <w:tc>
          <w:tcPr>
            <w:tcW w:w="1416" w:type="dxa"/>
            <w:vAlign w:val="center"/>
          </w:tcPr>
          <w:p w14:paraId="3D7BE38A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D4EC2A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3DE54C2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F48C12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1AE4FF3" w14:textId="2D2E73E5" w:rsidR="007477E7" w:rsidRPr="005A3A5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773E0D11" w14:textId="6A20EA63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28845AE" w14:textId="0BCCBBC6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0E5EB77" w14:textId="484C4C4F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F872A77" w14:textId="32184113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F750933" w14:textId="67854F97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41</w:t>
            </w:r>
          </w:p>
        </w:tc>
        <w:tc>
          <w:tcPr>
            <w:tcW w:w="1416" w:type="dxa"/>
            <w:vAlign w:val="center"/>
          </w:tcPr>
          <w:p w14:paraId="37EEA7A5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A22EAB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6EBC7E4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A6916A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12559EA" w14:textId="5DDD0BE8" w:rsidR="007477E7" w:rsidRPr="00333044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b=32 мм для ø8</w:t>
            </w:r>
            <w:r w:rsidRPr="00333044">
              <w:rPr>
                <w:color w:val="000000"/>
              </w:rPr>
              <w:t>9</w:t>
            </w:r>
          </w:p>
        </w:tc>
        <w:tc>
          <w:tcPr>
            <w:tcW w:w="3398" w:type="dxa"/>
            <w:vAlign w:val="center"/>
          </w:tcPr>
          <w:p w14:paraId="00F727A6" w14:textId="61949B45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4B8C347" w14:textId="1D1599E9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F284891" w14:textId="60BE3A76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774DCD9" w14:textId="7CD5B142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49493DDC" w14:textId="2CFE1C80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416" w:type="dxa"/>
            <w:vAlign w:val="bottom"/>
          </w:tcPr>
          <w:p w14:paraId="19D6F046" w14:textId="75948738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5CC6E9E" w14:textId="5E1463C8" w:rsidR="007477E7" w:rsidRPr="005A3A5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157984" w14:paraId="40C88AA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3EE53E2" w14:textId="77777777" w:rsidR="007477E7" w:rsidRPr="005A3A5C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914D9D9" w14:textId="6E490F95" w:rsidR="007477E7" w:rsidRPr="00333044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b=32 мм для ø10</w:t>
            </w:r>
            <w:r w:rsidRPr="00333044">
              <w:rPr>
                <w:color w:val="000000"/>
              </w:rPr>
              <w:t>8</w:t>
            </w:r>
          </w:p>
        </w:tc>
        <w:tc>
          <w:tcPr>
            <w:tcW w:w="3398" w:type="dxa"/>
            <w:vAlign w:val="center"/>
          </w:tcPr>
          <w:p w14:paraId="7FF61E03" w14:textId="0722D60B" w:rsidR="007477E7" w:rsidRPr="005A3A5C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FEA6489" w14:textId="5E7A136D" w:rsidR="007477E7" w:rsidRPr="005A3A5C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E1F9097" w14:textId="0C48159E" w:rsidR="007477E7" w:rsidRPr="005A3A5C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BFAF33C" w14:textId="4471F9C8" w:rsidR="007477E7" w:rsidRPr="005A3A5C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0551FA60" w14:textId="63884E03" w:rsidR="007477E7" w:rsidRPr="00333044" w:rsidRDefault="007477E7" w:rsidP="007477E7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34FEE37B" w14:textId="77777777" w:rsidR="007477E7" w:rsidRPr="009F5B5F" w:rsidRDefault="007477E7" w:rsidP="007477E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69BEC6" w14:textId="77777777" w:rsidR="007477E7" w:rsidRPr="009F5B5F" w:rsidRDefault="007477E7" w:rsidP="007477E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7477E7" w:rsidRPr="00157984" w14:paraId="74502CE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CA9FE85" w14:textId="77777777" w:rsidR="007477E7" w:rsidRPr="004E3E25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0960937" w14:textId="7F25B98E" w:rsidR="007477E7" w:rsidRPr="004E3E25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66EC2EBD" w14:textId="654C6F13" w:rsidR="007477E7" w:rsidRPr="004E3E25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0DC9E580" w14:textId="404E1AB9" w:rsidR="007477E7" w:rsidRPr="004E3E25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5761500" w14:textId="0F63F77D" w:rsidR="007477E7" w:rsidRPr="004E3E25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E106EFF" w14:textId="091A2671" w:rsidR="007477E7" w:rsidRPr="004E3E25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77F3037" w14:textId="4B418116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270</w:t>
            </w:r>
          </w:p>
        </w:tc>
        <w:tc>
          <w:tcPr>
            <w:tcW w:w="1416" w:type="dxa"/>
            <w:vAlign w:val="center"/>
          </w:tcPr>
          <w:p w14:paraId="35695FF5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69319C4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6E4C9A2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1D0123F" w14:textId="77777777" w:rsidR="007477E7" w:rsidRPr="004E3E25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658C212" w14:textId="2B020023" w:rsidR="007477E7" w:rsidRPr="004E3E25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5619F571" w14:textId="06CBFBB6" w:rsidR="007477E7" w:rsidRPr="009F5B5F" w:rsidRDefault="007477E7" w:rsidP="007477E7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CE9E623" w14:textId="5A84230C" w:rsidR="007477E7" w:rsidRPr="009F5B5F" w:rsidRDefault="007477E7" w:rsidP="007477E7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42EB0BE" w14:textId="1A416A77" w:rsidR="007477E7" w:rsidRPr="009F5B5F" w:rsidRDefault="007477E7" w:rsidP="007477E7">
            <w:pPr>
              <w:rPr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E3F55AB" w14:textId="5A9E084F" w:rsidR="007477E7" w:rsidRPr="009F5B5F" w:rsidRDefault="007477E7" w:rsidP="007477E7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1EC669A6" w14:textId="7BB19790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  <w:highlight w:val="yellow"/>
              </w:rPr>
            </w:pPr>
            <w:r w:rsidRPr="00333044">
              <w:rPr>
                <w:rFonts w:cs="Times New Roman"/>
                <w:color w:val="000000"/>
                <w:sz w:val="22"/>
              </w:rPr>
              <w:t>50</w:t>
            </w:r>
          </w:p>
        </w:tc>
        <w:tc>
          <w:tcPr>
            <w:tcW w:w="1416" w:type="dxa"/>
            <w:vAlign w:val="center"/>
          </w:tcPr>
          <w:p w14:paraId="3CCFC7B1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A2CA899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6D13D21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1B46C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9771051" w14:textId="6710597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77B9CCF6" w14:textId="7945D2B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DF8FBE5" w14:textId="06B1D38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3E443DA" w14:textId="6F0CD774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70BDCDC" w14:textId="5AB26F2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0D24B586" w14:textId="0A60233D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416" w:type="dxa"/>
            <w:vAlign w:val="center"/>
          </w:tcPr>
          <w:p w14:paraId="545481BD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020202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7D3AFA8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D45587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85F68E1" w14:textId="25348160" w:rsidR="007477E7" w:rsidRPr="00234B76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5F475A8D" w14:textId="6A540BC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F69B2C1" w14:textId="3554AB3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4FB86A8" w14:textId="0C38E8E6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069AE20" w14:textId="7E4B6E7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5149EC52" w14:textId="2ED97378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400</w:t>
            </w:r>
          </w:p>
        </w:tc>
        <w:tc>
          <w:tcPr>
            <w:tcW w:w="1416" w:type="dxa"/>
            <w:vAlign w:val="center"/>
          </w:tcPr>
          <w:p w14:paraId="1BFBF8CE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C84C9B5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2B1134F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3CE6FC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1A29A6F" w14:textId="672F8AE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20х3</w:t>
            </w:r>
          </w:p>
        </w:tc>
        <w:tc>
          <w:tcPr>
            <w:tcW w:w="3398" w:type="dxa"/>
            <w:vAlign w:val="center"/>
          </w:tcPr>
          <w:p w14:paraId="560B3AD6" w14:textId="25F07E4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07DD0B86" w14:textId="1628889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60FC236" w14:textId="2C0DB253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59A63BD" w14:textId="247ED1F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6EF1267E" w14:textId="304A23A9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272</w:t>
            </w:r>
          </w:p>
        </w:tc>
        <w:tc>
          <w:tcPr>
            <w:tcW w:w="1416" w:type="dxa"/>
            <w:vAlign w:val="center"/>
          </w:tcPr>
          <w:p w14:paraId="345EB200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FDF7827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369900A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32A088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E958CC9" w14:textId="2746DAF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25х3</w:t>
            </w:r>
          </w:p>
        </w:tc>
        <w:tc>
          <w:tcPr>
            <w:tcW w:w="3398" w:type="dxa"/>
            <w:vAlign w:val="center"/>
          </w:tcPr>
          <w:p w14:paraId="7A46FD3E" w14:textId="644A338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06E280A" w14:textId="0DA6C18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D02CC7D" w14:textId="515BB7A1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F6BD4D8" w14:textId="46A075E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bottom"/>
          </w:tcPr>
          <w:p w14:paraId="06D118A5" w14:textId="14D8E828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15,1</w:t>
            </w:r>
          </w:p>
        </w:tc>
        <w:tc>
          <w:tcPr>
            <w:tcW w:w="1416" w:type="dxa"/>
            <w:vAlign w:val="center"/>
          </w:tcPr>
          <w:p w14:paraId="1EAB31EF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A755F2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62463DE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6DBCCA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9478674" w14:textId="604EFEF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32х3</w:t>
            </w:r>
          </w:p>
        </w:tc>
        <w:tc>
          <w:tcPr>
            <w:tcW w:w="3398" w:type="dxa"/>
            <w:vAlign w:val="center"/>
          </w:tcPr>
          <w:p w14:paraId="67FDCACF" w14:textId="5197A7D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0E5A49A9" w14:textId="420F9F3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8C87F6F" w14:textId="6C5C5B05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7ECD9126" w14:textId="2E1CBEB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2F46581D" w14:textId="1FCC20C2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39</w:t>
            </w:r>
          </w:p>
        </w:tc>
        <w:tc>
          <w:tcPr>
            <w:tcW w:w="1416" w:type="dxa"/>
            <w:vAlign w:val="center"/>
          </w:tcPr>
          <w:p w14:paraId="38AF2D5F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36C7160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3956C6B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8D891A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75991E2" w14:textId="75117C8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40х3,7</w:t>
            </w:r>
          </w:p>
        </w:tc>
        <w:tc>
          <w:tcPr>
            <w:tcW w:w="3398" w:type="dxa"/>
            <w:vAlign w:val="center"/>
          </w:tcPr>
          <w:p w14:paraId="223E647E" w14:textId="3AE24C6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EA203FF" w14:textId="16993E9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8803FC1" w14:textId="10040646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B1A9B18" w14:textId="05715AD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36BCA23D" w14:textId="68B782EF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416" w:type="dxa"/>
            <w:vAlign w:val="center"/>
          </w:tcPr>
          <w:p w14:paraId="7DA8D2AD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0A732DA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047BC75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BB0562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6E56E88" w14:textId="632702E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50х4,6</w:t>
            </w:r>
          </w:p>
        </w:tc>
        <w:tc>
          <w:tcPr>
            <w:tcW w:w="3398" w:type="dxa"/>
            <w:vAlign w:val="center"/>
          </w:tcPr>
          <w:p w14:paraId="1ACE2DF3" w14:textId="6AA86B2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2C5953F" w14:textId="5A24B42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0FB8727" w14:textId="4D2114D6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C7CA0FB" w14:textId="0929449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0438B7C5" w14:textId="0F381498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91</w:t>
            </w:r>
          </w:p>
        </w:tc>
        <w:tc>
          <w:tcPr>
            <w:tcW w:w="1416" w:type="dxa"/>
            <w:vAlign w:val="center"/>
          </w:tcPr>
          <w:p w14:paraId="0EEEBA57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6F50CD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48D5479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FDD97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68B6A6A" w14:textId="757ABB3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63х5,8</w:t>
            </w:r>
          </w:p>
        </w:tc>
        <w:tc>
          <w:tcPr>
            <w:tcW w:w="3398" w:type="dxa"/>
            <w:vAlign w:val="center"/>
          </w:tcPr>
          <w:p w14:paraId="6D7E3E58" w14:textId="006E4A4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F2AAE02" w14:textId="2224A9A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36235E7" w14:textId="738D9BBF" w:rsidR="007477E7" w:rsidRPr="00E11A00" w:rsidRDefault="007477E7" w:rsidP="007477E7">
            <w:pPr>
              <w:ind w:firstLine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9BABB15" w14:textId="1A9CF48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7BA7D823" w14:textId="125E6E5D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416" w:type="dxa"/>
            <w:vAlign w:val="center"/>
          </w:tcPr>
          <w:p w14:paraId="711BA9CD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D4E1DAD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1475804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DE7EE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4B7FCAD" w14:textId="4BBC8E8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75х6,9</w:t>
            </w:r>
          </w:p>
        </w:tc>
        <w:tc>
          <w:tcPr>
            <w:tcW w:w="3398" w:type="dxa"/>
            <w:vAlign w:val="center"/>
          </w:tcPr>
          <w:p w14:paraId="416543A0" w14:textId="1BB5638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4E0359A" w14:textId="18B7331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875450B" w14:textId="4730C4EA" w:rsidR="007477E7" w:rsidRPr="00E11A00" w:rsidRDefault="007477E7" w:rsidP="007477E7">
            <w:pPr>
              <w:ind w:firstLine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5E66049" w14:textId="34FF15A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42088738" w14:textId="38EDAC69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416" w:type="dxa"/>
            <w:vAlign w:val="center"/>
          </w:tcPr>
          <w:p w14:paraId="5C3839BF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40C3C62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5BAD1FB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51E0F2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D3953CB" w14:textId="10FC19B4" w:rsidR="007477E7" w:rsidRPr="00333044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90х8,2</w:t>
            </w:r>
          </w:p>
        </w:tc>
        <w:tc>
          <w:tcPr>
            <w:tcW w:w="3398" w:type="dxa"/>
            <w:vAlign w:val="center"/>
          </w:tcPr>
          <w:p w14:paraId="3B5064CB" w14:textId="3272D4E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637959E" w14:textId="7A5E527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D738804" w14:textId="0F8EBA6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435F572" w14:textId="7192088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bottom"/>
          </w:tcPr>
          <w:p w14:paraId="2515D0C9" w14:textId="0A5D768A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50F7759A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6772D5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6725B3D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A9C7A3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009AD42" w14:textId="3E9943C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2E487A92" w14:textId="18CB0E1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D92F25B" w14:textId="40E8D43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9685330" w14:textId="3F22E501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24C593E" w14:textId="38B81DB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6085C4B" w14:textId="0A590B31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97</w:t>
            </w:r>
          </w:p>
        </w:tc>
        <w:tc>
          <w:tcPr>
            <w:tcW w:w="1416" w:type="dxa"/>
            <w:vAlign w:val="center"/>
          </w:tcPr>
          <w:p w14:paraId="79C968A2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C00251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31DC2B5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49131B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12D40A8" w14:textId="150F0722" w:rsidR="007477E7" w:rsidRPr="00EC16A5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vAlign w:val="center"/>
          </w:tcPr>
          <w:p w14:paraId="40161438" w14:textId="7C915CE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A12821C" w14:textId="6FA5AA3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3164257" w14:textId="417FBE8C" w:rsidR="007477E7" w:rsidRPr="00E11A00" w:rsidRDefault="007477E7" w:rsidP="007477E7">
            <w:r>
              <w:rPr>
                <w:color w:val="000000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27FBD91A" w14:textId="5CBDCE1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3C47797" w14:textId="7898EC6C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416" w:type="dxa"/>
            <w:vAlign w:val="center"/>
          </w:tcPr>
          <w:p w14:paraId="232C97BA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C57312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74D51E7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0A18FB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11317C1" w14:textId="6FBFD77A" w:rsidR="007477E7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Воздуховод гибкий теплоизолированный ø250</w:t>
            </w:r>
          </w:p>
        </w:tc>
        <w:tc>
          <w:tcPr>
            <w:tcW w:w="3398" w:type="dxa"/>
            <w:vAlign w:val="center"/>
          </w:tcPr>
          <w:p w14:paraId="74830A65" w14:textId="2DBA54D7" w:rsidR="007477E7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232C93D" w14:textId="605576C6" w:rsidR="007477E7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15F0F70" w14:textId="49BA6C63" w:rsidR="007477E7" w:rsidRDefault="007477E7" w:rsidP="007477E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6E01334" w14:textId="0FDCDF5E" w:rsidR="007477E7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D4D91BA" w14:textId="2771E4FA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105</w:t>
            </w:r>
          </w:p>
        </w:tc>
        <w:tc>
          <w:tcPr>
            <w:tcW w:w="1416" w:type="dxa"/>
            <w:vAlign w:val="center"/>
          </w:tcPr>
          <w:p w14:paraId="43DC4C42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56668F3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105482A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13FE3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60D9A2C" w14:textId="576A1DC4" w:rsidR="007477E7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vAlign w:val="center"/>
          </w:tcPr>
          <w:p w14:paraId="52E030F2" w14:textId="1D04C4F8" w:rsidR="007477E7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DC29F22" w14:textId="5B050C9F" w:rsidR="007477E7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E5FD8C8" w14:textId="6BC2283E" w:rsidR="007477E7" w:rsidRDefault="007477E7" w:rsidP="007477E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E0C4D32" w14:textId="128ED5BA" w:rsidR="007477E7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bottom"/>
          </w:tcPr>
          <w:p w14:paraId="28FA3728" w14:textId="0CA9F626" w:rsidR="007477E7" w:rsidRPr="00333044" w:rsidRDefault="007477E7" w:rsidP="007477E7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102</w:t>
            </w:r>
          </w:p>
        </w:tc>
        <w:tc>
          <w:tcPr>
            <w:tcW w:w="1416" w:type="dxa"/>
            <w:vAlign w:val="center"/>
          </w:tcPr>
          <w:p w14:paraId="2222B1A8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062F62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477E7" w:rsidRPr="00157984" w14:paraId="006E395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C3D118" w14:textId="77777777" w:rsidR="007477E7" w:rsidRPr="00E11A00" w:rsidRDefault="007477E7" w:rsidP="007477E7">
            <w:pPr>
              <w:pStyle w:val="af5"/>
              <w:ind w:left="360"/>
              <w:jc w:val="left"/>
            </w:pPr>
          </w:p>
        </w:tc>
        <w:tc>
          <w:tcPr>
            <w:tcW w:w="7361" w:type="dxa"/>
            <w:vAlign w:val="center"/>
          </w:tcPr>
          <w:p w14:paraId="1539360D" w14:textId="620F7C8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4EDB4A44" w14:textId="77777777" w:rsidR="007477E7" w:rsidRPr="009F5B5F" w:rsidRDefault="007477E7" w:rsidP="007477E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vAlign w:val="center"/>
          </w:tcPr>
          <w:p w14:paraId="4DBCFFB9" w14:textId="77777777" w:rsidR="007477E7" w:rsidRPr="009F5B5F" w:rsidRDefault="007477E7" w:rsidP="007477E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vAlign w:val="center"/>
          </w:tcPr>
          <w:p w14:paraId="66AB410F" w14:textId="77777777" w:rsidR="007477E7" w:rsidRPr="009F5B5F" w:rsidRDefault="007477E7" w:rsidP="007477E7">
            <w:pPr>
              <w:rPr>
                <w:highlight w:val="yellow"/>
              </w:rPr>
            </w:pPr>
          </w:p>
        </w:tc>
        <w:tc>
          <w:tcPr>
            <w:tcW w:w="1133" w:type="dxa"/>
            <w:vAlign w:val="center"/>
          </w:tcPr>
          <w:p w14:paraId="52EBC905" w14:textId="77777777" w:rsidR="007477E7" w:rsidRPr="009F5B5F" w:rsidRDefault="007477E7" w:rsidP="007477E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14:paraId="3A8BA639" w14:textId="77777777" w:rsidR="007477E7" w:rsidRPr="009F5B5F" w:rsidRDefault="007477E7" w:rsidP="007477E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vAlign w:val="center"/>
          </w:tcPr>
          <w:p w14:paraId="1A74B7A5" w14:textId="77777777" w:rsidR="007477E7" w:rsidRPr="009F5B5F" w:rsidRDefault="007477E7" w:rsidP="007477E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AB5EDBE" w14:textId="77777777" w:rsidR="007477E7" w:rsidRPr="009F5B5F" w:rsidRDefault="007477E7" w:rsidP="007477E7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7477E7" w:rsidRPr="00E11A00" w14:paraId="105B294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73DB5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FB22E57" w14:textId="385B293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41A866CB" w14:textId="3BA42CB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747C538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09C934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1CB81D4" w14:textId="0A34D3F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27409D33" w14:textId="0DA7814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74DB78A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B18C2C" w14:textId="4462426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2F37D01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958104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274D4A0" w14:textId="47E48FF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570DC262" w14:textId="382AC16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45E715A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D366F4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C58A953" w14:textId="29DBF96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3064B284" w14:textId="07AA6F0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222131D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82E92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40A59C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4DB932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6A93050" w14:textId="277BEE1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73AF2B2D" w14:textId="3DA7D4C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22184D7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95FB7B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8172B18" w14:textId="106DCDA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7BDCDBC2" w14:textId="2A9A3FF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62E7897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C2545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65DD2F7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4F814D9" w14:textId="77777777" w:rsidR="007477E7" w:rsidRPr="00E11A00" w:rsidRDefault="007477E7" w:rsidP="007477E7">
            <w:pPr>
              <w:pStyle w:val="af5"/>
              <w:ind w:left="360"/>
              <w:jc w:val="left"/>
            </w:pPr>
          </w:p>
        </w:tc>
        <w:tc>
          <w:tcPr>
            <w:tcW w:w="7361" w:type="dxa"/>
            <w:vAlign w:val="center"/>
          </w:tcPr>
          <w:p w14:paraId="6C44C2F6" w14:textId="60BEBD1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7 этаж</w:t>
            </w:r>
          </w:p>
        </w:tc>
        <w:tc>
          <w:tcPr>
            <w:tcW w:w="3398" w:type="dxa"/>
            <w:vAlign w:val="center"/>
          </w:tcPr>
          <w:p w14:paraId="24F85A9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6B7489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69840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AF9F37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1FD81D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656B8AC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B87E9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A0D369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729C1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4DA9FC7" w14:textId="37F5B1A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006.0CC2R3-50</w:t>
            </w:r>
          </w:p>
        </w:tc>
        <w:tc>
          <w:tcPr>
            <w:tcW w:w="3398" w:type="dxa"/>
            <w:vAlign w:val="center"/>
          </w:tcPr>
          <w:p w14:paraId="62308083" w14:textId="67AE496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9BF1F04" w14:textId="24431BE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415DF34" w14:textId="3D9185AB" w:rsidR="007477E7" w:rsidRPr="00E11A00" w:rsidRDefault="007477E7" w:rsidP="007477E7"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4620A662" w14:textId="12C1BF6D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D9BC4EE" w14:textId="2DD964F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6" w:type="dxa"/>
            <w:vAlign w:val="center"/>
          </w:tcPr>
          <w:p w14:paraId="0BDEDBA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9DF6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3E122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7F446D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14EE6AD" w14:textId="0802D2D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007.0CC2R3-50</w:t>
            </w:r>
          </w:p>
        </w:tc>
        <w:tc>
          <w:tcPr>
            <w:tcW w:w="3398" w:type="dxa"/>
            <w:vAlign w:val="center"/>
          </w:tcPr>
          <w:p w14:paraId="1AF42748" w14:textId="6F60232D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393C3FC" w14:textId="56326CB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6D25151" w14:textId="6781433A" w:rsidR="007477E7" w:rsidRPr="00E11A00" w:rsidRDefault="007477E7" w:rsidP="007477E7"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7D868828" w14:textId="64FD025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D2270ED" w14:textId="5950215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1D52FA7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35F237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7DC801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EFE8C9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66383B2" w14:textId="721B0C7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011.0CC2R3-50</w:t>
            </w:r>
          </w:p>
        </w:tc>
        <w:tc>
          <w:tcPr>
            <w:tcW w:w="3398" w:type="dxa"/>
            <w:vAlign w:val="center"/>
          </w:tcPr>
          <w:p w14:paraId="62C02884" w14:textId="12BA54F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00DF3CAE" w14:textId="1159C3C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F2781D5" w14:textId="3BB84012" w:rsidR="007477E7" w:rsidRPr="00E11A00" w:rsidRDefault="007477E7" w:rsidP="007477E7"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79AC78B5" w14:textId="267ED4C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89FA329" w14:textId="6AB5686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4F43579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584848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366C1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129C3E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A4E13F8" w14:textId="4C73F5C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015.0CC2R3-50</w:t>
            </w:r>
          </w:p>
        </w:tc>
        <w:tc>
          <w:tcPr>
            <w:tcW w:w="3398" w:type="dxa"/>
            <w:vAlign w:val="center"/>
          </w:tcPr>
          <w:p w14:paraId="3060E5C4" w14:textId="17A9183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05B4D6C" w14:textId="4D126A3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9B5EB13" w14:textId="5681AC53" w:rsidR="007477E7" w:rsidRPr="00E11A00" w:rsidRDefault="007477E7" w:rsidP="007477E7"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7307EC46" w14:textId="47BCDF0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200385D" w14:textId="33C487C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2D7EEFE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9C51EA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F84436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DDDD2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E7A652E" w14:textId="1598AEC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021.0CC2R3-50</w:t>
            </w:r>
          </w:p>
        </w:tc>
        <w:tc>
          <w:tcPr>
            <w:tcW w:w="3398" w:type="dxa"/>
            <w:vAlign w:val="center"/>
          </w:tcPr>
          <w:p w14:paraId="78887624" w14:textId="1D762D4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6293A84" w14:textId="59B4224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6B6A21D" w14:textId="6E9513E7" w:rsidR="007477E7" w:rsidRPr="00E11A00" w:rsidRDefault="007477E7" w:rsidP="007477E7"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7775E2F0" w14:textId="682971A3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08FF811" w14:textId="18F969A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2E2C66C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870193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A5E6F2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01AEF1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452CDAB" w14:textId="3356498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023.0CC2R3-50</w:t>
            </w:r>
          </w:p>
        </w:tc>
        <w:tc>
          <w:tcPr>
            <w:tcW w:w="3398" w:type="dxa"/>
            <w:vAlign w:val="center"/>
          </w:tcPr>
          <w:p w14:paraId="27A91F8B" w14:textId="104F026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E2BEC3E" w14:textId="421B0A4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612CAB6" w14:textId="2265DA66" w:rsidR="007477E7" w:rsidRPr="00E11A00" w:rsidRDefault="007477E7" w:rsidP="007477E7"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69F766D4" w14:textId="3878530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330D47E" w14:textId="7B15CA1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vAlign w:val="center"/>
          </w:tcPr>
          <w:p w14:paraId="1354BAD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48FC3F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5FEECF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3DA94B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3871142" w14:textId="0DF6EE6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7FADEB56" w14:textId="5524F70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E2A44B1" w14:textId="0624B86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69A1D48" w14:textId="49C43059" w:rsidR="007477E7" w:rsidRPr="00E11A00" w:rsidRDefault="007477E7" w:rsidP="007477E7">
            <w:r>
              <w:rPr>
                <w:color w:val="000000"/>
              </w:rPr>
              <w:t>Clivet</w:t>
            </w:r>
          </w:p>
        </w:tc>
        <w:tc>
          <w:tcPr>
            <w:tcW w:w="1133" w:type="dxa"/>
            <w:vAlign w:val="center"/>
          </w:tcPr>
          <w:p w14:paraId="21622AF9" w14:textId="067F9EC0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E1767CD" w14:textId="68F9EC1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6" w:type="dxa"/>
            <w:vAlign w:val="center"/>
          </w:tcPr>
          <w:p w14:paraId="72F5F90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15FDF1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738734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D6B27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A89C2DE" w14:textId="56E3EF7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Насос дренажный Si27</w:t>
            </w:r>
          </w:p>
        </w:tc>
        <w:tc>
          <w:tcPr>
            <w:tcW w:w="3398" w:type="dxa"/>
            <w:vAlign w:val="center"/>
          </w:tcPr>
          <w:p w14:paraId="5205A29A" w14:textId="0167C89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D3BD3A0" w14:textId="0587CA9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B326742" w14:textId="45749685" w:rsidR="007477E7" w:rsidRPr="00E11A00" w:rsidRDefault="007477E7" w:rsidP="007477E7">
            <w:r>
              <w:rPr>
                <w:color w:val="000000"/>
              </w:rPr>
              <w:t>Sauermann</w:t>
            </w:r>
          </w:p>
        </w:tc>
        <w:tc>
          <w:tcPr>
            <w:tcW w:w="1133" w:type="dxa"/>
            <w:vAlign w:val="center"/>
          </w:tcPr>
          <w:p w14:paraId="17B0296B" w14:textId="24BF351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C31AA90" w14:textId="56651DA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6" w:type="dxa"/>
            <w:vAlign w:val="center"/>
          </w:tcPr>
          <w:p w14:paraId="7869351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726D14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558055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BAB51D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66EB5C3" w14:textId="002F8F8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Ручной балансировочный клапан MVT-R Ду20</w:t>
            </w:r>
          </w:p>
        </w:tc>
        <w:tc>
          <w:tcPr>
            <w:tcW w:w="3398" w:type="dxa"/>
            <w:vAlign w:val="center"/>
          </w:tcPr>
          <w:p w14:paraId="503FD6D3" w14:textId="3BA0D05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C214674" w14:textId="2365148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39895E6" w14:textId="77D0C053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FBB7683" w14:textId="1E6F2F1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5BE7741" w14:textId="2A6E071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6" w:type="dxa"/>
            <w:vAlign w:val="center"/>
          </w:tcPr>
          <w:p w14:paraId="76F1AF3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0DC7A9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B55BB6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CD1B89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4A263F9" w14:textId="5A126AE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Кран шаровый Ду20</w:t>
            </w:r>
          </w:p>
        </w:tc>
        <w:tc>
          <w:tcPr>
            <w:tcW w:w="3398" w:type="dxa"/>
            <w:vAlign w:val="center"/>
          </w:tcPr>
          <w:p w14:paraId="24E22472" w14:textId="0F9CC5B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29CECDA" w14:textId="0C59B92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9372CF5" w14:textId="691FCA94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4C46A9A" w14:textId="03AB7453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E3A673E" w14:textId="639A3E7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6" w:type="dxa"/>
            <w:vAlign w:val="center"/>
          </w:tcPr>
          <w:p w14:paraId="6197926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ED98F2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E93933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30388B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9A142C1" w14:textId="2F5C0CF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водогазопроводная ø20x2,8</w:t>
            </w:r>
          </w:p>
        </w:tc>
        <w:tc>
          <w:tcPr>
            <w:tcW w:w="3398" w:type="dxa"/>
            <w:vAlign w:val="center"/>
          </w:tcPr>
          <w:p w14:paraId="2A8AB145" w14:textId="7969309F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25BF5EAA" w14:textId="537B310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99F54E2" w14:textId="3813ED46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08833A0" w14:textId="6F825E3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4314C93" w14:textId="776517E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416" w:type="dxa"/>
            <w:vAlign w:val="center"/>
          </w:tcPr>
          <w:p w14:paraId="2253A03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36E8F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B1EEE0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84406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2A8C1C8" w14:textId="7C52F47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4F1EFF3B" w14:textId="1579B40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733251B9" w14:textId="78FC43E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C76177F" w14:textId="00C72E66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970558E" w14:textId="744BBB3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58EEA26" w14:textId="185A4E1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1416" w:type="dxa"/>
            <w:vAlign w:val="center"/>
          </w:tcPr>
          <w:p w14:paraId="46B98B2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1CE8E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50C8FB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9E912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A32923B" w14:textId="5B72288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7120A2D8" w14:textId="4588FBD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0C142844" w14:textId="333311B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C596C7A" w14:textId="493AAD4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DA371DE" w14:textId="6B16984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2541AB4" w14:textId="5CDC653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1416" w:type="dxa"/>
            <w:vAlign w:val="center"/>
          </w:tcPr>
          <w:p w14:paraId="7F91490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3AC538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B77B89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DF187F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5F9E293" w14:textId="0E24847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1E76050F" w14:textId="29F9AE2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30ACDA41" w14:textId="6A9A01F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23DC63A" w14:textId="314AB36E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6EA9E60" w14:textId="19D2541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1CA93BB" w14:textId="34F1852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416" w:type="dxa"/>
            <w:vAlign w:val="center"/>
          </w:tcPr>
          <w:p w14:paraId="4392320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A95AF6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E4EE00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AF2854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4F0B722" w14:textId="308DC78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61AE7D60" w14:textId="4A2BDC1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7E0CA689" w14:textId="0FA6F64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65DCDBB" w14:textId="134219A5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7AA516F" w14:textId="69DE9659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C02C246" w14:textId="1B3AB22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416" w:type="dxa"/>
            <w:vAlign w:val="center"/>
          </w:tcPr>
          <w:p w14:paraId="10E3E50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1D6F3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CC4211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2F6595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FCF54B9" w14:textId="35D0F8C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электросварная прямошовная ø65x3,5</w:t>
            </w:r>
          </w:p>
        </w:tc>
        <w:tc>
          <w:tcPr>
            <w:tcW w:w="3398" w:type="dxa"/>
            <w:vAlign w:val="center"/>
          </w:tcPr>
          <w:p w14:paraId="3FF2146D" w14:textId="2CE5B5A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45065D8F" w14:textId="03759D3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0400720" w14:textId="521CCB2D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35E17BD" w14:textId="35AB5DC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BC18194" w14:textId="0A3992B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vAlign w:val="center"/>
          </w:tcPr>
          <w:p w14:paraId="2994F56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296C30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CE1BB3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B35F80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079C0E6" w14:textId="5DBED7F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49E9F78B" w14:textId="7D6F016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2FCA6DFB" w14:textId="2694D55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3EA11E6" w14:textId="36C9EC4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5BD649E" w14:textId="7B7A796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C9E6DB" w14:textId="248FFF7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16" w:type="dxa"/>
            <w:vAlign w:val="center"/>
          </w:tcPr>
          <w:p w14:paraId="15AA10C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52D5D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E7FA30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D83CB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49D3AFA" w14:textId="4348681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0EEC5926" w14:textId="4BCE6830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1C24AF7E" w14:textId="487FE2D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66D4073" w14:textId="6D2F0190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84E6726" w14:textId="3F5BE3E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2D801CF" w14:textId="4341FE3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53CA365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93A72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9FD125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9E686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51768D1" w14:textId="55C3394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4E1D0573" w14:textId="3D79782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A66D95B" w14:textId="7803CA8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6AD43F5" w14:textId="447CC29B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0150E49" w14:textId="01428503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2D1B8CB" w14:textId="6FF5694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416" w:type="dxa"/>
            <w:vAlign w:val="center"/>
          </w:tcPr>
          <w:p w14:paraId="22AB3F6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AB3AD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0E4A0C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CB54AF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20A3B94" w14:textId="34D3C00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5D9C5FD3" w14:textId="3A7B853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315114C" w14:textId="2FB28EA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A4573D0" w14:textId="7017B0A6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578DF4A" w14:textId="57E0C68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91ABC81" w14:textId="652D8E3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1416" w:type="dxa"/>
            <w:vAlign w:val="center"/>
          </w:tcPr>
          <w:p w14:paraId="61BE513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3DA4B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57154A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DF8B0C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A2D53A" w14:textId="1FB6F93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vAlign w:val="center"/>
          </w:tcPr>
          <w:p w14:paraId="29DAF38E" w14:textId="498406F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FBE4E20" w14:textId="690B932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2C7FCA9" w14:textId="7C19618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D34D3D5" w14:textId="74BFB63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EAF768F" w14:textId="79BE0FC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1416" w:type="dxa"/>
            <w:vAlign w:val="center"/>
          </w:tcPr>
          <w:p w14:paraId="3C64202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32F1C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64613B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7CA495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66C55F0" w14:textId="0B6F4CB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1529AF08" w14:textId="47DF983F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B2C8D62" w14:textId="67E07B7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738F3BE" w14:textId="29ED17CA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EEBA5B3" w14:textId="07B6638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140B09A" w14:textId="7B14B59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416" w:type="dxa"/>
            <w:vAlign w:val="center"/>
          </w:tcPr>
          <w:p w14:paraId="79C3BEF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82CED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5B3719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96EB51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724E408" w14:textId="648643C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ø57</w:t>
            </w:r>
          </w:p>
        </w:tc>
        <w:tc>
          <w:tcPr>
            <w:tcW w:w="3398" w:type="dxa"/>
            <w:vAlign w:val="center"/>
          </w:tcPr>
          <w:p w14:paraId="7D4CC9BD" w14:textId="0DE2396E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05E458C4" w14:textId="3AC1DD2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42E097B" w14:textId="3A4E9AE8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52E88F4" w14:textId="7499796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548C73E" w14:textId="3ED3CE1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416" w:type="dxa"/>
            <w:vAlign w:val="center"/>
          </w:tcPr>
          <w:p w14:paraId="44105DC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E992D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292DD3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1970C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B07F0EA" w14:textId="5E97436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4AB1EF17" w14:textId="6C0236A3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72E1408" w14:textId="2BF6F21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DC3461B" w14:textId="3BB24555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765536C" w14:textId="411A93B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53E395D" w14:textId="33A1920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vAlign w:val="center"/>
          </w:tcPr>
          <w:p w14:paraId="7F2B8A8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6E9D3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0AA286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73C64D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2F53CE3" w14:textId="586CA38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b=32 мм для ø89</w:t>
            </w:r>
          </w:p>
        </w:tc>
        <w:tc>
          <w:tcPr>
            <w:tcW w:w="3398" w:type="dxa"/>
            <w:vAlign w:val="center"/>
          </w:tcPr>
          <w:p w14:paraId="352D8D75" w14:textId="5ACA9C0E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F9895CD" w14:textId="29D1A46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BB79A37" w14:textId="6A9C9254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DA3E110" w14:textId="13A67FF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2FDD551" w14:textId="75885D0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16" w:type="dxa"/>
            <w:vAlign w:val="bottom"/>
          </w:tcPr>
          <w:p w14:paraId="4EED483C" w14:textId="0B65D320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F90E65" w14:textId="5C61369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4B48A8C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ADD176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ED7299A" w14:textId="1877E8A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b=32 мм для ø108</w:t>
            </w:r>
          </w:p>
        </w:tc>
        <w:tc>
          <w:tcPr>
            <w:tcW w:w="3398" w:type="dxa"/>
            <w:vAlign w:val="center"/>
          </w:tcPr>
          <w:p w14:paraId="5F63BD81" w14:textId="4B25A93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069DF6C" w14:textId="7EDA36B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8ACF8BE" w14:textId="1471F51B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ECF67F1" w14:textId="72D4D290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5D35700" w14:textId="699EE2A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77BD7BA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3DC20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64B583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D80DE1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3D62BB3" w14:textId="0F6958A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1A571CBD" w14:textId="577B363E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1AF646AB" w14:textId="2CDCC31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501D6F3" w14:textId="2C35FA2A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2A01765" w14:textId="2DCAF3CD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2AE65EB" w14:textId="5DF7D17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1416" w:type="dxa"/>
            <w:vAlign w:val="center"/>
          </w:tcPr>
          <w:p w14:paraId="6788B53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29E19A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8B6568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383039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42D22F1" w14:textId="072AD15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72A24E81" w14:textId="10ACCE2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7AA8FFA" w14:textId="506E14D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5625BA3" w14:textId="2A239344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96252AE" w14:textId="31D572E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7C0ACE93" w14:textId="64A570D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45A3D6C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3973C0C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CE0773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622252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6F908AA" w14:textId="39E6C40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6ACE2903" w14:textId="64FBAEF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02084E55" w14:textId="267412D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3B1B845" w14:textId="4E02DB01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3F6FB0C" w14:textId="5E989199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509CCE1" w14:textId="1E168B6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7405C58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78AF0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857541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4B401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3E79A63" w14:textId="61EF9D3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071A997E" w14:textId="406EAE1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27F1BDD" w14:textId="711A0FF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15CC3C2" w14:textId="0FE31528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ECE8E1D" w14:textId="15AF496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352EE7EC" w14:textId="00A055F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6384119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A2B06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BB7EB2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942A27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C5EB4F3" w14:textId="220E417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20х3</w:t>
            </w:r>
          </w:p>
        </w:tc>
        <w:tc>
          <w:tcPr>
            <w:tcW w:w="3398" w:type="dxa"/>
            <w:vAlign w:val="center"/>
          </w:tcPr>
          <w:p w14:paraId="28509756" w14:textId="17F150B0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6CA758A" w14:textId="1FB13D9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00C0AEC" w14:textId="6D950DFA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90BC6C4" w14:textId="0A462DE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13D52E8A" w14:textId="415B3BA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161</w:t>
            </w:r>
          </w:p>
        </w:tc>
        <w:tc>
          <w:tcPr>
            <w:tcW w:w="1416" w:type="dxa"/>
            <w:vAlign w:val="center"/>
          </w:tcPr>
          <w:p w14:paraId="746715B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B9B0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942864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9C59C7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D0FBAB9" w14:textId="640C358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25х3</w:t>
            </w:r>
          </w:p>
        </w:tc>
        <w:tc>
          <w:tcPr>
            <w:tcW w:w="3398" w:type="dxa"/>
            <w:vAlign w:val="center"/>
          </w:tcPr>
          <w:p w14:paraId="6F7B27F7" w14:textId="436D8CC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2B929FC" w14:textId="5CBE6BE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48CA11B" w14:textId="103DA2C8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20D6C9D" w14:textId="279A98C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680C9AC6" w14:textId="70E457D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1,1</w:t>
            </w:r>
          </w:p>
        </w:tc>
        <w:tc>
          <w:tcPr>
            <w:tcW w:w="1416" w:type="dxa"/>
            <w:vAlign w:val="center"/>
          </w:tcPr>
          <w:p w14:paraId="469A92A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F983D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B86FF3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26F33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94E5F01" w14:textId="0309F65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32х3</w:t>
            </w:r>
          </w:p>
        </w:tc>
        <w:tc>
          <w:tcPr>
            <w:tcW w:w="3398" w:type="dxa"/>
            <w:vAlign w:val="center"/>
          </w:tcPr>
          <w:p w14:paraId="1E9F55F3" w14:textId="303C6CE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1B101AC" w14:textId="192AB91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E9A1EBD" w14:textId="170B18F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99A3125" w14:textId="1FC9C0B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0B5C3548" w14:textId="19F3893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47</w:t>
            </w:r>
          </w:p>
        </w:tc>
        <w:tc>
          <w:tcPr>
            <w:tcW w:w="1416" w:type="dxa"/>
            <w:vAlign w:val="center"/>
          </w:tcPr>
          <w:p w14:paraId="6B74C0A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0FBB0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1D189B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F8DA2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9D71FC1" w14:textId="2EE4078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40х3,7</w:t>
            </w:r>
          </w:p>
        </w:tc>
        <w:tc>
          <w:tcPr>
            <w:tcW w:w="3398" w:type="dxa"/>
            <w:vAlign w:val="center"/>
          </w:tcPr>
          <w:p w14:paraId="5CEA116B" w14:textId="7D01AC3E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AAB1BB4" w14:textId="4439BD6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1527619" w14:textId="76252F5A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3896F47" w14:textId="0B967C5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0A7EDA9A" w14:textId="272CFE2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48</w:t>
            </w:r>
          </w:p>
        </w:tc>
        <w:tc>
          <w:tcPr>
            <w:tcW w:w="1416" w:type="dxa"/>
            <w:vAlign w:val="center"/>
          </w:tcPr>
          <w:p w14:paraId="3F94F75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0E0F98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F3FAC8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9DB50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336D58A" w14:textId="041E20B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50х4,6</w:t>
            </w:r>
          </w:p>
        </w:tc>
        <w:tc>
          <w:tcPr>
            <w:tcW w:w="3398" w:type="dxa"/>
            <w:vAlign w:val="center"/>
          </w:tcPr>
          <w:p w14:paraId="29AADC9C" w14:textId="12DAC9F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ADE1F78" w14:textId="6E82609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66A0D6B" w14:textId="1ABF8D18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D919F02" w14:textId="4194934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168DE11A" w14:textId="7BE3088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  <w:tc>
          <w:tcPr>
            <w:tcW w:w="1416" w:type="dxa"/>
            <w:vAlign w:val="center"/>
          </w:tcPr>
          <w:p w14:paraId="5C015FF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CB3F1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15E8D3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8CA446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2AE23F8" w14:textId="4FCACE9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63х5,8</w:t>
            </w:r>
          </w:p>
        </w:tc>
        <w:tc>
          <w:tcPr>
            <w:tcW w:w="3398" w:type="dxa"/>
            <w:vAlign w:val="center"/>
          </w:tcPr>
          <w:p w14:paraId="3DA695B2" w14:textId="3263CBC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AC994C6" w14:textId="398D33C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25D31DD" w14:textId="79078898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C4EE57F" w14:textId="3110175F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69C6F66D" w14:textId="515D5D9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1416" w:type="dxa"/>
            <w:vAlign w:val="center"/>
          </w:tcPr>
          <w:p w14:paraId="10E8A3C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DF6CD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184BD4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35CDB3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C528B19" w14:textId="05DB7D8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75х6,9</w:t>
            </w:r>
          </w:p>
        </w:tc>
        <w:tc>
          <w:tcPr>
            <w:tcW w:w="3398" w:type="dxa"/>
            <w:vAlign w:val="center"/>
          </w:tcPr>
          <w:p w14:paraId="25AF07D0" w14:textId="506ACB6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6CB8636" w14:textId="2C0A0CD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8E8A2AF" w14:textId="189AF5C3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FB5B79D" w14:textId="0BD2FE0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5951EA09" w14:textId="3868114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1416" w:type="dxa"/>
            <w:vAlign w:val="center"/>
          </w:tcPr>
          <w:p w14:paraId="368C399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C8ABD1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39BF5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C5EF15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15C68B2" w14:textId="0B6AEC1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90х8,2</w:t>
            </w:r>
          </w:p>
        </w:tc>
        <w:tc>
          <w:tcPr>
            <w:tcW w:w="3398" w:type="dxa"/>
            <w:vAlign w:val="center"/>
          </w:tcPr>
          <w:p w14:paraId="01295E51" w14:textId="1FF0036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B140166" w14:textId="55BF401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98673D5" w14:textId="250B6D22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7616862F" w14:textId="4266679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bottom"/>
          </w:tcPr>
          <w:p w14:paraId="5926AC76" w14:textId="6DA145E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3BB3209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F5B55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C4C596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46D469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F38EEBB" w14:textId="5F03894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762B75C4" w14:textId="25B66B6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C51C787" w14:textId="6242CC2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8607276" w14:textId="379F7C97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71412C6" w14:textId="7C7B871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8212413" w14:textId="29F98BB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416" w:type="dxa"/>
            <w:vAlign w:val="center"/>
          </w:tcPr>
          <w:p w14:paraId="6A71C73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9F377E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F35D8A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80E6E8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CB30E2D" w14:textId="6570CA2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vAlign w:val="center"/>
          </w:tcPr>
          <w:p w14:paraId="7C33CC14" w14:textId="33085DF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A2925A8" w14:textId="630982C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7968AC1" w14:textId="7EE9FE86" w:rsidR="007477E7" w:rsidRPr="00E11A00" w:rsidRDefault="007477E7" w:rsidP="007477E7">
            <w:r>
              <w:rPr>
                <w:color w:val="000000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7555D717" w14:textId="71D667C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9298A68" w14:textId="4957CB9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49AFBE2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61DC5B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7DE405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FC4CE0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C2133F8" w14:textId="482AC77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Воздуховод гибкий теплоизолированный ø250</w:t>
            </w:r>
          </w:p>
        </w:tc>
        <w:tc>
          <w:tcPr>
            <w:tcW w:w="3398" w:type="dxa"/>
            <w:vAlign w:val="center"/>
          </w:tcPr>
          <w:p w14:paraId="60D37EF1" w14:textId="2C32BEA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CB9D931" w14:textId="31C8DCC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0CDE704" w14:textId="01CA2BB7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62489D4" w14:textId="43FBBD2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2C849C7" w14:textId="2B9491C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1416" w:type="dxa"/>
            <w:vAlign w:val="center"/>
          </w:tcPr>
          <w:p w14:paraId="38C3473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690B0E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812183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4562D1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90C4750" w14:textId="7DA985D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vAlign w:val="center"/>
          </w:tcPr>
          <w:p w14:paraId="371882E2" w14:textId="6B8151D0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261E222" w14:textId="5B2C935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02CF783" w14:textId="581E7243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820292B" w14:textId="23124A82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bottom"/>
          </w:tcPr>
          <w:p w14:paraId="24D82287" w14:textId="0FC132B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96</w:t>
            </w:r>
          </w:p>
        </w:tc>
        <w:tc>
          <w:tcPr>
            <w:tcW w:w="1416" w:type="dxa"/>
            <w:vAlign w:val="center"/>
          </w:tcPr>
          <w:p w14:paraId="12B1489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63AC7D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EE9FA7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936DE67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8FEDDA7" w14:textId="01C3A05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348A070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E3CED6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26BD83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E537DD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410821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185BA16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E4B6EE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A86CB3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39A42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B5C5E8A" w14:textId="48EB589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31A3A847" w14:textId="07B16B2E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6E7B84F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3A88AB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3DD5A21" w14:textId="3C69662E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1DD775D0" w14:textId="3281BB7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6DCF6D8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A99A0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D498CF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02E100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229FF10" w14:textId="3601AC6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102AE1E8" w14:textId="793EF182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582933A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FAEAA1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ABFFED6" w14:textId="7EC3F41F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22A0205A" w14:textId="3E7938A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7405D08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1E590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BB245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9B11D5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ABF955A" w14:textId="4B8048F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22D19C7A" w14:textId="137B4EAC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5E6CB4A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B5C788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5890D3D" w14:textId="7C85DF64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25CDC576" w14:textId="36D8076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621D13B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A0A88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108A10C6" w14:textId="666D052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64993DA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5E08022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10A055CC" w14:textId="0F608E4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8 этаж</w:t>
            </w:r>
          </w:p>
        </w:tc>
        <w:tc>
          <w:tcPr>
            <w:tcW w:w="3398" w:type="dxa"/>
            <w:vAlign w:val="center"/>
          </w:tcPr>
          <w:p w14:paraId="7208247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D6C9DC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AEE01D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7CA269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1376E9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569B24E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E3574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E0BF24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5DFF6B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C093874" w14:textId="2FA5E6C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vAlign w:val="center"/>
          </w:tcPr>
          <w:p w14:paraId="68C78FC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AE3DD1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2A5E213" w14:textId="0A926E68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50DEAC26" w14:textId="2EA23BA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97EFEF5" w14:textId="20D79ED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416" w:type="dxa"/>
            <w:vAlign w:val="center"/>
          </w:tcPr>
          <w:p w14:paraId="6807A59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869631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F79D7B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B5B589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A62E39D" w14:textId="0AF616F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7EC2C57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11D5D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EA6AAA6" w14:textId="1DDAFE29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AED6118" w14:textId="75551FD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FB2B7CE" w14:textId="5DB4719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416" w:type="dxa"/>
            <w:vAlign w:val="center"/>
          </w:tcPr>
          <w:p w14:paraId="5642046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DAF772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3AE28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054B60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CD84019" w14:textId="6E76CE6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6F1FEE3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70202A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32D9344" w14:textId="5EDA0F40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6779189" w14:textId="6E87FA9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4171BF3" w14:textId="71A4713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416" w:type="dxa"/>
            <w:vAlign w:val="center"/>
          </w:tcPr>
          <w:p w14:paraId="5597F15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111D1E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09E904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5DBFB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69190C6" w14:textId="4C98B54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596BD0F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83CC08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DB25C8B" w14:textId="196F64B3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E954378" w14:textId="6176DCD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F4A3FE9" w14:textId="2802748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416" w:type="dxa"/>
            <w:vAlign w:val="center"/>
          </w:tcPr>
          <w:p w14:paraId="0E82CE7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B36CE8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B397C1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E10B45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1E3B703" w14:textId="013D2BC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27F0D18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CA2B6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9432EBE" w14:textId="22C4FE68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51652D34" w14:textId="7A60AD7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183F93C" w14:textId="69EB200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416" w:type="dxa"/>
            <w:vAlign w:val="center"/>
          </w:tcPr>
          <w:p w14:paraId="2EFD485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5CE024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977A3E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75A373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0580BE" w14:textId="7C38AFE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vAlign w:val="center"/>
          </w:tcPr>
          <w:p w14:paraId="3D28B63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DE42B5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560432A" w14:textId="25C0A7A1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8FD5476" w14:textId="6AEB913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99E012C" w14:textId="6A2FFBD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vAlign w:val="center"/>
          </w:tcPr>
          <w:p w14:paraId="5D9FA15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FFD74D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DE980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D7F2A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08464FB" w14:textId="4DDD854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6222BE2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9E50D1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3343D65" w14:textId="464EDFA4" w:rsidR="007477E7" w:rsidRPr="00E11A00" w:rsidRDefault="007477E7" w:rsidP="007477E7">
            <w:r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5623FFD7" w14:textId="5AE6712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E1AC521" w14:textId="5590494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vAlign w:val="center"/>
          </w:tcPr>
          <w:p w14:paraId="24095DA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65AA14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CF5826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E51DF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DBBA4D5" w14:textId="1B56F2C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22AF756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0375A7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696589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0D1EFD2" w14:textId="71AD27B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0EA505D" w14:textId="1AD98CB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vAlign w:val="center"/>
          </w:tcPr>
          <w:p w14:paraId="7819CA0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068BBB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DF1BCC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198114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1DC315B" w14:textId="26F9393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475E31F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3B0D77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2476D5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93A6C68" w14:textId="4214541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15DCEC3" w14:textId="20EB964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vAlign w:val="center"/>
          </w:tcPr>
          <w:p w14:paraId="16D1E7C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DB5AE7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E4E9AF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E4F49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3872E54" w14:textId="08F209E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vAlign w:val="center"/>
          </w:tcPr>
          <w:p w14:paraId="14090337" w14:textId="4872950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38CD1F6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039DA9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6842448" w14:textId="6ECCB4B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670ABF0" w14:textId="3E3CC12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vAlign w:val="center"/>
          </w:tcPr>
          <w:p w14:paraId="2B80B82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424AEB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CA8F8E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9AAC7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0D77C24" w14:textId="3BCA700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45C2575B" w14:textId="6037756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B9E159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AAE883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4AD4BD9" w14:textId="4A9F121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43ACCE" w14:textId="5385958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1416" w:type="dxa"/>
            <w:vAlign w:val="center"/>
          </w:tcPr>
          <w:p w14:paraId="2A49470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36E2D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0D541E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9622CA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6580858" w14:textId="46C65D7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4A44CD3E" w14:textId="42FBAC7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C82A2F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AB360C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E93C9B1" w14:textId="4C151B9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6AD759F" w14:textId="60D0441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215</w:t>
            </w:r>
          </w:p>
        </w:tc>
        <w:tc>
          <w:tcPr>
            <w:tcW w:w="1416" w:type="dxa"/>
            <w:vAlign w:val="center"/>
          </w:tcPr>
          <w:p w14:paraId="27864B4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6038A1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AEEB2A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04E724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C8286C0" w14:textId="30D06D0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16784ABF" w14:textId="46F3CDD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1FD83ED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5EF22C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2153ADB" w14:textId="122C3CD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7F96E3" w14:textId="4627FE5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vAlign w:val="center"/>
          </w:tcPr>
          <w:p w14:paraId="50CC463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AE0B2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0A3FCF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248A88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8771B0A" w14:textId="07554CD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7C552519" w14:textId="6E708F0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697D21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0790BE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EC954B6" w14:textId="6F2C7DC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CC396C5" w14:textId="18E1FA9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vAlign w:val="center"/>
          </w:tcPr>
          <w:p w14:paraId="067BE1E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9628B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E83D59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E2C9AC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03B62BE" w14:textId="3057F8E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ø76x4,0</w:t>
            </w:r>
          </w:p>
        </w:tc>
        <w:tc>
          <w:tcPr>
            <w:tcW w:w="3398" w:type="dxa"/>
            <w:vAlign w:val="center"/>
          </w:tcPr>
          <w:p w14:paraId="3147FCAC" w14:textId="39F3B12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31B530D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F1EB61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83B727C" w14:textId="54DFB76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BA3BD64" w14:textId="258ABD0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23A55D9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04A03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0D8241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2A6F49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A02887E" w14:textId="5682CFF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0E3B2DBB" w14:textId="737144C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0F561E4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5D3436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4CCE10A" w14:textId="5B69089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2E21FC4" w14:textId="677AA75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90</w:t>
            </w:r>
          </w:p>
        </w:tc>
        <w:tc>
          <w:tcPr>
            <w:tcW w:w="1416" w:type="dxa"/>
            <w:vAlign w:val="center"/>
          </w:tcPr>
          <w:p w14:paraId="37E9619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51D15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3CC355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EEE208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06303DB" w14:textId="6773DBA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5197CB77" w14:textId="62BE5DF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4765651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7E389B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F27A021" w14:textId="3C27FE2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E36D99E" w14:textId="654E498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1947751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64B6F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282DF9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C271E0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3B6C635" w14:textId="0767A9B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45DEC1C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BD107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92D73E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FC45A7B" w14:textId="2EE5C97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ACFFA4C" w14:textId="406F804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135</w:t>
            </w:r>
          </w:p>
        </w:tc>
        <w:tc>
          <w:tcPr>
            <w:tcW w:w="1416" w:type="dxa"/>
            <w:vAlign w:val="center"/>
          </w:tcPr>
          <w:p w14:paraId="57C218B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3BF06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FE3776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1C939F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FC28256" w14:textId="1097E7C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640F1ED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3200DC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FBD710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1A6A676" w14:textId="2EA4611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14CD343" w14:textId="732C887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230</w:t>
            </w:r>
          </w:p>
        </w:tc>
        <w:tc>
          <w:tcPr>
            <w:tcW w:w="1416" w:type="dxa"/>
            <w:vAlign w:val="center"/>
          </w:tcPr>
          <w:p w14:paraId="7B51755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10BB0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327A4C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69448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5769DCD" w14:textId="0E7D0FE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vAlign w:val="center"/>
          </w:tcPr>
          <w:p w14:paraId="5290822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CDD493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4D936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1D8008" w14:textId="6ED811B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5C59F08" w14:textId="722CA2E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215</w:t>
            </w:r>
          </w:p>
        </w:tc>
        <w:tc>
          <w:tcPr>
            <w:tcW w:w="1416" w:type="dxa"/>
            <w:vAlign w:val="center"/>
          </w:tcPr>
          <w:p w14:paraId="5972AD8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F76FF2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789C01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2EA55A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2E54B00" w14:textId="3572307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717B1C9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B047B5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5FB773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B1959EF" w14:textId="78BB0AA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69C27AD" w14:textId="3A94309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vAlign w:val="center"/>
          </w:tcPr>
          <w:p w14:paraId="6FAAE97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ACA8CD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001D15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A9AFDB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704E4CC" w14:textId="6219B46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vAlign w:val="center"/>
          </w:tcPr>
          <w:p w14:paraId="21CA353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569117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ACF034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2BE865A" w14:textId="0F2AA43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234FB52" w14:textId="71E9BE4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vAlign w:val="center"/>
          </w:tcPr>
          <w:p w14:paraId="659A3D5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3060E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9612EF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0C8A72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CC19E59" w14:textId="2F3642E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7AE4847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BBB86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417536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DE65A5A" w14:textId="4FB2455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924E552" w14:textId="051B83F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077E3E3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125FCD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1DA738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53FE1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148A1E2" w14:textId="0BA1336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vAlign w:val="center"/>
          </w:tcPr>
          <w:p w14:paraId="6A7744E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C9B17A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4E825C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8FF47A6" w14:textId="423EC10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46C6FCA" w14:textId="7C7F061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90</w:t>
            </w:r>
          </w:p>
        </w:tc>
        <w:tc>
          <w:tcPr>
            <w:tcW w:w="1416" w:type="dxa"/>
            <w:vAlign w:val="center"/>
          </w:tcPr>
          <w:p w14:paraId="3F0972F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8C851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368B68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48F20B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1E7E812" w14:textId="301ACD6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ø100</w:t>
            </w:r>
          </w:p>
        </w:tc>
        <w:tc>
          <w:tcPr>
            <w:tcW w:w="3398" w:type="dxa"/>
            <w:vAlign w:val="center"/>
          </w:tcPr>
          <w:p w14:paraId="18BEEC9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F86D52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2AB84B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90F5AFD" w14:textId="0F46788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4D227513" w14:textId="1D8AAEE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bottom"/>
          </w:tcPr>
          <w:p w14:paraId="3DF23996" w14:textId="6C64C84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098079C" w14:textId="71644F5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30C4FD3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2F1E2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1A39D99" w14:textId="3045A17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0CE1C69C" w14:textId="7A51183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4C8D01D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88CBDF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A61A326" w14:textId="141BE89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EBCB587" w14:textId="0DB6388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416" w:type="dxa"/>
            <w:vAlign w:val="center"/>
          </w:tcPr>
          <w:p w14:paraId="288CFC3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3B5CEA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7D9882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032CAB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797E757" w14:textId="22A366D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699296B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7AC1D4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0ED0FB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1813CF9" w14:textId="71AC163F" w:rsidR="007477E7" w:rsidRPr="00E11A00" w:rsidRDefault="007477E7" w:rsidP="007477E7">
            <w:pPr>
              <w:pStyle w:val="af5"/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560CCD3C" w14:textId="71DE632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442A5A2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7D169E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2AE25B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F4A39C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D987FA9" w14:textId="7B8F8B9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1E66387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291A87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8F8B8A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8D05C7F" w14:textId="4CEAFC6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2C7943B6" w14:textId="6DE16EC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4327733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B7BAD2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C95675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DE94C3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A1EEF44" w14:textId="7C62C79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6FCDF07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A902E7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852C46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A464A7C" w14:textId="748EDD6A" w:rsidR="007477E7" w:rsidRPr="00E11A00" w:rsidRDefault="007477E7" w:rsidP="007477E7">
            <w:pPr>
              <w:pStyle w:val="af5"/>
            </w:pPr>
            <w:r w:rsidRPr="00E11A00"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35A45C6D" w14:textId="27D1205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7D7A923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248594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13E4EB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AA1BB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AF634A4" w14:textId="1CD1CA8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vAlign w:val="center"/>
          </w:tcPr>
          <w:p w14:paraId="624E466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FEFBA8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AD4AAF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BAF5D09" w14:textId="37533D4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190E88E" w14:textId="0F62113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416" w:type="dxa"/>
            <w:vAlign w:val="center"/>
          </w:tcPr>
          <w:p w14:paraId="2F36519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1E5356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80A7F8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E5F0E7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FB9A280" w14:textId="403BA86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vAlign w:val="center"/>
          </w:tcPr>
          <w:p w14:paraId="5F9BCAB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6BD7E0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E98329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FDAEF95" w14:textId="4BB8321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25D73B" w14:textId="7466587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6" w:type="dxa"/>
            <w:vAlign w:val="center"/>
          </w:tcPr>
          <w:p w14:paraId="0FBEE3C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936027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C42575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5CA48A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C5167B7" w14:textId="155C012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vAlign w:val="center"/>
          </w:tcPr>
          <w:p w14:paraId="7A048A6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B3F8B9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FDAA31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1AF08D6" w14:textId="05A60D9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2F2DA2D" w14:textId="4E6519F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16" w:type="dxa"/>
            <w:vAlign w:val="center"/>
          </w:tcPr>
          <w:p w14:paraId="59A8C16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A11143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CA0739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81E06D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2F841B7" w14:textId="17A157E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vAlign w:val="center"/>
          </w:tcPr>
          <w:p w14:paraId="58FDCF6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C09F4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5038B5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4056644" w14:textId="23B6A7A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E311A7D" w14:textId="314A0D2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416" w:type="dxa"/>
            <w:vAlign w:val="center"/>
          </w:tcPr>
          <w:p w14:paraId="4CD21AC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35B322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E0488D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27F24C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2B28D42" w14:textId="00E865F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vAlign w:val="center"/>
          </w:tcPr>
          <w:p w14:paraId="36E1E1D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2A1A5D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E62D29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0359CE9" w14:textId="6E9BAC4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3D15701" w14:textId="652D4F4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6" w:type="dxa"/>
            <w:vAlign w:val="center"/>
          </w:tcPr>
          <w:p w14:paraId="4103C2B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50C78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B895D0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F01D24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3EBEC05" w14:textId="1647253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vAlign w:val="center"/>
          </w:tcPr>
          <w:p w14:paraId="7CCA3E9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5CF878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58F6F9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AB9693F" w14:textId="426C9C2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6076ADC" w14:textId="5BB076B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16" w:type="dxa"/>
            <w:vAlign w:val="center"/>
          </w:tcPr>
          <w:p w14:paraId="359B2CA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0CB50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0500EB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FC3AC9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0BFFF49" w14:textId="1BC61FF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ЛРЩ-22-3-1000</w:t>
            </w:r>
          </w:p>
        </w:tc>
        <w:tc>
          <w:tcPr>
            <w:tcW w:w="3398" w:type="dxa"/>
            <w:vAlign w:val="center"/>
          </w:tcPr>
          <w:p w14:paraId="60B1475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C0BD5A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D10AB02" w14:textId="1AC450DF" w:rsidR="007477E7" w:rsidRPr="00E11A00" w:rsidRDefault="007477E7" w:rsidP="007477E7">
            <w:r>
              <w:t>Венткрафт</w:t>
            </w:r>
          </w:p>
        </w:tc>
        <w:tc>
          <w:tcPr>
            <w:tcW w:w="1133" w:type="dxa"/>
            <w:vAlign w:val="center"/>
          </w:tcPr>
          <w:p w14:paraId="437D33CF" w14:textId="785F393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5395C00" w14:textId="7822509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748B30A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D59F6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2F36B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A50C74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7FA28B1" w14:textId="577A7C7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ЛРЩ-22-4-1000</w:t>
            </w:r>
          </w:p>
        </w:tc>
        <w:tc>
          <w:tcPr>
            <w:tcW w:w="3398" w:type="dxa"/>
            <w:vAlign w:val="center"/>
          </w:tcPr>
          <w:p w14:paraId="12F7DAB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98EF5E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7C5AB7" w14:textId="110578FC" w:rsidR="007477E7" w:rsidRPr="00E11A00" w:rsidRDefault="007477E7" w:rsidP="007477E7">
            <w:r>
              <w:t>Венткрафт</w:t>
            </w:r>
          </w:p>
        </w:tc>
        <w:tc>
          <w:tcPr>
            <w:tcW w:w="1133" w:type="dxa"/>
            <w:vAlign w:val="center"/>
          </w:tcPr>
          <w:p w14:paraId="19B0D003" w14:textId="19FF254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F28B90A" w14:textId="6C45E47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484F861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DD7981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177663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61754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8DC1528" w14:textId="5059A01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1E24718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72330C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C128CF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EB5ED2B" w14:textId="1960431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4584882" w14:textId="1CFA98E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vAlign w:val="center"/>
          </w:tcPr>
          <w:p w14:paraId="79E2A4C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D8426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ED7B29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C994A2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FBEDC3D" w14:textId="54C9B88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vAlign w:val="center"/>
          </w:tcPr>
          <w:p w14:paraId="4813E5B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E60FB0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98BB31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F62F20A" w14:textId="59B9EE1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1EC64AA" w14:textId="4CF08FC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vAlign w:val="center"/>
          </w:tcPr>
          <w:p w14:paraId="24DEB17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E4BD93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FDF973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3EA645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218BE51" w14:textId="43C966F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vAlign w:val="center"/>
          </w:tcPr>
          <w:p w14:paraId="1A49F94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2EDCA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7814DC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692C0F6" w14:textId="207FF41D" w:rsidR="007477E7" w:rsidRPr="00E11A00" w:rsidRDefault="007477E7" w:rsidP="007477E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7017123" w14:textId="67C4C2F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416" w:type="dxa"/>
            <w:vAlign w:val="center"/>
          </w:tcPr>
          <w:p w14:paraId="6D5E286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040C55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993967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FB8CF15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FED11A7" w14:textId="0278740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14CAEFE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86298F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993BF2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4184F0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39D551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35D5B25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2267CE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34D13E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DFF610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93A9D5E" w14:textId="62089C9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18B3E5BC" w14:textId="7F6B46F5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488114D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B08869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1213C6F" w14:textId="518E2581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63182A6A" w14:textId="5541B37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3120184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50014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45BB0F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02218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FCBDA07" w14:textId="548F6BE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2A783708" w14:textId="1D2C0857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60E3E46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1BD391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3446871" w14:textId="3D48AFA6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2267BAA1" w14:textId="2887361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006F647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6E08F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8F1F1A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A1F8D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CD3E72F" w14:textId="6631FDF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5858CDD0" w14:textId="26E8099A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61DC994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6F1F8A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BDD557E" w14:textId="2EC526DF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2525A468" w14:textId="5C710F4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3020F75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630D1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7BBD51A4" w14:textId="0AF9714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095BDD7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4D02486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201623DD" w14:textId="31499F4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9 этаж</w:t>
            </w:r>
          </w:p>
        </w:tc>
        <w:tc>
          <w:tcPr>
            <w:tcW w:w="3398" w:type="dxa"/>
            <w:vAlign w:val="center"/>
          </w:tcPr>
          <w:p w14:paraId="0C6AA07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199C9A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3D99A6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E063F8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0C1236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5C76C5D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91544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231D44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44C3A1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5D0A47" w14:textId="080E675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vAlign w:val="center"/>
          </w:tcPr>
          <w:p w14:paraId="5B6006A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ED269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DEE3F7A" w14:textId="2B9E26EE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1806163F" w14:textId="6D483B2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C902A15" w14:textId="0711ED9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416" w:type="dxa"/>
            <w:vAlign w:val="center"/>
          </w:tcPr>
          <w:p w14:paraId="01AB2E2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F15CBA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8A9E26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7657B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10AF99" w14:textId="55D5343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432D546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D0CBD4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CC5306B" w14:textId="6F401051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3DF4F7E" w14:textId="07BEEF7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8F9475A" w14:textId="42F4407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416" w:type="dxa"/>
            <w:vAlign w:val="center"/>
          </w:tcPr>
          <w:p w14:paraId="1E33127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858907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BAAE90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85FF28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3E7B560" w14:textId="2F5A694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1B2614A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EF2BFA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1AF4EF8" w14:textId="3A85A448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1D75701D" w14:textId="33FC2FA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D5AD137" w14:textId="6CBDF1A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416" w:type="dxa"/>
            <w:vAlign w:val="center"/>
          </w:tcPr>
          <w:p w14:paraId="60190C2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BF4714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618010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6BB179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2842E4E" w14:textId="4DECDD3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03F1404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93AAFE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B7A9319" w14:textId="12EFC53A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869F4AE" w14:textId="136DFCA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3DCA5CE" w14:textId="7D82E13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416" w:type="dxa"/>
            <w:vAlign w:val="center"/>
          </w:tcPr>
          <w:p w14:paraId="02D1AD9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FC9CC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DBE98A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1EC158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902A76B" w14:textId="2107FF6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25DDA9B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3C5606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610E1E2" w14:textId="4ADE2A99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50B65BFD" w14:textId="4815060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EF3DE49" w14:textId="6995EBB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416" w:type="dxa"/>
            <w:vAlign w:val="center"/>
          </w:tcPr>
          <w:p w14:paraId="6CA38D8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97878C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0F94DD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3F30C2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E25BA62" w14:textId="3781119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vAlign w:val="center"/>
          </w:tcPr>
          <w:p w14:paraId="386C44B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C95689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ADB2F17" w14:textId="6D8CB195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5AA8050" w14:textId="4985984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90959C0" w14:textId="252F3B5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vAlign w:val="center"/>
          </w:tcPr>
          <w:p w14:paraId="36C4E8A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B1F0B1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C95FAD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72B2A4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E02FB4D" w14:textId="2004AC9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536FBAA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059428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B594FE3" w14:textId="6E5DB581" w:rsidR="007477E7" w:rsidRPr="00E11A00" w:rsidRDefault="007477E7" w:rsidP="007477E7">
            <w:r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2C5AAF6E" w14:textId="1C090CD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E08C97B" w14:textId="223ECBC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vAlign w:val="center"/>
          </w:tcPr>
          <w:p w14:paraId="2226483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1ACC88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F6E915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0C530D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7EEC7E6" w14:textId="5E1B8CA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3E7793B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C6A2F5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0A7EDD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55CDA0E" w14:textId="61F068F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6260959" w14:textId="5EF8AF3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vAlign w:val="center"/>
          </w:tcPr>
          <w:p w14:paraId="2C41995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BA54C5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CA7885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CB0B5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7E62FD" w14:textId="0565B94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3AA87D1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CD2EA7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278AEC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AD66F00" w14:textId="2A80ACE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F6D10F8" w14:textId="2576264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vAlign w:val="center"/>
          </w:tcPr>
          <w:p w14:paraId="0630B5E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BE9D5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7E76B4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22775F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EE522DA" w14:textId="40A693F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vAlign w:val="center"/>
          </w:tcPr>
          <w:p w14:paraId="4776DFC9" w14:textId="5187F48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3673ECA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84A72D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B24C0CD" w14:textId="67BBB70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C056DBC" w14:textId="276A64C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vAlign w:val="center"/>
          </w:tcPr>
          <w:p w14:paraId="074FA97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25818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C56F33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40AEB4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1F06831" w14:textId="37A93E8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2EDA0D7F" w14:textId="72D15E4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7E4497F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8873FA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7A241AF" w14:textId="651B507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6BECA1D" w14:textId="63EBC55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1416" w:type="dxa"/>
            <w:vAlign w:val="center"/>
          </w:tcPr>
          <w:p w14:paraId="705C97D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39329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C690C2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BD8AC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882C40D" w14:textId="66FDA29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1BA7D794" w14:textId="2B52955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11060CB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0230BB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B865F80" w14:textId="1A378CA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D0A856B" w14:textId="601B09E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215</w:t>
            </w:r>
          </w:p>
        </w:tc>
        <w:tc>
          <w:tcPr>
            <w:tcW w:w="1416" w:type="dxa"/>
            <w:vAlign w:val="center"/>
          </w:tcPr>
          <w:p w14:paraId="17AD447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2981E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2801C6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04059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65842F5" w14:textId="0856CD3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130D9290" w14:textId="050B6D9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0ABC64D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874A33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DA5F6B5" w14:textId="227896B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2F6381F" w14:textId="073BE32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vAlign w:val="center"/>
          </w:tcPr>
          <w:p w14:paraId="4AD3EA3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CCD12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5FD271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7CEA2D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D48E804" w14:textId="1F85E06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20F9D538" w14:textId="6DFEA0B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2B75913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851F7C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9C4C1D" w14:textId="5C68696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620C9CE" w14:textId="2CA0042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vAlign w:val="center"/>
          </w:tcPr>
          <w:p w14:paraId="02EAB27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CC3AE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4A2C97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BD2309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99DD16A" w14:textId="11CC62C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ø76x4,0</w:t>
            </w:r>
          </w:p>
        </w:tc>
        <w:tc>
          <w:tcPr>
            <w:tcW w:w="3398" w:type="dxa"/>
            <w:vAlign w:val="center"/>
          </w:tcPr>
          <w:p w14:paraId="1677A5D4" w14:textId="68F6238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0721731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948C7E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82958CE" w14:textId="45BD53C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540D505" w14:textId="0B439E1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7338CFC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889A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FB0B67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17ECA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4DE2693" w14:textId="3C146C9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297A8476" w14:textId="769691F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5C38590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8BCBAF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B5E3407" w14:textId="096B1BB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FEF2B1" w14:textId="6D12BA3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90</w:t>
            </w:r>
          </w:p>
        </w:tc>
        <w:tc>
          <w:tcPr>
            <w:tcW w:w="1416" w:type="dxa"/>
            <w:vAlign w:val="center"/>
          </w:tcPr>
          <w:p w14:paraId="3AB15DC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16736D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437709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955E36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F02BCC4" w14:textId="027E59B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071081D3" w14:textId="4444D95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1F512E3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867583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FAFF418" w14:textId="20537F6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C342CD0" w14:textId="3E4A9EB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18A7F73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C3AF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F7E9E2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DE81F1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CFE5A79" w14:textId="4FB8346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24E1C3F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428168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0F40DA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DBDBC9A" w14:textId="68BEAC9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2F94B77" w14:textId="75F08CB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135</w:t>
            </w:r>
          </w:p>
        </w:tc>
        <w:tc>
          <w:tcPr>
            <w:tcW w:w="1416" w:type="dxa"/>
            <w:vAlign w:val="center"/>
          </w:tcPr>
          <w:p w14:paraId="60D1073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0FCED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A114C1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7859FF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C56E593" w14:textId="2852996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5CB23B9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CA55EE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F35D91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FD560A1" w14:textId="03D4C1B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7E8D933" w14:textId="1419530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230</w:t>
            </w:r>
          </w:p>
        </w:tc>
        <w:tc>
          <w:tcPr>
            <w:tcW w:w="1416" w:type="dxa"/>
            <w:vAlign w:val="center"/>
          </w:tcPr>
          <w:p w14:paraId="3AE17C2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63C88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39904A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A024C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EAFE91E" w14:textId="2A9294C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vAlign w:val="center"/>
          </w:tcPr>
          <w:p w14:paraId="1D8F034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27DC3C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DCBEB2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30A074D" w14:textId="54614A7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2C6C275" w14:textId="337374D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215</w:t>
            </w:r>
          </w:p>
        </w:tc>
        <w:tc>
          <w:tcPr>
            <w:tcW w:w="1416" w:type="dxa"/>
            <w:vAlign w:val="center"/>
          </w:tcPr>
          <w:p w14:paraId="1E1EBFC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B0BEE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FC7D87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053645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A3E0F62" w14:textId="6F56A80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39E12D5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E9658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8C5493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3960638" w14:textId="6A7A319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D7939E8" w14:textId="6CCE896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vAlign w:val="center"/>
          </w:tcPr>
          <w:p w14:paraId="1EAF4F8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8AA42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379E8E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0C8097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520424B" w14:textId="4A7B5E0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vAlign w:val="center"/>
          </w:tcPr>
          <w:p w14:paraId="519C213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DB24ED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C8823A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DCC1CA0" w14:textId="79D2682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72FC11" w14:textId="17F1F8C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vAlign w:val="center"/>
          </w:tcPr>
          <w:p w14:paraId="083CFF2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7145E7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57594E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E7E92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9E8B98B" w14:textId="38E0EFA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4022AF5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AD45A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B56794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F776F8F" w14:textId="28560CC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3FFA7D4" w14:textId="083593A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71D6328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15E307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4CD42C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ADE35B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9BE7D9F" w14:textId="0A6E213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vAlign w:val="center"/>
          </w:tcPr>
          <w:p w14:paraId="7BE6310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8F495F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A2A014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87F740E" w14:textId="3DFD39F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7C941B91" w14:textId="36A64DD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90</w:t>
            </w:r>
          </w:p>
        </w:tc>
        <w:tc>
          <w:tcPr>
            <w:tcW w:w="1416" w:type="dxa"/>
            <w:vAlign w:val="center"/>
          </w:tcPr>
          <w:p w14:paraId="58F28BC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E82B2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87FFA6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1888A3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E2B2E5B" w14:textId="2504198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ø100</w:t>
            </w:r>
          </w:p>
        </w:tc>
        <w:tc>
          <w:tcPr>
            <w:tcW w:w="3398" w:type="dxa"/>
            <w:vAlign w:val="center"/>
          </w:tcPr>
          <w:p w14:paraId="199E32C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50DB37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9AB7DA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30149B0" w14:textId="2954184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0374B7BD" w14:textId="1A34132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bottom"/>
          </w:tcPr>
          <w:p w14:paraId="2FB9761F" w14:textId="5AD01503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8F56065" w14:textId="7BC2FD5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4948EEB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0B70BA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945E5D8" w14:textId="027EBA7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398F7ED0" w14:textId="52C5483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5100C84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60F458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2EAEC57" w14:textId="75705B0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9798418" w14:textId="7260B50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416" w:type="dxa"/>
            <w:vAlign w:val="center"/>
          </w:tcPr>
          <w:p w14:paraId="45CD794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6B2ED5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78F789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F9B0F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F0734E5" w14:textId="030D515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1285196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72B25B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D53571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14002BD" w14:textId="30F740D1" w:rsidR="007477E7" w:rsidRPr="00E11A00" w:rsidRDefault="007477E7" w:rsidP="007477E7">
            <w:pPr>
              <w:pStyle w:val="af5"/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7FB5E54C" w14:textId="187E583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002A903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BEC694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7B67E0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12697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B64B293" w14:textId="420AE8A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4123A20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F0B73E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569655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760A173" w14:textId="378B609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11EAE7D" w14:textId="7905ADF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2118D90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14B102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2A890A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F0CD92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AF3C9D7" w14:textId="69EEC0A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2593360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B8CFE1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AFBA34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2B29641" w14:textId="0761B93D" w:rsidR="007477E7" w:rsidRPr="00E11A00" w:rsidRDefault="007477E7" w:rsidP="007477E7">
            <w:pPr>
              <w:pStyle w:val="af5"/>
            </w:pPr>
            <w:r w:rsidRPr="00E11A00"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483B2ACF" w14:textId="4B0C023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20E60FF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FEEBC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FBEB2B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7C2429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2807DBB" w14:textId="26BE0CD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vAlign w:val="center"/>
          </w:tcPr>
          <w:p w14:paraId="56644C9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0DB3F0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60CF6C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A6351CF" w14:textId="6400510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F464A2A" w14:textId="7B32469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416" w:type="dxa"/>
            <w:vAlign w:val="center"/>
          </w:tcPr>
          <w:p w14:paraId="2698108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BF4B7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22F62D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1DB60A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81729C0" w14:textId="52CB447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vAlign w:val="center"/>
          </w:tcPr>
          <w:p w14:paraId="0BA9911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33087F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7DBAE7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1C118D9" w14:textId="5B0F07E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7E312ED" w14:textId="6AAF5EB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6" w:type="dxa"/>
            <w:vAlign w:val="center"/>
          </w:tcPr>
          <w:p w14:paraId="4D59DC9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B71A76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75A4C8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EEEF4A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02D30EC" w14:textId="64D09F7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vAlign w:val="center"/>
          </w:tcPr>
          <w:p w14:paraId="60BA775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C80575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2A4531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5147E22" w14:textId="3282790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E37C3F4" w14:textId="526A422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16" w:type="dxa"/>
            <w:vAlign w:val="center"/>
          </w:tcPr>
          <w:p w14:paraId="7C654D2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4E49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5918F6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E373A6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7C75276" w14:textId="5179DED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vAlign w:val="center"/>
          </w:tcPr>
          <w:p w14:paraId="44B34DB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DB8241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4D675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081438E" w14:textId="4B66A8C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A0949BF" w14:textId="3C66EAB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416" w:type="dxa"/>
            <w:vAlign w:val="center"/>
          </w:tcPr>
          <w:p w14:paraId="615EEFD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223E19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A57E20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375BC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2C9AB34" w14:textId="534715F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vAlign w:val="center"/>
          </w:tcPr>
          <w:p w14:paraId="7DB9BAA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93ADE4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26D3D0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3CA1D96" w14:textId="69229A5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BDDF59C" w14:textId="6F88E8B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6" w:type="dxa"/>
            <w:vAlign w:val="center"/>
          </w:tcPr>
          <w:p w14:paraId="7D242DB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FFAFA0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1B826D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885D7A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1AF8167" w14:textId="72552CF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vAlign w:val="center"/>
          </w:tcPr>
          <w:p w14:paraId="750434C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D6A2AA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CF26F6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BA99BFC" w14:textId="48A9FFA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4D20842" w14:textId="3CC27FD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16" w:type="dxa"/>
            <w:vAlign w:val="center"/>
          </w:tcPr>
          <w:p w14:paraId="6893B39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5DFCC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E17AB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0B765F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6D09139" w14:textId="0CB0305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ЛРЩ-22-3-1000</w:t>
            </w:r>
          </w:p>
        </w:tc>
        <w:tc>
          <w:tcPr>
            <w:tcW w:w="3398" w:type="dxa"/>
            <w:vAlign w:val="center"/>
          </w:tcPr>
          <w:p w14:paraId="6A60214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4E99E6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16D8CD7" w14:textId="5E3AE7B2" w:rsidR="007477E7" w:rsidRPr="00E11A00" w:rsidRDefault="007477E7" w:rsidP="007477E7">
            <w:r>
              <w:t>Венткрафт</w:t>
            </w:r>
          </w:p>
        </w:tc>
        <w:tc>
          <w:tcPr>
            <w:tcW w:w="1133" w:type="dxa"/>
            <w:vAlign w:val="center"/>
          </w:tcPr>
          <w:p w14:paraId="32C0BDEB" w14:textId="14D7880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742A17C" w14:textId="2B8B6C9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4239E5F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381F5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D6C82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D246F0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9C3C1F3" w14:textId="1ED2694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ЛРЩ-22-4-1000</w:t>
            </w:r>
          </w:p>
        </w:tc>
        <w:tc>
          <w:tcPr>
            <w:tcW w:w="3398" w:type="dxa"/>
            <w:vAlign w:val="center"/>
          </w:tcPr>
          <w:p w14:paraId="55F4447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6F47EF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CB7F132" w14:textId="091C8828" w:rsidR="007477E7" w:rsidRPr="00E11A00" w:rsidRDefault="007477E7" w:rsidP="007477E7">
            <w:r>
              <w:t>Венткрафт</w:t>
            </w:r>
          </w:p>
        </w:tc>
        <w:tc>
          <w:tcPr>
            <w:tcW w:w="1133" w:type="dxa"/>
            <w:vAlign w:val="center"/>
          </w:tcPr>
          <w:p w14:paraId="77ACE3BA" w14:textId="26A01A1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EA94B3C" w14:textId="6715704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7FB80F9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3B090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073583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C891B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58B4A15" w14:textId="3C80DC5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7BA60CB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C421FA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FC4D71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D7C07D0" w14:textId="36919DD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447F9E" w14:textId="0B612FB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vAlign w:val="center"/>
          </w:tcPr>
          <w:p w14:paraId="10E0AE1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82513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9D3C0A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40B312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C68BD51" w14:textId="2A6FC3C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vAlign w:val="center"/>
          </w:tcPr>
          <w:p w14:paraId="1933AFB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EE8801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8866A7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7B0148E" w14:textId="1CB5F29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9114895" w14:textId="0B289A7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vAlign w:val="center"/>
          </w:tcPr>
          <w:p w14:paraId="771A2A0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1CC688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1BB5C3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9312A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43E47EF" w14:textId="2FBBB57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vAlign w:val="center"/>
          </w:tcPr>
          <w:p w14:paraId="245A846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F9712F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1BEEDD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4B60FDE" w14:textId="4F2E0421" w:rsidR="007477E7" w:rsidRPr="00E11A00" w:rsidRDefault="007477E7" w:rsidP="007477E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78B802E" w14:textId="336134A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416" w:type="dxa"/>
            <w:vAlign w:val="center"/>
          </w:tcPr>
          <w:p w14:paraId="4DC137F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88C84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D808CB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BCD0A82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4191256" w14:textId="332E2CF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30E169C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2A3A66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B3460B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37014E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DDE4DC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245A110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E4AFAB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3C4202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7A3A46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E694F3" w14:textId="0D7F8C9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57ED1B72" w14:textId="71426C87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3E42D74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549AA1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60F1265" w14:textId="1C4A5CCC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5B415E98" w14:textId="6BD6CB5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75D6C60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B771DE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7F353D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13740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35813C7" w14:textId="2A446CA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54FB9933" w14:textId="1E0A0430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5331268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FA0ADB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2350BAF" w14:textId="014F6907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780E4057" w14:textId="5E7CDEE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55C74EE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A2AD32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348B53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CE41C5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61F5EFE" w14:textId="777F0D1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1C8BEAA7" w14:textId="60262F3A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3EB5BAD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CCECB4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45A8ECA" w14:textId="33EEB849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21247CE1" w14:textId="682097C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0FD77EA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6C275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5921DDD9" w14:textId="612DA08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69D581D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75D8BC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AC70D21" w14:textId="66621C5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10 этаж</w:t>
            </w:r>
          </w:p>
        </w:tc>
        <w:tc>
          <w:tcPr>
            <w:tcW w:w="3398" w:type="dxa"/>
            <w:vAlign w:val="center"/>
          </w:tcPr>
          <w:p w14:paraId="414FADA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8C6243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467C9B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CB3324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19B8BE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77520D4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1D4553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0C4711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E2AF5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96D1963" w14:textId="1BFDD67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829B5">
              <w:rPr>
                <w:color w:val="000000" w:themeColor="text1"/>
              </w:rPr>
              <w:t>Фанкойл канальный</w:t>
            </w:r>
            <w:r w:rsidRPr="00B829B5">
              <w:rPr>
                <w:color w:val="000000" w:themeColor="text1"/>
                <w:lang w:val="en-US"/>
              </w:rPr>
              <w:t xml:space="preserve"> CFDA 006.0CC2R3-50</w:t>
            </w:r>
          </w:p>
        </w:tc>
        <w:tc>
          <w:tcPr>
            <w:tcW w:w="3398" w:type="dxa"/>
            <w:vAlign w:val="center"/>
          </w:tcPr>
          <w:p w14:paraId="0973A5B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4A8FA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1927FFD" w14:textId="7419F0CA" w:rsidR="007477E7" w:rsidRPr="00E11A00" w:rsidRDefault="007477E7" w:rsidP="007477E7">
            <w:r w:rsidRPr="00BF3E1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C44FF79" w14:textId="223779DC" w:rsidR="007477E7" w:rsidRPr="00E11A00" w:rsidRDefault="007477E7" w:rsidP="007477E7">
            <w:pPr>
              <w:pStyle w:val="af5"/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E09BABE" w14:textId="454AA5C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6" w:type="dxa"/>
            <w:vAlign w:val="center"/>
          </w:tcPr>
          <w:p w14:paraId="564DF98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86B205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B8E3C2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B333DC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7D5942B" w14:textId="5BC7316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829B5">
              <w:rPr>
                <w:color w:val="000000" w:themeColor="text1"/>
              </w:rPr>
              <w:t>Фанкойл канальный</w:t>
            </w:r>
            <w:r w:rsidRPr="00B829B5">
              <w:rPr>
                <w:color w:val="000000" w:themeColor="text1"/>
                <w:lang w:val="en-US"/>
              </w:rPr>
              <w:t xml:space="preserve"> CFDA 007.0CC2R3-50</w:t>
            </w:r>
          </w:p>
        </w:tc>
        <w:tc>
          <w:tcPr>
            <w:tcW w:w="3398" w:type="dxa"/>
            <w:vAlign w:val="center"/>
          </w:tcPr>
          <w:p w14:paraId="37A21B2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0F85F5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36F5578" w14:textId="03BF9317" w:rsidR="007477E7" w:rsidRPr="00E11A00" w:rsidRDefault="007477E7" w:rsidP="007477E7">
            <w:r w:rsidRPr="00BF3E1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512E9889" w14:textId="677A9C30" w:rsidR="007477E7" w:rsidRPr="00E11A00" w:rsidRDefault="007477E7" w:rsidP="007477E7">
            <w:pPr>
              <w:pStyle w:val="af5"/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39EA59A" w14:textId="65C6DE8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7843B2A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2982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3D113C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A6F5F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236F559" w14:textId="19542CB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829B5">
              <w:rPr>
                <w:color w:val="000000" w:themeColor="text1"/>
              </w:rPr>
              <w:t>Фанкойл канальный</w:t>
            </w:r>
            <w:r w:rsidRPr="00B829B5">
              <w:rPr>
                <w:color w:val="000000" w:themeColor="text1"/>
                <w:lang w:val="en-US"/>
              </w:rPr>
              <w:t xml:space="preserve"> CFDA 02</w:t>
            </w:r>
            <w:r w:rsidRPr="00B829B5">
              <w:rPr>
                <w:color w:val="000000" w:themeColor="text1"/>
              </w:rPr>
              <w:t>3</w:t>
            </w:r>
            <w:r w:rsidRPr="00B829B5">
              <w:rPr>
                <w:color w:val="000000" w:themeColor="text1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716F316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1C6D64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416E22B" w14:textId="4D439D54" w:rsidR="007477E7" w:rsidRPr="00E11A00" w:rsidRDefault="007477E7" w:rsidP="007477E7">
            <w:r w:rsidRPr="00BF3E1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0CEF61F1" w14:textId="35F7723D" w:rsidR="007477E7" w:rsidRPr="00E11A00" w:rsidRDefault="007477E7" w:rsidP="007477E7">
            <w:pPr>
              <w:pStyle w:val="af5"/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68D179E" w14:textId="70E6560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7DCFE3A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B5DAD6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43644C2" w14:textId="77777777" w:rsidTr="00CD4A8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F53DA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A4A7658" w14:textId="7910043C" w:rsidR="007477E7" w:rsidRPr="00B829B5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 w:themeColor="text1"/>
              </w:rPr>
            </w:pPr>
            <w:r w:rsidRPr="00F80172">
              <w:t>Внутренний блок А</w:t>
            </w:r>
            <w:r w:rsidRPr="00F80172">
              <w:rPr>
                <w:lang w:val="en-US"/>
              </w:rPr>
              <w:t>S162MNERA</w:t>
            </w:r>
          </w:p>
        </w:tc>
        <w:tc>
          <w:tcPr>
            <w:tcW w:w="3398" w:type="dxa"/>
            <w:vAlign w:val="center"/>
          </w:tcPr>
          <w:p w14:paraId="15AB0FE6" w14:textId="767F69D4" w:rsidR="007477E7" w:rsidRPr="00E11A00" w:rsidRDefault="007477E7" w:rsidP="007477E7">
            <w:pPr>
              <w:pStyle w:val="af5"/>
            </w:pPr>
            <w:r w:rsidRPr="00F80172">
              <w:t>А</w:t>
            </w:r>
            <w:r w:rsidRPr="00F80172">
              <w:rPr>
                <w:lang w:val="en-US"/>
              </w:rPr>
              <w:t>S162MNERA</w:t>
            </w:r>
          </w:p>
        </w:tc>
        <w:tc>
          <w:tcPr>
            <w:tcW w:w="1982" w:type="dxa"/>
            <w:vAlign w:val="center"/>
          </w:tcPr>
          <w:p w14:paraId="5E8D9CD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9C66CA5" w14:textId="110BE9EC" w:rsidR="007477E7" w:rsidRPr="00BF3E1C" w:rsidRDefault="007477E7" w:rsidP="007477E7">
            <w:pPr>
              <w:rPr>
                <w:color w:val="000000"/>
                <w:lang w:val="en-US"/>
              </w:rPr>
            </w:pPr>
            <w:r w:rsidRPr="00F80172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4C42EAE7" w14:textId="1119B89C" w:rsidR="007477E7" w:rsidRPr="00BF3E1C" w:rsidRDefault="007477E7" w:rsidP="007477E7">
            <w:pPr>
              <w:pStyle w:val="af5"/>
              <w:rPr>
                <w:color w:val="000000"/>
              </w:rPr>
            </w:pPr>
            <w:r w:rsidRPr="00F80172">
              <w:t>шт.</w:t>
            </w:r>
          </w:p>
        </w:tc>
        <w:tc>
          <w:tcPr>
            <w:tcW w:w="1133" w:type="dxa"/>
            <w:vAlign w:val="center"/>
          </w:tcPr>
          <w:p w14:paraId="3E3A8E96" w14:textId="09E31A5D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8</w:t>
            </w:r>
          </w:p>
        </w:tc>
        <w:tc>
          <w:tcPr>
            <w:tcW w:w="1416" w:type="dxa"/>
            <w:vAlign w:val="center"/>
          </w:tcPr>
          <w:p w14:paraId="677CF53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3FD75DCD" w14:textId="294A96B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C6B45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5B41F1A6" w14:textId="77777777" w:rsidTr="00CD4A8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40CF4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35CC072" w14:textId="5ADA392F" w:rsidR="007477E7" w:rsidRPr="00F80172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344B5">
              <w:t>Наружный блок мультизональной MRV V системы А</w:t>
            </w:r>
            <w:r w:rsidRPr="005344B5">
              <w:rPr>
                <w:lang w:val="en-US"/>
              </w:rPr>
              <w:t>V</w:t>
            </w:r>
            <w:r w:rsidRPr="005344B5">
              <w:t>1</w:t>
            </w:r>
            <w:r>
              <w:t>2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3398" w:type="dxa"/>
            <w:vAlign w:val="center"/>
          </w:tcPr>
          <w:p w14:paraId="184F8D3D" w14:textId="00D093D9" w:rsidR="007477E7" w:rsidRPr="00F80172" w:rsidRDefault="007477E7" w:rsidP="007477E7">
            <w:pPr>
              <w:pStyle w:val="af5"/>
            </w:pPr>
            <w:r w:rsidRPr="005344B5">
              <w:t>А</w:t>
            </w:r>
            <w:r w:rsidRPr="005344B5">
              <w:rPr>
                <w:lang w:val="en-US"/>
              </w:rPr>
              <w:t>V</w:t>
            </w:r>
            <w:r w:rsidRPr="005344B5">
              <w:t>14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1982" w:type="dxa"/>
            <w:vAlign w:val="center"/>
          </w:tcPr>
          <w:p w14:paraId="3EEA1D0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667598C" w14:textId="5CC4A227" w:rsidR="007477E7" w:rsidRPr="00F80172" w:rsidRDefault="007477E7" w:rsidP="007477E7">
            <w:pPr>
              <w:rPr>
                <w:lang w:val="en-US"/>
              </w:rPr>
            </w:pPr>
            <w:r w:rsidRPr="00F80172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35E333D1" w14:textId="7E8DA674" w:rsidR="007477E7" w:rsidRPr="00F80172" w:rsidRDefault="007477E7" w:rsidP="007477E7">
            <w:pPr>
              <w:pStyle w:val="af5"/>
            </w:pPr>
            <w:r w:rsidRPr="00F80172">
              <w:t>шт.</w:t>
            </w:r>
          </w:p>
        </w:tc>
        <w:tc>
          <w:tcPr>
            <w:tcW w:w="1133" w:type="dxa"/>
            <w:vAlign w:val="center"/>
          </w:tcPr>
          <w:p w14:paraId="6847983D" w14:textId="1B37B837" w:rsidR="007477E7" w:rsidRDefault="007477E7" w:rsidP="007477E7">
            <w:pPr>
              <w:pStyle w:val="af5"/>
            </w:pPr>
            <w:r>
              <w:t>2</w:t>
            </w:r>
          </w:p>
        </w:tc>
        <w:tc>
          <w:tcPr>
            <w:tcW w:w="1416" w:type="dxa"/>
            <w:vAlign w:val="center"/>
          </w:tcPr>
          <w:p w14:paraId="1DA848A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BF82F78" w14:textId="2D851AF0" w:rsidR="007477E7" w:rsidRPr="005344B5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8C6B45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71D46E56" w14:textId="77777777" w:rsidTr="00CD4A8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C2ABE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849F324" w14:textId="5F200274" w:rsidR="007477E7" w:rsidRPr="005344B5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Разветвитель</w:t>
            </w:r>
            <w:r w:rsidRPr="00F80172">
              <w:rPr>
                <w:lang w:val="en-US"/>
              </w:rPr>
              <w:t xml:space="preserve"> FQG-B</w:t>
            </w:r>
            <w:r>
              <w:rPr>
                <w:lang w:val="en-US"/>
              </w:rPr>
              <w:t>335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3398" w:type="dxa"/>
            <w:vAlign w:val="center"/>
          </w:tcPr>
          <w:p w14:paraId="7801A2B0" w14:textId="6A0B0F87" w:rsidR="007477E7" w:rsidRPr="005344B5" w:rsidRDefault="007477E7" w:rsidP="007477E7">
            <w:pPr>
              <w:pStyle w:val="af5"/>
            </w:pPr>
            <w:r w:rsidRPr="00F80172">
              <w:rPr>
                <w:lang w:val="en-US"/>
              </w:rPr>
              <w:t>FQG-B</w:t>
            </w:r>
            <w:r>
              <w:rPr>
                <w:lang w:val="en-US"/>
              </w:rPr>
              <w:t>335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1982" w:type="dxa"/>
            <w:vAlign w:val="center"/>
          </w:tcPr>
          <w:p w14:paraId="71CB286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9D9078D" w14:textId="455FA3C1" w:rsidR="007477E7" w:rsidRPr="00F80172" w:rsidRDefault="007477E7" w:rsidP="007477E7">
            <w:pPr>
              <w:rPr>
                <w:lang w:val="en-US"/>
              </w:rPr>
            </w:pPr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36037EDF" w14:textId="011A0AAB" w:rsidR="007477E7" w:rsidRPr="00F80172" w:rsidRDefault="007477E7" w:rsidP="007477E7">
            <w:pPr>
              <w:pStyle w:val="af5"/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3F26F1E6" w14:textId="4D7821F1" w:rsidR="007477E7" w:rsidRDefault="007477E7" w:rsidP="007477E7">
            <w:pPr>
              <w:pStyle w:val="af5"/>
            </w:pPr>
            <w:r>
              <w:t>3</w:t>
            </w:r>
          </w:p>
        </w:tc>
        <w:tc>
          <w:tcPr>
            <w:tcW w:w="1416" w:type="dxa"/>
            <w:vAlign w:val="center"/>
          </w:tcPr>
          <w:p w14:paraId="541AE9E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78D4673" w14:textId="276C115C" w:rsidR="007477E7" w:rsidRPr="008C6B45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647321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534DE416" w14:textId="77777777" w:rsidTr="00CD4A8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0BE2E4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B023476" w14:textId="71F72CEF" w:rsidR="007477E7" w:rsidRPr="005344B5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Беспроводной пульт</w:t>
            </w:r>
            <w:r>
              <w:rPr>
                <w:lang w:val="en-US"/>
              </w:rPr>
              <w:t xml:space="preserve"> YR-HRS01</w:t>
            </w:r>
          </w:p>
        </w:tc>
        <w:tc>
          <w:tcPr>
            <w:tcW w:w="3398" w:type="dxa"/>
            <w:vAlign w:val="center"/>
          </w:tcPr>
          <w:p w14:paraId="6EA33E19" w14:textId="3283BEA4" w:rsidR="007477E7" w:rsidRPr="005344B5" w:rsidRDefault="007477E7" w:rsidP="007477E7">
            <w:pPr>
              <w:pStyle w:val="af5"/>
            </w:pPr>
            <w:r>
              <w:rPr>
                <w:lang w:val="en-US"/>
              </w:rPr>
              <w:t>YR-HRS01</w:t>
            </w:r>
          </w:p>
        </w:tc>
        <w:tc>
          <w:tcPr>
            <w:tcW w:w="1982" w:type="dxa"/>
            <w:vAlign w:val="center"/>
          </w:tcPr>
          <w:p w14:paraId="07923DD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05C3FFF" w14:textId="03357020" w:rsidR="007477E7" w:rsidRPr="00F80172" w:rsidRDefault="007477E7" w:rsidP="007477E7">
            <w:pPr>
              <w:rPr>
                <w:lang w:val="en-US"/>
              </w:rPr>
            </w:pPr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3E0FE504" w14:textId="341B273C" w:rsidR="007477E7" w:rsidRPr="00F80172" w:rsidRDefault="007477E7" w:rsidP="007477E7">
            <w:pPr>
              <w:pStyle w:val="af5"/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02D199F5" w14:textId="6276BA7B" w:rsidR="007477E7" w:rsidRDefault="007477E7" w:rsidP="007477E7">
            <w:pPr>
              <w:pStyle w:val="af5"/>
            </w:pPr>
            <w:r>
              <w:t>8</w:t>
            </w:r>
          </w:p>
        </w:tc>
        <w:tc>
          <w:tcPr>
            <w:tcW w:w="1416" w:type="dxa"/>
            <w:vAlign w:val="center"/>
          </w:tcPr>
          <w:p w14:paraId="3E0BF4C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6BB9D5D9" w14:textId="5248786D" w:rsidR="007477E7" w:rsidRPr="008C6B45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647321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799167C2" w14:textId="77777777" w:rsidTr="00CD4A8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3713DA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A565860" w14:textId="2F02701D" w:rsidR="007477E7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К</w:t>
            </w:r>
            <w:r w:rsidRPr="00943658">
              <w:t>омплект блока управления ротацией и резервированием кондиционеров Бурр-1 х1/БИС-1М х2</w:t>
            </w:r>
          </w:p>
        </w:tc>
        <w:tc>
          <w:tcPr>
            <w:tcW w:w="3398" w:type="dxa"/>
            <w:vAlign w:val="center"/>
          </w:tcPr>
          <w:p w14:paraId="6D89439F" w14:textId="77777777" w:rsidR="007477E7" w:rsidRPr="007477E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5F4286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2BF5BE0" w14:textId="35F4E3B1" w:rsidR="007477E7" w:rsidRPr="007477E7" w:rsidRDefault="007477E7" w:rsidP="007477E7">
            <w:pPr>
              <w:ind w:firstLine="0"/>
              <w:jc w:val="center"/>
              <w:rPr>
                <w:lang w:val="en-US"/>
              </w:rPr>
            </w:pPr>
            <w:r w:rsidRPr="007477E7">
              <w:t>Mitsubishi Electric</w:t>
            </w:r>
          </w:p>
        </w:tc>
        <w:tc>
          <w:tcPr>
            <w:tcW w:w="1133" w:type="dxa"/>
            <w:vAlign w:val="center"/>
          </w:tcPr>
          <w:p w14:paraId="42347365" w14:textId="70A984EB" w:rsidR="007477E7" w:rsidRPr="007477E7" w:rsidRDefault="007477E7" w:rsidP="007477E7">
            <w:pPr>
              <w:pStyle w:val="af5"/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713BCD6B" w14:textId="2EFFB27A" w:rsidR="007477E7" w:rsidRPr="007477E7" w:rsidRDefault="007477E7" w:rsidP="007477E7">
            <w:pPr>
              <w:pStyle w:val="af5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vAlign w:val="center"/>
          </w:tcPr>
          <w:p w14:paraId="1E44790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3E3145F" w14:textId="13E07679" w:rsidR="007477E7" w:rsidRPr="00647321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647321">
              <w:rPr>
                <w:rFonts w:cs="Times New Roman"/>
                <w:szCs w:val="24"/>
              </w:rPr>
              <w:t>Система К3, К3р</w:t>
            </w:r>
          </w:p>
        </w:tc>
      </w:tr>
      <w:tr w:rsidR="007477E7" w:rsidRPr="00E11A00" w14:paraId="58CF1F1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25603B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8D850DB" w14:textId="4F7EB8B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F3E1C">
              <w:rPr>
                <w:color w:val="000000"/>
              </w:rPr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3DA293D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10E4E0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CD397B1" w14:textId="4B80EF44" w:rsidR="007477E7" w:rsidRPr="00E11A00" w:rsidRDefault="007477E7" w:rsidP="007477E7">
            <w:r w:rsidRPr="00BF3E1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1C6F2989" w14:textId="2C67D2AE" w:rsidR="007477E7" w:rsidRPr="00E11A00" w:rsidRDefault="007477E7" w:rsidP="007477E7">
            <w:pPr>
              <w:pStyle w:val="af5"/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F992424" w14:textId="260A21E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40</w:t>
            </w:r>
          </w:p>
        </w:tc>
        <w:tc>
          <w:tcPr>
            <w:tcW w:w="1416" w:type="dxa"/>
            <w:vAlign w:val="center"/>
          </w:tcPr>
          <w:p w14:paraId="610C5BD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22BE3C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70FBF4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CE98E1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6FD4ADF" w14:textId="6DC423D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F3E1C">
              <w:rPr>
                <w:color w:val="000000"/>
              </w:rPr>
              <w:t>Насос дренажный</w:t>
            </w:r>
            <w:r w:rsidRPr="00BF3E1C"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7E2E152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8EEE96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07C61FF" w14:textId="18A0B9EB" w:rsidR="007477E7" w:rsidRPr="00E11A00" w:rsidRDefault="007477E7" w:rsidP="007477E7">
            <w:r w:rsidRPr="00BF3E1C"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0EC81DC0" w14:textId="69091DBF" w:rsidR="007477E7" w:rsidRPr="00E11A00" w:rsidRDefault="007477E7" w:rsidP="007477E7">
            <w:pPr>
              <w:pStyle w:val="af5"/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E2A0560" w14:textId="1DC71D2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40</w:t>
            </w:r>
          </w:p>
        </w:tc>
        <w:tc>
          <w:tcPr>
            <w:tcW w:w="1416" w:type="dxa"/>
            <w:vAlign w:val="center"/>
          </w:tcPr>
          <w:p w14:paraId="1D1CF75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B487DD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70F16A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228CBB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21B5684" w14:textId="7AB52E5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F3E1C">
              <w:rPr>
                <w:color w:val="000000"/>
              </w:rPr>
              <w:t xml:space="preserve">Ручной балансировочный клапан </w:t>
            </w:r>
            <w:r w:rsidRPr="00BF3E1C">
              <w:rPr>
                <w:color w:val="000000"/>
                <w:lang w:val="en-US"/>
              </w:rPr>
              <w:t>MVT</w:t>
            </w:r>
            <w:r w:rsidRPr="00BF3E1C">
              <w:rPr>
                <w:color w:val="000000"/>
              </w:rPr>
              <w:t>-</w:t>
            </w:r>
            <w:r w:rsidRPr="00BF3E1C">
              <w:rPr>
                <w:color w:val="000000"/>
                <w:lang w:val="en-US"/>
              </w:rPr>
              <w:t>R</w:t>
            </w:r>
            <w:r w:rsidRPr="00BF3E1C">
              <w:rPr>
                <w:color w:val="000000"/>
              </w:rPr>
              <w:t xml:space="preserve"> Ду20</w:t>
            </w:r>
          </w:p>
        </w:tc>
        <w:tc>
          <w:tcPr>
            <w:tcW w:w="3398" w:type="dxa"/>
            <w:vAlign w:val="center"/>
          </w:tcPr>
          <w:p w14:paraId="3DD2BA2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83D415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1007D2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ACDECC7" w14:textId="13BE9D2A" w:rsidR="007477E7" w:rsidRPr="00E11A00" w:rsidRDefault="007477E7" w:rsidP="007477E7">
            <w:pPr>
              <w:pStyle w:val="af5"/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9015D31" w14:textId="12A00F8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40</w:t>
            </w:r>
          </w:p>
        </w:tc>
        <w:tc>
          <w:tcPr>
            <w:tcW w:w="1416" w:type="dxa"/>
            <w:vAlign w:val="center"/>
          </w:tcPr>
          <w:p w14:paraId="246104E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906058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2EDE92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8E52C9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AEC2C23" w14:textId="21807B8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F3E1C">
              <w:rPr>
                <w:color w:val="000000"/>
              </w:rPr>
              <w:t>Кран шаровый</w:t>
            </w:r>
            <w:r w:rsidRPr="00BF3E1C">
              <w:rPr>
                <w:color w:val="000000"/>
                <w:lang w:val="en-US"/>
              </w:rPr>
              <w:t xml:space="preserve"> </w:t>
            </w:r>
            <w:r w:rsidRPr="00BF3E1C"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01663D0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A3F977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4A3C33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984353A" w14:textId="590F701C" w:rsidR="007477E7" w:rsidRPr="00E11A00" w:rsidRDefault="007477E7" w:rsidP="007477E7">
            <w:pPr>
              <w:pStyle w:val="af5"/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FFAA04C" w14:textId="404CD75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40</w:t>
            </w:r>
          </w:p>
        </w:tc>
        <w:tc>
          <w:tcPr>
            <w:tcW w:w="1416" w:type="dxa"/>
            <w:vAlign w:val="center"/>
          </w:tcPr>
          <w:p w14:paraId="4CE4869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60BEF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DF4B5A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15E65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F317BE8" w14:textId="5EEEC18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Труба стальная водогазопроводная ø20x2,8</w:t>
            </w:r>
          </w:p>
        </w:tc>
        <w:tc>
          <w:tcPr>
            <w:tcW w:w="3398" w:type="dxa"/>
            <w:vAlign w:val="center"/>
          </w:tcPr>
          <w:p w14:paraId="186B3BE4" w14:textId="08845C53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64E54D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BE1DA5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282E692" w14:textId="58D699AB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2D43F23" w14:textId="3BD213D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AF7701">
              <w:rPr>
                <w:color w:val="000000"/>
              </w:rPr>
              <w:t>0</w:t>
            </w:r>
          </w:p>
        </w:tc>
        <w:tc>
          <w:tcPr>
            <w:tcW w:w="1416" w:type="dxa"/>
            <w:vAlign w:val="center"/>
          </w:tcPr>
          <w:p w14:paraId="0387023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6D1CB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60534C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FE8F79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76E6F36" w14:textId="054F9CA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52AD3612" w14:textId="5A38CCEA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5A00270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2E542B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03DD2F4" w14:textId="501A1396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ED2BE5F" w14:textId="136E2E8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15DE134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396AA0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57CE88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0C630D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E4BDE86" w14:textId="04FB73A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1FA4ACA6" w14:textId="3D91284F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0B801A5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C7F8B1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407EB7D" w14:textId="04C43997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EE1F719" w14:textId="76E215F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380</w:t>
            </w:r>
          </w:p>
        </w:tc>
        <w:tc>
          <w:tcPr>
            <w:tcW w:w="1416" w:type="dxa"/>
            <w:vAlign w:val="center"/>
          </w:tcPr>
          <w:p w14:paraId="4DD1480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C44AF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DC43B0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3F26F1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69DC271" w14:textId="5A729DB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7D393C25" w14:textId="7A188935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17C5422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5872BB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DA577CE" w14:textId="1A54A467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FF1EFA1" w14:textId="3C33B77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70</w:t>
            </w:r>
          </w:p>
        </w:tc>
        <w:tc>
          <w:tcPr>
            <w:tcW w:w="1416" w:type="dxa"/>
            <w:vAlign w:val="center"/>
          </w:tcPr>
          <w:p w14:paraId="3F82CC8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7EC429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C9DCA4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C196C0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6517B39" w14:textId="27133FD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7EF0DBCC" w14:textId="288486CD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792D13B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15B834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EC8A64B" w14:textId="7F3437B1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2A0611D" w14:textId="11497D9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160</w:t>
            </w:r>
          </w:p>
        </w:tc>
        <w:tc>
          <w:tcPr>
            <w:tcW w:w="1416" w:type="dxa"/>
            <w:vAlign w:val="center"/>
          </w:tcPr>
          <w:p w14:paraId="4DBA758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3B3CF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ABBA2A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66191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3DDD854" w14:textId="4B648A5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Труба стальная электросварная прямошовная ø76x4,0</w:t>
            </w:r>
          </w:p>
        </w:tc>
        <w:tc>
          <w:tcPr>
            <w:tcW w:w="3398" w:type="dxa"/>
            <w:vAlign w:val="center"/>
          </w:tcPr>
          <w:p w14:paraId="00C0FF36" w14:textId="6B1BD5B6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070B754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D9F53F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46576B9" w14:textId="25E2AA78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8871B9" w14:textId="03B2811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90</w:t>
            </w:r>
          </w:p>
        </w:tc>
        <w:tc>
          <w:tcPr>
            <w:tcW w:w="1416" w:type="dxa"/>
            <w:vAlign w:val="center"/>
          </w:tcPr>
          <w:p w14:paraId="247F89D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BD8E45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68168D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B5BFFD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371C746" w14:textId="720FB58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7EF693E1" w14:textId="5FB4229B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54941B9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0F27B3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16CE7C3" w14:textId="1CA08C6C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A03D8F7" w14:textId="5637C53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80</w:t>
            </w:r>
          </w:p>
        </w:tc>
        <w:tc>
          <w:tcPr>
            <w:tcW w:w="1416" w:type="dxa"/>
            <w:vAlign w:val="center"/>
          </w:tcPr>
          <w:p w14:paraId="10A74D4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4B8D8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B7B909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DA07A4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08055D4" w14:textId="3496328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666983E6" w14:textId="011DA444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78F5FF3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04DF4E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9B9BDE8" w14:textId="693366CB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5B71B4B" w14:textId="73FB6C6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5C9EAD9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764D2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B53EFA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66B12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4A6AC71" w14:textId="0F79F3D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09320FE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0996BE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8CE873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62534B3" w14:textId="548BA1D2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C637F08" w14:textId="0BCBC9A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120</w:t>
            </w:r>
          </w:p>
        </w:tc>
        <w:tc>
          <w:tcPr>
            <w:tcW w:w="1416" w:type="dxa"/>
            <w:vAlign w:val="center"/>
          </w:tcPr>
          <w:p w14:paraId="100D451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20BF3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B3CC7E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E1EAC1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9BDE6CC" w14:textId="2404201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754BE92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C3CCDE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3B48C4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07787BF" w14:textId="4D5058C4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49F6416" w14:textId="1E6A307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71CF4E3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F8C8D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C4B232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CEAC4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4B52B0B" w14:textId="6AD145B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vAlign w:val="center"/>
          </w:tcPr>
          <w:p w14:paraId="3540FE6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96C216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44AA63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ED85DFC" w14:textId="796BDE62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D9A4EA2" w14:textId="3A3F474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380</w:t>
            </w:r>
          </w:p>
        </w:tc>
        <w:tc>
          <w:tcPr>
            <w:tcW w:w="1416" w:type="dxa"/>
            <w:vAlign w:val="center"/>
          </w:tcPr>
          <w:p w14:paraId="53C77EA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751E85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A6B04B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98F747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F72E984" w14:textId="289DEAA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06755E5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FB042C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7FFE2E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EB1953B" w14:textId="4D40A2B3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DB6F14A" w14:textId="43AE7B2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70</w:t>
            </w:r>
          </w:p>
        </w:tc>
        <w:tc>
          <w:tcPr>
            <w:tcW w:w="1416" w:type="dxa"/>
            <w:vAlign w:val="center"/>
          </w:tcPr>
          <w:p w14:paraId="6E53A3A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9B9728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279D07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6A2089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12FCC8A" w14:textId="17B8587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vAlign w:val="center"/>
          </w:tcPr>
          <w:p w14:paraId="61C69B9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B4B679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6D2CCA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000E0C1" w14:textId="1627D03D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CBB22A8" w14:textId="106C6E4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160</w:t>
            </w:r>
          </w:p>
        </w:tc>
        <w:tc>
          <w:tcPr>
            <w:tcW w:w="1416" w:type="dxa"/>
            <w:vAlign w:val="center"/>
          </w:tcPr>
          <w:p w14:paraId="422D590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BC4A4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F7DDF9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3E72A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4C1C804" w14:textId="2AD07E6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3922F64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4EDDC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5A003C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6BD97E7" w14:textId="1B8D1320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2792BA5" w14:textId="0E237BD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90</w:t>
            </w:r>
          </w:p>
        </w:tc>
        <w:tc>
          <w:tcPr>
            <w:tcW w:w="1416" w:type="dxa"/>
            <w:vAlign w:val="center"/>
          </w:tcPr>
          <w:p w14:paraId="6D8C31A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659D64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E9923B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F8A65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0120757" w14:textId="02525F9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vAlign w:val="center"/>
          </w:tcPr>
          <w:p w14:paraId="4EB03CC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A1812D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8973E8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D45E5DC" w14:textId="2D2ADD95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4D8FDA39" w14:textId="608364E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80</w:t>
            </w:r>
          </w:p>
        </w:tc>
        <w:tc>
          <w:tcPr>
            <w:tcW w:w="1416" w:type="dxa"/>
            <w:vAlign w:val="center"/>
          </w:tcPr>
          <w:p w14:paraId="22B3AA7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9FE82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80AA0F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3FBE24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1245326" w14:textId="2BC32FF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Трубки теплоизоляционные из вспененного полиэтилена Energoflex Super SK, b=32 мм для ø100</w:t>
            </w:r>
          </w:p>
        </w:tc>
        <w:tc>
          <w:tcPr>
            <w:tcW w:w="3398" w:type="dxa"/>
            <w:vAlign w:val="center"/>
          </w:tcPr>
          <w:p w14:paraId="7996A9B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3FA250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E6A688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3383890" w14:textId="7A12D63D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7EDED762" w14:textId="3FB1CA0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5</w:t>
            </w:r>
          </w:p>
        </w:tc>
        <w:tc>
          <w:tcPr>
            <w:tcW w:w="1416" w:type="dxa"/>
            <w:vAlign w:val="bottom"/>
          </w:tcPr>
          <w:p w14:paraId="45F9BA18" w14:textId="229FA5A4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8650F5A" w14:textId="61A2422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2F8ECC8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ACF446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C8027AB" w14:textId="28D1514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2B7E9574" w14:textId="0128BD1C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32383DD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2A810A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493CA6E" w14:textId="12EB8F40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4C9D026" w14:textId="71E346F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500</w:t>
            </w:r>
          </w:p>
        </w:tc>
        <w:tc>
          <w:tcPr>
            <w:tcW w:w="1416" w:type="dxa"/>
            <w:vAlign w:val="center"/>
          </w:tcPr>
          <w:p w14:paraId="2D433B1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3FA44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512699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4842F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33E9A62" w14:textId="372575D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03B57D7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49B0C3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B3110A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4586249" w14:textId="332672BA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1DBF43EB" w14:textId="650C173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4D9D471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5BD2A7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593F65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E69FB0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2D043B1" w14:textId="1BE2B9E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5AC1925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F18514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2F1D3D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2581BBF" w14:textId="64027323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492D3CFC" w14:textId="4D07E39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67897E2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0B908D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80BB49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85D6AB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2D336CF" w14:textId="42B3554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3BEA7E9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E08179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77DCB6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FF2110D" w14:textId="74DB3F75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0485149D" w14:textId="1A1E745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00748C4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237217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40A5883" w14:textId="77777777" w:rsidTr="00C610D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44893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3500D44" w14:textId="4E627FEB" w:rsidR="007477E7" w:rsidRPr="00AF7701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F80172">
              <w:t>Труба медная ø6.35</w:t>
            </w:r>
          </w:p>
        </w:tc>
        <w:tc>
          <w:tcPr>
            <w:tcW w:w="3398" w:type="dxa"/>
            <w:vAlign w:val="center"/>
          </w:tcPr>
          <w:p w14:paraId="4119DC32" w14:textId="16621572" w:rsidR="007477E7" w:rsidRPr="00E11A00" w:rsidRDefault="007477E7" w:rsidP="007477E7">
            <w:pPr>
              <w:pStyle w:val="af5"/>
            </w:pPr>
            <w:r w:rsidRPr="00F80172">
              <w:t>Ø6.35х0,76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1821329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C9FCA0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916B807" w14:textId="33D2406D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9EA893" w14:textId="23FE5836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4CB60CE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F1A03A2" w14:textId="2101B05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029CD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4B18C940" w14:textId="77777777" w:rsidTr="00C610D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93FD93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17E3647" w14:textId="6F8AD573" w:rsidR="007477E7" w:rsidRPr="00AF7701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F80172">
              <w:t>Труба медная ø9.52</w:t>
            </w:r>
          </w:p>
        </w:tc>
        <w:tc>
          <w:tcPr>
            <w:tcW w:w="3398" w:type="dxa"/>
            <w:vAlign w:val="center"/>
          </w:tcPr>
          <w:p w14:paraId="71F52D50" w14:textId="266EB82A" w:rsidR="007477E7" w:rsidRPr="00E11A00" w:rsidRDefault="007477E7" w:rsidP="007477E7">
            <w:pPr>
              <w:pStyle w:val="af5"/>
            </w:pPr>
            <w:r w:rsidRPr="00F80172">
              <w:t>Ø9.52х0,76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65D8490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575776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673055B" w14:textId="3C2B81B5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5A16AD2" w14:textId="6C1BCA01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0C8BD06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6AC60E20" w14:textId="58D6F28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029CD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1A431E76" w14:textId="77777777" w:rsidTr="00C610D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98F47D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8C32CDC" w14:textId="01216C9F" w:rsidR="007477E7" w:rsidRPr="00AF7701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F80172">
              <w:t>Труба медная ø12.7</w:t>
            </w:r>
          </w:p>
        </w:tc>
        <w:tc>
          <w:tcPr>
            <w:tcW w:w="3398" w:type="dxa"/>
            <w:vAlign w:val="center"/>
          </w:tcPr>
          <w:p w14:paraId="229CF181" w14:textId="0FADD20A" w:rsidR="007477E7" w:rsidRPr="00E11A00" w:rsidRDefault="007477E7" w:rsidP="007477E7">
            <w:pPr>
              <w:pStyle w:val="af5"/>
            </w:pPr>
            <w:r w:rsidRPr="00F80172">
              <w:t>Ø12.7х</w:t>
            </w:r>
            <w:r>
              <w:rPr>
                <w:lang w:val="en-US"/>
              </w:rPr>
              <w:t>1</w:t>
            </w:r>
            <w:r w:rsidRPr="00F80172">
              <w:t>,</w:t>
            </w:r>
            <w:r>
              <w:rPr>
                <w:lang w:val="en-US"/>
              </w:rPr>
              <w:t>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79E9A5D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38B5FD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4E80947" w14:textId="7A50C4BC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4B8CAA6" w14:textId="07984A40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304324B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AE33A5F" w14:textId="4923786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029CD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189557B8" w14:textId="77777777" w:rsidTr="00C610D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14490F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E7B383D" w14:textId="7865321E" w:rsidR="007477E7" w:rsidRPr="00AF7701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F80172">
              <w:t>Труба медная ø15.88</w:t>
            </w:r>
          </w:p>
        </w:tc>
        <w:tc>
          <w:tcPr>
            <w:tcW w:w="3398" w:type="dxa"/>
            <w:vAlign w:val="center"/>
          </w:tcPr>
          <w:p w14:paraId="68295F70" w14:textId="2BAD231E" w:rsidR="007477E7" w:rsidRPr="00E11A00" w:rsidRDefault="007477E7" w:rsidP="007477E7">
            <w:pPr>
              <w:pStyle w:val="af5"/>
            </w:pPr>
            <w:r w:rsidRPr="00F80172">
              <w:t>Ø15.88х</w:t>
            </w:r>
            <w:r>
              <w:rPr>
                <w:lang w:val="en-US"/>
              </w:rPr>
              <w:t>1,0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163F3F6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36F311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BBB6326" w14:textId="5D40A3EE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ED78531" w14:textId="13DDC532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3D1D813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FF301B5" w14:textId="70CF640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029CD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4F4C383F" w14:textId="77777777" w:rsidTr="00C610D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BE5AFB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591C967" w14:textId="3DE2B993" w:rsidR="007477E7" w:rsidRPr="00AF7701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F80172">
              <w:t>Труба медная ø1</w:t>
            </w:r>
            <w:r>
              <w:t>9</w:t>
            </w:r>
            <w:r w:rsidRPr="00F80172">
              <w:t>.</w:t>
            </w:r>
            <w:r>
              <w:t>05</w:t>
            </w:r>
          </w:p>
        </w:tc>
        <w:tc>
          <w:tcPr>
            <w:tcW w:w="3398" w:type="dxa"/>
            <w:vAlign w:val="center"/>
          </w:tcPr>
          <w:p w14:paraId="54E865C9" w14:textId="5BC6BDDD" w:rsidR="007477E7" w:rsidRPr="00E11A00" w:rsidRDefault="007477E7" w:rsidP="007477E7">
            <w:pPr>
              <w:pStyle w:val="af5"/>
            </w:pPr>
            <w:r w:rsidRPr="00F80172">
              <w:t>Ø1</w:t>
            </w:r>
            <w:r>
              <w:rPr>
                <w:lang w:val="en-US"/>
              </w:rPr>
              <w:t>9</w:t>
            </w:r>
            <w:r w:rsidRPr="00F80172">
              <w:t>.</w:t>
            </w:r>
            <w:r>
              <w:rPr>
                <w:lang w:val="en-US"/>
              </w:rPr>
              <w:t>05</w:t>
            </w:r>
            <w:r w:rsidRPr="00F80172">
              <w:t>х</w:t>
            </w:r>
            <w:r>
              <w:rPr>
                <w:lang w:val="en-US"/>
              </w:rPr>
              <w:t>1</w:t>
            </w:r>
            <w:r w:rsidRPr="00F80172">
              <w:t>,</w:t>
            </w:r>
            <w:r>
              <w:rPr>
                <w:lang w:val="en-US"/>
              </w:rPr>
              <w:t>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7295A30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19C9A5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FDAB2A3" w14:textId="3DF60EE6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403CA65" w14:textId="23A666DF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40783A7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F68B748" w14:textId="5F3C70F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029CD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121A7C71" w14:textId="77777777" w:rsidTr="00C610D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5BFB6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AC92113" w14:textId="41C54045" w:rsidR="007477E7" w:rsidRPr="00AF7701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F80172">
              <w:t>Труба медная ø</w:t>
            </w:r>
            <w:r>
              <w:t>28</w:t>
            </w:r>
            <w:r w:rsidRPr="00F80172">
              <w:t>.</w:t>
            </w:r>
            <w:r>
              <w:t>57</w:t>
            </w:r>
          </w:p>
        </w:tc>
        <w:tc>
          <w:tcPr>
            <w:tcW w:w="3398" w:type="dxa"/>
            <w:vAlign w:val="center"/>
          </w:tcPr>
          <w:p w14:paraId="61068A47" w14:textId="1923C7B6" w:rsidR="007477E7" w:rsidRPr="00E11A00" w:rsidRDefault="007477E7" w:rsidP="007477E7">
            <w:pPr>
              <w:pStyle w:val="af5"/>
            </w:pPr>
            <w:r w:rsidRPr="00D41B44">
              <w:t>Ø</w:t>
            </w:r>
            <w:r w:rsidRPr="00D41B44">
              <w:rPr>
                <w:lang w:val="en-US"/>
              </w:rPr>
              <w:t>2</w:t>
            </w:r>
            <w:r>
              <w:t>8</w:t>
            </w:r>
            <w:r w:rsidRPr="00D41B44">
              <w:t>.</w:t>
            </w:r>
            <w:r>
              <w:t>58</w:t>
            </w:r>
            <w:r w:rsidRPr="00D41B44">
              <w:t>х</w:t>
            </w:r>
            <w:r>
              <w:t>1</w:t>
            </w:r>
            <w:r w:rsidRPr="00D41B44">
              <w:t>,</w:t>
            </w:r>
            <w:r w:rsidRPr="00D41B44">
              <w:rPr>
                <w:lang w:val="en-US"/>
              </w:rPr>
              <w:t>0</w:t>
            </w:r>
            <w:r w:rsidRPr="00D41B44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52F39E5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70EFDB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52874EE" w14:textId="473F66F1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C1A9651" w14:textId="665CF727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630582A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65734492" w14:textId="2CC6EEF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029CD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05124920" w14:textId="77777777" w:rsidTr="00E32199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7A922B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EA5EF25" w14:textId="11AA32B4" w:rsidR="007477E7" w:rsidRPr="00964D4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64D43">
              <w:t xml:space="preserve">Трубки теплоизоляционные из вспененного полиэтилена, </w:t>
            </w:r>
            <w:r w:rsidRPr="00964D43">
              <w:rPr>
                <w:lang w:val="en-US"/>
              </w:rPr>
              <w:t>Energoflex</w:t>
            </w:r>
            <w:r w:rsidRPr="00964D43">
              <w:t xml:space="preserve"> </w:t>
            </w:r>
            <w:r w:rsidRPr="00964D43">
              <w:rPr>
                <w:lang w:val="en-US"/>
              </w:rPr>
              <w:t>Energomax</w:t>
            </w:r>
            <w:r w:rsidRPr="00964D43">
              <w:t xml:space="preserve"> </w:t>
            </w:r>
            <w:r w:rsidRPr="00964D43">
              <w:rPr>
                <w:lang w:val="en-US"/>
              </w:rPr>
              <w:t>b</w:t>
            </w:r>
            <w:r w:rsidRPr="00964D43">
              <w:t>=9 мм для Ø6.35</w:t>
            </w:r>
          </w:p>
        </w:tc>
        <w:tc>
          <w:tcPr>
            <w:tcW w:w="3398" w:type="dxa"/>
            <w:vAlign w:val="center"/>
          </w:tcPr>
          <w:p w14:paraId="2ED4337D" w14:textId="56659CF5" w:rsidR="007477E7" w:rsidRPr="00964D43" w:rsidRDefault="007477E7" w:rsidP="007477E7">
            <w:pPr>
              <w:pStyle w:val="af5"/>
            </w:pPr>
            <w:r w:rsidRPr="00F80172">
              <w:t>Ø6.35х0,76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1DC7FC1B" w14:textId="77777777" w:rsidR="007477E7" w:rsidRPr="00964D43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C1F6C68" w14:textId="4967EB9F" w:rsidR="007477E7" w:rsidRPr="00964D43" w:rsidRDefault="007477E7" w:rsidP="007477E7">
            <w:pPr>
              <w:ind w:firstLine="0"/>
              <w:jc w:val="center"/>
            </w:pPr>
            <w:r w:rsidRPr="00964D43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7C8E8807" w14:textId="32C71080" w:rsidR="007477E7" w:rsidRPr="00964D43" w:rsidRDefault="007477E7" w:rsidP="007477E7">
            <w:pPr>
              <w:pStyle w:val="af5"/>
              <w:rPr>
                <w:color w:val="000000"/>
              </w:rPr>
            </w:pPr>
            <w:r w:rsidRPr="00964D43">
              <w:t>м</w:t>
            </w:r>
          </w:p>
        </w:tc>
        <w:tc>
          <w:tcPr>
            <w:tcW w:w="1133" w:type="dxa"/>
            <w:vAlign w:val="center"/>
          </w:tcPr>
          <w:p w14:paraId="030561DE" w14:textId="5D534919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008835B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481DD45" w14:textId="36F720A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3030C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7BF96AE0" w14:textId="77777777" w:rsidTr="00E32199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13C607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44E5E9E" w14:textId="1C571528" w:rsidR="007477E7" w:rsidRPr="00964D4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64D43">
              <w:t xml:space="preserve">Трубки теплоизоляционные из вспененного полиэтилена, </w:t>
            </w:r>
            <w:r w:rsidRPr="00964D43">
              <w:rPr>
                <w:lang w:val="en-US"/>
              </w:rPr>
              <w:t>Energoflex</w:t>
            </w:r>
            <w:r w:rsidRPr="00964D43">
              <w:t xml:space="preserve"> </w:t>
            </w:r>
            <w:r w:rsidRPr="00964D43">
              <w:rPr>
                <w:lang w:val="en-US"/>
              </w:rPr>
              <w:t>Energomax</w:t>
            </w:r>
            <w:r w:rsidRPr="00964D43">
              <w:t xml:space="preserve"> </w:t>
            </w:r>
            <w:r w:rsidRPr="00964D43">
              <w:rPr>
                <w:lang w:val="en-US"/>
              </w:rPr>
              <w:t>b</w:t>
            </w:r>
            <w:r w:rsidRPr="00964D43">
              <w:t>=9 мм для Ø9.52</w:t>
            </w:r>
          </w:p>
        </w:tc>
        <w:tc>
          <w:tcPr>
            <w:tcW w:w="3398" w:type="dxa"/>
            <w:vAlign w:val="center"/>
          </w:tcPr>
          <w:p w14:paraId="2D90D0FB" w14:textId="230CC719" w:rsidR="007477E7" w:rsidRPr="00964D43" w:rsidRDefault="007477E7" w:rsidP="007477E7">
            <w:pPr>
              <w:pStyle w:val="af5"/>
            </w:pPr>
            <w:r w:rsidRPr="00F80172">
              <w:t>Ø9.52х0,76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27ADF125" w14:textId="77777777" w:rsidR="007477E7" w:rsidRPr="00964D43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708E89D" w14:textId="53D34D9C" w:rsidR="007477E7" w:rsidRPr="00964D43" w:rsidRDefault="007477E7" w:rsidP="007477E7">
            <w:pPr>
              <w:ind w:firstLine="0"/>
              <w:jc w:val="center"/>
            </w:pPr>
            <w:r w:rsidRPr="00964D43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0BD0B684" w14:textId="6C554EB5" w:rsidR="007477E7" w:rsidRPr="00964D43" w:rsidRDefault="007477E7" w:rsidP="007477E7">
            <w:pPr>
              <w:pStyle w:val="af5"/>
              <w:rPr>
                <w:color w:val="000000"/>
              </w:rPr>
            </w:pPr>
            <w:r w:rsidRPr="00964D43">
              <w:t>м</w:t>
            </w:r>
          </w:p>
        </w:tc>
        <w:tc>
          <w:tcPr>
            <w:tcW w:w="1133" w:type="dxa"/>
            <w:vAlign w:val="center"/>
          </w:tcPr>
          <w:p w14:paraId="60F69382" w14:textId="21E84EB5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6E85CCD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E108CE2" w14:textId="1DBD434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3030C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64FC6455" w14:textId="77777777" w:rsidTr="00E32199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CF6354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2C65A773" w14:textId="4A472EA2" w:rsidR="007477E7" w:rsidRPr="00964D4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64D43">
              <w:t xml:space="preserve">Трубки теплоизоляционные из вспененного полиэтилена, </w:t>
            </w:r>
            <w:r w:rsidRPr="00964D43">
              <w:rPr>
                <w:lang w:val="en-US"/>
              </w:rPr>
              <w:t>Energoflex</w:t>
            </w:r>
            <w:r w:rsidRPr="00964D43">
              <w:t xml:space="preserve"> </w:t>
            </w:r>
            <w:r w:rsidRPr="00964D43">
              <w:rPr>
                <w:lang w:val="en-US"/>
              </w:rPr>
              <w:t>Energomax</w:t>
            </w:r>
            <w:r w:rsidRPr="00964D43">
              <w:t xml:space="preserve"> </w:t>
            </w:r>
            <w:r w:rsidRPr="00964D43">
              <w:rPr>
                <w:lang w:val="en-US"/>
              </w:rPr>
              <w:t>b</w:t>
            </w:r>
            <w:r w:rsidRPr="00964D43">
              <w:t>=9 мм для Ø12.7</w:t>
            </w:r>
          </w:p>
        </w:tc>
        <w:tc>
          <w:tcPr>
            <w:tcW w:w="3398" w:type="dxa"/>
            <w:vAlign w:val="center"/>
          </w:tcPr>
          <w:p w14:paraId="52D5C064" w14:textId="5F8D60CA" w:rsidR="007477E7" w:rsidRPr="00964D43" w:rsidRDefault="007477E7" w:rsidP="007477E7">
            <w:pPr>
              <w:pStyle w:val="af5"/>
            </w:pPr>
            <w:r w:rsidRPr="00F80172">
              <w:t>Ø12.7х</w:t>
            </w:r>
            <w:r>
              <w:rPr>
                <w:lang w:val="en-US"/>
              </w:rPr>
              <w:t>1</w:t>
            </w:r>
            <w:r w:rsidRPr="00F80172">
              <w:t>,</w:t>
            </w:r>
            <w:r>
              <w:rPr>
                <w:lang w:val="en-US"/>
              </w:rPr>
              <w:t>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6D429F75" w14:textId="77777777" w:rsidR="007477E7" w:rsidRPr="00964D43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FEC3142" w14:textId="27D4DE7C" w:rsidR="007477E7" w:rsidRPr="00964D43" w:rsidRDefault="007477E7" w:rsidP="007477E7">
            <w:pPr>
              <w:ind w:firstLine="0"/>
              <w:jc w:val="center"/>
            </w:pPr>
            <w:r w:rsidRPr="00964D43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132A7E3B" w14:textId="2C680886" w:rsidR="007477E7" w:rsidRPr="00964D43" w:rsidRDefault="007477E7" w:rsidP="007477E7">
            <w:pPr>
              <w:pStyle w:val="af5"/>
              <w:rPr>
                <w:color w:val="000000"/>
              </w:rPr>
            </w:pPr>
            <w:r w:rsidRPr="00964D43">
              <w:t>м</w:t>
            </w:r>
          </w:p>
        </w:tc>
        <w:tc>
          <w:tcPr>
            <w:tcW w:w="1133" w:type="dxa"/>
            <w:vAlign w:val="center"/>
          </w:tcPr>
          <w:p w14:paraId="60395B53" w14:textId="3A35B06B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13715A5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EA3979D" w14:textId="1B44A5E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3030C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1DC47AC6" w14:textId="77777777" w:rsidTr="00E32199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AC4E9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0C4EADC0" w14:textId="3F704A94" w:rsidR="007477E7" w:rsidRPr="00964D4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64D43">
              <w:t xml:space="preserve">Трубки теплоизоляционные из вспененного полиэтилена, </w:t>
            </w:r>
            <w:r w:rsidRPr="00964D43">
              <w:rPr>
                <w:lang w:val="en-US"/>
              </w:rPr>
              <w:t>Energoflex</w:t>
            </w:r>
            <w:r w:rsidRPr="00964D43">
              <w:t xml:space="preserve"> </w:t>
            </w:r>
            <w:r w:rsidRPr="00964D43">
              <w:rPr>
                <w:lang w:val="en-US"/>
              </w:rPr>
              <w:t>Energomax</w:t>
            </w:r>
            <w:r w:rsidRPr="00964D43">
              <w:t xml:space="preserve"> </w:t>
            </w:r>
            <w:r w:rsidRPr="00964D43">
              <w:rPr>
                <w:lang w:val="en-US"/>
              </w:rPr>
              <w:t>b</w:t>
            </w:r>
            <w:r w:rsidRPr="00964D43">
              <w:t>=9 мм для Ø15.88</w:t>
            </w:r>
          </w:p>
        </w:tc>
        <w:tc>
          <w:tcPr>
            <w:tcW w:w="3398" w:type="dxa"/>
            <w:vAlign w:val="center"/>
          </w:tcPr>
          <w:p w14:paraId="416C6482" w14:textId="7346C089" w:rsidR="007477E7" w:rsidRPr="00964D43" w:rsidRDefault="007477E7" w:rsidP="007477E7">
            <w:pPr>
              <w:pStyle w:val="af5"/>
            </w:pPr>
            <w:r w:rsidRPr="00F80172">
              <w:t>Ø15.88х</w:t>
            </w:r>
            <w:r>
              <w:rPr>
                <w:lang w:val="en-US"/>
              </w:rPr>
              <w:t>1,0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7658AD2F" w14:textId="77777777" w:rsidR="007477E7" w:rsidRPr="00964D43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2F8DBBC" w14:textId="51E9E136" w:rsidR="007477E7" w:rsidRPr="00964D43" w:rsidRDefault="007477E7" w:rsidP="007477E7">
            <w:pPr>
              <w:ind w:firstLine="0"/>
              <w:jc w:val="center"/>
            </w:pPr>
            <w:r w:rsidRPr="00964D43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60129848" w14:textId="1471BF78" w:rsidR="007477E7" w:rsidRPr="00964D43" w:rsidRDefault="007477E7" w:rsidP="007477E7">
            <w:pPr>
              <w:pStyle w:val="af5"/>
              <w:rPr>
                <w:color w:val="000000"/>
              </w:rPr>
            </w:pPr>
            <w:r w:rsidRPr="00964D43">
              <w:t>м</w:t>
            </w:r>
          </w:p>
        </w:tc>
        <w:tc>
          <w:tcPr>
            <w:tcW w:w="1133" w:type="dxa"/>
            <w:vAlign w:val="center"/>
          </w:tcPr>
          <w:p w14:paraId="4468EBF4" w14:textId="63D69278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0830DBC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56BA5CD" w14:textId="1BD0855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3030C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27664A95" w14:textId="77777777" w:rsidTr="00E32199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76F391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50EE8777" w14:textId="3FCB29EA" w:rsidR="007477E7" w:rsidRPr="00964D4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64D43">
              <w:t xml:space="preserve">Трубки теплоизоляционные из вспененного полиэтилена, </w:t>
            </w:r>
            <w:r w:rsidRPr="00964D43">
              <w:rPr>
                <w:lang w:val="en-US"/>
              </w:rPr>
              <w:t>Energoflex</w:t>
            </w:r>
            <w:r w:rsidRPr="00964D43">
              <w:t xml:space="preserve"> </w:t>
            </w:r>
            <w:r w:rsidRPr="00964D43">
              <w:rPr>
                <w:lang w:val="en-US"/>
              </w:rPr>
              <w:t>Energomax</w:t>
            </w:r>
            <w:r w:rsidRPr="00964D43">
              <w:t xml:space="preserve"> </w:t>
            </w:r>
            <w:r w:rsidRPr="00964D43">
              <w:rPr>
                <w:lang w:val="en-US"/>
              </w:rPr>
              <w:t>b</w:t>
            </w:r>
            <w:r w:rsidRPr="00964D43">
              <w:t>=9 мм для Ø19.05</w:t>
            </w:r>
          </w:p>
        </w:tc>
        <w:tc>
          <w:tcPr>
            <w:tcW w:w="3398" w:type="dxa"/>
            <w:vAlign w:val="center"/>
          </w:tcPr>
          <w:p w14:paraId="69CFC515" w14:textId="0A3BC30C" w:rsidR="007477E7" w:rsidRPr="00964D43" w:rsidRDefault="007477E7" w:rsidP="007477E7">
            <w:pPr>
              <w:pStyle w:val="af5"/>
            </w:pPr>
            <w:r w:rsidRPr="00F80172">
              <w:t>Ø1</w:t>
            </w:r>
            <w:r>
              <w:rPr>
                <w:lang w:val="en-US"/>
              </w:rPr>
              <w:t>9</w:t>
            </w:r>
            <w:r w:rsidRPr="00F80172">
              <w:t>.</w:t>
            </w:r>
            <w:r>
              <w:rPr>
                <w:lang w:val="en-US"/>
              </w:rPr>
              <w:t>05</w:t>
            </w:r>
            <w:r w:rsidRPr="00F80172">
              <w:t>х</w:t>
            </w:r>
            <w:r>
              <w:rPr>
                <w:lang w:val="en-US"/>
              </w:rPr>
              <w:t>1</w:t>
            </w:r>
            <w:r w:rsidRPr="00F80172">
              <w:t>,</w:t>
            </w:r>
            <w:r>
              <w:rPr>
                <w:lang w:val="en-US"/>
              </w:rPr>
              <w:t>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62C8A333" w14:textId="77777777" w:rsidR="007477E7" w:rsidRPr="00964D43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629BCEF" w14:textId="7013C7FA" w:rsidR="007477E7" w:rsidRPr="00964D43" w:rsidRDefault="007477E7" w:rsidP="007477E7">
            <w:pPr>
              <w:ind w:firstLine="0"/>
              <w:jc w:val="center"/>
            </w:pPr>
            <w:r w:rsidRPr="00964D43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4A41FBC2" w14:textId="41EBB715" w:rsidR="007477E7" w:rsidRPr="00964D43" w:rsidRDefault="007477E7" w:rsidP="007477E7">
            <w:pPr>
              <w:pStyle w:val="af5"/>
              <w:rPr>
                <w:color w:val="000000"/>
              </w:rPr>
            </w:pPr>
            <w:r w:rsidRPr="00964D43">
              <w:t>м</w:t>
            </w:r>
          </w:p>
        </w:tc>
        <w:tc>
          <w:tcPr>
            <w:tcW w:w="1133" w:type="dxa"/>
            <w:vAlign w:val="center"/>
          </w:tcPr>
          <w:p w14:paraId="606420A2" w14:textId="490E1EFF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7C44DAE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88F2AB5" w14:textId="192309A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332036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08469976" w14:textId="77777777" w:rsidTr="00E32199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18CD7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209032BE" w14:textId="1686394F" w:rsidR="007477E7" w:rsidRPr="00964D4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64D43">
              <w:t xml:space="preserve">Трубки теплоизоляционные из вспененного полиэтилена, </w:t>
            </w:r>
            <w:r w:rsidRPr="00964D43">
              <w:rPr>
                <w:lang w:val="en-US"/>
              </w:rPr>
              <w:t>Energoflex</w:t>
            </w:r>
            <w:r w:rsidRPr="00964D43">
              <w:t xml:space="preserve"> </w:t>
            </w:r>
            <w:r w:rsidRPr="00964D43">
              <w:rPr>
                <w:lang w:val="en-US"/>
              </w:rPr>
              <w:t>Energomax</w:t>
            </w:r>
            <w:r w:rsidRPr="00964D43">
              <w:t xml:space="preserve"> </w:t>
            </w:r>
            <w:r w:rsidRPr="00964D43">
              <w:rPr>
                <w:lang w:val="en-US"/>
              </w:rPr>
              <w:t>b</w:t>
            </w:r>
            <w:r w:rsidRPr="00964D43">
              <w:t>=9 мм для Ø28.57</w:t>
            </w:r>
          </w:p>
        </w:tc>
        <w:tc>
          <w:tcPr>
            <w:tcW w:w="3398" w:type="dxa"/>
            <w:vAlign w:val="center"/>
          </w:tcPr>
          <w:p w14:paraId="56F75FF0" w14:textId="6544C2DE" w:rsidR="007477E7" w:rsidRPr="00964D43" w:rsidRDefault="007477E7" w:rsidP="007477E7">
            <w:pPr>
              <w:pStyle w:val="af5"/>
            </w:pPr>
            <w:r w:rsidRPr="00D41B44">
              <w:t>Ø</w:t>
            </w:r>
            <w:r w:rsidRPr="00D41B44">
              <w:rPr>
                <w:lang w:val="en-US"/>
              </w:rPr>
              <w:t>2</w:t>
            </w:r>
            <w:r>
              <w:t>8</w:t>
            </w:r>
            <w:r w:rsidRPr="00D41B44">
              <w:t>.</w:t>
            </w:r>
            <w:r>
              <w:t>58</w:t>
            </w:r>
            <w:r w:rsidRPr="00D41B44">
              <w:t>х</w:t>
            </w:r>
            <w:r>
              <w:t>1</w:t>
            </w:r>
            <w:r w:rsidRPr="00D41B44">
              <w:t>,</w:t>
            </w:r>
            <w:r w:rsidRPr="00D41B44">
              <w:rPr>
                <w:lang w:val="en-US"/>
              </w:rPr>
              <w:t>0</w:t>
            </w:r>
            <w:r w:rsidRPr="00D41B44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6B286DE0" w14:textId="77777777" w:rsidR="007477E7" w:rsidRPr="00964D43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90C159A" w14:textId="5C2F9BED" w:rsidR="007477E7" w:rsidRPr="00964D43" w:rsidRDefault="007477E7" w:rsidP="007477E7">
            <w:pPr>
              <w:ind w:firstLine="0"/>
              <w:jc w:val="center"/>
            </w:pPr>
            <w:r w:rsidRPr="00964D43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2FA565BA" w14:textId="297DAB97" w:rsidR="007477E7" w:rsidRPr="00964D43" w:rsidRDefault="007477E7" w:rsidP="007477E7">
            <w:pPr>
              <w:pStyle w:val="af5"/>
              <w:rPr>
                <w:color w:val="000000"/>
              </w:rPr>
            </w:pPr>
            <w:r w:rsidRPr="00964D43">
              <w:t>м</w:t>
            </w:r>
          </w:p>
        </w:tc>
        <w:tc>
          <w:tcPr>
            <w:tcW w:w="1133" w:type="dxa"/>
            <w:vAlign w:val="center"/>
          </w:tcPr>
          <w:p w14:paraId="773C4D8F" w14:textId="3E01F891" w:rsidR="007477E7" w:rsidRPr="00AF7701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5F78619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8455E7D" w14:textId="40C944D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332036">
              <w:rPr>
                <w:rFonts w:cs="Times New Roman"/>
                <w:szCs w:val="24"/>
              </w:rPr>
              <w:t xml:space="preserve">Система К3, К3р </w:t>
            </w:r>
          </w:p>
        </w:tc>
      </w:tr>
      <w:tr w:rsidR="007477E7" w:rsidRPr="00E11A00" w14:paraId="4A810AA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41CBCF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D8A54A6" w14:textId="1D6161B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32х3</w:t>
            </w:r>
          </w:p>
        </w:tc>
        <w:tc>
          <w:tcPr>
            <w:tcW w:w="3398" w:type="dxa"/>
            <w:vAlign w:val="center"/>
          </w:tcPr>
          <w:p w14:paraId="3EDE6D5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615D1B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E1B1FE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1A423F5" w14:textId="3BEE1028" w:rsidR="007477E7" w:rsidRPr="00E11A00" w:rsidRDefault="007477E7" w:rsidP="007477E7">
            <w:pPr>
              <w:pStyle w:val="af5"/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1044094" w14:textId="36EE993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40</w:t>
            </w:r>
          </w:p>
        </w:tc>
        <w:tc>
          <w:tcPr>
            <w:tcW w:w="1416" w:type="dxa"/>
            <w:vAlign w:val="center"/>
          </w:tcPr>
          <w:p w14:paraId="1B2E27B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B54E1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B199E3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827F6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05FAC33" w14:textId="7A79704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40х3,7</w:t>
            </w:r>
          </w:p>
        </w:tc>
        <w:tc>
          <w:tcPr>
            <w:tcW w:w="3398" w:type="dxa"/>
            <w:vAlign w:val="center"/>
          </w:tcPr>
          <w:p w14:paraId="015E096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F9C7FD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1E0AAB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30193B2" w14:textId="1FD6548D" w:rsidR="007477E7" w:rsidRPr="00E11A00" w:rsidRDefault="007477E7" w:rsidP="007477E7">
            <w:pPr>
              <w:pStyle w:val="af5"/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E8BDCC3" w14:textId="7C76749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195</w:t>
            </w:r>
          </w:p>
        </w:tc>
        <w:tc>
          <w:tcPr>
            <w:tcW w:w="1416" w:type="dxa"/>
            <w:vAlign w:val="center"/>
          </w:tcPr>
          <w:p w14:paraId="26A0E37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4249E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2EF56A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0D8434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39A6E2A" w14:textId="6762EC9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50х4,6</w:t>
            </w:r>
          </w:p>
        </w:tc>
        <w:tc>
          <w:tcPr>
            <w:tcW w:w="3398" w:type="dxa"/>
            <w:vAlign w:val="center"/>
          </w:tcPr>
          <w:p w14:paraId="5680F38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C0BAF8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759F06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068DD96" w14:textId="591B37E4" w:rsidR="007477E7" w:rsidRPr="00E11A00" w:rsidRDefault="007477E7" w:rsidP="007477E7">
            <w:pPr>
              <w:pStyle w:val="af5"/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2099D7B" w14:textId="043C1A4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35</w:t>
            </w:r>
          </w:p>
        </w:tc>
        <w:tc>
          <w:tcPr>
            <w:tcW w:w="1416" w:type="dxa"/>
            <w:vAlign w:val="center"/>
          </w:tcPr>
          <w:p w14:paraId="05EB574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80A96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710F9B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2DCA2D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55F8E83" w14:textId="10C886E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63х5,8</w:t>
            </w:r>
          </w:p>
        </w:tc>
        <w:tc>
          <w:tcPr>
            <w:tcW w:w="3398" w:type="dxa"/>
            <w:vAlign w:val="center"/>
          </w:tcPr>
          <w:p w14:paraId="5DEAF5D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9E6AA3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11D3A7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9593822" w14:textId="77EB6051" w:rsidR="007477E7" w:rsidRPr="00E11A00" w:rsidRDefault="007477E7" w:rsidP="007477E7">
            <w:pPr>
              <w:pStyle w:val="af5"/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ECB33B7" w14:textId="1BDB09E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115</w:t>
            </w:r>
          </w:p>
        </w:tc>
        <w:tc>
          <w:tcPr>
            <w:tcW w:w="1416" w:type="dxa"/>
            <w:vAlign w:val="center"/>
          </w:tcPr>
          <w:p w14:paraId="248BB24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42E32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AD2403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149350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083386F" w14:textId="3D187E5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75х6,9</w:t>
            </w:r>
          </w:p>
        </w:tc>
        <w:tc>
          <w:tcPr>
            <w:tcW w:w="3398" w:type="dxa"/>
            <w:vAlign w:val="center"/>
          </w:tcPr>
          <w:p w14:paraId="2518E8B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7A3BD7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FA979E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3B607FA" w14:textId="6FB4E1F8" w:rsidR="007477E7" w:rsidRPr="00E11A00" w:rsidRDefault="007477E7" w:rsidP="007477E7">
            <w:pPr>
              <w:pStyle w:val="af5"/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95CEE3F" w14:textId="094DD0A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4D2C93F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365E7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8C757E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EF5462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2923D43" w14:textId="094B076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90х8,2</w:t>
            </w:r>
          </w:p>
        </w:tc>
        <w:tc>
          <w:tcPr>
            <w:tcW w:w="3398" w:type="dxa"/>
            <w:vAlign w:val="center"/>
          </w:tcPr>
          <w:p w14:paraId="0F44F20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306DE3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9871F9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FD30418" w14:textId="1E683870" w:rsidR="007477E7" w:rsidRPr="00E11A00" w:rsidRDefault="007477E7" w:rsidP="007477E7">
            <w:pPr>
              <w:pStyle w:val="af5"/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5107AE" w14:textId="1F49ECB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78A0548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9D7D9B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E1D1BE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2843BB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5F4C769" w14:textId="720BF68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143DE">
              <w:rPr>
                <w:color w:val="000000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3A92C36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B5E9F4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812543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235BCDD" w14:textId="4FFCCFFD" w:rsidR="007477E7" w:rsidRPr="00E11A00" w:rsidRDefault="007477E7" w:rsidP="007477E7">
            <w:pPr>
              <w:pStyle w:val="af5"/>
            </w:pPr>
            <w:r w:rsidRPr="004143D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29B3FEF" w14:textId="30C3F30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300</w:t>
            </w:r>
          </w:p>
        </w:tc>
        <w:tc>
          <w:tcPr>
            <w:tcW w:w="1416" w:type="dxa"/>
            <w:vAlign w:val="center"/>
          </w:tcPr>
          <w:p w14:paraId="18F0588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81801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0943FF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DC3287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2F3E04E" w14:textId="684E3BE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Диффузор щелевой ЛРЩ-22-4-1000</w:t>
            </w:r>
          </w:p>
        </w:tc>
        <w:tc>
          <w:tcPr>
            <w:tcW w:w="3398" w:type="dxa"/>
            <w:vAlign w:val="center"/>
          </w:tcPr>
          <w:p w14:paraId="00F0D4F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227169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9B9427" w14:textId="1C5C5B18" w:rsidR="007477E7" w:rsidRPr="00E11A00" w:rsidRDefault="007477E7" w:rsidP="007477E7">
            <w:r w:rsidRPr="00AF7701">
              <w:t>Венткрафт</w:t>
            </w:r>
          </w:p>
        </w:tc>
        <w:tc>
          <w:tcPr>
            <w:tcW w:w="1133" w:type="dxa"/>
            <w:vAlign w:val="center"/>
          </w:tcPr>
          <w:p w14:paraId="0B8F589A" w14:textId="1E1F6337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546BF29" w14:textId="352DF10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5620545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51220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6C7130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266A82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74D5CDF" w14:textId="3E83536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Воздуховод гибкий теплоизолированный ø</w:t>
            </w:r>
            <w:r w:rsidRPr="00AF7701"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4DF0B12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5C8EC5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820019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EEA40AB" w14:textId="4F249946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BBFC427" w14:textId="4A18E50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76D4D28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9D4E0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82A457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E3194A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F20FC52" w14:textId="3816114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Воздуховод гибкий теплоизолированный ø</w:t>
            </w:r>
            <w:r w:rsidRPr="00AF7701"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vAlign w:val="center"/>
          </w:tcPr>
          <w:p w14:paraId="0F7CC95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14478C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ADB2FC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5C4E74B" w14:textId="41A1E0A8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DEA07C8" w14:textId="7A345D4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120</w:t>
            </w:r>
          </w:p>
        </w:tc>
        <w:tc>
          <w:tcPr>
            <w:tcW w:w="1416" w:type="dxa"/>
            <w:vAlign w:val="center"/>
          </w:tcPr>
          <w:p w14:paraId="06394DD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6BDDD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575855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8B6CCB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7D7E843" w14:textId="45EB5B3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vAlign w:val="center"/>
          </w:tcPr>
          <w:p w14:paraId="70F6282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E6E795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F32DCE5" w14:textId="7118031B" w:rsidR="007477E7" w:rsidRPr="00E11A00" w:rsidRDefault="007477E7" w:rsidP="007477E7">
            <w:r w:rsidRPr="00AF7701">
              <w:t>Венткрафт</w:t>
            </w:r>
          </w:p>
        </w:tc>
        <w:tc>
          <w:tcPr>
            <w:tcW w:w="1133" w:type="dxa"/>
            <w:vAlign w:val="center"/>
          </w:tcPr>
          <w:p w14:paraId="3D511D8D" w14:textId="413C1BBE" w:rsidR="007477E7" w:rsidRPr="00E11A00" w:rsidRDefault="007477E7" w:rsidP="007477E7">
            <w:pPr>
              <w:pStyle w:val="af5"/>
            </w:pPr>
            <w:r w:rsidRPr="00AF7701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BE77453" w14:textId="3A01287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vAlign w:val="center"/>
          </w:tcPr>
          <w:p w14:paraId="296686A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48306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7F5FBA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88E445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6AA1577" w14:textId="5979E19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36064D5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AD318D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F6DD0F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2F594A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254A21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53DBE50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5EE74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E415E8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2C3FF0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41B5C5A" w14:textId="33CFB2C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68B2B3FF" w14:textId="420A1EC3" w:rsidR="007477E7" w:rsidRPr="00E11A00" w:rsidRDefault="007477E7" w:rsidP="007477E7">
            <w:pPr>
              <w:pStyle w:val="af5"/>
            </w:pPr>
            <w:r w:rsidRPr="00AF7701">
              <w:t>ГОСТ 10704-91</w:t>
            </w:r>
          </w:p>
        </w:tc>
        <w:tc>
          <w:tcPr>
            <w:tcW w:w="1982" w:type="dxa"/>
            <w:vAlign w:val="center"/>
          </w:tcPr>
          <w:p w14:paraId="2AB02C8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3A930A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CBC48F0" w14:textId="194AE799" w:rsidR="007477E7" w:rsidRPr="00E11A00" w:rsidRDefault="007477E7" w:rsidP="007477E7">
            <w:pPr>
              <w:pStyle w:val="af5"/>
            </w:pPr>
            <w:r w:rsidRPr="00AF7701">
              <w:t>шт.</w:t>
            </w:r>
          </w:p>
        </w:tc>
        <w:tc>
          <w:tcPr>
            <w:tcW w:w="1133" w:type="dxa"/>
            <w:vAlign w:val="center"/>
          </w:tcPr>
          <w:p w14:paraId="6E4709F5" w14:textId="69A39A5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3655F5F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CAB9A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4DC65F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D58FC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7FAB56B" w14:textId="4465F46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380E8CB5" w14:textId="165E98C5" w:rsidR="007477E7" w:rsidRPr="00E11A00" w:rsidRDefault="007477E7" w:rsidP="007477E7">
            <w:pPr>
              <w:pStyle w:val="af5"/>
            </w:pPr>
            <w:r w:rsidRPr="00AF7701">
              <w:t>МБОР-8</w:t>
            </w:r>
          </w:p>
        </w:tc>
        <w:tc>
          <w:tcPr>
            <w:tcW w:w="1982" w:type="dxa"/>
            <w:vAlign w:val="center"/>
          </w:tcPr>
          <w:p w14:paraId="2138D67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C89785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0DA6FE7" w14:textId="4617869F" w:rsidR="007477E7" w:rsidRPr="00E11A00" w:rsidRDefault="007477E7" w:rsidP="007477E7">
            <w:pPr>
              <w:pStyle w:val="af5"/>
            </w:pPr>
            <w:r w:rsidRPr="00AF7701">
              <w:t>м3</w:t>
            </w:r>
          </w:p>
        </w:tc>
        <w:tc>
          <w:tcPr>
            <w:tcW w:w="1133" w:type="dxa"/>
            <w:vAlign w:val="center"/>
          </w:tcPr>
          <w:p w14:paraId="3703EA01" w14:textId="0F945F6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2C34F03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F0759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CE55F6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63FB5F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5341E98" w14:textId="4A1D8E0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F7701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0B86759A" w14:textId="6ADE4336" w:rsidR="007477E7" w:rsidRPr="00E11A00" w:rsidRDefault="007477E7" w:rsidP="007477E7">
            <w:pPr>
              <w:pStyle w:val="af5"/>
            </w:pPr>
            <w:r w:rsidRPr="00AF7701">
              <w:t>Огнеза-ВГ</w:t>
            </w:r>
          </w:p>
        </w:tc>
        <w:tc>
          <w:tcPr>
            <w:tcW w:w="1982" w:type="dxa"/>
            <w:vAlign w:val="center"/>
          </w:tcPr>
          <w:p w14:paraId="405A5A4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5454A2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E3997A6" w14:textId="6BC54FF2" w:rsidR="007477E7" w:rsidRPr="00E11A00" w:rsidRDefault="007477E7" w:rsidP="007477E7">
            <w:pPr>
              <w:pStyle w:val="af5"/>
            </w:pPr>
            <w:r w:rsidRPr="00AF7701">
              <w:t>кг</w:t>
            </w:r>
          </w:p>
        </w:tc>
        <w:tc>
          <w:tcPr>
            <w:tcW w:w="1133" w:type="dxa"/>
            <w:vAlign w:val="center"/>
          </w:tcPr>
          <w:p w14:paraId="727B95F7" w14:textId="0B98F55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0A351CB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080EC1" w14:textId="77777777" w:rsidR="007477E7" w:rsidRPr="00AF7701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 xml:space="preserve">Расход 4,2 кг/м2 </w:t>
            </w:r>
          </w:p>
          <w:p w14:paraId="329A84CC" w14:textId="7E2AABE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при толщине 3 мм</w:t>
            </w:r>
          </w:p>
        </w:tc>
      </w:tr>
      <w:tr w:rsidR="007477E7" w:rsidRPr="00E11A00" w14:paraId="6A32459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68A9FDB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7F236481" w14:textId="34CE698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12 этаж</w:t>
            </w:r>
          </w:p>
        </w:tc>
        <w:tc>
          <w:tcPr>
            <w:tcW w:w="3398" w:type="dxa"/>
            <w:vAlign w:val="center"/>
          </w:tcPr>
          <w:p w14:paraId="0BD3A1C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0F2EF8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2DC789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F0A410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76E323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19884A8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A111B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EE404B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A3B79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4C64B76" w14:textId="6DB030C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vAlign w:val="center"/>
          </w:tcPr>
          <w:p w14:paraId="1649A52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252180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2714B64" w14:textId="1B4D6BBD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0F661CAA" w14:textId="042AF2E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B66575C" w14:textId="7EB6299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003247B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3F591B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A2AF22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C9552D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798000F" w14:textId="2D66683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1D47264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D9347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61E9910" w14:textId="4CB9B2AB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EE2BD1F" w14:textId="0B08210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B7E44F2" w14:textId="51E84B1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6" w:type="dxa"/>
            <w:vAlign w:val="center"/>
          </w:tcPr>
          <w:p w14:paraId="1627ED5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4C87B3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3EDF5D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C9966F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410CC0D" w14:textId="5795454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43710E4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33C8D1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4FD44AF" w14:textId="148FE780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340B030" w14:textId="6FB0D52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3B3E746" w14:textId="6DEDB66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27BC26F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830D1C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FEA40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FD653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620D196" w14:textId="537B255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741542D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EB1A8F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0ABDF94" w14:textId="36539288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CACEE22" w14:textId="3F2939C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1385F20" w14:textId="2B9A875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0AA6212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517B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F899A6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5E74A0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510C6B1" w14:textId="6247251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3FA3325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2CF1CB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E8E05B5" w14:textId="5E65DECE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97DA739" w14:textId="052178A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48537EE" w14:textId="701F57A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65BF99F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282D09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1D5A42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CF5684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DAECE00" w14:textId="7D7223C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vAlign w:val="center"/>
          </w:tcPr>
          <w:p w14:paraId="7621BE2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788A41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0B58E0" w14:textId="1ED2F357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E5D5965" w14:textId="1DCE220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E3B7799" w14:textId="07FD379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 xml:space="preserve">       51</w:t>
            </w:r>
          </w:p>
        </w:tc>
        <w:tc>
          <w:tcPr>
            <w:tcW w:w="1416" w:type="dxa"/>
            <w:vAlign w:val="center"/>
          </w:tcPr>
          <w:p w14:paraId="1A67DE7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DCDF8F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ECC57B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C07466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E23EBC1" w14:textId="1849B6A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031826E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09932F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44759D" w14:textId="5EF0091E" w:rsidR="007477E7" w:rsidRPr="00E11A00" w:rsidRDefault="007477E7" w:rsidP="007477E7">
            <w:r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7D60D0A3" w14:textId="399A9A7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630FDCC" w14:textId="7B23B30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208522E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E98965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16C66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AB79D1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1135920" w14:textId="2397BC1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5E4ED03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09641D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F68D06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31131C8" w14:textId="0F172F7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5AF7815" w14:textId="0783FCA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179EA0D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B8CF81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D5F2E4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6C71A4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F4868CA" w14:textId="6D7FB2F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77E8FA6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FDB264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55811C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EAF3B5D" w14:textId="5702491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385357B" w14:textId="0DBB8FD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7861693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C0EC31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B4EDDE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77F73B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F865119" w14:textId="6F88F3D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vAlign w:val="center"/>
          </w:tcPr>
          <w:p w14:paraId="0EE21968" w14:textId="73FF00F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12F55ED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A44DA9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E8397D1" w14:textId="18D5657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9642483" w14:textId="4DA3513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16" w:type="dxa"/>
            <w:vAlign w:val="center"/>
          </w:tcPr>
          <w:p w14:paraId="21D98B8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CAC75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73AD1F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A4AE3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7BBEA50" w14:textId="0D6E840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2F18EEB5" w14:textId="63CC592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6A8A61F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9DCC36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5421B1F" w14:textId="3185587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41724AA" w14:textId="639F3CD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1416" w:type="dxa"/>
            <w:vAlign w:val="center"/>
          </w:tcPr>
          <w:p w14:paraId="16E674A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1553C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3E91B0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964CD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F0FD3D1" w14:textId="6EED269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3D3DB35F" w14:textId="1AEE7B0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0317111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6F66C9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6B03478" w14:textId="49F34F8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0D9D41C" w14:textId="163DE10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1416" w:type="dxa"/>
            <w:vAlign w:val="center"/>
          </w:tcPr>
          <w:p w14:paraId="7FAAFAF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6A591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B2F828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0BEBA8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007995A" w14:textId="5EEEA93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5E92DB46" w14:textId="04DEEE3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2F2F48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D9ADE2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949E147" w14:textId="7764724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254298C" w14:textId="63816C5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416" w:type="dxa"/>
            <w:vAlign w:val="center"/>
          </w:tcPr>
          <w:p w14:paraId="51CAC80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67E0F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0A3055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8AF8AD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16D9E50" w14:textId="7725BEA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255F3EDA" w14:textId="7E0F512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51FAF83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411AA6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4C30962" w14:textId="2CA9FCC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94BD7E1" w14:textId="1053E2A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1416" w:type="dxa"/>
            <w:vAlign w:val="center"/>
          </w:tcPr>
          <w:p w14:paraId="4DA5C66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BA2ED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81CAF1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911509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84DBD92" w14:textId="7D2B9BA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396E6886" w14:textId="0D0028B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5BACB86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2ABAC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E4B6391" w14:textId="5A26F1D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378945" w14:textId="2318742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6" w:type="dxa"/>
            <w:vAlign w:val="center"/>
          </w:tcPr>
          <w:p w14:paraId="2699DC8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AD22C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F6F1C7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76148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FFEF6C2" w14:textId="7C2D256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334D3749" w14:textId="6B01D35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344EB7F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AF3A33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FCA63AD" w14:textId="401482B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25EE21B" w14:textId="6DE6D06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5D14DBD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44252C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F45AA0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4A428E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8C2ACFF" w14:textId="4AD54B1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2F735C2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7A2E96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FE11F2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A763733" w14:textId="73AFA02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430734C" w14:textId="339EF0D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61</w:t>
            </w:r>
          </w:p>
        </w:tc>
        <w:tc>
          <w:tcPr>
            <w:tcW w:w="1416" w:type="dxa"/>
            <w:vAlign w:val="center"/>
          </w:tcPr>
          <w:p w14:paraId="31C4074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58BC8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E11907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E98118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AE62D9C" w14:textId="738A8D2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5B7075F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46B4D3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37E1CC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8240545" w14:textId="2556B0B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8EAFA43" w14:textId="09C7484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266</w:t>
            </w:r>
          </w:p>
        </w:tc>
        <w:tc>
          <w:tcPr>
            <w:tcW w:w="1416" w:type="dxa"/>
            <w:vAlign w:val="center"/>
          </w:tcPr>
          <w:p w14:paraId="498FC02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CB232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41B29E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2DF657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F447055" w14:textId="3D2BE0A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vAlign w:val="center"/>
          </w:tcPr>
          <w:p w14:paraId="1F96282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E8F07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01727F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3648A78" w14:textId="5755FD8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320D45E" w14:textId="18EBC08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192</w:t>
            </w:r>
          </w:p>
        </w:tc>
        <w:tc>
          <w:tcPr>
            <w:tcW w:w="1416" w:type="dxa"/>
            <w:vAlign w:val="center"/>
          </w:tcPr>
          <w:p w14:paraId="5D7FEB8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7B313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6694AE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12240A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A163A8E" w14:textId="274562B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01D119C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DD79A8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34EEFD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6545662" w14:textId="2BE7F8D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C82E5C9" w14:textId="7D432AF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95</w:t>
            </w:r>
          </w:p>
        </w:tc>
        <w:tc>
          <w:tcPr>
            <w:tcW w:w="1416" w:type="dxa"/>
            <w:vAlign w:val="center"/>
          </w:tcPr>
          <w:p w14:paraId="54B6375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76175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69B6C6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06C517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67E4D9A" w14:textId="14D37F0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vAlign w:val="center"/>
          </w:tcPr>
          <w:p w14:paraId="3673BAB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0CF4AB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B72EDF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3208E4E" w14:textId="10BBEAD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2FFEAD4" w14:textId="142DB4D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191</w:t>
            </w:r>
          </w:p>
        </w:tc>
        <w:tc>
          <w:tcPr>
            <w:tcW w:w="1416" w:type="dxa"/>
            <w:vAlign w:val="center"/>
          </w:tcPr>
          <w:p w14:paraId="7EE08C1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6B9E0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2EE70D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9AAC2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FCAE387" w14:textId="387E86E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ø8</w:t>
            </w:r>
            <w:r>
              <w:rPr>
                <w:color w:val="000000"/>
              </w:rPr>
              <w:t>9</w:t>
            </w:r>
          </w:p>
        </w:tc>
        <w:tc>
          <w:tcPr>
            <w:tcW w:w="3398" w:type="dxa"/>
            <w:vAlign w:val="center"/>
          </w:tcPr>
          <w:p w14:paraId="558794F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D69FF2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66D481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9736F8C" w14:textId="690AF32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C8B3BEE" w14:textId="641E52A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6" w:type="dxa"/>
            <w:vAlign w:val="center"/>
          </w:tcPr>
          <w:p w14:paraId="4486ECC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368DE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C0B358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6BE27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5DBBA75" w14:textId="7A56328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ø10</w:t>
            </w:r>
            <w:r>
              <w:rPr>
                <w:color w:val="000000"/>
              </w:rPr>
              <w:t>8</w:t>
            </w:r>
          </w:p>
        </w:tc>
        <w:tc>
          <w:tcPr>
            <w:tcW w:w="3398" w:type="dxa"/>
            <w:vAlign w:val="center"/>
          </w:tcPr>
          <w:p w14:paraId="398D026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1A30D5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743216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565A785" w14:textId="57DC442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27D83BC9" w14:textId="3830269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</w:t>
            </w:r>
          </w:p>
        </w:tc>
        <w:tc>
          <w:tcPr>
            <w:tcW w:w="1416" w:type="dxa"/>
            <w:vAlign w:val="bottom"/>
          </w:tcPr>
          <w:p w14:paraId="2D7A56C7" w14:textId="2A44A008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95FD214" w14:textId="25BC297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1FE9B94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511B4A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34CCD2E" w14:textId="3E8EF2C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54681502" w14:textId="0D037EA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37FAC98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B1193F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C670BE1" w14:textId="5A1E8A6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83F8EB3" w14:textId="60B0AB6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386</w:t>
            </w:r>
          </w:p>
        </w:tc>
        <w:tc>
          <w:tcPr>
            <w:tcW w:w="1416" w:type="dxa"/>
            <w:vAlign w:val="center"/>
          </w:tcPr>
          <w:p w14:paraId="395272A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05FDE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8216FD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476453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8494590" w14:textId="74AC25F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1DFE7A3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6A3156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977E0B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6F481FC" w14:textId="0B38901B" w:rsidR="007477E7" w:rsidRPr="00E11A00" w:rsidRDefault="007477E7" w:rsidP="007477E7">
            <w:pPr>
              <w:pStyle w:val="af5"/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6D2B4855" w14:textId="13FD118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3082D00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5736CC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78A444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CBE7D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A89018F" w14:textId="6E96714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050DB37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9AB11B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2D3240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91AAB5C" w14:textId="1C85DAE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F2CE1CE" w14:textId="562BF62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37DF7F9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42DAE7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8B178F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E6A0AB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52B08A4" w14:textId="6F90453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6EF771D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5D62A8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42A618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8EC1B6A" w14:textId="0CBCF8AD" w:rsidR="007477E7" w:rsidRPr="00E11A00" w:rsidRDefault="007477E7" w:rsidP="007477E7">
            <w:pPr>
              <w:pStyle w:val="af5"/>
            </w:pPr>
            <w:r w:rsidRPr="00E11A00"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64E45ACB" w14:textId="489CAB4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277BFAC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A51A19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D05987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B79BA4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7EAF707" w14:textId="3D63F05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</w:t>
            </w:r>
          </w:p>
        </w:tc>
        <w:tc>
          <w:tcPr>
            <w:tcW w:w="3398" w:type="dxa"/>
            <w:vAlign w:val="center"/>
          </w:tcPr>
          <w:p w14:paraId="7C138FD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5825C8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524D26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0A8A311" w14:textId="3E07941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084A15C" w14:textId="43C829F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1416" w:type="dxa"/>
            <w:vAlign w:val="center"/>
          </w:tcPr>
          <w:p w14:paraId="0B2F2CA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CFC6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FDA66C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AB5E65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F536A47" w14:textId="70FDCD4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25</w:t>
            </w:r>
          </w:p>
        </w:tc>
        <w:tc>
          <w:tcPr>
            <w:tcW w:w="3398" w:type="dxa"/>
            <w:vAlign w:val="center"/>
          </w:tcPr>
          <w:p w14:paraId="6E21269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8D2785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D5FD42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05AFCF7" w14:textId="53B8141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DA761EE" w14:textId="57E8DD7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416" w:type="dxa"/>
            <w:vAlign w:val="center"/>
          </w:tcPr>
          <w:p w14:paraId="0964A4E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51709A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952807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8A56D6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D630075" w14:textId="1B85609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</w:t>
            </w:r>
          </w:p>
        </w:tc>
        <w:tc>
          <w:tcPr>
            <w:tcW w:w="3398" w:type="dxa"/>
            <w:vAlign w:val="center"/>
          </w:tcPr>
          <w:p w14:paraId="2A153B8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B999EA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F67789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F8A9E49" w14:textId="66D787C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3E73766" w14:textId="7581A27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416" w:type="dxa"/>
            <w:vAlign w:val="center"/>
          </w:tcPr>
          <w:p w14:paraId="38453EF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8C52D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F4372C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D16E27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1FBDB61" w14:textId="09432ED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vAlign w:val="center"/>
          </w:tcPr>
          <w:p w14:paraId="661C0FB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D9507C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9590F2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8A7102E" w14:textId="7167AB3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C24735A" w14:textId="31204C0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1416" w:type="dxa"/>
            <w:vAlign w:val="center"/>
          </w:tcPr>
          <w:p w14:paraId="0D6A17D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A216C4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3104C7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99607D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B89A81" w14:textId="3F11638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9E10BA"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vAlign w:val="center"/>
          </w:tcPr>
          <w:p w14:paraId="140C0BF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D332EE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F9A8A7E" w14:textId="1923708F" w:rsidR="007477E7" w:rsidRPr="00E11A00" w:rsidRDefault="007477E7" w:rsidP="007477E7">
            <w:r w:rsidRPr="009E10BA">
              <w:t>Венткрафт</w:t>
            </w:r>
          </w:p>
        </w:tc>
        <w:tc>
          <w:tcPr>
            <w:tcW w:w="1133" w:type="dxa"/>
            <w:vAlign w:val="center"/>
          </w:tcPr>
          <w:p w14:paraId="06BFB6F4" w14:textId="7FA1DADD" w:rsidR="007477E7" w:rsidRPr="00E11A00" w:rsidRDefault="007477E7" w:rsidP="007477E7">
            <w:pPr>
              <w:pStyle w:val="af5"/>
            </w:pPr>
            <w:r w:rsidRPr="009E10BA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3DA6471" w14:textId="7F5643F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6C4C068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A48F0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245B1B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3528FA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15CECE0" w14:textId="2B7A92A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44F841F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3076C7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ED99D0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D69D011" w14:textId="1859F45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F5FE156" w14:textId="4E00040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0C546CD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DF803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603CC8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6BF921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E558487" w14:textId="71A83B0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vAlign w:val="center"/>
          </w:tcPr>
          <w:p w14:paraId="11CA240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2D428F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0341CB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A3F616B" w14:textId="5DECEF8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C8908EF" w14:textId="65AEF20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1416" w:type="dxa"/>
            <w:vAlign w:val="center"/>
          </w:tcPr>
          <w:p w14:paraId="0028821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D14120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CD74C8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C9BA8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8046C2E" w14:textId="0387CF6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9E10BA"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vAlign w:val="center"/>
          </w:tcPr>
          <w:p w14:paraId="5CB71CF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7DE29A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F1FA2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E15E95A" w14:textId="0C2CB2F5" w:rsidR="007477E7" w:rsidRPr="00E11A00" w:rsidRDefault="007477E7" w:rsidP="007477E7">
            <w:pPr>
              <w:pStyle w:val="af5"/>
            </w:pPr>
            <w:r w:rsidRPr="009E10BA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9A61D54" w14:textId="29DA233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9E10BA">
              <w:rPr>
                <w:color w:val="000000"/>
              </w:rPr>
              <w:t>88</w:t>
            </w:r>
          </w:p>
        </w:tc>
        <w:tc>
          <w:tcPr>
            <w:tcW w:w="1416" w:type="dxa"/>
            <w:vAlign w:val="center"/>
          </w:tcPr>
          <w:p w14:paraId="64BFEE4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247CD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88037E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9ED45F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2A45FC62" w14:textId="3086CAE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59EFF41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5743B4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712BE4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519849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EFFE7C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5A6A7D4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53EB8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7B126E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9ED247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99C754A" w14:textId="3E21ECE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024CA175" w14:textId="368A71F3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50DAA57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F0BE87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6E2A461" w14:textId="78423FCE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2FC8F415" w14:textId="2096BB7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4B48911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9F3C3F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7527A1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22D6B4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378EE43" w14:textId="51A1D6C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31596306" w14:textId="48B8C238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4D38991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F57201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C76E66D" w14:textId="72FFADD7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1872B5CC" w14:textId="55BD069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03B5108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48C8F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B27E73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223378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C14ED3D" w14:textId="4FB2C7D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69DDF86E" w14:textId="18AA508A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039078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86950C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4CD84E" w14:textId="58E07D25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2E130566" w14:textId="372DEB6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2AC2E47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AD9F8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11C34482" w14:textId="5ACD92D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4318FF2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DD5D4E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B5141A5" w14:textId="73DD288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13 этаж</w:t>
            </w:r>
          </w:p>
        </w:tc>
        <w:tc>
          <w:tcPr>
            <w:tcW w:w="3398" w:type="dxa"/>
            <w:vAlign w:val="center"/>
          </w:tcPr>
          <w:p w14:paraId="4750154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64D49C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E14B40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B4B751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8D7D98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6BC2137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72D31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CE56FB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102822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4797A3" w14:textId="773086C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vAlign w:val="center"/>
          </w:tcPr>
          <w:p w14:paraId="7D912C0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552938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BF3A367" w14:textId="1BAEC687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1CD060B7" w14:textId="1B02DAD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11B0C19" w14:textId="57936ED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05ABD6B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C59678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EFDC48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8FC30A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DE2BB66" w14:textId="4E0FC8B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0E3C1E4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3619A8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271EAA2" w14:textId="4E938DBD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7432E88" w14:textId="0DB1582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75CDD8A" w14:textId="6790083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6" w:type="dxa"/>
            <w:vAlign w:val="center"/>
          </w:tcPr>
          <w:p w14:paraId="20ABD19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A93B11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48C587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8685A2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657B3CF" w14:textId="1B971DD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3D99C8A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FB4120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A236796" w14:textId="0F607303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B49BA50" w14:textId="0228EC8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67D5A37" w14:textId="7706672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vAlign w:val="center"/>
          </w:tcPr>
          <w:p w14:paraId="71FAD0E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E2E62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974DEA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729DFD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C7CE717" w14:textId="4BB0564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6EBA28B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6B983C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601F84F" w14:textId="46E9DB99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549FC863" w14:textId="149A4A3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0D76811" w14:textId="7E1DB3F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32C00F7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D1D55E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F6DA0B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8D6EF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3E63D69" w14:textId="548EB77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62CEDCE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4FC87C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6F156D9" w14:textId="02223AD0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039DAB36" w14:textId="7636EF7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2BDEB11" w14:textId="348D810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5AEFCAB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C40724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17A5BE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BBB041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098B302" w14:textId="339B970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vAlign w:val="center"/>
          </w:tcPr>
          <w:p w14:paraId="0D1826A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290713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A5552C8" w14:textId="72FDA4D5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65594DB" w14:textId="07A96F8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C3C5300" w14:textId="0A29248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7148FEB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8618D6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A153D5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E2431D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D99C4D3" w14:textId="676C152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1F20AEE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3E22B4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6A43E4E" w14:textId="38738002" w:rsidR="007477E7" w:rsidRPr="00E11A00" w:rsidRDefault="007477E7" w:rsidP="007477E7">
            <w:r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75F7108C" w14:textId="4202B19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242BF60" w14:textId="7C63675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75B48AB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A3B255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836BAB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BDE592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C0E988F" w14:textId="0C802FA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56FFA80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8DDD49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13223C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92C76E" w14:textId="2CB0D23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8F9ADC4" w14:textId="167E4D5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0D8BF3C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D13B5E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9BD990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6A49BE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3FD959A" w14:textId="0669107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126126F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4217CE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3C2286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A93BF05" w14:textId="07AA731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113FBFC" w14:textId="310EE1F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16B6ABD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8EC3BC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FE6A26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9A5999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102C241" w14:textId="2300D1E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vAlign w:val="center"/>
          </w:tcPr>
          <w:p w14:paraId="61E2DD27" w14:textId="71812B5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574AFB1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28F38B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B80518B" w14:textId="03695B3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4C54C31" w14:textId="7BDD0AF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16" w:type="dxa"/>
            <w:vAlign w:val="center"/>
          </w:tcPr>
          <w:p w14:paraId="2008AFA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84811F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260ED7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DF00EB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D70A9FD" w14:textId="69F9C81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46363B42" w14:textId="2E7D329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298C1F7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FA0769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9F3696F" w14:textId="140A420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A209FAB" w14:textId="68935CA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1416" w:type="dxa"/>
            <w:vAlign w:val="center"/>
          </w:tcPr>
          <w:p w14:paraId="709A1C8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44D30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3A7966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B81D47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EC130A5" w14:textId="785684A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54743276" w14:textId="2A2AE80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08C0B0E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34F9E8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081909E" w14:textId="4B14692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5959C46" w14:textId="6911D1E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416" w:type="dxa"/>
            <w:vAlign w:val="center"/>
          </w:tcPr>
          <w:p w14:paraId="5798D69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6E185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E489E1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F4178A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DBEA850" w14:textId="6BAD9C1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564BD276" w14:textId="7E4A527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35D5EB0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AA7716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4B60C74" w14:textId="044B2C0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7089309" w14:textId="52E3C47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6" w:type="dxa"/>
            <w:vAlign w:val="center"/>
          </w:tcPr>
          <w:p w14:paraId="2EFD926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0E5E32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4D96F4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2E6D94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D29BC8D" w14:textId="06F488C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55334590" w14:textId="6E30370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2B00851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DFDE29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FEBDADC" w14:textId="4ABCB1C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637EF62" w14:textId="43FC369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1416" w:type="dxa"/>
            <w:vAlign w:val="center"/>
          </w:tcPr>
          <w:p w14:paraId="1AE744B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542F5B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C76C6C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77B210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9AE8CC3" w14:textId="3DC82EC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</w:t>
            </w:r>
            <w:r>
              <w:rPr>
                <w:color w:val="000000"/>
              </w:rPr>
              <w:t>65</w:t>
            </w:r>
            <w:r w:rsidRPr="005A3A5C">
              <w:rPr>
                <w:color w:val="000000"/>
              </w:rPr>
              <w:t>x3,5</w:t>
            </w:r>
          </w:p>
        </w:tc>
        <w:tc>
          <w:tcPr>
            <w:tcW w:w="3398" w:type="dxa"/>
            <w:vAlign w:val="center"/>
          </w:tcPr>
          <w:p w14:paraId="685B0DC6" w14:textId="43B6766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082C453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568121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48BD926" w14:textId="49E95AE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4164EE3" w14:textId="1850678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6" w:type="dxa"/>
            <w:vAlign w:val="center"/>
          </w:tcPr>
          <w:p w14:paraId="06DD2A4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AB375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758635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B4360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38988CE" w14:textId="5FA1185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0E520DA6" w14:textId="42306B9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7CE23F5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EA5DD7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C2E738E" w14:textId="569C8ED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D13C714" w14:textId="4F1FD7A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vAlign w:val="center"/>
          </w:tcPr>
          <w:p w14:paraId="2AC948D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FB723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D1EE77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E8F56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1A30D4" w14:textId="13A0A81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2FCFFD66" w14:textId="155E2BD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5938F75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976854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2E49EA2" w14:textId="58C49FA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7A68797" w14:textId="0A2D037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3AAC846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60F18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F63353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A394A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F89C5BF" w14:textId="7BEA982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2374016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465F40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64E975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00FC6CE" w14:textId="71DB617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84AB883" w14:textId="0837CC1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1</w:t>
            </w:r>
            <w:r>
              <w:rPr>
                <w:color w:val="000000"/>
              </w:rPr>
              <w:t>00</w:t>
            </w:r>
          </w:p>
        </w:tc>
        <w:tc>
          <w:tcPr>
            <w:tcW w:w="1416" w:type="dxa"/>
            <w:vAlign w:val="center"/>
          </w:tcPr>
          <w:p w14:paraId="35952DB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0895A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B393B6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BFE36C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28782E5" w14:textId="5F9DFD9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03B583E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592004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D22331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40F884D" w14:textId="4B16D5F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2EC9E42" w14:textId="461B101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1416" w:type="dxa"/>
            <w:vAlign w:val="center"/>
          </w:tcPr>
          <w:p w14:paraId="3A800AD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2DA5A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E02853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DA7E32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CC27D73" w14:textId="174608E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vAlign w:val="center"/>
          </w:tcPr>
          <w:p w14:paraId="5C5391A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07643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F9CAD2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8ABB830" w14:textId="74D0034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EC5EF91" w14:textId="6B1B46B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416" w:type="dxa"/>
            <w:vAlign w:val="center"/>
          </w:tcPr>
          <w:p w14:paraId="2A84574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1440B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8AFF4C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1BE652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03C5E65" w14:textId="1075891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76FE038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9D9829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874D2E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4CC7450" w14:textId="081A104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296ED1E" w14:textId="6AEE449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6" w:type="dxa"/>
            <w:vAlign w:val="center"/>
          </w:tcPr>
          <w:p w14:paraId="1313596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58FB5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595692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14F4A6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9E5CA13" w14:textId="51CAFAF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ø5</w:t>
            </w:r>
            <w:r>
              <w:rPr>
                <w:color w:val="000000"/>
              </w:rPr>
              <w:t>7</w:t>
            </w:r>
          </w:p>
        </w:tc>
        <w:tc>
          <w:tcPr>
            <w:tcW w:w="3398" w:type="dxa"/>
            <w:vAlign w:val="center"/>
          </w:tcPr>
          <w:p w14:paraId="2F861C6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6FBC18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33B4CE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50207FE" w14:textId="730A13D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9F97F74" w14:textId="64A9127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1416" w:type="dxa"/>
            <w:vAlign w:val="center"/>
          </w:tcPr>
          <w:p w14:paraId="039B595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BFFE8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923C5A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FEFAF7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92A7DB0" w14:textId="4535A7B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3E24712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716939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828728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2BD7B42" w14:textId="366FB41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2E55E3" w14:textId="765D321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6" w:type="dxa"/>
            <w:vAlign w:val="center"/>
          </w:tcPr>
          <w:p w14:paraId="3EA1C72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62B76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70782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C61CD6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F12351F" w14:textId="70589F9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ø8</w:t>
            </w:r>
            <w:r>
              <w:rPr>
                <w:color w:val="000000"/>
              </w:rPr>
              <w:t>9</w:t>
            </w:r>
          </w:p>
        </w:tc>
        <w:tc>
          <w:tcPr>
            <w:tcW w:w="3398" w:type="dxa"/>
            <w:vAlign w:val="center"/>
          </w:tcPr>
          <w:p w14:paraId="288CC96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C16E72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5AEBD9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BAC8F25" w14:textId="12EF0C8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5FC3BE3" w14:textId="77C0FC3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vAlign w:val="center"/>
          </w:tcPr>
          <w:p w14:paraId="089224D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9C40D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078EE3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7BE80A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259821F" w14:textId="4199EF3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ø10</w:t>
            </w:r>
            <w:r>
              <w:rPr>
                <w:color w:val="000000"/>
              </w:rPr>
              <w:t>8</w:t>
            </w:r>
          </w:p>
        </w:tc>
        <w:tc>
          <w:tcPr>
            <w:tcW w:w="3398" w:type="dxa"/>
            <w:vAlign w:val="center"/>
          </w:tcPr>
          <w:p w14:paraId="5EE1ACB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2ACA17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3BAD45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17077A7" w14:textId="497B651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2AB130A" w14:textId="1DE278E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bottom"/>
          </w:tcPr>
          <w:p w14:paraId="38064A83" w14:textId="14450352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465624C" w14:textId="369D2C9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10F783E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58012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D305BED" w14:textId="46C57C5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4343867D" w14:textId="214018B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108B38C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80D520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210B16E" w14:textId="330192D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573AF77" w14:textId="5E6AA12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1416" w:type="dxa"/>
            <w:vAlign w:val="center"/>
          </w:tcPr>
          <w:p w14:paraId="121F2E4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13FA05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20922D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28AE06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4D063FB" w14:textId="3BB4988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6998585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4830A3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22C4B7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858838C" w14:textId="1A4D3516" w:rsidR="007477E7" w:rsidRPr="00E11A00" w:rsidRDefault="007477E7" w:rsidP="007477E7">
            <w:pPr>
              <w:pStyle w:val="af5"/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76BB9835" w14:textId="1EFA5AF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15CB0DE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9E06ED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37CB8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8A922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615F2A2" w14:textId="05819F7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1309EC1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EB42EB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171DB7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7FCE667" w14:textId="58D0306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C1FE185" w14:textId="45DD25B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1E1B9EE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4ACF4C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4B995B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988450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BCCD37E" w14:textId="4FFD094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6BDA5A3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2C4013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46E8F8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08579B3" w14:textId="395A48FB" w:rsidR="007477E7" w:rsidRPr="00E11A00" w:rsidRDefault="007477E7" w:rsidP="007477E7">
            <w:pPr>
              <w:pStyle w:val="af5"/>
            </w:pPr>
            <w:r w:rsidRPr="00E11A00"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5B9A9653" w14:textId="57AE8AA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5485E73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04D70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48E61C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EB1381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FC297F1" w14:textId="5E099E0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20х3</w:t>
            </w:r>
          </w:p>
        </w:tc>
        <w:tc>
          <w:tcPr>
            <w:tcW w:w="3398" w:type="dxa"/>
            <w:vAlign w:val="center"/>
          </w:tcPr>
          <w:p w14:paraId="374B9F2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B24F07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329A42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F8C2CEF" w14:textId="3200545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FA4BDD1" w14:textId="51AFCF9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16" w:type="dxa"/>
            <w:vAlign w:val="center"/>
          </w:tcPr>
          <w:p w14:paraId="1E12E88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67012C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D53C45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549A2D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4F94854" w14:textId="60BAB83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25х3</w:t>
            </w:r>
          </w:p>
        </w:tc>
        <w:tc>
          <w:tcPr>
            <w:tcW w:w="3398" w:type="dxa"/>
            <w:vAlign w:val="center"/>
          </w:tcPr>
          <w:p w14:paraId="1A58B52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8297B2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A66113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8AF0521" w14:textId="763A7F0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D64ABE2" w14:textId="3D2745D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416" w:type="dxa"/>
            <w:vAlign w:val="center"/>
          </w:tcPr>
          <w:p w14:paraId="1A2308B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D11576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474DF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1A126D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E5BADAC" w14:textId="26AE57E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vAlign w:val="center"/>
          </w:tcPr>
          <w:p w14:paraId="3E224F5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54B8AC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E16AF6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7530EF4" w14:textId="096E8E1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8718413" w14:textId="714CB32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16" w:type="dxa"/>
            <w:vAlign w:val="center"/>
          </w:tcPr>
          <w:p w14:paraId="15E4BA2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C6173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C0986D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2B811D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A90DD61" w14:textId="2682F4D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vAlign w:val="center"/>
          </w:tcPr>
          <w:p w14:paraId="6289A7F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5FEA40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4E7517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92D59E2" w14:textId="08F7527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BDE2585" w14:textId="1322825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6" w:type="dxa"/>
            <w:vAlign w:val="center"/>
          </w:tcPr>
          <w:p w14:paraId="545220C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C14F3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1B3256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485C77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42A56F" w14:textId="2DEEC31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vAlign w:val="center"/>
          </w:tcPr>
          <w:p w14:paraId="66D14E7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6BB2AF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56BADA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EF2BA4A" w14:textId="3BBECC0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0E166B2" w14:textId="21A6FD3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6" w:type="dxa"/>
            <w:vAlign w:val="center"/>
          </w:tcPr>
          <w:p w14:paraId="422DB53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8F120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ED65A6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0ADD2E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77FD703" w14:textId="1E4E0A4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vAlign w:val="center"/>
          </w:tcPr>
          <w:p w14:paraId="3E684D5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26B750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F76058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DBFFB44" w14:textId="32ED9FC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9174203" w14:textId="6116BE6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7C4C2C8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15617A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879A50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056069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F48AAE6" w14:textId="40924E1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vAlign w:val="center"/>
          </w:tcPr>
          <w:p w14:paraId="11D108C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B49ADB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49A9BB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A5407C7" w14:textId="47CB247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4BB50E9" w14:textId="5743E8F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111BB88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F833AF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52B32A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BC666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FB0DF4D" w14:textId="634C1FF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vAlign w:val="center"/>
          </w:tcPr>
          <w:p w14:paraId="0F733FB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35F8EB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3F3EB4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F9533D2" w14:textId="7A74472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9F1C7E4" w14:textId="59DBD63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285</w:t>
            </w:r>
          </w:p>
        </w:tc>
        <w:tc>
          <w:tcPr>
            <w:tcW w:w="1416" w:type="dxa"/>
            <w:vAlign w:val="center"/>
          </w:tcPr>
          <w:p w14:paraId="7B8E766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6141E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67D041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5443AA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58A81F6" w14:textId="61B553B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vAlign w:val="center"/>
          </w:tcPr>
          <w:p w14:paraId="0DA8B92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CD3A72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EC0F795" w14:textId="045A8B79" w:rsidR="007477E7" w:rsidRPr="00E11A00" w:rsidRDefault="007477E7" w:rsidP="007477E7">
            <w:r>
              <w:t>Венткрафт</w:t>
            </w:r>
          </w:p>
        </w:tc>
        <w:tc>
          <w:tcPr>
            <w:tcW w:w="1133" w:type="dxa"/>
            <w:vAlign w:val="center"/>
          </w:tcPr>
          <w:p w14:paraId="4BE6FC99" w14:textId="20A5669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77561F4" w14:textId="045C98B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6D3BCED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7A077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C67BDA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13F35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96A9DBC" w14:textId="6F5AE49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5A31DBF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5D03BB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08FC30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639E4CC" w14:textId="0CFF6AD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60B263F" w14:textId="3DB27DC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24C72B4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D5493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27E41A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2E4236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52F4844" w14:textId="038FA2D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vAlign w:val="center"/>
          </w:tcPr>
          <w:p w14:paraId="51F4195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C7DFBA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82ADFC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FD68C30" w14:textId="3867F03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4CCD332" w14:textId="0678735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416" w:type="dxa"/>
            <w:vAlign w:val="center"/>
          </w:tcPr>
          <w:p w14:paraId="30CF032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0B7B3E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EBE521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0A939C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71A2AE3" w14:textId="55EC700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vAlign w:val="center"/>
          </w:tcPr>
          <w:p w14:paraId="31EC04B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67E519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70D485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39D8281" w14:textId="6A9347BC" w:rsidR="007477E7" w:rsidRPr="00E11A00" w:rsidRDefault="007477E7" w:rsidP="007477E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CA47896" w14:textId="2F33ED2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416" w:type="dxa"/>
            <w:vAlign w:val="center"/>
          </w:tcPr>
          <w:p w14:paraId="2CB2F7A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D3570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E35FF2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6608FE1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17C7BD0" w14:textId="761E0D0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0FA6A29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6B783E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94ACAC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551A95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8DACDF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3D1C68A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E6B18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DB2E51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8A7D5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3F679E5" w14:textId="79E64B7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51AF2E91" w14:textId="12E9D532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489A4B9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251B9D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4524CFB" w14:textId="2FA4A539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14603305" w14:textId="5A634F2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499207C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4149A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F7F546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30B1B9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C2D585B" w14:textId="2EE1588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42A3440B" w14:textId="160DEB18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0C76418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FBD72C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1E7EFE4" w14:textId="2F00A61A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09EAC3E4" w14:textId="46F0F7A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0E69AEF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68EE0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7292BC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2D614E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9EC3303" w14:textId="2558C09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556DDF2B" w14:textId="58E055CA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73174FB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05AB45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2C54DBE" w14:textId="3147FB6D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36442739" w14:textId="318564A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6FA18E3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7355A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23D901DC" w14:textId="14A8B7B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3CACA99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180C5AF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242CAF5B" w14:textId="37C186B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14 этаж</w:t>
            </w:r>
          </w:p>
        </w:tc>
        <w:tc>
          <w:tcPr>
            <w:tcW w:w="3398" w:type="dxa"/>
            <w:vAlign w:val="center"/>
          </w:tcPr>
          <w:p w14:paraId="614FF54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3824A2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862FF4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8E8031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7CC2B7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0EACCD2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46FEE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2E08F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6F229D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33C1B35" w14:textId="089ABD9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vAlign w:val="center"/>
          </w:tcPr>
          <w:p w14:paraId="43ECB4F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AE84DF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D03C077" w14:textId="3367CA75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3FB76DD" w14:textId="2FCEAF5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10BC9D7" w14:textId="272A59D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14:paraId="5C4AF08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1F975E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B4BB1B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31B064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ECDD3F9" w14:textId="1EC5DC9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6949D83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0F7967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553EB5B" w14:textId="27AC188C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3F78EEA1" w14:textId="1036733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D6777E6" w14:textId="13EF2CA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6" w:type="dxa"/>
            <w:vAlign w:val="center"/>
          </w:tcPr>
          <w:p w14:paraId="256F6B2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E6D89C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6827E4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EDC78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A0D0852" w14:textId="5991899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7105101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A48696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7005CDF" w14:textId="3F584E28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3F7C9A6" w14:textId="39BB286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3FFE236" w14:textId="5C08CE8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7A96039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81486C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8ECF11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733D77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ADDD05C" w14:textId="58E8013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5A8F5B5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8B03DF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C464EBA" w14:textId="57834B3C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047042C" w14:textId="62EA15B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F77D437" w14:textId="4950BE7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13151FB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C6E923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81A493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4E9213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EAD4255" w14:textId="39A6B32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77D6858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BCE67C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87063B6" w14:textId="4B34425A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AAE00ED" w14:textId="2EE2465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0666CB3" w14:textId="39B17B0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6" w:type="dxa"/>
            <w:vAlign w:val="center"/>
          </w:tcPr>
          <w:p w14:paraId="4464D86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BCDFAC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64C7A4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3784B6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8F188A2" w14:textId="68C9AC4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25137D0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7AF542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C3C05E8" w14:textId="1BE43AB4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5BB4F80" w14:textId="1DACC35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DE5C082" w14:textId="07CF949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3217215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C6769A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24545F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EFC4E3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0505117" w14:textId="4183209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vAlign w:val="center"/>
          </w:tcPr>
          <w:p w14:paraId="3443CE6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852003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CDFEE30" w14:textId="5E87321A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5C192F5" w14:textId="0399EE1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E2FB405" w14:textId="434F5EE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vAlign w:val="center"/>
          </w:tcPr>
          <w:p w14:paraId="1719F6B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1993B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437485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6994D0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22CBF89" w14:textId="56F9153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19BCDB3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D337F4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BA70257" w14:textId="2CAEDF01" w:rsidR="007477E7" w:rsidRPr="00E11A00" w:rsidRDefault="007477E7" w:rsidP="007477E7">
            <w:r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11118FF6" w14:textId="4BADF9E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9CC875D" w14:textId="6C59439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vAlign w:val="center"/>
          </w:tcPr>
          <w:p w14:paraId="6671E10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9D3FA5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D321C7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7DF646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01AEC94" w14:textId="37832A4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63F2AF9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047658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E0E1FC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EE57FA3" w14:textId="3DF9128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55E7D89" w14:textId="1749664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vAlign w:val="center"/>
          </w:tcPr>
          <w:p w14:paraId="5502CB3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73A934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DB3E2D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7B924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DA73703" w14:textId="75E51DA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32F62EA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96992B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22E579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6E2FEEA" w14:textId="71AED55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D5A46A6" w14:textId="5B3C91B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vAlign w:val="center"/>
          </w:tcPr>
          <w:p w14:paraId="6B5540D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A67A7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638DA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9124F3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E7697AD" w14:textId="3DAF5BE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vAlign w:val="center"/>
          </w:tcPr>
          <w:p w14:paraId="46A58A62" w14:textId="0B662DE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57BAB6D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104CC1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01574FB" w14:textId="69FC919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2357BA0" w14:textId="196B674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416" w:type="dxa"/>
            <w:vAlign w:val="center"/>
          </w:tcPr>
          <w:p w14:paraId="08D49D0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99627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AEF79E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3D32E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ED5AFF6" w14:textId="486561C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46CC627C" w14:textId="7464494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29EAFB0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6ACF61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4689855" w14:textId="465D42E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BA8CA85" w14:textId="02DB69D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1416" w:type="dxa"/>
            <w:vAlign w:val="center"/>
          </w:tcPr>
          <w:p w14:paraId="756E41C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1DD897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37A176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024DE1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16A3C7C" w14:textId="3678F8A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639EFFC4" w14:textId="59E7454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65C6EE2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BAC0FD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2E85644" w14:textId="1859B14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6423A29" w14:textId="43F1B2C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</w:t>
            </w:r>
            <w:r>
              <w:rPr>
                <w:color w:val="000000"/>
              </w:rPr>
              <w:t>83</w:t>
            </w:r>
          </w:p>
        </w:tc>
        <w:tc>
          <w:tcPr>
            <w:tcW w:w="1416" w:type="dxa"/>
            <w:vAlign w:val="center"/>
          </w:tcPr>
          <w:p w14:paraId="05BDE70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53B60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B1C06A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DDFEE5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2C703A6" w14:textId="2A643D8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57E3F02A" w14:textId="629A527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5E8154A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299328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A345728" w14:textId="55599B6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5008BDE" w14:textId="69ACB7C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6" w:type="dxa"/>
            <w:vAlign w:val="center"/>
          </w:tcPr>
          <w:p w14:paraId="3102CAE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2E87C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BD6914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D373BC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AFE4E91" w14:textId="22125D6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5918C666" w14:textId="3596F12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268019F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B70C33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FFDEE72" w14:textId="7AAEDEE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BB1609B" w14:textId="21AA2D6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1416" w:type="dxa"/>
            <w:vAlign w:val="center"/>
          </w:tcPr>
          <w:p w14:paraId="3ED4084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74F64B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5A1BC7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D75E3B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EAEF7DF" w14:textId="189D321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</w:t>
            </w:r>
            <w:r>
              <w:rPr>
                <w:color w:val="000000"/>
              </w:rPr>
              <w:t>65</w:t>
            </w:r>
            <w:r w:rsidRPr="005A3A5C">
              <w:rPr>
                <w:color w:val="000000"/>
              </w:rPr>
              <w:t>x3,5</w:t>
            </w:r>
          </w:p>
        </w:tc>
        <w:tc>
          <w:tcPr>
            <w:tcW w:w="3398" w:type="dxa"/>
            <w:vAlign w:val="center"/>
          </w:tcPr>
          <w:p w14:paraId="0967E5A1" w14:textId="6198975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71E10D2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1C19B4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6FE3F7" w14:textId="35F2DAC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E895265" w14:textId="40BF7C3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vAlign w:val="center"/>
          </w:tcPr>
          <w:p w14:paraId="252ADA7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0BBEC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B507B7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8C71C1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98D3428" w14:textId="0D0C990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6916DD43" w14:textId="3758707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2D33416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2612C7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4F3AA79" w14:textId="56DFA93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2DFA440" w14:textId="5D6CC72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416" w:type="dxa"/>
            <w:vAlign w:val="center"/>
          </w:tcPr>
          <w:p w14:paraId="28ACD8E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A09215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080038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99C756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2515BC6" w14:textId="3121FBC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063A5C94" w14:textId="7FC44FB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07FE3C3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F59A98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DCA2FAF" w14:textId="293209B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0943EFE" w14:textId="7FAAEE1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524157D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FD3841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B28023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145EA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A813717" w14:textId="5B7DE9C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7A2B4D2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A3D107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3AE748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6B97F8B" w14:textId="087EABA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55EADD1" w14:textId="7E8BBAC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416" w:type="dxa"/>
            <w:vAlign w:val="center"/>
          </w:tcPr>
          <w:p w14:paraId="7C3F1F3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9D573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9F8635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8EAEAE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74171DC" w14:textId="518A067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04B9E0A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9EB8D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97C24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503C27B" w14:textId="3727D64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C48A91F" w14:textId="0E545F1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1416" w:type="dxa"/>
            <w:vAlign w:val="center"/>
          </w:tcPr>
          <w:p w14:paraId="3A8CEC3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B4DFD3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1F63A6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9083FE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C8829FA" w14:textId="55D02A5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vAlign w:val="center"/>
          </w:tcPr>
          <w:p w14:paraId="3EBF4A5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B93C2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E977D4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4AD31C2" w14:textId="2DF59F5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35A9ECA" w14:textId="42EF25A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1416" w:type="dxa"/>
            <w:vAlign w:val="center"/>
          </w:tcPr>
          <w:p w14:paraId="568A97E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F16D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579CB4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E2B603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1167C1E" w14:textId="6B85197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26A43A7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56441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228E3E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5BD28EF" w14:textId="6C2FC0B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4D81BE2" w14:textId="7F01843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6" w:type="dxa"/>
            <w:vAlign w:val="center"/>
          </w:tcPr>
          <w:p w14:paraId="51B29CB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34179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84292F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C78515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ED440D5" w14:textId="7839704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ø5</w:t>
            </w:r>
            <w:r>
              <w:rPr>
                <w:color w:val="000000"/>
              </w:rPr>
              <w:t>7</w:t>
            </w:r>
          </w:p>
        </w:tc>
        <w:tc>
          <w:tcPr>
            <w:tcW w:w="3398" w:type="dxa"/>
            <w:vAlign w:val="center"/>
          </w:tcPr>
          <w:p w14:paraId="4FC7EBE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3B172B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98B2EC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B8F3129" w14:textId="4E94D58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F5DBEB1" w14:textId="3ED009B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1416" w:type="dxa"/>
            <w:vAlign w:val="center"/>
          </w:tcPr>
          <w:p w14:paraId="4A69937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F4B568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36F66E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D0DE4F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9162855" w14:textId="4E106B8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521612B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3D95F3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52654D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A9174C1" w14:textId="66F9AB3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938CFE0" w14:textId="1329B43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vAlign w:val="center"/>
          </w:tcPr>
          <w:p w14:paraId="738BB45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1916F8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59E8E6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3CA965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DF73258" w14:textId="41F3A96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vAlign w:val="center"/>
          </w:tcPr>
          <w:p w14:paraId="4F533B9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722506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A74120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1E48BBC" w14:textId="3BB5AA5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7D16211" w14:textId="43544C4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416" w:type="dxa"/>
            <w:vAlign w:val="center"/>
          </w:tcPr>
          <w:p w14:paraId="16AC1DE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04578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B53E4B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EC95C9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DF19A32" w14:textId="13FF31F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ø100</w:t>
            </w:r>
          </w:p>
        </w:tc>
        <w:tc>
          <w:tcPr>
            <w:tcW w:w="3398" w:type="dxa"/>
            <w:vAlign w:val="center"/>
          </w:tcPr>
          <w:p w14:paraId="08B5308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A13860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A08C1D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D00F0AE" w14:textId="402D637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81E170E" w14:textId="284EB58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bottom"/>
          </w:tcPr>
          <w:p w14:paraId="756757BD" w14:textId="6E971DA9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89DDDD5" w14:textId="3659D4E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6309FA9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79D3A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B9E76A" w14:textId="2F48989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1EEFB25D" w14:textId="0F121B4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6C9A5FF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96174A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AC61626" w14:textId="44ACCDB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C4C68AE" w14:textId="345C4F9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1416" w:type="dxa"/>
            <w:vAlign w:val="center"/>
          </w:tcPr>
          <w:p w14:paraId="6A58898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A0708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E7EE15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0DFE70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8AF8FEC" w14:textId="54669F4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0231456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7402CD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405760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08D91F4" w14:textId="7FF99346" w:rsidR="007477E7" w:rsidRPr="00E11A00" w:rsidRDefault="007477E7" w:rsidP="007477E7">
            <w:pPr>
              <w:pStyle w:val="af5"/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62252C4F" w14:textId="2493E9E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4721B76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385C90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C79D56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98D7D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69D6DAF" w14:textId="5980238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2085A1D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19EE26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760DB8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9D23D15" w14:textId="23E07E4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017E1836" w14:textId="76599AD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5D73915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359B28D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9A02E1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8FCDDD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7D61EAC" w14:textId="669658F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1C63897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19DAA6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89EAA7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9FDDBBD" w14:textId="30E0B9F4" w:rsidR="007477E7" w:rsidRPr="00E11A00" w:rsidRDefault="007477E7" w:rsidP="007477E7">
            <w:pPr>
              <w:pStyle w:val="af5"/>
            </w:pPr>
            <w:r w:rsidRPr="00E11A00"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2AE3B2F5" w14:textId="384A898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7C553DE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351CD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FAA495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113DA1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1A208EE" w14:textId="1E8AC94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20х3</w:t>
            </w:r>
          </w:p>
        </w:tc>
        <w:tc>
          <w:tcPr>
            <w:tcW w:w="3398" w:type="dxa"/>
            <w:vAlign w:val="center"/>
          </w:tcPr>
          <w:p w14:paraId="703D803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26D40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45E014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563D3F8" w14:textId="4D57617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1C78D0A" w14:textId="2C43A59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vAlign w:val="center"/>
          </w:tcPr>
          <w:p w14:paraId="4F7A781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5E2B2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7006EE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2CD589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ACC7099" w14:textId="3A34800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vAlign w:val="center"/>
          </w:tcPr>
          <w:p w14:paraId="30086BF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E2286B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D963BB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77CFE1F" w14:textId="0B1F5A4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12DB8AB" w14:textId="4CD79E0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16" w:type="dxa"/>
            <w:vAlign w:val="center"/>
          </w:tcPr>
          <w:p w14:paraId="52121D9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05D67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26218A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6ABD3E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8EC6CE1" w14:textId="06D54D0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vAlign w:val="center"/>
          </w:tcPr>
          <w:p w14:paraId="4119BD2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37AF4C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F0CA40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2FD4316" w14:textId="3FF8D60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90372CA" w14:textId="4837347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vAlign w:val="center"/>
          </w:tcPr>
          <w:p w14:paraId="74579A6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CA63C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830C20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859100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BC856C6" w14:textId="08E3967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vAlign w:val="center"/>
          </w:tcPr>
          <w:p w14:paraId="5FB5C44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B384D5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9FB98C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42127DE" w14:textId="1E10FF2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03491C" w14:textId="0D19F29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416" w:type="dxa"/>
            <w:vAlign w:val="center"/>
          </w:tcPr>
          <w:p w14:paraId="0418B2B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8D779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FEAFEB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19063E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B557B31" w14:textId="377C0F6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vAlign w:val="center"/>
          </w:tcPr>
          <w:p w14:paraId="496404A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D14670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2C1F70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62F7055" w14:textId="2D68A58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4F55913" w14:textId="22A24F0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036712D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4A42A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0AE912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53B9A3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A97E5A1" w14:textId="47BFBC5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vAlign w:val="center"/>
          </w:tcPr>
          <w:p w14:paraId="10512D6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548839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9EC2AC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43179EC" w14:textId="21A8C01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91F089C" w14:textId="61DE7A4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469A132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FDD87C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3A067A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03069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320BA01" w14:textId="2F054DD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vAlign w:val="center"/>
          </w:tcPr>
          <w:p w14:paraId="298C887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F5BF76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62DF5E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C3FFC42" w14:textId="7988AB8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DBD392E" w14:textId="0B28C27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16" w:type="dxa"/>
            <w:vAlign w:val="center"/>
          </w:tcPr>
          <w:p w14:paraId="5F47854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D1FB3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3F78AC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BB5E56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C2EC257" w14:textId="35B83AA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vAlign w:val="center"/>
          </w:tcPr>
          <w:p w14:paraId="68E24B4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C700F6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20AFBD8" w14:textId="77AEC4B9" w:rsidR="007477E7" w:rsidRPr="00E11A00" w:rsidRDefault="007477E7" w:rsidP="007477E7">
            <w:r>
              <w:t>Венткрафт</w:t>
            </w:r>
          </w:p>
        </w:tc>
        <w:tc>
          <w:tcPr>
            <w:tcW w:w="1133" w:type="dxa"/>
            <w:vAlign w:val="center"/>
          </w:tcPr>
          <w:p w14:paraId="7A6C4DC1" w14:textId="06BDE5E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7EFDF7A" w14:textId="3E2A33D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385D073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E99B4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AC1B74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A94AC4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4A2A092" w14:textId="7412FC1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7DF6ED6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4FDBB7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50DAF9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9168BF3" w14:textId="175EFC4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103BD6D" w14:textId="32008FC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0786B16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5075B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B82ED8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4A0F84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E60D12B" w14:textId="5A996FC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vAlign w:val="center"/>
          </w:tcPr>
          <w:p w14:paraId="13454C9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49915C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FE4441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315CC73" w14:textId="4B6324D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6512F4C" w14:textId="3589921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416" w:type="dxa"/>
            <w:vAlign w:val="center"/>
          </w:tcPr>
          <w:p w14:paraId="7390301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91555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8A4040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E00E1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68885D5" w14:textId="79B56BF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vAlign w:val="center"/>
          </w:tcPr>
          <w:p w14:paraId="7E83065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396CF7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BA0A62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D13BF72" w14:textId="3FFBE21C" w:rsidR="007477E7" w:rsidRPr="00E11A00" w:rsidRDefault="007477E7" w:rsidP="007477E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9A473F9" w14:textId="3D1E1DE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416" w:type="dxa"/>
            <w:vAlign w:val="center"/>
          </w:tcPr>
          <w:p w14:paraId="2501DF2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DB21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4F7361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73A8103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4A744A73" w14:textId="476EA0B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6A58E90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FEFB34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9BDF53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7766A4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4D8BB7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499D174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93D8F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28F75A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AE34A0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C9BCC6E" w14:textId="7A18F00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1FFE624B" w14:textId="29BD7BC3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7D0D91E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A3A07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C4FC2C7" w14:textId="6541B04B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1AF04C6C" w14:textId="24151FE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0FB0961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47AB57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92B399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4A1A46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2D7669" w14:textId="59751DD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1324764F" w14:textId="7D0744F4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78DB783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69F7C5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F7215CE" w14:textId="1AED4226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56BB77DF" w14:textId="1B0F68E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70F27F8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14206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074AE6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4E89C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208DC22" w14:textId="39370E4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28F1BE59" w14:textId="102B766A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5D20267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56F79D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0A12CAE" w14:textId="6E6A71F5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123BDC51" w14:textId="04A2BFB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1D7FBF6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A17EC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48DDCFAB" w14:textId="3888C9E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2F42528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752C896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5DE5D3F2" w14:textId="35E56AE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15 этаж</w:t>
            </w:r>
          </w:p>
        </w:tc>
        <w:tc>
          <w:tcPr>
            <w:tcW w:w="3398" w:type="dxa"/>
            <w:vAlign w:val="center"/>
          </w:tcPr>
          <w:p w14:paraId="5500CBC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A95B5B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C69A21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B7D5B4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323685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5067B33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5523ED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0E50C6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E646E9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DF277A3" w14:textId="0832D86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006.0CC2R3-50</w:t>
            </w:r>
          </w:p>
        </w:tc>
        <w:tc>
          <w:tcPr>
            <w:tcW w:w="3398" w:type="dxa"/>
            <w:vAlign w:val="center"/>
          </w:tcPr>
          <w:p w14:paraId="29E45C3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8B2861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3CE1D15" w14:textId="21A4F0D7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053E7F7B" w14:textId="4FB82087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49AD44C9" w14:textId="65C4AC4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14:paraId="1734A83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260D9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18DA5B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E190F5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26DC96E" w14:textId="451182A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007.0CC2R3-50</w:t>
            </w:r>
          </w:p>
        </w:tc>
        <w:tc>
          <w:tcPr>
            <w:tcW w:w="3398" w:type="dxa"/>
            <w:vAlign w:val="center"/>
          </w:tcPr>
          <w:p w14:paraId="58D5641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6DAC1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3707B46" w14:textId="4BCDDAE4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D3602BF" w14:textId="33534CB2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2C143CD1" w14:textId="1DB229C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1416" w:type="dxa"/>
            <w:vAlign w:val="center"/>
          </w:tcPr>
          <w:p w14:paraId="1F6DF93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FD896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B76E2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21A264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03B6DBA" w14:textId="56F953F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011.0CC2R3-50</w:t>
            </w:r>
          </w:p>
        </w:tc>
        <w:tc>
          <w:tcPr>
            <w:tcW w:w="3398" w:type="dxa"/>
            <w:vAlign w:val="center"/>
          </w:tcPr>
          <w:p w14:paraId="42ED3CA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23DD45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9074A52" w14:textId="3618008E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7BB0148" w14:textId="51DA13CA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0C2D0AAA" w14:textId="3635FBC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1416" w:type="dxa"/>
            <w:vAlign w:val="center"/>
          </w:tcPr>
          <w:p w14:paraId="36FED7A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9A2F3F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91C1E1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E53E7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79ADC03" w14:textId="5009FC5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015.0CC2R3-50</w:t>
            </w:r>
          </w:p>
        </w:tc>
        <w:tc>
          <w:tcPr>
            <w:tcW w:w="3398" w:type="dxa"/>
            <w:vAlign w:val="center"/>
          </w:tcPr>
          <w:p w14:paraId="2AF7251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656166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FA658B8" w14:textId="2A2305D4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BA64283" w14:textId="1CA35688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34529A38" w14:textId="413B61F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14:paraId="5FF32F4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F69CE4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A76398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6BB221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41775A5" w14:textId="1E293FC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021.0CC2R3-50</w:t>
            </w:r>
          </w:p>
        </w:tc>
        <w:tc>
          <w:tcPr>
            <w:tcW w:w="3398" w:type="dxa"/>
            <w:vAlign w:val="center"/>
          </w:tcPr>
          <w:p w14:paraId="1308F1B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92DCAD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CCBF113" w14:textId="2F809E58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6EC449D" w14:textId="744762C4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71110549" w14:textId="71A5005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3504C1F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29147A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E9D5D0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48A509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9430C3F" w14:textId="620C306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023.0CC2R3-50</w:t>
            </w:r>
          </w:p>
        </w:tc>
        <w:tc>
          <w:tcPr>
            <w:tcW w:w="3398" w:type="dxa"/>
            <w:vAlign w:val="center"/>
          </w:tcPr>
          <w:p w14:paraId="7C39A0B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9D8099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FF4AFCE" w14:textId="08AA9F71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9097CC0" w14:textId="14B35D5D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2C03C8F6" w14:textId="40116BD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14:paraId="28415ED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EDFE69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AF7311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06EEA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2FD2720" w14:textId="7761D8C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64D2B68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2B1A3A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3DFF723" w14:textId="7FC68922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218DFC4" w14:textId="7E87CFC3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3F4D6242" w14:textId="3B3A7A2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vAlign w:val="center"/>
          </w:tcPr>
          <w:p w14:paraId="16BF41C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24BA49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CADBF3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8241F1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CC8C0FF" w14:textId="4D6C1B6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Насос дренажный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0CA0A6B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A29920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7D3E98F" w14:textId="476523D3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17B41D0B" w14:textId="0E1C3FD4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73CAFFD7" w14:textId="6CC96A4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vAlign w:val="center"/>
          </w:tcPr>
          <w:p w14:paraId="4DC5DAE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A6CD82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359FDD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08C7EE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8ED8ED5" w14:textId="05FE08F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 xml:space="preserve">Ручной балансировочный клапан 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>MVT</w:t>
            </w:r>
            <w:r w:rsidRPr="000D70A3">
              <w:rPr>
                <w:rFonts w:cs="Times New Roman"/>
                <w:color w:val="000000"/>
                <w:szCs w:val="24"/>
              </w:rPr>
              <w:t>-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>R</w:t>
            </w:r>
            <w:r w:rsidRPr="000D70A3">
              <w:rPr>
                <w:rFonts w:cs="Times New Roman"/>
                <w:color w:val="000000"/>
                <w:szCs w:val="24"/>
              </w:rPr>
              <w:t xml:space="preserve"> Ду20</w:t>
            </w:r>
          </w:p>
        </w:tc>
        <w:tc>
          <w:tcPr>
            <w:tcW w:w="3398" w:type="dxa"/>
            <w:vAlign w:val="center"/>
          </w:tcPr>
          <w:p w14:paraId="6C8D413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20BD1E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A7FFBD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AEDED35" w14:textId="7DAAE556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54B1E345" w14:textId="202D0CE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vAlign w:val="center"/>
          </w:tcPr>
          <w:p w14:paraId="47689FD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3C7CEE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D14325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E6BED3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D78DF40" w14:textId="7B53D84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Кран шаровый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0D70A3">
              <w:rPr>
                <w:rFonts w:cs="Times New Roman"/>
                <w:color w:val="000000"/>
                <w:szCs w:val="24"/>
              </w:rPr>
              <w:t>Ду20</w:t>
            </w:r>
          </w:p>
        </w:tc>
        <w:tc>
          <w:tcPr>
            <w:tcW w:w="3398" w:type="dxa"/>
            <w:vAlign w:val="center"/>
          </w:tcPr>
          <w:p w14:paraId="51198CE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C3EDD5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2BF577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18BFEF3" w14:textId="5A9DBD2A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62C06E17" w14:textId="706EE14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vAlign w:val="center"/>
          </w:tcPr>
          <w:p w14:paraId="0B4C62F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C7C715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0490F0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DC7F3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8081BC4" w14:textId="68C545A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ø20</w:t>
            </w:r>
          </w:p>
        </w:tc>
        <w:tc>
          <w:tcPr>
            <w:tcW w:w="3398" w:type="dxa"/>
            <w:vAlign w:val="center"/>
          </w:tcPr>
          <w:p w14:paraId="1A1E2B69" w14:textId="730DB7A9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127422A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6138E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8D0DB86" w14:textId="704BBDBC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4F8262D8" w14:textId="24BAD28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1416" w:type="dxa"/>
            <w:vAlign w:val="center"/>
          </w:tcPr>
          <w:p w14:paraId="5816D70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440A3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15B50A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DD1CBE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488CA84" w14:textId="2E2A666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ø25</w:t>
            </w:r>
          </w:p>
        </w:tc>
        <w:tc>
          <w:tcPr>
            <w:tcW w:w="3398" w:type="dxa"/>
            <w:vAlign w:val="center"/>
          </w:tcPr>
          <w:p w14:paraId="7ECE031D" w14:textId="2BA8029F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05A759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95DAD5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9CEF49C" w14:textId="677948E1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238AEC00" w14:textId="32EDC5A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197</w:t>
            </w:r>
          </w:p>
        </w:tc>
        <w:tc>
          <w:tcPr>
            <w:tcW w:w="1416" w:type="dxa"/>
            <w:vAlign w:val="center"/>
          </w:tcPr>
          <w:p w14:paraId="238C81F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636D0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3F3E87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7321B1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8453371" w14:textId="66C3FF9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ø32</w:t>
            </w:r>
          </w:p>
        </w:tc>
        <w:tc>
          <w:tcPr>
            <w:tcW w:w="3398" w:type="dxa"/>
            <w:vAlign w:val="center"/>
          </w:tcPr>
          <w:p w14:paraId="01D34ED8" w14:textId="08321E7A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2284715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DFBD06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0779F38" w14:textId="05C7EC24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1823F4F9" w14:textId="61BACEE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112</w:t>
            </w:r>
          </w:p>
        </w:tc>
        <w:tc>
          <w:tcPr>
            <w:tcW w:w="1416" w:type="dxa"/>
            <w:vAlign w:val="center"/>
          </w:tcPr>
          <w:p w14:paraId="3679AED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534C19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A4F11F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F2A0DF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B67D7A3" w14:textId="56A186F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ø40</w:t>
            </w:r>
          </w:p>
        </w:tc>
        <w:tc>
          <w:tcPr>
            <w:tcW w:w="3398" w:type="dxa"/>
            <w:vAlign w:val="center"/>
          </w:tcPr>
          <w:p w14:paraId="69C8668C" w14:textId="0DC34092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812FD0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B80B14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31EE20A" w14:textId="1690D32B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42D27844" w14:textId="4D01DFF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165</w:t>
            </w:r>
          </w:p>
        </w:tc>
        <w:tc>
          <w:tcPr>
            <w:tcW w:w="1416" w:type="dxa"/>
            <w:vAlign w:val="center"/>
          </w:tcPr>
          <w:p w14:paraId="1F5CB25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3304E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9506E8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701B1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5CC720A" w14:textId="5BF96A7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ø50</w:t>
            </w:r>
          </w:p>
        </w:tc>
        <w:tc>
          <w:tcPr>
            <w:tcW w:w="3398" w:type="dxa"/>
            <w:vAlign w:val="center"/>
          </w:tcPr>
          <w:p w14:paraId="5F3FA8F2" w14:textId="0A76DE88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2841386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91DEE9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C56AD2F" w14:textId="0D43C5D3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643EC2DB" w14:textId="7C08EEE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1416" w:type="dxa"/>
            <w:vAlign w:val="center"/>
          </w:tcPr>
          <w:p w14:paraId="56C6432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0AB86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94B5D5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AE071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852DE76" w14:textId="7DC1865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ø65</w:t>
            </w:r>
          </w:p>
        </w:tc>
        <w:tc>
          <w:tcPr>
            <w:tcW w:w="3398" w:type="dxa"/>
            <w:vAlign w:val="center"/>
          </w:tcPr>
          <w:p w14:paraId="4E2D3E4A" w14:textId="044C2FB2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38BB8C8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E0AE34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2BCB74F" w14:textId="79CE8305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2CD14038" w14:textId="0285625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123</w:t>
            </w:r>
          </w:p>
        </w:tc>
        <w:tc>
          <w:tcPr>
            <w:tcW w:w="1416" w:type="dxa"/>
            <w:vAlign w:val="center"/>
          </w:tcPr>
          <w:p w14:paraId="72997B1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14C80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F8D85E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1258D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E823BF" w14:textId="521A391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ø80</w:t>
            </w:r>
          </w:p>
        </w:tc>
        <w:tc>
          <w:tcPr>
            <w:tcW w:w="3398" w:type="dxa"/>
            <w:vAlign w:val="center"/>
          </w:tcPr>
          <w:p w14:paraId="13B05432" w14:textId="530DC608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6E9AB4B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014A7C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3764819" w14:textId="52731019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1BB8E51D" w14:textId="233D7E3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1416" w:type="dxa"/>
            <w:vAlign w:val="center"/>
          </w:tcPr>
          <w:p w14:paraId="1F3A511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45CB1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8A5289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57BB0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7ADCA09" w14:textId="091F52A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ø100</w:t>
            </w:r>
          </w:p>
        </w:tc>
        <w:tc>
          <w:tcPr>
            <w:tcW w:w="3398" w:type="dxa"/>
            <w:vAlign w:val="center"/>
          </w:tcPr>
          <w:p w14:paraId="112CAFB6" w14:textId="11B3A31F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7A5D96E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374230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9713D21" w14:textId="3385A1CC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1842F6A1" w14:textId="289CD82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5BFC379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5ED38B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AB7259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313ACA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4D29307" w14:textId="241DA0E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1D5F34A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873E4F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12328E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CE4EB99" w14:textId="1FB33329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752F49EF" w14:textId="38BE72E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1416" w:type="dxa"/>
            <w:vAlign w:val="center"/>
          </w:tcPr>
          <w:p w14:paraId="323451A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2E63C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0C9C98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F299FD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AE6E037" w14:textId="7D4BCF6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26346C4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42AD8E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ACEF79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0FD637A" w14:textId="606186ED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03DE1052" w14:textId="1882158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197</w:t>
            </w:r>
          </w:p>
        </w:tc>
        <w:tc>
          <w:tcPr>
            <w:tcW w:w="1416" w:type="dxa"/>
            <w:vAlign w:val="center"/>
          </w:tcPr>
          <w:p w14:paraId="7924DAD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EBC3F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9E4A7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845F28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E74EEE5" w14:textId="5180B74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vAlign w:val="center"/>
          </w:tcPr>
          <w:p w14:paraId="06FD8B3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7D3073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5C885F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8C875C0" w14:textId="52050E51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3D5A2DDA" w14:textId="2703113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112</w:t>
            </w:r>
          </w:p>
        </w:tc>
        <w:tc>
          <w:tcPr>
            <w:tcW w:w="1416" w:type="dxa"/>
            <w:vAlign w:val="center"/>
          </w:tcPr>
          <w:p w14:paraId="479DDBA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FFD51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7756C3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9A934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611473C" w14:textId="3BB94CD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3FE6C25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2BA022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4F28D9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82F468D" w14:textId="4EC6B637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78B287DB" w14:textId="3849467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165</w:t>
            </w:r>
          </w:p>
        </w:tc>
        <w:tc>
          <w:tcPr>
            <w:tcW w:w="1416" w:type="dxa"/>
            <w:vAlign w:val="center"/>
          </w:tcPr>
          <w:p w14:paraId="7412C75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75DB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75467E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EC4932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64F1D75" w14:textId="6E20AE4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vAlign w:val="center"/>
          </w:tcPr>
          <w:p w14:paraId="6429F1D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830756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614497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352D5F6" w14:textId="76C9AC7B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5BE70AA5" w14:textId="31EAE5C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E0C38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1416" w:type="dxa"/>
            <w:vAlign w:val="center"/>
          </w:tcPr>
          <w:p w14:paraId="4990325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E7D1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A7528E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C241F2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0CCFC01" w14:textId="1B7E610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32EC997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9C841A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28C3C5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8F40C81" w14:textId="5A5C4F69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75909976" w14:textId="225F462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123</w:t>
            </w:r>
          </w:p>
        </w:tc>
        <w:tc>
          <w:tcPr>
            <w:tcW w:w="1416" w:type="dxa"/>
            <w:vAlign w:val="center"/>
          </w:tcPr>
          <w:p w14:paraId="475C339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33D4B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87B91C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BB01D3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E5E5A6C" w14:textId="3C12822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vAlign w:val="center"/>
          </w:tcPr>
          <w:p w14:paraId="54BF899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30F6EE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21F75F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FCF525" w14:textId="2D172EE4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12556EAD" w14:textId="6D6EA0D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1416" w:type="dxa"/>
            <w:vAlign w:val="center"/>
          </w:tcPr>
          <w:p w14:paraId="72839B5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DEB572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282AEB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794E0A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57C3512" w14:textId="481C506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b=32 мм для ø100</w:t>
            </w:r>
          </w:p>
        </w:tc>
        <w:tc>
          <w:tcPr>
            <w:tcW w:w="3398" w:type="dxa"/>
            <w:vAlign w:val="center"/>
          </w:tcPr>
          <w:p w14:paraId="390CE6C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EFE483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C2563B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16F0F05" w14:textId="0145A7F0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1C9FD463" w14:textId="684842D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3AA39BD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9DEC6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129F0B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A757C0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23A7FA" w14:textId="3739ACE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1AF00BB2" w14:textId="3AAA8A42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05FD786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8006E2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38F394A" w14:textId="3B86E13D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5895CBA2" w14:textId="407BC42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602</w:t>
            </w:r>
          </w:p>
        </w:tc>
        <w:tc>
          <w:tcPr>
            <w:tcW w:w="1416" w:type="dxa"/>
            <w:vAlign w:val="center"/>
          </w:tcPr>
          <w:p w14:paraId="05B1FA8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7E46C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26A3FD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1040AA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319534E" w14:textId="672070E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7D9D985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1EB67D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EFB0F6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08A9EA9" w14:textId="6297D688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кг</w:t>
            </w:r>
          </w:p>
        </w:tc>
        <w:tc>
          <w:tcPr>
            <w:tcW w:w="1133" w:type="dxa"/>
            <w:vAlign w:val="center"/>
          </w:tcPr>
          <w:p w14:paraId="40F594BB" w14:textId="760E1B5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2857B3E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9CB8C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9F8B32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11F7A1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F9A8DAE" w14:textId="163B9CB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773A2C3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BE47C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7D4F11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F32D27C" w14:textId="07F7F6AB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7BC19691" w14:textId="4EBEBDF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4CBA295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D1DC2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365B16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FE460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9D12001" w14:textId="068A56E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66C5BFA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B57065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49A53A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F87FBAC" w14:textId="043532F7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6ECEAC54" w14:textId="07F0ED0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09B6113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BF71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752478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F537F0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13D1BBD" w14:textId="40C2AB7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ø20</w:t>
            </w:r>
          </w:p>
        </w:tc>
        <w:tc>
          <w:tcPr>
            <w:tcW w:w="3398" w:type="dxa"/>
            <w:vAlign w:val="center"/>
          </w:tcPr>
          <w:p w14:paraId="605E069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22F9C0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781BC3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71D831C" w14:textId="0739DB37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223BA4D0" w14:textId="519B89A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219</w:t>
            </w:r>
          </w:p>
        </w:tc>
        <w:tc>
          <w:tcPr>
            <w:tcW w:w="1416" w:type="dxa"/>
            <w:vAlign w:val="center"/>
          </w:tcPr>
          <w:p w14:paraId="652E78A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D7AE9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E509B3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8ECA0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2E8588A" w14:textId="56FD6A4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ø25</w:t>
            </w:r>
          </w:p>
        </w:tc>
        <w:tc>
          <w:tcPr>
            <w:tcW w:w="3398" w:type="dxa"/>
            <w:vAlign w:val="center"/>
          </w:tcPr>
          <w:p w14:paraId="1699674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61AAFC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8D75C7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902E08E" w14:textId="52E2AA4A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1E6D5837" w14:textId="5CABAED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14:paraId="63DE0B6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68249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D4FD7D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55F1EB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D2B1460" w14:textId="415EBB9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ø32</w:t>
            </w:r>
          </w:p>
        </w:tc>
        <w:tc>
          <w:tcPr>
            <w:tcW w:w="3398" w:type="dxa"/>
            <w:vAlign w:val="center"/>
          </w:tcPr>
          <w:p w14:paraId="48B966F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BAEEAA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06C6D2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AA4F16C" w14:textId="6A4FF2D0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54CE9E2A" w14:textId="1822F6A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1416" w:type="dxa"/>
            <w:vAlign w:val="center"/>
          </w:tcPr>
          <w:p w14:paraId="15969A9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DB614F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5BE2DB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B19550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5E1127D" w14:textId="105DE78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ø40</w:t>
            </w:r>
          </w:p>
        </w:tc>
        <w:tc>
          <w:tcPr>
            <w:tcW w:w="3398" w:type="dxa"/>
            <w:vAlign w:val="center"/>
          </w:tcPr>
          <w:p w14:paraId="568F30C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E4F4DB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366006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B2A9131" w14:textId="7D88AF23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7B10BE7E" w14:textId="7FB3C44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14:paraId="4C68E2B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CEFC9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F7A716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BEB8F2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6E0B42C" w14:textId="2E7DCDA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ø50</w:t>
            </w:r>
          </w:p>
        </w:tc>
        <w:tc>
          <w:tcPr>
            <w:tcW w:w="3398" w:type="dxa"/>
            <w:vAlign w:val="center"/>
          </w:tcPr>
          <w:p w14:paraId="056CDB5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C2887C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9ECD27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D526FBB" w14:textId="2B47753B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2E95066B" w14:textId="6F69320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1416" w:type="dxa"/>
            <w:vAlign w:val="center"/>
          </w:tcPr>
          <w:p w14:paraId="2623F42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5AB91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49AB83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75E61E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ADEA5B2" w14:textId="31B1D97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ø63</w:t>
            </w:r>
          </w:p>
        </w:tc>
        <w:tc>
          <w:tcPr>
            <w:tcW w:w="3398" w:type="dxa"/>
            <w:vAlign w:val="center"/>
          </w:tcPr>
          <w:p w14:paraId="7A87822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B988F3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6BC3A9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E201FAC" w14:textId="0EF1763E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116BF682" w14:textId="6051D63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75DC97B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B5340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9A3DC8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9988C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321AEC9" w14:textId="3E9467A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ø75</w:t>
            </w:r>
          </w:p>
        </w:tc>
        <w:tc>
          <w:tcPr>
            <w:tcW w:w="3398" w:type="dxa"/>
            <w:vAlign w:val="center"/>
          </w:tcPr>
          <w:p w14:paraId="5E3B231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DBE33E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4D9D2C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377D610" w14:textId="5E586F4B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375BFF60" w14:textId="01B267F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1416" w:type="dxa"/>
            <w:vAlign w:val="center"/>
          </w:tcPr>
          <w:p w14:paraId="5F60DE5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3F837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7074D2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E4FEE8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7E6F9B" w14:textId="344C234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ø90</w:t>
            </w:r>
          </w:p>
        </w:tc>
        <w:tc>
          <w:tcPr>
            <w:tcW w:w="3398" w:type="dxa"/>
            <w:vAlign w:val="center"/>
          </w:tcPr>
          <w:p w14:paraId="3C8C80D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537E24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BF037F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99F38D2" w14:textId="67F28135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7C53BE81" w14:textId="5D53CF5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33C0627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68F003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269856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E2722F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E742841" w14:textId="7346AE9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2939220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FDA326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0CCF33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19C1FC3" w14:textId="79A5FE6C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2D7B42F3" w14:textId="701E6E6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1416" w:type="dxa"/>
            <w:vAlign w:val="center"/>
          </w:tcPr>
          <w:p w14:paraId="6CC4263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FADFD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8B5C08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52ED16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023225F" w14:textId="5A7DE79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Диффузор щелевой алюминиевый, 4 щели</w:t>
            </w:r>
          </w:p>
        </w:tc>
        <w:tc>
          <w:tcPr>
            <w:tcW w:w="3398" w:type="dxa"/>
            <w:vAlign w:val="center"/>
          </w:tcPr>
          <w:p w14:paraId="4EEA6FD3" w14:textId="2B2A7009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ЛРЩ-22-4-1000-У0-RAL 9003</w:t>
            </w:r>
          </w:p>
        </w:tc>
        <w:tc>
          <w:tcPr>
            <w:tcW w:w="1982" w:type="dxa"/>
            <w:vAlign w:val="center"/>
          </w:tcPr>
          <w:p w14:paraId="12D0DF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212504D" w14:textId="1618DD7E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439F8BF0" w14:textId="52F5E48B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5AC85AAA" w14:textId="3E4D840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114</w:t>
            </w:r>
          </w:p>
        </w:tc>
        <w:tc>
          <w:tcPr>
            <w:tcW w:w="1416" w:type="dxa"/>
            <w:vAlign w:val="bottom"/>
          </w:tcPr>
          <w:p w14:paraId="534B1BDA" w14:textId="3ED00BF1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37849D9" w14:textId="4E66E3E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1767EEE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FA7EBD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80E4C33" w14:textId="5C412BF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Воздуховод из тонколистовой оцинкованной стали класса герметичности "B", ø250, b=0.6мм</w:t>
            </w:r>
          </w:p>
        </w:tc>
        <w:tc>
          <w:tcPr>
            <w:tcW w:w="3398" w:type="dxa"/>
            <w:vAlign w:val="center"/>
          </w:tcPr>
          <w:p w14:paraId="378E1EDD" w14:textId="4B3FAA65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6242D20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881781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9E9FB9A" w14:textId="6478C978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00662195" w14:textId="08D5E63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1416" w:type="dxa"/>
            <w:vAlign w:val="center"/>
          </w:tcPr>
          <w:p w14:paraId="6923146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1D304B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53BDB7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9446C9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106731D" w14:textId="10ECF1B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Воздуховод гибкий гофрированный ø250</w:t>
            </w:r>
          </w:p>
        </w:tc>
        <w:tc>
          <w:tcPr>
            <w:tcW w:w="3398" w:type="dxa"/>
            <w:vAlign w:val="center"/>
          </w:tcPr>
          <w:p w14:paraId="0F7AD0F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5B04F4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7DD462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EDA3D55" w14:textId="6D00F1DC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256FD1ED" w14:textId="584B679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1416" w:type="dxa"/>
            <w:vAlign w:val="center"/>
          </w:tcPr>
          <w:p w14:paraId="4DD5481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A3B6FC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964659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45F4A96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56BD149D" w14:textId="5FD2615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2ECCA6C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C25D3C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23BB80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80F493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D77D18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58AE74D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C4866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8143AE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B9A6C0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E304E3F" w14:textId="24EC99F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3E3695C9" w14:textId="23DACF3A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4F1D242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BFFACE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A97F1A2" w14:textId="1C4CB6A5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021D88AE" w14:textId="460791D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421130D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8C43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3D4F5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24333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6CD9E86" w14:textId="2B738E6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3947307B" w14:textId="0B2B957C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7B1BA23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E2A24E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1D618AA" w14:textId="22127E21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6D7D29DE" w14:textId="3A7D87C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75BC0A0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D8B8F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428CA5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D18EA5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FE2AE25" w14:textId="7CCF150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363FB788" w14:textId="2F6622FB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45709A1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BD3913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E75A073" w14:textId="7C58B9A4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11993698" w14:textId="72D6CD3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3DD01E6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58B0AD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742AAC81" w14:textId="322C014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093EDDF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BE69690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82AE5EE" w14:textId="565B85E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16 этаж</w:t>
            </w:r>
          </w:p>
        </w:tc>
        <w:tc>
          <w:tcPr>
            <w:tcW w:w="3398" w:type="dxa"/>
            <w:vAlign w:val="center"/>
          </w:tcPr>
          <w:p w14:paraId="50C3D09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3256D9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DE94F8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A9CF7E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2DF9EE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17DEF38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31816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27504D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BD6C68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98B8C9B" w14:textId="6A75818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vAlign w:val="center"/>
          </w:tcPr>
          <w:p w14:paraId="499DBC1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344ED5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652AEB3" w14:textId="38F6BFDE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D04DF6B" w14:textId="6D2B830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EFBF644" w14:textId="394FC75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53238C3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C6B0B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3E11A5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E4768B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4895906" w14:textId="44A030C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5429278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9DE32B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C4BA988" w14:textId="507CDF2B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DB3C290" w14:textId="618A656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43BE766" w14:textId="15606EF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6929332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C9B7B9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87E64C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BC1E0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4D7A7CA" w14:textId="2F8DD81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604CB64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9FA20C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BC861B7" w14:textId="6FA6D1F3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15960DB" w14:textId="6DD145F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CE56DF3" w14:textId="107539B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vAlign w:val="center"/>
          </w:tcPr>
          <w:p w14:paraId="08B7EC8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2FABF0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9010E2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3ECF0D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3E08469" w14:textId="7C3320F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27445FE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51EE2E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F3792F" w14:textId="50850351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37CBB91" w14:textId="19DD14D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3348C0F" w14:textId="5176455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14:paraId="61EDE1F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E024AE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7C475E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8A01C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17428C8" w14:textId="414EF96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404D5EB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336849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D888778" w14:textId="0DC2428E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9C1C383" w14:textId="707FF12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97645EB" w14:textId="7753BF3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14:paraId="39650D3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B9677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0B35D5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EB5DF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E804756" w14:textId="62DB444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7A3D851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527647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3465AE2" w14:textId="10D6FA30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D1983A3" w14:textId="2248C53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6DC0804" w14:textId="5CC307F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14:paraId="422C486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7E2BE8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6C135F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C0FA8F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FD202F2" w14:textId="4115EDB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vAlign w:val="center"/>
          </w:tcPr>
          <w:p w14:paraId="06C7B10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5DEBBA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CD196F0" w14:textId="014D74E7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F98418A" w14:textId="138A793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F17287F" w14:textId="42590EC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1416" w:type="dxa"/>
            <w:vAlign w:val="center"/>
          </w:tcPr>
          <w:p w14:paraId="5679500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700DA3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26A828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D41375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9F45420" w14:textId="6D986E1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3D4C3BE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0A2AC1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BB0B769" w14:textId="0BC4A507" w:rsidR="007477E7" w:rsidRPr="00E11A00" w:rsidRDefault="007477E7" w:rsidP="007477E7">
            <w:r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757914CD" w14:textId="11FBBF6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11FFEC6" w14:textId="01EAC5A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1416" w:type="dxa"/>
            <w:vAlign w:val="center"/>
          </w:tcPr>
          <w:p w14:paraId="037DC6F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471E8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EB857A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B1F117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1EE15EA" w14:textId="26ADA5C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65CB8C5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CD4F49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B8747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F59B042" w14:textId="6EBEBFA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ECBAD72" w14:textId="26CA74A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1416" w:type="dxa"/>
            <w:vAlign w:val="center"/>
          </w:tcPr>
          <w:p w14:paraId="36C99D3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FA2418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D45FAA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108188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EA2ECD4" w14:textId="3FE9291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7B647AC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8C6DE3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047A73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7E5DA05" w14:textId="6EDB3B9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7E9B5C8" w14:textId="6B88F11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1416" w:type="dxa"/>
            <w:vAlign w:val="center"/>
          </w:tcPr>
          <w:p w14:paraId="2BEF637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9C7B3B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A5159C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AE831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1E88EDA" w14:textId="7F95908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vAlign w:val="center"/>
          </w:tcPr>
          <w:p w14:paraId="31BD3E8D" w14:textId="27D5E25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4157CA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75B7C1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B54AE3" w14:textId="5359A52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506C4F3" w14:textId="3120EEA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360</w:t>
            </w:r>
          </w:p>
        </w:tc>
        <w:tc>
          <w:tcPr>
            <w:tcW w:w="1416" w:type="dxa"/>
            <w:vAlign w:val="center"/>
          </w:tcPr>
          <w:p w14:paraId="7FBE79F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5AC55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7DC7D6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DEDB92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3E3E34F" w14:textId="57706CA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589409A4" w14:textId="0F06649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242BE6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58F6FD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AC2D064" w14:textId="034EE29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EC17022" w14:textId="0457382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416" w:type="dxa"/>
            <w:vAlign w:val="center"/>
          </w:tcPr>
          <w:p w14:paraId="3DF7A01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C5871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54FA94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C3E8E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6C9E15F" w14:textId="2112420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59D7C6FC" w14:textId="547CF6A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5F9AAB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616B09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F80FAE6" w14:textId="590F64F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226414B" w14:textId="3EA1E08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129</w:t>
            </w:r>
          </w:p>
        </w:tc>
        <w:tc>
          <w:tcPr>
            <w:tcW w:w="1416" w:type="dxa"/>
            <w:vAlign w:val="center"/>
          </w:tcPr>
          <w:p w14:paraId="60A397E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07B24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66572C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1D23D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4F5BBC9" w14:textId="632F71B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2231FA71" w14:textId="2E2B193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7261948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48B997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A8C5543" w14:textId="4672CCE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4AFA0B1" w14:textId="3D2BEB8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1416" w:type="dxa"/>
            <w:vAlign w:val="center"/>
          </w:tcPr>
          <w:p w14:paraId="30B4665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3C7E33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9520AE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CF0168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19E0128" w14:textId="58F653B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759F1E84" w14:textId="7CF6282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746296A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5396EE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75FD090" w14:textId="0A6F8BD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1D0CC7A" w14:textId="7454233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240</w:t>
            </w:r>
          </w:p>
        </w:tc>
        <w:tc>
          <w:tcPr>
            <w:tcW w:w="1416" w:type="dxa"/>
            <w:vAlign w:val="center"/>
          </w:tcPr>
          <w:p w14:paraId="4241259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4BA6F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0E52F0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B7A303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9979892" w14:textId="5AD922E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</w:t>
            </w:r>
            <w:r>
              <w:rPr>
                <w:color w:val="000000"/>
              </w:rPr>
              <w:t>65</w:t>
            </w:r>
            <w:r w:rsidRPr="005A3A5C">
              <w:rPr>
                <w:color w:val="000000"/>
              </w:rPr>
              <w:t>x3,5</w:t>
            </w:r>
          </w:p>
        </w:tc>
        <w:tc>
          <w:tcPr>
            <w:tcW w:w="3398" w:type="dxa"/>
            <w:vAlign w:val="center"/>
          </w:tcPr>
          <w:p w14:paraId="77C511E5" w14:textId="571D751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5E4C7DD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7859B4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BA275F1" w14:textId="2022373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2936A27" w14:textId="5BAD31D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1416" w:type="dxa"/>
            <w:vAlign w:val="center"/>
          </w:tcPr>
          <w:p w14:paraId="2C5C3E9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D9502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721A2B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8C8259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157302E" w14:textId="1E5DDE6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18E02723" w14:textId="122A9C7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6A4A15B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72F3F6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AA04848" w14:textId="07C25DA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201C147" w14:textId="468F74E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7860B9C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C4D4B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234DFD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06CE4D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C94883D" w14:textId="0884CCB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293B6E78" w14:textId="69AD3EB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6809B10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6DA608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2B5A084" w14:textId="364B2CC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CDBA565" w14:textId="7D026AC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7164EB6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A8CFB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2A2D6E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17D195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741382E" w14:textId="60C7E20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0C150AF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E5164F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39A3D8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F3744ED" w14:textId="6F37498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65C0C9E" w14:textId="370C030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360</w:t>
            </w:r>
          </w:p>
        </w:tc>
        <w:tc>
          <w:tcPr>
            <w:tcW w:w="1416" w:type="dxa"/>
            <w:vAlign w:val="center"/>
          </w:tcPr>
          <w:p w14:paraId="545CDF0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9E5741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DD3617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C1AC86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A8841D6" w14:textId="62DDE94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48527DC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FB0A06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6073A9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E60314F" w14:textId="764A532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B509E34" w14:textId="1C64F8A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416" w:type="dxa"/>
            <w:vAlign w:val="center"/>
          </w:tcPr>
          <w:p w14:paraId="5ED2307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9B388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BB904A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14ED95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8F4A08B" w14:textId="68A2FCE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vAlign w:val="center"/>
          </w:tcPr>
          <w:p w14:paraId="3BBFC85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775954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4EBF52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B28630E" w14:textId="4FCCD72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76D0F65" w14:textId="0067A81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129</w:t>
            </w:r>
          </w:p>
        </w:tc>
        <w:tc>
          <w:tcPr>
            <w:tcW w:w="1416" w:type="dxa"/>
            <w:vAlign w:val="center"/>
          </w:tcPr>
          <w:p w14:paraId="7DF43A2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68E22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6E6999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3F458A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FF8E9C9" w14:textId="23A89D4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7B2DA0E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083AD4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69BE03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4F4E915" w14:textId="16A575B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29E9B7A" w14:textId="64A2EBE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1416" w:type="dxa"/>
            <w:vAlign w:val="center"/>
          </w:tcPr>
          <w:p w14:paraId="29BF70C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56A43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34A9D8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79FE86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CA2FB54" w14:textId="59414D7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ø5</w:t>
            </w:r>
            <w:r>
              <w:rPr>
                <w:color w:val="000000"/>
              </w:rPr>
              <w:t>7</w:t>
            </w:r>
          </w:p>
        </w:tc>
        <w:tc>
          <w:tcPr>
            <w:tcW w:w="3398" w:type="dxa"/>
            <w:vAlign w:val="center"/>
          </w:tcPr>
          <w:p w14:paraId="0390856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A5BA47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8C1BC2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B5C0A39" w14:textId="3944D54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500EF51" w14:textId="20B7980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240</w:t>
            </w:r>
          </w:p>
        </w:tc>
        <w:tc>
          <w:tcPr>
            <w:tcW w:w="1416" w:type="dxa"/>
            <w:vAlign w:val="center"/>
          </w:tcPr>
          <w:p w14:paraId="6FE9E29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AA7D2B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14CA30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08B0E8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1BA1961" w14:textId="3E4F3E9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3B6C762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AFCAC4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A6AD76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FD70EB8" w14:textId="0120499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85C8370" w14:textId="4EB33A6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1416" w:type="dxa"/>
            <w:vAlign w:val="center"/>
          </w:tcPr>
          <w:p w14:paraId="602B03F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437E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FE99A1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417D26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0EFD1D3" w14:textId="4CD495D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ø8</w:t>
            </w:r>
            <w:r>
              <w:rPr>
                <w:color w:val="000000"/>
              </w:rPr>
              <w:t>9</w:t>
            </w:r>
          </w:p>
        </w:tc>
        <w:tc>
          <w:tcPr>
            <w:tcW w:w="3398" w:type="dxa"/>
            <w:vAlign w:val="center"/>
          </w:tcPr>
          <w:p w14:paraId="2B5150A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990486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F36453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0098EB1" w14:textId="1285AAF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49B3FBFC" w14:textId="2CFD306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18D6CAA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329A69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16296F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FCA5CD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159BE0A" w14:textId="0836DBB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ø10</w:t>
            </w:r>
            <w:r>
              <w:rPr>
                <w:color w:val="000000"/>
              </w:rPr>
              <w:t>8</w:t>
            </w:r>
          </w:p>
        </w:tc>
        <w:tc>
          <w:tcPr>
            <w:tcW w:w="3398" w:type="dxa"/>
            <w:vAlign w:val="center"/>
          </w:tcPr>
          <w:p w14:paraId="2ADC562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1E306A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D838D6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AD5C7D3" w14:textId="3B982F2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165F9DBB" w14:textId="5856016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vAlign w:val="bottom"/>
          </w:tcPr>
          <w:p w14:paraId="6D32CBA0" w14:textId="76808729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0BA97E9" w14:textId="3BCE195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68C899C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E45787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A2B29B3" w14:textId="6CAE282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54EB81E8" w14:textId="7046E69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69E37E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786DF7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C37C9BF" w14:textId="6B09E07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3438558" w14:textId="74F5F1F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280</w:t>
            </w:r>
          </w:p>
        </w:tc>
        <w:tc>
          <w:tcPr>
            <w:tcW w:w="1416" w:type="dxa"/>
            <w:vAlign w:val="center"/>
          </w:tcPr>
          <w:p w14:paraId="405F5C9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57085C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8A30A8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2C03E8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42AEB8D" w14:textId="1A4FEFB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0D9B507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A6AFA0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507216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D9A63F5" w14:textId="07AB08E2" w:rsidR="007477E7" w:rsidRPr="00E11A00" w:rsidRDefault="007477E7" w:rsidP="007477E7">
            <w:pPr>
              <w:pStyle w:val="af5"/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36F99688" w14:textId="478086B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1416" w:type="dxa"/>
            <w:vAlign w:val="center"/>
          </w:tcPr>
          <w:p w14:paraId="2010A1C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391BC00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38E21F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1D9025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D3C91B7" w14:textId="28BBFDC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37AECA7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79AC8F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81BB3D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9CF4DB1" w14:textId="4F04A8F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20E4728B" w14:textId="00D20EF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1416" w:type="dxa"/>
            <w:vAlign w:val="center"/>
          </w:tcPr>
          <w:p w14:paraId="770B000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C0E16D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13D85F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BA236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5ECE703" w14:textId="1595561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6C67013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6A7158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2F2388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1708F3A" w14:textId="1D14EFA7" w:rsidR="007477E7" w:rsidRPr="00E11A00" w:rsidRDefault="007477E7" w:rsidP="007477E7">
            <w:pPr>
              <w:pStyle w:val="af5"/>
            </w:pPr>
            <w:r w:rsidRPr="00E11A00"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063396A4" w14:textId="473A8E3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400</w:t>
            </w:r>
          </w:p>
        </w:tc>
        <w:tc>
          <w:tcPr>
            <w:tcW w:w="1416" w:type="dxa"/>
            <w:vAlign w:val="center"/>
          </w:tcPr>
          <w:p w14:paraId="0426BAB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D5CD9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2B9F0E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048C8E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34FB836" w14:textId="2C6F443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20х3</w:t>
            </w:r>
          </w:p>
        </w:tc>
        <w:tc>
          <w:tcPr>
            <w:tcW w:w="3398" w:type="dxa"/>
            <w:vAlign w:val="center"/>
          </w:tcPr>
          <w:p w14:paraId="245A99E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2CE1FA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8A1E65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60F238C" w14:textId="4399AF6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</w:tcPr>
          <w:p w14:paraId="3DD3A0AE" w14:textId="79E9E03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85DC9">
              <w:t>231</w:t>
            </w:r>
          </w:p>
        </w:tc>
        <w:tc>
          <w:tcPr>
            <w:tcW w:w="1416" w:type="dxa"/>
            <w:vAlign w:val="center"/>
          </w:tcPr>
          <w:p w14:paraId="7AC7FF8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A414A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E9722E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25C001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E7C96AC" w14:textId="1C4AD4B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25х3</w:t>
            </w:r>
          </w:p>
        </w:tc>
        <w:tc>
          <w:tcPr>
            <w:tcW w:w="3398" w:type="dxa"/>
            <w:vAlign w:val="center"/>
          </w:tcPr>
          <w:p w14:paraId="3CAD2B4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A62717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DA7322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23ADE4C" w14:textId="7DCEBEA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</w:tcPr>
          <w:p w14:paraId="076F004D" w14:textId="7F74EE8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85DC9">
              <w:t>6</w:t>
            </w:r>
          </w:p>
        </w:tc>
        <w:tc>
          <w:tcPr>
            <w:tcW w:w="1416" w:type="dxa"/>
            <w:vAlign w:val="center"/>
          </w:tcPr>
          <w:p w14:paraId="486B32A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83491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B9FDA1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72329A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B019973" w14:textId="43EF6D3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vAlign w:val="center"/>
          </w:tcPr>
          <w:p w14:paraId="6768A9F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54C623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E616FE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B0F2EDD" w14:textId="533D850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</w:tcPr>
          <w:p w14:paraId="6085995E" w14:textId="7A26857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85DC9">
              <w:t>60</w:t>
            </w:r>
          </w:p>
        </w:tc>
        <w:tc>
          <w:tcPr>
            <w:tcW w:w="1416" w:type="dxa"/>
            <w:vAlign w:val="center"/>
          </w:tcPr>
          <w:p w14:paraId="0059972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807504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92D728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E7D5BF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A3ECEBE" w14:textId="32DBDB9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vAlign w:val="center"/>
          </w:tcPr>
          <w:p w14:paraId="268E184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447348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AB7618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826731B" w14:textId="3784C95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</w:tcPr>
          <w:p w14:paraId="561AA993" w14:textId="7C2DB88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85DC9">
              <w:t>24</w:t>
            </w:r>
          </w:p>
        </w:tc>
        <w:tc>
          <w:tcPr>
            <w:tcW w:w="1416" w:type="dxa"/>
            <w:vAlign w:val="center"/>
          </w:tcPr>
          <w:p w14:paraId="57E8534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CFB3B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9069D8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8F8E1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14AFB86" w14:textId="010CA7F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vAlign w:val="center"/>
          </w:tcPr>
          <w:p w14:paraId="049FFE2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8E4DF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F529B1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F15723D" w14:textId="5D93E2D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</w:tcPr>
          <w:p w14:paraId="64CC6BAB" w14:textId="0D71B8C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85DC9">
              <w:t>95</w:t>
            </w:r>
          </w:p>
        </w:tc>
        <w:tc>
          <w:tcPr>
            <w:tcW w:w="1416" w:type="dxa"/>
            <w:vAlign w:val="center"/>
          </w:tcPr>
          <w:p w14:paraId="114B735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94798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A1EE39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DD66FC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68B0B6B" w14:textId="5ECAA6D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vAlign w:val="center"/>
          </w:tcPr>
          <w:p w14:paraId="2F41F7E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0CFAE8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A66926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C0B902D" w14:textId="1F6EC22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</w:tcPr>
          <w:p w14:paraId="02A6D383" w14:textId="771AE8F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85DC9">
              <w:t>25</w:t>
            </w:r>
          </w:p>
        </w:tc>
        <w:tc>
          <w:tcPr>
            <w:tcW w:w="1416" w:type="dxa"/>
            <w:vAlign w:val="center"/>
          </w:tcPr>
          <w:p w14:paraId="550CEEC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C3220B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F24E78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E0D746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537E392" w14:textId="5E676E2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vAlign w:val="center"/>
          </w:tcPr>
          <w:p w14:paraId="1C22229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495F0C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74371D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17313A2" w14:textId="40F9606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</w:tcPr>
          <w:p w14:paraId="56C4EF1D" w14:textId="39F3220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85DC9">
              <w:t>20</w:t>
            </w:r>
          </w:p>
        </w:tc>
        <w:tc>
          <w:tcPr>
            <w:tcW w:w="1416" w:type="dxa"/>
            <w:vAlign w:val="center"/>
          </w:tcPr>
          <w:p w14:paraId="5C160D6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0C97B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889BBB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D3DC2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BB2568E" w14:textId="3F6D80F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90х8,2</w:t>
            </w:r>
          </w:p>
        </w:tc>
        <w:tc>
          <w:tcPr>
            <w:tcW w:w="3398" w:type="dxa"/>
            <w:vAlign w:val="center"/>
          </w:tcPr>
          <w:p w14:paraId="13AF65D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AE3DF2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2F4850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9A1322B" w14:textId="66F991C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</w:tcPr>
          <w:p w14:paraId="580E6B6B" w14:textId="0F5B019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85DC9">
              <w:t>1</w:t>
            </w:r>
          </w:p>
        </w:tc>
        <w:tc>
          <w:tcPr>
            <w:tcW w:w="1416" w:type="dxa"/>
            <w:vAlign w:val="center"/>
          </w:tcPr>
          <w:p w14:paraId="3C3BD2D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E15772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FB68C8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6F3F29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7AE55DB" w14:textId="31581C4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vAlign w:val="center"/>
          </w:tcPr>
          <w:p w14:paraId="2620ABF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E71204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4F03AE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F118EF4" w14:textId="1C427CC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FA62652" w14:textId="3DB9D11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1416" w:type="dxa"/>
            <w:vAlign w:val="center"/>
          </w:tcPr>
          <w:p w14:paraId="7418DF0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319F3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1C6461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93AC94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F486A5A" w14:textId="1C96F6F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vAlign w:val="center"/>
          </w:tcPr>
          <w:p w14:paraId="1824FC6E" w14:textId="668CF72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DF4B3A5" w14:textId="48F2B7C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F9C96D0" w14:textId="22817655" w:rsidR="007477E7" w:rsidRPr="00E11A00" w:rsidRDefault="007477E7" w:rsidP="007477E7">
            <w:r>
              <w:rPr>
                <w:color w:val="000000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05526330" w14:textId="5BA56C53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44B3CFB3" w14:textId="743996F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1416" w:type="dxa"/>
            <w:vAlign w:val="center"/>
          </w:tcPr>
          <w:p w14:paraId="4133E6C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288D6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EEB6A5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7CDDA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750AAC2" w14:textId="6062B59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vAlign w:val="center"/>
          </w:tcPr>
          <w:p w14:paraId="4CB3B2D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4DFA35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28A08E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484B758" w14:textId="45DD2C8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27AAFF8" w14:textId="5103477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2F5336">
              <w:rPr>
                <w:color w:val="000000"/>
              </w:rPr>
              <w:t>101</w:t>
            </w:r>
          </w:p>
        </w:tc>
        <w:tc>
          <w:tcPr>
            <w:tcW w:w="1416" w:type="dxa"/>
            <w:vAlign w:val="center"/>
          </w:tcPr>
          <w:p w14:paraId="57BD807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F5C74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9524CB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85AE97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2BA4E20" w14:textId="05D947B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vAlign w:val="center"/>
          </w:tcPr>
          <w:p w14:paraId="4053CC5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9D2C74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632C21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44C85AE" w14:textId="7BA12D1D" w:rsidR="007477E7" w:rsidRPr="00E11A00" w:rsidRDefault="007477E7" w:rsidP="007477E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6B14D30" w14:textId="714CB87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2F5336">
              <w:rPr>
                <w:color w:val="000000"/>
              </w:rPr>
              <w:t>98</w:t>
            </w:r>
          </w:p>
        </w:tc>
        <w:tc>
          <w:tcPr>
            <w:tcW w:w="1416" w:type="dxa"/>
            <w:vAlign w:val="center"/>
          </w:tcPr>
          <w:p w14:paraId="4AEAF05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134BD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E7368B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555730D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4A2B9582" w14:textId="274E25C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051389A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9937A1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9BFC2B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C9C96D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E541CE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3BE4F55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A4483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4A88F7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C85A65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E4B8B0F" w14:textId="7C0BBD5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2322997D" w14:textId="696CD84D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01671E7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C095F3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E97084B" w14:textId="0FB2E64E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4325EA8E" w14:textId="5D39FA2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20A4241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09BD1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857583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194E68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85DA801" w14:textId="143D9BE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6C032712" w14:textId="1A91E30D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4FFECF4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D62CCC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257D7E5" w14:textId="69C03B2B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0F025D1D" w14:textId="0EAACB7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68BACAB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00D77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9E8C49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9DFD0E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A5D29AC" w14:textId="494C952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53146E78" w14:textId="1A03F6B5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51DEDA4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D68596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73A2060" w14:textId="251C2DEF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6BF8F4FD" w14:textId="451AFBC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48DB804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3A900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27D3F849" w14:textId="5CB380D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10D3DA2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1CB8870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83DFC84" w14:textId="51E9C5F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17 этаж</w:t>
            </w:r>
          </w:p>
        </w:tc>
        <w:tc>
          <w:tcPr>
            <w:tcW w:w="3398" w:type="dxa"/>
            <w:vAlign w:val="center"/>
          </w:tcPr>
          <w:p w14:paraId="3D0D26E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C9A225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023525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619E5E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A95F87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366A70E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C7B4A0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D6EE77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646AA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95B43E7" w14:textId="136A0B8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006.0CC2R3-50</w:t>
            </w:r>
          </w:p>
        </w:tc>
        <w:tc>
          <w:tcPr>
            <w:tcW w:w="3398" w:type="dxa"/>
            <w:vAlign w:val="center"/>
          </w:tcPr>
          <w:p w14:paraId="6D48F591" w14:textId="664903E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301B729" w14:textId="1A28525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3DC6090" w14:textId="17EAE89C" w:rsidR="007477E7" w:rsidRPr="00E11A00" w:rsidRDefault="007477E7" w:rsidP="007477E7"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08711E6D" w14:textId="29EA73D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6A8F238" w14:textId="226A469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4A61382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EB3A93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A84C1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2B377B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A0437A9" w14:textId="6223AA2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007.0CC2R3-50</w:t>
            </w:r>
          </w:p>
        </w:tc>
        <w:tc>
          <w:tcPr>
            <w:tcW w:w="3398" w:type="dxa"/>
            <w:vAlign w:val="center"/>
          </w:tcPr>
          <w:p w14:paraId="0ED85797" w14:textId="0D43B86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CA505D0" w14:textId="7A06AC5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1DCBAC2" w14:textId="6D0DC29E" w:rsidR="007477E7" w:rsidRPr="00E11A00" w:rsidRDefault="007477E7" w:rsidP="007477E7"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0BF54ED1" w14:textId="43F018E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CDD4D17" w14:textId="6CF8AA0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30E35FC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DDE76E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A4BBD0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1F1EBD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F0D997" w14:textId="1AA0241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011.0CC2R3-50</w:t>
            </w:r>
          </w:p>
        </w:tc>
        <w:tc>
          <w:tcPr>
            <w:tcW w:w="3398" w:type="dxa"/>
            <w:vAlign w:val="center"/>
          </w:tcPr>
          <w:p w14:paraId="5AD84AD3" w14:textId="0C9553E9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6BB59BE" w14:textId="57C0C50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C6EA6BD" w14:textId="19542811" w:rsidR="007477E7" w:rsidRPr="00E11A00" w:rsidRDefault="007477E7" w:rsidP="007477E7"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BFF7CE5" w14:textId="4C91CB53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3674E09" w14:textId="1031FD0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4D2977E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AE8A69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6E103A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9EBA8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26603B0" w14:textId="68C3DEA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Фанкойл канальный CFDA 015.0CC2R3-50</w:t>
            </w:r>
          </w:p>
        </w:tc>
        <w:tc>
          <w:tcPr>
            <w:tcW w:w="3398" w:type="dxa"/>
            <w:vAlign w:val="center"/>
          </w:tcPr>
          <w:p w14:paraId="0EA85773" w14:textId="3D40F3C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B2F8874" w14:textId="7FD5B81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992B464" w14:textId="45053D07" w:rsidR="007477E7" w:rsidRPr="00E11A00" w:rsidRDefault="007477E7" w:rsidP="007477E7"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C1F29AF" w14:textId="7502FF32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28EF1BF" w14:textId="0F05103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00DCF7B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81709D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CC7EB2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154EED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25C50AE" w14:textId="504BA29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7A8FE61E" w14:textId="00A92C7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D7C14F7" w14:textId="751B67C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C3D428A" w14:textId="37695759" w:rsidR="007477E7" w:rsidRPr="00E11A00" w:rsidRDefault="007477E7" w:rsidP="007477E7"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52E76E1" w14:textId="5F48C1B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2939246" w14:textId="053CF8F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6" w:type="dxa"/>
            <w:vAlign w:val="center"/>
          </w:tcPr>
          <w:p w14:paraId="425F36B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9C2AF3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CB3534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9516C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E97A171" w14:textId="0F27703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Насос дренажный Si27</w:t>
            </w:r>
          </w:p>
        </w:tc>
        <w:tc>
          <w:tcPr>
            <w:tcW w:w="3398" w:type="dxa"/>
            <w:vAlign w:val="center"/>
          </w:tcPr>
          <w:p w14:paraId="5A193B06" w14:textId="770819E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4FA4041" w14:textId="0CD6E12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F7FC6BE" w14:textId="2A876E9B" w:rsidR="007477E7" w:rsidRPr="00E11A00" w:rsidRDefault="007477E7" w:rsidP="007477E7">
            <w:r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43F84BA7" w14:textId="28AAEBF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77B1D56" w14:textId="402AB99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6" w:type="dxa"/>
            <w:vAlign w:val="center"/>
          </w:tcPr>
          <w:p w14:paraId="392133A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9C7451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FEA61E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8DF02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E420439" w14:textId="421EE0C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Ручной балансировочный клапан MVT-R Ду20</w:t>
            </w:r>
          </w:p>
        </w:tc>
        <w:tc>
          <w:tcPr>
            <w:tcW w:w="3398" w:type="dxa"/>
            <w:vAlign w:val="center"/>
          </w:tcPr>
          <w:p w14:paraId="15A8B735" w14:textId="35A1DCA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04891E16" w14:textId="1D99D80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B53DD74" w14:textId="3200EEE4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7B636C1A" w14:textId="68D967B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0370DCB" w14:textId="776C848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6" w:type="dxa"/>
            <w:vAlign w:val="center"/>
          </w:tcPr>
          <w:p w14:paraId="4B18F16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6F1A8E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5E5A83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DBA40D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D567038" w14:textId="192475C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Кран шаровый Ду20</w:t>
            </w:r>
          </w:p>
        </w:tc>
        <w:tc>
          <w:tcPr>
            <w:tcW w:w="3398" w:type="dxa"/>
            <w:vAlign w:val="center"/>
          </w:tcPr>
          <w:p w14:paraId="181BCE6A" w14:textId="26C7F5A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DCA8994" w14:textId="602768F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E0CE122" w14:textId="62F1F9FB" w:rsidR="007477E7" w:rsidRPr="00E11A00" w:rsidRDefault="007477E7" w:rsidP="007477E7">
            <w:r>
              <w:rPr>
                <w:color w:val="000000"/>
                <w:lang w:val="en-US"/>
              </w:rPr>
              <w:t> </w:t>
            </w:r>
          </w:p>
        </w:tc>
        <w:tc>
          <w:tcPr>
            <w:tcW w:w="1133" w:type="dxa"/>
            <w:vAlign w:val="center"/>
          </w:tcPr>
          <w:p w14:paraId="2F25C49F" w14:textId="78100BDD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6F4D77C" w14:textId="1AA41CE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6" w:type="dxa"/>
            <w:vAlign w:val="center"/>
          </w:tcPr>
          <w:p w14:paraId="09FB941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36C898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B9D30B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73E09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67CA034" w14:textId="24F5173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водогазопроводная ø20x2,8</w:t>
            </w:r>
          </w:p>
        </w:tc>
        <w:tc>
          <w:tcPr>
            <w:tcW w:w="3398" w:type="dxa"/>
            <w:vAlign w:val="center"/>
          </w:tcPr>
          <w:p w14:paraId="261ADB6F" w14:textId="69878DC3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6F610491" w14:textId="10565F5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7F9274F" w14:textId="5C9341FF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C65ECA0" w14:textId="1857CDD9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337164" w14:textId="7B80BB1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416" w:type="dxa"/>
            <w:vAlign w:val="center"/>
          </w:tcPr>
          <w:p w14:paraId="1991FD2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0AA2D6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3BF546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861F9C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1B8FEEC" w14:textId="1497846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21186839" w14:textId="13C046A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06306EF" w14:textId="5263549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20DC974" w14:textId="47B0786C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5F63DAF" w14:textId="5808AC1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2A9348B" w14:textId="5FBEB49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416" w:type="dxa"/>
            <w:vAlign w:val="center"/>
          </w:tcPr>
          <w:p w14:paraId="1051ADC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883CF9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0BB0F8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14F17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48149F6" w14:textId="3221D9B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2EFF3E61" w14:textId="57AA46C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1108EB2E" w14:textId="3A6A1F7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E32F252" w14:textId="144572D8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386E685" w14:textId="475389CE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9462EAC" w14:textId="6ADA8CA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125</w:t>
            </w:r>
          </w:p>
        </w:tc>
        <w:tc>
          <w:tcPr>
            <w:tcW w:w="1416" w:type="dxa"/>
            <w:vAlign w:val="center"/>
          </w:tcPr>
          <w:p w14:paraId="6479325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8DBDE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E661BB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34F61E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76B5C57" w14:textId="5D530DA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7CC260D3" w14:textId="563FACFD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8097C15" w14:textId="63DC404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EEA0E2B" w14:textId="139A9985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42E479C" w14:textId="2D003FD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E7E0A28" w14:textId="7D9EABC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93</w:t>
            </w:r>
          </w:p>
        </w:tc>
        <w:tc>
          <w:tcPr>
            <w:tcW w:w="1416" w:type="dxa"/>
            <w:vAlign w:val="center"/>
          </w:tcPr>
          <w:p w14:paraId="24587C3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A33CF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BCBEE6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E42ACA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EE73738" w14:textId="4B307E0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373E5F66" w14:textId="1E5FCE4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6EDE8FDD" w14:textId="5C7842D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B41F9E2" w14:textId="0CA83667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D1C42D1" w14:textId="2C3BC52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03C4589" w14:textId="0C07BB7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138</w:t>
            </w:r>
          </w:p>
        </w:tc>
        <w:tc>
          <w:tcPr>
            <w:tcW w:w="1416" w:type="dxa"/>
            <w:vAlign w:val="center"/>
          </w:tcPr>
          <w:p w14:paraId="43446B0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CB496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E3FB18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985B42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95DABCA" w14:textId="1FB0A57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электросварная прямошовная ø65x3,5</w:t>
            </w:r>
          </w:p>
        </w:tc>
        <w:tc>
          <w:tcPr>
            <w:tcW w:w="3398" w:type="dxa"/>
            <w:vAlign w:val="center"/>
          </w:tcPr>
          <w:p w14:paraId="599439E0" w14:textId="56C7C3A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267D29E2" w14:textId="48A8E0B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ABC7EF9" w14:textId="11C09AAE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C5FCEF5" w14:textId="24FAB76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2933ED5" w14:textId="415B2BC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32</w:t>
            </w:r>
          </w:p>
        </w:tc>
        <w:tc>
          <w:tcPr>
            <w:tcW w:w="1416" w:type="dxa"/>
            <w:vAlign w:val="center"/>
          </w:tcPr>
          <w:p w14:paraId="05DE433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AC4E2D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5DA5AE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8AEDF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8D93AEF" w14:textId="61AC76E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20B6C0DD" w14:textId="305B039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1E119031" w14:textId="2EA5991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2D55A3B" w14:textId="21EFBE8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DF34646" w14:textId="056D4ED0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8DBD827" w14:textId="4D75282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1500193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FD47D5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8455BF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DF703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AE0F5AC" w14:textId="2292288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233DC5D1" w14:textId="5C2A6E8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3DA9FFF" w14:textId="62DF31E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538AE89" w14:textId="278AEE65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A8CA0C0" w14:textId="17E8735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FFFBD90" w14:textId="4B9E3BA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57</w:t>
            </w:r>
          </w:p>
        </w:tc>
        <w:tc>
          <w:tcPr>
            <w:tcW w:w="1416" w:type="dxa"/>
            <w:vAlign w:val="center"/>
          </w:tcPr>
          <w:p w14:paraId="4118390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504A7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A3B7B9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22ED78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A0F35CE" w14:textId="10636E7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248FD88F" w14:textId="51912A7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D73ACAF" w14:textId="4917C8C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9B47B09" w14:textId="307EBCE2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BE0CA5B" w14:textId="0920F93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9BFE6D7" w14:textId="5105F8B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247</w:t>
            </w:r>
          </w:p>
        </w:tc>
        <w:tc>
          <w:tcPr>
            <w:tcW w:w="1416" w:type="dxa"/>
            <w:vAlign w:val="center"/>
          </w:tcPr>
          <w:p w14:paraId="1207A18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CC35D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4107D6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700FF9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C59EC05" w14:textId="6D236BB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vAlign w:val="center"/>
          </w:tcPr>
          <w:p w14:paraId="40C03D14" w14:textId="02E8CA5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9F40A20" w14:textId="37A62FC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23529A5" w14:textId="7D83175E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C8B6560" w14:textId="2924659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ABCE3D3" w14:textId="745A0FD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125</w:t>
            </w:r>
          </w:p>
        </w:tc>
        <w:tc>
          <w:tcPr>
            <w:tcW w:w="1416" w:type="dxa"/>
            <w:vAlign w:val="center"/>
          </w:tcPr>
          <w:p w14:paraId="2B7CE83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E5B2F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F5B230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7A7F56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17DEBC5" w14:textId="3E1DCD7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36CADABB" w14:textId="185F6675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F35FC92" w14:textId="1EEA5A6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5272F33" w14:textId="1F9A778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7B4AA046" w14:textId="03E88802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8F39B3B" w14:textId="0AB661E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93</w:t>
            </w:r>
          </w:p>
        </w:tc>
        <w:tc>
          <w:tcPr>
            <w:tcW w:w="1416" w:type="dxa"/>
            <w:vAlign w:val="center"/>
          </w:tcPr>
          <w:p w14:paraId="349725B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58F8E8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49DCBA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65BFC3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1E8A68D" w14:textId="11D6EF6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ø57</w:t>
            </w:r>
          </w:p>
        </w:tc>
        <w:tc>
          <w:tcPr>
            <w:tcW w:w="3398" w:type="dxa"/>
            <w:vAlign w:val="center"/>
          </w:tcPr>
          <w:p w14:paraId="554A2266" w14:textId="7DAC02E2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8167F39" w14:textId="4AF7939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21B61DC" w14:textId="16E5A228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5F85F895" w14:textId="028AA902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19E46CB" w14:textId="1C82685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138</w:t>
            </w:r>
          </w:p>
        </w:tc>
        <w:tc>
          <w:tcPr>
            <w:tcW w:w="1416" w:type="dxa"/>
            <w:vAlign w:val="center"/>
          </w:tcPr>
          <w:p w14:paraId="200EAB5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D0216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325C05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9B774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B3C9B71" w14:textId="51EA082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4F24090E" w14:textId="1A46DD1E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47C311C" w14:textId="2B9D766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B74BC8A" w14:textId="52D52C15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871CAE7" w14:textId="5708FE7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081F8C6" w14:textId="0F16F71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32</w:t>
            </w:r>
          </w:p>
        </w:tc>
        <w:tc>
          <w:tcPr>
            <w:tcW w:w="1416" w:type="dxa"/>
            <w:vAlign w:val="center"/>
          </w:tcPr>
          <w:p w14:paraId="4531C39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129FEE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8A55AA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A506ED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AB938E0" w14:textId="7F1221B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vAlign w:val="center"/>
          </w:tcPr>
          <w:p w14:paraId="6EC7AC22" w14:textId="75A46D0D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D238E7B" w14:textId="3FF88A6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81E07E2" w14:textId="3CE3576E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321450B" w14:textId="789DFD03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7E626599" w14:textId="6000451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1FE09E0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1B981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9410D3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93A56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D3CB64F" w14:textId="0566631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7D2ACB63" w14:textId="43F4088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6DC99B3C" w14:textId="03F7EC1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A5539D1" w14:textId="592958BE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297EBDA" w14:textId="223E4CD0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93FFDBB" w14:textId="4B158E9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220</w:t>
            </w:r>
          </w:p>
        </w:tc>
        <w:tc>
          <w:tcPr>
            <w:tcW w:w="1416" w:type="dxa"/>
            <w:vAlign w:val="center"/>
          </w:tcPr>
          <w:p w14:paraId="26F5F29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681D8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0490DA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FA4128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466A273" w14:textId="150C3E8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0072E9A0" w14:textId="11C87F3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3795C6A" w14:textId="53C437B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1DB3EAD" w14:textId="299A5B2C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30054EF" w14:textId="21A86BD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3EC6FF75" w14:textId="553E148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734312E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F39323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D2DE6F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9C874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FE3B3B" w14:textId="49A6A82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5C33347C" w14:textId="198DDEF3" w:rsidR="007477E7" w:rsidRPr="00E11A00" w:rsidRDefault="007477E7" w:rsidP="007477E7">
            <w:pPr>
              <w:pStyle w:val="af5"/>
            </w:pPr>
            <w:r w:rsidRPr="001A1AC5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371543C" w14:textId="72AED0A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A1AC5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DB95DD0" w14:textId="3786FE8B" w:rsidR="007477E7" w:rsidRPr="00E11A00" w:rsidRDefault="007477E7" w:rsidP="007477E7">
            <w:r w:rsidRPr="001A1AC5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B50AA22" w14:textId="50DFE1C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109BD5B0" w14:textId="37E478F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456173D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A4D93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78081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02D00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7F44448" w14:textId="53024D8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70EC7BE2" w14:textId="1A647EFF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B598583" w14:textId="1C68BF6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463C888" w14:textId="79837FD2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310F05C" w14:textId="44CB9E5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2BE1C314" w14:textId="52863D9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400</w:t>
            </w:r>
          </w:p>
        </w:tc>
        <w:tc>
          <w:tcPr>
            <w:tcW w:w="1416" w:type="dxa"/>
            <w:vAlign w:val="bottom"/>
          </w:tcPr>
          <w:p w14:paraId="0F059EF3" w14:textId="02F64086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5AF8B18" w14:textId="3C1606A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4F67C25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9DC05B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8D34A3D" w14:textId="340A3AC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20х3</w:t>
            </w:r>
          </w:p>
        </w:tc>
        <w:tc>
          <w:tcPr>
            <w:tcW w:w="3398" w:type="dxa"/>
            <w:vAlign w:val="center"/>
          </w:tcPr>
          <w:p w14:paraId="3CD3F86D" w14:textId="077E4D79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AEE4783" w14:textId="136ED8A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23A453C" w14:textId="1E79386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07EBDB3" w14:textId="2B75D628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794070FD" w14:textId="62A5975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30</w:t>
            </w:r>
          </w:p>
        </w:tc>
        <w:tc>
          <w:tcPr>
            <w:tcW w:w="1416" w:type="dxa"/>
            <w:vAlign w:val="center"/>
          </w:tcPr>
          <w:p w14:paraId="383B888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EF09A9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342FC0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97468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87917A8" w14:textId="05ABEA8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32х3</w:t>
            </w:r>
          </w:p>
        </w:tc>
        <w:tc>
          <w:tcPr>
            <w:tcW w:w="3398" w:type="dxa"/>
            <w:vAlign w:val="center"/>
          </w:tcPr>
          <w:p w14:paraId="588D82D6" w14:textId="2F50210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7E140DB" w14:textId="3010761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781E7BA" w14:textId="028F3B0F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DA3A010" w14:textId="4BD954BD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49406951" w14:textId="6B94A98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126</w:t>
            </w:r>
          </w:p>
        </w:tc>
        <w:tc>
          <w:tcPr>
            <w:tcW w:w="1416" w:type="dxa"/>
            <w:vAlign w:val="center"/>
          </w:tcPr>
          <w:p w14:paraId="47152AA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2124DE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E6B43B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BCB1DA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A3CDD8A" w14:textId="4138B33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40х3,7</w:t>
            </w:r>
          </w:p>
        </w:tc>
        <w:tc>
          <w:tcPr>
            <w:tcW w:w="3398" w:type="dxa"/>
            <w:vAlign w:val="center"/>
          </w:tcPr>
          <w:p w14:paraId="6C0BE37A" w14:textId="373FA1D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F22B230" w14:textId="1F3087A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11AA073" w14:textId="23D1D822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58A1A6B" w14:textId="445D537D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5E244F04" w14:textId="4B58B2A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47</w:t>
            </w:r>
          </w:p>
        </w:tc>
        <w:tc>
          <w:tcPr>
            <w:tcW w:w="1416" w:type="dxa"/>
            <w:vAlign w:val="center"/>
          </w:tcPr>
          <w:p w14:paraId="31F8259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7C7FE1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6FEC6C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412C13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E8C2CAE" w14:textId="24CAC57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50х4,6</w:t>
            </w:r>
          </w:p>
        </w:tc>
        <w:tc>
          <w:tcPr>
            <w:tcW w:w="3398" w:type="dxa"/>
            <w:vAlign w:val="center"/>
          </w:tcPr>
          <w:p w14:paraId="629B0226" w14:textId="1206A91F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FAE5E38" w14:textId="2492CEE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F617233" w14:textId="2F180FB8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866B8B7" w14:textId="491FC83B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07C90213" w14:textId="635156B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47</w:t>
            </w:r>
          </w:p>
        </w:tc>
        <w:tc>
          <w:tcPr>
            <w:tcW w:w="1416" w:type="dxa"/>
            <w:vAlign w:val="center"/>
          </w:tcPr>
          <w:p w14:paraId="4561523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19BF47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22E44D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71BE38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3F4B732" w14:textId="4278E88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63х5,8</w:t>
            </w:r>
          </w:p>
        </w:tc>
        <w:tc>
          <w:tcPr>
            <w:tcW w:w="3398" w:type="dxa"/>
            <w:vAlign w:val="center"/>
          </w:tcPr>
          <w:p w14:paraId="2E24A406" w14:textId="337C428E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EB5501F" w14:textId="4112031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CCF9C37" w14:textId="6B0CC04C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3A8B37C" w14:textId="633A1FFD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59FA7D27" w14:textId="47EA1AD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70</w:t>
            </w:r>
          </w:p>
        </w:tc>
        <w:tc>
          <w:tcPr>
            <w:tcW w:w="1416" w:type="dxa"/>
            <w:vAlign w:val="center"/>
          </w:tcPr>
          <w:p w14:paraId="79A02A9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08ED28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E59106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4143C8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763F9DD" w14:textId="7B1422C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75х6,9</w:t>
            </w:r>
          </w:p>
        </w:tc>
        <w:tc>
          <w:tcPr>
            <w:tcW w:w="3398" w:type="dxa"/>
            <w:vAlign w:val="center"/>
          </w:tcPr>
          <w:p w14:paraId="41756ACD" w14:textId="4E867452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08F1A4E" w14:textId="172953C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CF10864" w14:textId="277F6836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5DBA6F0" w14:textId="5DCDA992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36A03163" w14:textId="35EF2A9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1416" w:type="dxa"/>
            <w:vAlign w:val="center"/>
          </w:tcPr>
          <w:p w14:paraId="3A93618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3116B9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CF302D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9D791D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E01DA91" w14:textId="3341D9E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Труба полипропиленовая для дренажа PN10 90х8,2</w:t>
            </w:r>
          </w:p>
        </w:tc>
        <w:tc>
          <w:tcPr>
            <w:tcW w:w="3398" w:type="dxa"/>
            <w:vAlign w:val="center"/>
          </w:tcPr>
          <w:p w14:paraId="182AA5C6" w14:textId="0051D7E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37266024" w14:textId="5ED46FF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6431C4B" w14:textId="16D92A2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7A15391" w14:textId="24332251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330FD837" w14:textId="58B8327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center"/>
          </w:tcPr>
          <w:p w14:paraId="01E6771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173A7A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FFC716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1C0CEC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CC9D633" w14:textId="2D753CE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662B52EB" w14:textId="05AD2CF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718ECE5" w14:textId="5FA23C5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244D9C6" w14:textId="6DF2D709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6632678" w14:textId="18305BE6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4C7A383" w14:textId="1242422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75</w:t>
            </w:r>
          </w:p>
        </w:tc>
        <w:tc>
          <w:tcPr>
            <w:tcW w:w="1416" w:type="dxa"/>
            <w:vAlign w:val="center"/>
          </w:tcPr>
          <w:p w14:paraId="39D8A1D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C6B43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9F9587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2976AF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5EE4FF5" w14:textId="12EF889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vAlign w:val="center"/>
          </w:tcPr>
          <w:p w14:paraId="427E2A84" w14:textId="0A58B15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D31F2D9" w14:textId="079873A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03E7A6D" w14:textId="7E99C314" w:rsidR="007477E7" w:rsidRPr="00E11A00" w:rsidRDefault="007477E7" w:rsidP="007477E7">
            <w:r>
              <w:rPr>
                <w:color w:val="000000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77EB6A5B" w14:textId="6BDDC84E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D5C1F32" w14:textId="365A43D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416" w:type="dxa"/>
            <w:vAlign w:val="center"/>
          </w:tcPr>
          <w:p w14:paraId="722585D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8DAB8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74A5CD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DC4B17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DD80376" w14:textId="3FEA1B9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Воздуховод гибкий теплоизолированный ø250</w:t>
            </w:r>
          </w:p>
        </w:tc>
        <w:tc>
          <w:tcPr>
            <w:tcW w:w="3398" w:type="dxa"/>
            <w:vAlign w:val="center"/>
          </w:tcPr>
          <w:p w14:paraId="03097D51" w14:textId="1330A947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E194FCA" w14:textId="4CDAB83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C16B72D" w14:textId="7DDA3BB8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E7E0C12" w14:textId="3831F9F4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4A1D665" w14:textId="704EE61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100</w:t>
            </w:r>
          </w:p>
        </w:tc>
        <w:tc>
          <w:tcPr>
            <w:tcW w:w="1416" w:type="dxa"/>
            <w:vAlign w:val="center"/>
          </w:tcPr>
          <w:p w14:paraId="2FAAC1F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DF584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543129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D8245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0F69943" w14:textId="1DDD37F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vAlign w:val="center"/>
          </w:tcPr>
          <w:p w14:paraId="2F6264A6" w14:textId="4AB939FA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CBC0ED1" w14:textId="3EF2029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59151F4" w14:textId="655A1B5E" w:rsidR="007477E7" w:rsidRPr="00E11A00" w:rsidRDefault="007477E7" w:rsidP="007477E7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301B204" w14:textId="4CD8CE0C" w:rsidR="007477E7" w:rsidRPr="00E11A00" w:rsidRDefault="007477E7" w:rsidP="007477E7">
            <w:pPr>
              <w:pStyle w:val="af5"/>
            </w:pPr>
            <w:r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3171C04" w14:textId="3465879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74</w:t>
            </w:r>
          </w:p>
        </w:tc>
        <w:tc>
          <w:tcPr>
            <w:tcW w:w="1416" w:type="dxa"/>
            <w:vAlign w:val="center"/>
          </w:tcPr>
          <w:p w14:paraId="089ABA1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E2E39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A9E4D6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92E18A8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874B608" w14:textId="360F6E8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707811F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9553D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633361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5AF761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752006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2FE59A0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51C92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50C1EC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0D6F9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C7FE780" w14:textId="0910974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61E0F0F1" w14:textId="5C891F6A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0D88266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B369AA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8D8EDD0" w14:textId="1387196D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75280DEA" w14:textId="40E71E0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1CAAC38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E1C76F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2C91DD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D04506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98CDF59" w14:textId="7D76B0B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5C613D0F" w14:textId="4D65C6E7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19705F9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70FCFF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4AAF63B" w14:textId="548C59C4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2DB4D654" w14:textId="275CA9D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0D8F246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73DBE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D0F29A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88B906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D2FDFEA" w14:textId="28EC7DB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10ADF0B3" w14:textId="139EA7F3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7BF7AA9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758391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E93509E" w14:textId="489DD50B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3488A3C0" w14:textId="6A02D09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78FEDB3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9087F7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42D6882" w14:textId="260F50A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6337C2D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9BDD120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520C69DA" w14:textId="0772A0A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18 этаж</w:t>
            </w:r>
          </w:p>
        </w:tc>
        <w:tc>
          <w:tcPr>
            <w:tcW w:w="3398" w:type="dxa"/>
            <w:vAlign w:val="center"/>
          </w:tcPr>
          <w:p w14:paraId="4145B6F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A8A369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35C420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55DC8D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9EF49E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3BF2322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7ACDD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6C4C9C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D3A971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C3E150" w14:textId="1383DAA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Фанкойл канальный</w:t>
            </w:r>
            <w:r w:rsidRPr="00D17AB8">
              <w:rPr>
                <w:lang w:val="en-US"/>
              </w:rPr>
              <w:t xml:space="preserve"> CFDA 0</w:t>
            </w:r>
            <w:r>
              <w:t>06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24A7B9AB" w14:textId="4468E86D" w:rsidR="007477E7" w:rsidRPr="00E11A00" w:rsidRDefault="007477E7" w:rsidP="007477E7">
            <w:pPr>
              <w:pStyle w:val="af5"/>
            </w:pPr>
            <w:r w:rsidRPr="00D17AB8">
              <w:rPr>
                <w:lang w:val="en-US"/>
              </w:rPr>
              <w:t>CFDA 0</w:t>
            </w:r>
            <w:r>
              <w:t>06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1982" w:type="dxa"/>
            <w:vAlign w:val="center"/>
          </w:tcPr>
          <w:p w14:paraId="518A957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C959102" w14:textId="07A985AD" w:rsidR="007477E7" w:rsidRPr="00E11A00" w:rsidRDefault="007477E7" w:rsidP="007477E7"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0E8E733" w14:textId="0D79FCCA" w:rsidR="007477E7" w:rsidRPr="00E11A00" w:rsidRDefault="007477E7" w:rsidP="007477E7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vAlign w:val="center"/>
          </w:tcPr>
          <w:p w14:paraId="21FA5177" w14:textId="1BE39B0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12</w:t>
            </w:r>
          </w:p>
        </w:tc>
        <w:tc>
          <w:tcPr>
            <w:tcW w:w="1416" w:type="dxa"/>
            <w:vAlign w:val="center"/>
          </w:tcPr>
          <w:p w14:paraId="1B14161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C9FBA8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E0F820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7CC7C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C0A09BE" w14:textId="05BF975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Фанкойл канальный</w:t>
            </w:r>
            <w:r w:rsidRPr="00D17AB8">
              <w:rPr>
                <w:lang w:val="en-US"/>
              </w:rPr>
              <w:t xml:space="preserve"> CFDA 011.0CC2R3-50</w:t>
            </w:r>
          </w:p>
        </w:tc>
        <w:tc>
          <w:tcPr>
            <w:tcW w:w="3398" w:type="dxa"/>
            <w:vAlign w:val="center"/>
          </w:tcPr>
          <w:p w14:paraId="2824AB0C" w14:textId="221CB93F" w:rsidR="007477E7" w:rsidRPr="00E11A00" w:rsidRDefault="007477E7" w:rsidP="007477E7">
            <w:pPr>
              <w:pStyle w:val="af5"/>
            </w:pPr>
            <w:r w:rsidRPr="00231F58">
              <w:t>CFDA 011.0CC2R3-50</w:t>
            </w:r>
          </w:p>
        </w:tc>
        <w:tc>
          <w:tcPr>
            <w:tcW w:w="1982" w:type="dxa"/>
            <w:vAlign w:val="center"/>
          </w:tcPr>
          <w:p w14:paraId="21C2A9E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3FDB646" w14:textId="42FB6FEB" w:rsidR="007477E7" w:rsidRPr="00E11A00" w:rsidRDefault="007477E7" w:rsidP="007477E7"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74678B6" w14:textId="43014F88" w:rsidR="007477E7" w:rsidRPr="00E11A00" w:rsidRDefault="007477E7" w:rsidP="007477E7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vAlign w:val="center"/>
          </w:tcPr>
          <w:p w14:paraId="6591E3CA" w14:textId="2454E0F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17</w:t>
            </w:r>
          </w:p>
        </w:tc>
        <w:tc>
          <w:tcPr>
            <w:tcW w:w="1416" w:type="dxa"/>
            <w:vAlign w:val="center"/>
          </w:tcPr>
          <w:p w14:paraId="28DC980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1C0D7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E87AB6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3FB379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7901317" w14:textId="6747EF7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Фанкойл канальный</w:t>
            </w:r>
            <w:r w:rsidRPr="00D17AB8">
              <w:rPr>
                <w:lang w:val="en-US"/>
              </w:rPr>
              <w:t xml:space="preserve"> CFDA 0</w:t>
            </w:r>
            <w:r>
              <w:t>15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0D392988" w14:textId="4DB9E8B1" w:rsidR="007477E7" w:rsidRPr="00E11A00" w:rsidRDefault="007477E7" w:rsidP="007477E7">
            <w:pPr>
              <w:pStyle w:val="af5"/>
            </w:pPr>
            <w:r w:rsidRPr="00D17AB8">
              <w:rPr>
                <w:lang w:val="en-US"/>
              </w:rPr>
              <w:t>CFDA 0</w:t>
            </w:r>
            <w:r>
              <w:t>15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1982" w:type="dxa"/>
            <w:vAlign w:val="center"/>
          </w:tcPr>
          <w:p w14:paraId="64FB078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D5C4D3D" w14:textId="7020A6F0" w:rsidR="007477E7" w:rsidRPr="00E11A00" w:rsidRDefault="007477E7" w:rsidP="007477E7"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90BE16C" w14:textId="2FB140D2" w:rsidR="007477E7" w:rsidRPr="00E11A00" w:rsidRDefault="007477E7" w:rsidP="007477E7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vAlign w:val="center"/>
          </w:tcPr>
          <w:p w14:paraId="47D3B1EB" w14:textId="3E10870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</w:t>
            </w:r>
            <w:r w:rsidRPr="00D17AB8">
              <w:t>2</w:t>
            </w:r>
          </w:p>
        </w:tc>
        <w:tc>
          <w:tcPr>
            <w:tcW w:w="1416" w:type="dxa"/>
            <w:vAlign w:val="center"/>
          </w:tcPr>
          <w:p w14:paraId="1F5D5B5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B86D43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F17C7A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C85AF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255FAC3" w14:textId="1B1960C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Фанкойл канальный</w:t>
            </w:r>
            <w:r w:rsidRPr="00D17AB8">
              <w:rPr>
                <w:lang w:val="en-US"/>
              </w:rPr>
              <w:t xml:space="preserve"> CFDA 0</w:t>
            </w:r>
            <w:r w:rsidRPr="00D17AB8">
              <w:t>21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7781E68D" w14:textId="37A36DF7" w:rsidR="007477E7" w:rsidRPr="00E11A00" w:rsidRDefault="007477E7" w:rsidP="007477E7">
            <w:pPr>
              <w:pStyle w:val="af5"/>
            </w:pPr>
            <w:r w:rsidRPr="00D17AB8">
              <w:rPr>
                <w:lang w:val="en-US"/>
              </w:rPr>
              <w:t>CFDA 0</w:t>
            </w:r>
            <w:r w:rsidRPr="00D17AB8">
              <w:t>21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1982" w:type="dxa"/>
            <w:vAlign w:val="center"/>
          </w:tcPr>
          <w:p w14:paraId="4D7695A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957E6D5" w14:textId="13BE803D" w:rsidR="007477E7" w:rsidRPr="00E11A00" w:rsidRDefault="007477E7" w:rsidP="007477E7"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1C3F57F1" w14:textId="0E4A6008" w:rsidR="007477E7" w:rsidRPr="00E11A00" w:rsidRDefault="007477E7" w:rsidP="007477E7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vAlign w:val="center"/>
          </w:tcPr>
          <w:p w14:paraId="451D74DE" w14:textId="5652CB67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</w:t>
            </w:r>
          </w:p>
        </w:tc>
        <w:tc>
          <w:tcPr>
            <w:tcW w:w="1416" w:type="dxa"/>
            <w:vAlign w:val="center"/>
          </w:tcPr>
          <w:p w14:paraId="16194AF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35D587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DDD24E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E5396F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7D2F273" w14:textId="4152069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42ABD72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569E7E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AF288F8" w14:textId="02D4607F" w:rsidR="007477E7" w:rsidRPr="00E11A00" w:rsidRDefault="007477E7" w:rsidP="007477E7"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57D7C32" w14:textId="2886A91A" w:rsidR="007477E7" w:rsidRPr="00E11A00" w:rsidRDefault="007477E7" w:rsidP="007477E7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vAlign w:val="center"/>
          </w:tcPr>
          <w:p w14:paraId="5A12456E" w14:textId="5112106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42</w:t>
            </w:r>
          </w:p>
        </w:tc>
        <w:tc>
          <w:tcPr>
            <w:tcW w:w="1416" w:type="dxa"/>
            <w:vAlign w:val="center"/>
          </w:tcPr>
          <w:p w14:paraId="09FE80C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3A00B4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3E83F1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7DD1BF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886A41B" w14:textId="3D0D2F7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Насос дренажный</w:t>
            </w:r>
            <w:r w:rsidRPr="00D17AB8">
              <w:rPr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00525D5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2D317D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747438B" w14:textId="3DE2CA76" w:rsidR="007477E7" w:rsidRPr="00E11A00" w:rsidRDefault="007477E7" w:rsidP="007477E7">
            <w:r w:rsidRPr="00D17AB8">
              <w:rPr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73F6EDA8" w14:textId="407DEFBA" w:rsidR="007477E7" w:rsidRPr="00E11A00" w:rsidRDefault="007477E7" w:rsidP="007477E7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vAlign w:val="center"/>
          </w:tcPr>
          <w:p w14:paraId="63082EC7" w14:textId="3A628AC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42</w:t>
            </w:r>
          </w:p>
        </w:tc>
        <w:tc>
          <w:tcPr>
            <w:tcW w:w="1416" w:type="dxa"/>
            <w:vAlign w:val="center"/>
          </w:tcPr>
          <w:p w14:paraId="4BF7861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1E045F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10E1A2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FC917A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09DCB72" w14:textId="71722CA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 xml:space="preserve">Ручной балансировочный клапан </w:t>
            </w:r>
            <w:r w:rsidRPr="00D17AB8">
              <w:rPr>
                <w:lang w:val="en-US"/>
              </w:rPr>
              <w:t>MVT</w:t>
            </w:r>
            <w:r w:rsidRPr="00D17AB8">
              <w:t>-</w:t>
            </w:r>
            <w:r w:rsidRPr="00D17AB8">
              <w:rPr>
                <w:lang w:val="en-US"/>
              </w:rPr>
              <w:t>R</w:t>
            </w:r>
            <w:r w:rsidRPr="00D17AB8">
              <w:t xml:space="preserve"> Ду20</w:t>
            </w:r>
          </w:p>
        </w:tc>
        <w:tc>
          <w:tcPr>
            <w:tcW w:w="3398" w:type="dxa"/>
            <w:vAlign w:val="center"/>
          </w:tcPr>
          <w:p w14:paraId="6092A37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495D7E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388CAA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1D34DC0" w14:textId="442836B9" w:rsidR="007477E7" w:rsidRPr="00E11A00" w:rsidRDefault="007477E7" w:rsidP="007477E7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vAlign w:val="center"/>
          </w:tcPr>
          <w:p w14:paraId="425A7380" w14:textId="55C81D4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42</w:t>
            </w:r>
          </w:p>
        </w:tc>
        <w:tc>
          <w:tcPr>
            <w:tcW w:w="1416" w:type="dxa"/>
            <w:vAlign w:val="center"/>
          </w:tcPr>
          <w:p w14:paraId="230DCA8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320168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9FFFC0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50F335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330BE1C" w14:textId="79178D2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Кран шаровый</w:t>
            </w:r>
            <w:r w:rsidRPr="00D17AB8">
              <w:rPr>
                <w:lang w:val="en-US"/>
              </w:rPr>
              <w:t xml:space="preserve"> </w:t>
            </w:r>
            <w:r w:rsidRPr="00D17AB8">
              <w:t>Ду20</w:t>
            </w:r>
          </w:p>
        </w:tc>
        <w:tc>
          <w:tcPr>
            <w:tcW w:w="3398" w:type="dxa"/>
            <w:vAlign w:val="center"/>
          </w:tcPr>
          <w:p w14:paraId="5FFA129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7A8CDB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1E9375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AFD6F48" w14:textId="178FB82A" w:rsidR="007477E7" w:rsidRPr="00E11A00" w:rsidRDefault="007477E7" w:rsidP="007477E7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vAlign w:val="center"/>
          </w:tcPr>
          <w:p w14:paraId="57A2F319" w14:textId="7F98DB6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42</w:t>
            </w:r>
          </w:p>
        </w:tc>
        <w:tc>
          <w:tcPr>
            <w:tcW w:w="1416" w:type="dxa"/>
            <w:vAlign w:val="center"/>
          </w:tcPr>
          <w:p w14:paraId="2154ED0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2163BC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5061F8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C74CEB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82A4BF2" w14:textId="2624F3F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 200+КСДО-0-200-200</w:t>
            </w:r>
          </w:p>
        </w:tc>
        <w:tc>
          <w:tcPr>
            <w:tcW w:w="3398" w:type="dxa"/>
            <w:vAlign w:val="center"/>
          </w:tcPr>
          <w:p w14:paraId="29B04F1E" w14:textId="72AF97B4" w:rsidR="007477E7" w:rsidRPr="00E11A00" w:rsidRDefault="007477E7" w:rsidP="007477E7">
            <w:pPr>
              <w:pStyle w:val="af5"/>
            </w:pPr>
            <w:r w:rsidRPr="008D5FE2">
              <w:rPr>
                <w:lang w:val="en-US"/>
              </w:rPr>
              <w:t>ЛПАК-200+КСДО-0-200-200</w:t>
            </w:r>
          </w:p>
        </w:tc>
        <w:tc>
          <w:tcPr>
            <w:tcW w:w="1982" w:type="dxa"/>
            <w:vAlign w:val="center"/>
          </w:tcPr>
          <w:p w14:paraId="6BD8015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8B7954F" w14:textId="555BB9D8" w:rsidR="007477E7" w:rsidRPr="00E11A00" w:rsidRDefault="007477E7" w:rsidP="007477E7">
            <w:r w:rsidRPr="008D5FE2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15E7CE8B" w14:textId="3AF56B36" w:rsidR="007477E7" w:rsidRPr="00E11A00" w:rsidRDefault="007477E7" w:rsidP="007477E7">
            <w:pPr>
              <w:pStyle w:val="af5"/>
            </w:pPr>
            <w:r w:rsidRPr="008D5FE2">
              <w:t xml:space="preserve">шт. </w:t>
            </w:r>
          </w:p>
        </w:tc>
        <w:tc>
          <w:tcPr>
            <w:tcW w:w="1133" w:type="dxa"/>
            <w:vAlign w:val="bottom"/>
          </w:tcPr>
          <w:p w14:paraId="78EB71F9" w14:textId="741EC4F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D5FE2">
              <w:t>2</w:t>
            </w:r>
          </w:p>
        </w:tc>
        <w:tc>
          <w:tcPr>
            <w:tcW w:w="1416" w:type="dxa"/>
            <w:vAlign w:val="center"/>
          </w:tcPr>
          <w:p w14:paraId="7B80689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8399B4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09B47C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6F51F4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4BD52A3" w14:textId="5B781DF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 ЛПАК-250+КСДО-1-200-250</w:t>
            </w:r>
          </w:p>
        </w:tc>
        <w:tc>
          <w:tcPr>
            <w:tcW w:w="3398" w:type="dxa"/>
            <w:vAlign w:val="center"/>
          </w:tcPr>
          <w:p w14:paraId="5E181672" w14:textId="2A22508B" w:rsidR="007477E7" w:rsidRPr="00E11A00" w:rsidRDefault="007477E7" w:rsidP="007477E7">
            <w:pPr>
              <w:pStyle w:val="af5"/>
            </w:pPr>
            <w:r w:rsidRPr="008D5FE2">
              <w:rPr>
                <w:lang w:val="en-US"/>
              </w:rPr>
              <w:t>ЛПАК-250+КСДО-1-200-250</w:t>
            </w:r>
          </w:p>
        </w:tc>
        <w:tc>
          <w:tcPr>
            <w:tcW w:w="1982" w:type="dxa"/>
            <w:vAlign w:val="center"/>
          </w:tcPr>
          <w:p w14:paraId="5D220E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E910EF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DF90F7A" w14:textId="0178A6BD" w:rsidR="007477E7" w:rsidRPr="00E11A00" w:rsidRDefault="007477E7" w:rsidP="007477E7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vAlign w:val="center"/>
          </w:tcPr>
          <w:p w14:paraId="76D36FB1" w14:textId="0CA143A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D5FE2">
              <w:t>4</w:t>
            </w:r>
          </w:p>
        </w:tc>
        <w:tc>
          <w:tcPr>
            <w:tcW w:w="1416" w:type="dxa"/>
            <w:vAlign w:val="center"/>
          </w:tcPr>
          <w:p w14:paraId="2870D83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C241DE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7CCE52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01CC37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A831B26" w14:textId="21AD30D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</w:t>
            </w:r>
          </w:p>
        </w:tc>
        <w:tc>
          <w:tcPr>
            <w:tcW w:w="3398" w:type="dxa"/>
            <w:vAlign w:val="center"/>
          </w:tcPr>
          <w:p w14:paraId="02B54AC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001D90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1EFD89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95594D5" w14:textId="0C377EEA" w:rsidR="007477E7" w:rsidRPr="00E11A00" w:rsidRDefault="007477E7" w:rsidP="007477E7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vAlign w:val="center"/>
          </w:tcPr>
          <w:p w14:paraId="733B9953" w14:textId="480C87D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D5FE2">
              <w:t>2</w:t>
            </w:r>
          </w:p>
        </w:tc>
        <w:tc>
          <w:tcPr>
            <w:tcW w:w="1416" w:type="dxa"/>
            <w:vAlign w:val="center"/>
          </w:tcPr>
          <w:p w14:paraId="5075FF3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9CC906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EAD6A0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8027A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17D9EF0" w14:textId="23C37D5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 ЛПАК-315+КСДО-1-250-315</w:t>
            </w:r>
          </w:p>
        </w:tc>
        <w:tc>
          <w:tcPr>
            <w:tcW w:w="3398" w:type="dxa"/>
            <w:vAlign w:val="center"/>
          </w:tcPr>
          <w:p w14:paraId="1B47274B" w14:textId="1DAB2528" w:rsidR="007477E7" w:rsidRPr="00E11A00" w:rsidRDefault="007477E7" w:rsidP="007477E7">
            <w:pPr>
              <w:pStyle w:val="af5"/>
            </w:pPr>
            <w:r w:rsidRPr="008D5FE2">
              <w:rPr>
                <w:lang w:val="en-US"/>
              </w:rPr>
              <w:t>ЛПАК-315+КСДО-1-250-315</w:t>
            </w:r>
          </w:p>
        </w:tc>
        <w:tc>
          <w:tcPr>
            <w:tcW w:w="1982" w:type="dxa"/>
            <w:vAlign w:val="center"/>
          </w:tcPr>
          <w:p w14:paraId="13BB346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FD50F5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BB9FC27" w14:textId="49BD20C2" w:rsidR="007477E7" w:rsidRPr="00E11A00" w:rsidRDefault="007477E7" w:rsidP="007477E7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vAlign w:val="center"/>
          </w:tcPr>
          <w:p w14:paraId="290B60ED" w14:textId="779E994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D5FE2">
              <w:t>22</w:t>
            </w:r>
          </w:p>
        </w:tc>
        <w:tc>
          <w:tcPr>
            <w:tcW w:w="1416" w:type="dxa"/>
            <w:vAlign w:val="center"/>
          </w:tcPr>
          <w:p w14:paraId="3492283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61D575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61CBBC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DC9167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67076A1" w14:textId="1A6B1AB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 ЛПАК-315+КСДО-2-200-315</w:t>
            </w:r>
          </w:p>
        </w:tc>
        <w:tc>
          <w:tcPr>
            <w:tcW w:w="3398" w:type="dxa"/>
            <w:vAlign w:val="center"/>
          </w:tcPr>
          <w:p w14:paraId="7383C152" w14:textId="19ED14A2" w:rsidR="007477E7" w:rsidRPr="00E11A00" w:rsidRDefault="007477E7" w:rsidP="007477E7">
            <w:pPr>
              <w:pStyle w:val="af5"/>
            </w:pPr>
            <w:r w:rsidRPr="008D5FE2">
              <w:t>ЛПАК-315+КСДО-2-200-315</w:t>
            </w:r>
          </w:p>
        </w:tc>
        <w:tc>
          <w:tcPr>
            <w:tcW w:w="1982" w:type="dxa"/>
            <w:vAlign w:val="center"/>
          </w:tcPr>
          <w:p w14:paraId="209C67E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B4A6E7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17CC6DC" w14:textId="373D5422" w:rsidR="007477E7" w:rsidRPr="00E11A00" w:rsidRDefault="007477E7" w:rsidP="007477E7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vAlign w:val="center"/>
          </w:tcPr>
          <w:p w14:paraId="0AE5DAE3" w14:textId="46D1688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D5FE2">
              <w:t>10</w:t>
            </w:r>
          </w:p>
        </w:tc>
        <w:tc>
          <w:tcPr>
            <w:tcW w:w="1416" w:type="dxa"/>
            <w:vAlign w:val="center"/>
          </w:tcPr>
          <w:p w14:paraId="2F0AFEB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3D9D06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0DAEF4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75DDD7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7064CA9" w14:textId="6AA4DF0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 ЛПАК-400-КСДО-1-315-400</w:t>
            </w:r>
          </w:p>
        </w:tc>
        <w:tc>
          <w:tcPr>
            <w:tcW w:w="3398" w:type="dxa"/>
            <w:vAlign w:val="center"/>
          </w:tcPr>
          <w:p w14:paraId="77B7EA33" w14:textId="520C3E3F" w:rsidR="007477E7" w:rsidRPr="00E11A00" w:rsidRDefault="007477E7" w:rsidP="007477E7">
            <w:pPr>
              <w:pStyle w:val="af5"/>
            </w:pPr>
            <w:r w:rsidRPr="008D5FE2">
              <w:rPr>
                <w:lang w:val="en-US"/>
              </w:rPr>
              <w:t>ЛПАК-400-КСДО-1-315-400</w:t>
            </w:r>
          </w:p>
        </w:tc>
        <w:tc>
          <w:tcPr>
            <w:tcW w:w="1982" w:type="dxa"/>
            <w:vAlign w:val="center"/>
          </w:tcPr>
          <w:p w14:paraId="65A09B9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D7CD90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99EA2BC" w14:textId="3ABCCDA8" w:rsidR="007477E7" w:rsidRPr="00E11A00" w:rsidRDefault="007477E7" w:rsidP="007477E7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vAlign w:val="center"/>
          </w:tcPr>
          <w:p w14:paraId="75D5BAD2" w14:textId="782A668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D5FE2">
              <w:t>2</w:t>
            </w:r>
          </w:p>
        </w:tc>
        <w:tc>
          <w:tcPr>
            <w:tcW w:w="1416" w:type="dxa"/>
            <w:vAlign w:val="center"/>
          </w:tcPr>
          <w:p w14:paraId="236CF0C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55E61C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197222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1B6A8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8D201FF" w14:textId="0DACCB6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щелевой ЛРЩ-22-3-1000</w:t>
            </w:r>
          </w:p>
        </w:tc>
        <w:tc>
          <w:tcPr>
            <w:tcW w:w="3398" w:type="dxa"/>
            <w:vAlign w:val="center"/>
          </w:tcPr>
          <w:p w14:paraId="5BA38EBE" w14:textId="3903C6EC" w:rsidR="007477E7" w:rsidRPr="00E11A00" w:rsidRDefault="007477E7" w:rsidP="007477E7">
            <w:pPr>
              <w:pStyle w:val="af5"/>
            </w:pPr>
            <w:r w:rsidRPr="008D5FE2">
              <w:rPr>
                <w:lang w:val="en-US"/>
              </w:rPr>
              <w:t>ЛРЩ-22-3-1000-У0-RAL 9003</w:t>
            </w:r>
          </w:p>
        </w:tc>
        <w:tc>
          <w:tcPr>
            <w:tcW w:w="1982" w:type="dxa"/>
            <w:vAlign w:val="center"/>
          </w:tcPr>
          <w:p w14:paraId="2CA7F99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31E3B1E" w14:textId="60F30E6B" w:rsidR="007477E7" w:rsidRPr="00E11A00" w:rsidRDefault="007477E7" w:rsidP="007477E7">
            <w:r w:rsidRPr="008D5FE2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79CEC902" w14:textId="677D1209" w:rsidR="007477E7" w:rsidRPr="00E11A00" w:rsidRDefault="007477E7" w:rsidP="007477E7">
            <w:pPr>
              <w:pStyle w:val="af5"/>
            </w:pPr>
            <w:r w:rsidRPr="008D5FE2">
              <w:t>шт</w:t>
            </w:r>
          </w:p>
        </w:tc>
        <w:tc>
          <w:tcPr>
            <w:tcW w:w="1133" w:type="dxa"/>
            <w:vAlign w:val="center"/>
          </w:tcPr>
          <w:p w14:paraId="0D024D23" w14:textId="4429C41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16</w:t>
            </w:r>
          </w:p>
        </w:tc>
        <w:tc>
          <w:tcPr>
            <w:tcW w:w="1416" w:type="dxa"/>
            <w:vAlign w:val="center"/>
          </w:tcPr>
          <w:p w14:paraId="2C55F17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81DFD9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ECB1C1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E066CA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7839392" w14:textId="115400D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щелевой ЛРЩ-22-4-1000</w:t>
            </w:r>
          </w:p>
        </w:tc>
        <w:tc>
          <w:tcPr>
            <w:tcW w:w="3398" w:type="dxa"/>
            <w:vAlign w:val="center"/>
          </w:tcPr>
          <w:p w14:paraId="7DC10B65" w14:textId="5EB02BB0" w:rsidR="007477E7" w:rsidRPr="00E11A00" w:rsidRDefault="007477E7" w:rsidP="007477E7">
            <w:pPr>
              <w:pStyle w:val="af5"/>
            </w:pPr>
            <w:r w:rsidRPr="008D5FE2">
              <w:rPr>
                <w:lang w:val="en-US"/>
              </w:rPr>
              <w:t>ЛРЩ-22-4-1000-У0-RAL 9003</w:t>
            </w:r>
          </w:p>
        </w:tc>
        <w:tc>
          <w:tcPr>
            <w:tcW w:w="1982" w:type="dxa"/>
            <w:vAlign w:val="center"/>
          </w:tcPr>
          <w:p w14:paraId="71DF2D3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9D62C7D" w14:textId="2788F002" w:rsidR="007477E7" w:rsidRPr="00E11A00" w:rsidRDefault="007477E7" w:rsidP="007477E7">
            <w:r w:rsidRPr="008D5FE2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48756FFB" w14:textId="4B6C33E0" w:rsidR="007477E7" w:rsidRPr="00E11A00" w:rsidRDefault="007477E7" w:rsidP="007477E7">
            <w:pPr>
              <w:pStyle w:val="af5"/>
            </w:pPr>
            <w:r w:rsidRPr="008D5FE2">
              <w:t>шт</w:t>
            </w:r>
          </w:p>
        </w:tc>
        <w:tc>
          <w:tcPr>
            <w:tcW w:w="1133" w:type="dxa"/>
            <w:vAlign w:val="center"/>
          </w:tcPr>
          <w:p w14:paraId="5C55CF57" w14:textId="110EE63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14</w:t>
            </w:r>
          </w:p>
        </w:tc>
        <w:tc>
          <w:tcPr>
            <w:tcW w:w="1416" w:type="dxa"/>
            <w:vAlign w:val="center"/>
          </w:tcPr>
          <w:p w14:paraId="630030A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957F7D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E1789B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10262C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394F2EB" w14:textId="03A30E5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0226">
              <w:t>Воздуховод гибкий теплоизолированный ø</w:t>
            </w:r>
            <w:r w:rsidRPr="002C0226">
              <w:rPr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4437EDC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0AA8F7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A4D9DD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EAD3F5C" w14:textId="216A268E" w:rsidR="007477E7" w:rsidRPr="00E11A00" w:rsidRDefault="007477E7" w:rsidP="007477E7">
            <w:pPr>
              <w:pStyle w:val="af5"/>
            </w:pPr>
            <w:r w:rsidRPr="002C0226">
              <w:t>м</w:t>
            </w:r>
          </w:p>
        </w:tc>
        <w:tc>
          <w:tcPr>
            <w:tcW w:w="1133" w:type="dxa"/>
            <w:vAlign w:val="center"/>
          </w:tcPr>
          <w:p w14:paraId="476488BC" w14:textId="0055CE3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2C0226">
              <w:t>50</w:t>
            </w:r>
          </w:p>
        </w:tc>
        <w:tc>
          <w:tcPr>
            <w:tcW w:w="1416" w:type="dxa"/>
            <w:vAlign w:val="center"/>
          </w:tcPr>
          <w:p w14:paraId="76DE65B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CF214D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9C351E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80C635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E4AE8E0" w14:textId="76D5938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0226">
              <w:t>Воздуховод гибкий теплоизолированный ø</w:t>
            </w:r>
            <w:r w:rsidRPr="002C0226">
              <w:rPr>
                <w:lang w:val="en-US"/>
              </w:rPr>
              <w:t>2</w:t>
            </w:r>
            <w:r w:rsidRPr="002C0226">
              <w:t>5</w:t>
            </w:r>
            <w:r w:rsidRPr="002C0226">
              <w:rPr>
                <w:lang w:val="en-US"/>
              </w:rPr>
              <w:t>0</w:t>
            </w:r>
          </w:p>
        </w:tc>
        <w:tc>
          <w:tcPr>
            <w:tcW w:w="3398" w:type="dxa"/>
            <w:vAlign w:val="center"/>
          </w:tcPr>
          <w:p w14:paraId="5AD4BA0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DF1AAE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B35821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ECD3620" w14:textId="7A8AC4E4" w:rsidR="007477E7" w:rsidRPr="00E11A00" w:rsidRDefault="007477E7" w:rsidP="007477E7">
            <w:pPr>
              <w:pStyle w:val="af5"/>
            </w:pPr>
            <w:r w:rsidRPr="002C0226">
              <w:t>м</w:t>
            </w:r>
          </w:p>
        </w:tc>
        <w:tc>
          <w:tcPr>
            <w:tcW w:w="1133" w:type="dxa"/>
            <w:vAlign w:val="center"/>
          </w:tcPr>
          <w:p w14:paraId="61A24E2D" w14:textId="38B0554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2C0226">
              <w:t>20</w:t>
            </w:r>
          </w:p>
        </w:tc>
        <w:tc>
          <w:tcPr>
            <w:tcW w:w="1416" w:type="dxa"/>
            <w:vAlign w:val="center"/>
          </w:tcPr>
          <w:p w14:paraId="2A9E0B6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C2886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102C40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2A919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D212DCB" w14:textId="5FC4D87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0226">
              <w:t>Воздуховод гибкий теплоизолированный ø315</w:t>
            </w:r>
          </w:p>
        </w:tc>
        <w:tc>
          <w:tcPr>
            <w:tcW w:w="3398" w:type="dxa"/>
            <w:vAlign w:val="center"/>
          </w:tcPr>
          <w:p w14:paraId="2CE6A4F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753072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746F75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88C25C4" w14:textId="1DB12C3E" w:rsidR="007477E7" w:rsidRPr="00E11A00" w:rsidRDefault="007477E7" w:rsidP="007477E7">
            <w:pPr>
              <w:pStyle w:val="af5"/>
            </w:pPr>
            <w:r w:rsidRPr="002C0226">
              <w:t>м</w:t>
            </w:r>
          </w:p>
        </w:tc>
        <w:tc>
          <w:tcPr>
            <w:tcW w:w="1133" w:type="dxa"/>
            <w:vAlign w:val="center"/>
          </w:tcPr>
          <w:p w14:paraId="7391A385" w14:textId="30FB064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2C0226">
              <w:t>10</w:t>
            </w:r>
          </w:p>
        </w:tc>
        <w:tc>
          <w:tcPr>
            <w:tcW w:w="1416" w:type="dxa"/>
            <w:vAlign w:val="center"/>
          </w:tcPr>
          <w:p w14:paraId="353B24E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904321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4A5E8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227C77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1C089C" w14:textId="292D0E7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водогазопроводная ø20x2,8</w:t>
            </w:r>
          </w:p>
        </w:tc>
        <w:tc>
          <w:tcPr>
            <w:tcW w:w="3398" w:type="dxa"/>
            <w:vAlign w:val="center"/>
          </w:tcPr>
          <w:p w14:paraId="1D82FD20" w14:textId="4090ACF1" w:rsidR="007477E7" w:rsidRPr="00E11A00" w:rsidRDefault="007477E7" w:rsidP="007477E7">
            <w:pPr>
              <w:pStyle w:val="af5"/>
            </w:pPr>
            <w:r w:rsidRPr="00887418">
              <w:t>ГОСТ 3262-75</w:t>
            </w:r>
          </w:p>
        </w:tc>
        <w:tc>
          <w:tcPr>
            <w:tcW w:w="1982" w:type="dxa"/>
            <w:vAlign w:val="center"/>
          </w:tcPr>
          <w:p w14:paraId="45356DC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DC1F54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4EBEAFB" w14:textId="09477EDC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center"/>
          </w:tcPr>
          <w:p w14:paraId="69A26384" w14:textId="16DA613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122</w:t>
            </w:r>
          </w:p>
        </w:tc>
        <w:tc>
          <w:tcPr>
            <w:tcW w:w="1416" w:type="dxa"/>
            <w:vAlign w:val="center"/>
          </w:tcPr>
          <w:p w14:paraId="15D0B1F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4849F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1DB8B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21913B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7157C6B" w14:textId="52D043A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2E52C5CE" w14:textId="1AC08B94" w:rsidR="007477E7" w:rsidRPr="00E11A00" w:rsidRDefault="007477E7" w:rsidP="007477E7">
            <w:pPr>
              <w:pStyle w:val="af5"/>
            </w:pPr>
            <w:r w:rsidRPr="00887418">
              <w:t>ГОСТ 3262-75</w:t>
            </w:r>
          </w:p>
        </w:tc>
        <w:tc>
          <w:tcPr>
            <w:tcW w:w="1982" w:type="dxa"/>
            <w:vAlign w:val="center"/>
          </w:tcPr>
          <w:p w14:paraId="387B2B6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83CF7C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5FA02E2" w14:textId="67B776CB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center"/>
          </w:tcPr>
          <w:p w14:paraId="634D420F" w14:textId="0455354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238</w:t>
            </w:r>
          </w:p>
        </w:tc>
        <w:tc>
          <w:tcPr>
            <w:tcW w:w="1416" w:type="dxa"/>
            <w:vAlign w:val="center"/>
          </w:tcPr>
          <w:p w14:paraId="25EC2ED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CE9FF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F288B1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7EEB57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BB58E98" w14:textId="53E964A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2F2C45AC" w14:textId="3BC6D9D8" w:rsidR="007477E7" w:rsidRPr="00E11A00" w:rsidRDefault="007477E7" w:rsidP="007477E7">
            <w:pPr>
              <w:pStyle w:val="af5"/>
            </w:pPr>
            <w:r w:rsidRPr="00887418">
              <w:t>ГОСТ 3262-75</w:t>
            </w:r>
          </w:p>
        </w:tc>
        <w:tc>
          <w:tcPr>
            <w:tcW w:w="1982" w:type="dxa"/>
            <w:vAlign w:val="center"/>
          </w:tcPr>
          <w:p w14:paraId="5079930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30B431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218F237" w14:textId="56A00D62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center"/>
          </w:tcPr>
          <w:p w14:paraId="5210F84E" w14:textId="552E413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71</w:t>
            </w:r>
          </w:p>
        </w:tc>
        <w:tc>
          <w:tcPr>
            <w:tcW w:w="1416" w:type="dxa"/>
            <w:vAlign w:val="center"/>
          </w:tcPr>
          <w:p w14:paraId="7012976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4467CA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77C596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16D310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4FE7F3B" w14:textId="6A89BCC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4263E249" w14:textId="411C8659" w:rsidR="007477E7" w:rsidRPr="00E11A00" w:rsidRDefault="007477E7" w:rsidP="007477E7">
            <w:pPr>
              <w:pStyle w:val="af5"/>
            </w:pPr>
            <w:r w:rsidRPr="00887418">
              <w:t>ГОСТ 3262-75</w:t>
            </w:r>
          </w:p>
        </w:tc>
        <w:tc>
          <w:tcPr>
            <w:tcW w:w="1982" w:type="dxa"/>
            <w:vAlign w:val="center"/>
          </w:tcPr>
          <w:p w14:paraId="0CECE66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74F0B9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E7CF028" w14:textId="7E5ACC8F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center"/>
          </w:tcPr>
          <w:p w14:paraId="0A1606E0" w14:textId="7C668E0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87</w:t>
            </w:r>
          </w:p>
        </w:tc>
        <w:tc>
          <w:tcPr>
            <w:tcW w:w="1416" w:type="dxa"/>
            <w:vAlign w:val="center"/>
          </w:tcPr>
          <w:p w14:paraId="0A1278C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1AFFCA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2FF63E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87E89E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97C55D5" w14:textId="0564453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01F57EBC" w14:textId="72BF32C1" w:rsidR="007477E7" w:rsidRPr="00E11A00" w:rsidRDefault="007477E7" w:rsidP="007477E7">
            <w:pPr>
              <w:pStyle w:val="af5"/>
            </w:pPr>
            <w:r w:rsidRPr="00887418">
              <w:t>ГОСТ 10704-91</w:t>
            </w:r>
          </w:p>
        </w:tc>
        <w:tc>
          <w:tcPr>
            <w:tcW w:w="1982" w:type="dxa"/>
            <w:vAlign w:val="center"/>
          </w:tcPr>
          <w:p w14:paraId="420BA82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43F6A7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FE436D7" w14:textId="2C0AFAAB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center"/>
          </w:tcPr>
          <w:p w14:paraId="1118A742" w14:textId="3C3F42F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172</w:t>
            </w:r>
          </w:p>
        </w:tc>
        <w:tc>
          <w:tcPr>
            <w:tcW w:w="1416" w:type="dxa"/>
            <w:vAlign w:val="center"/>
          </w:tcPr>
          <w:p w14:paraId="79D5379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3C2609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505B1E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A79A5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AD8A8C9" w14:textId="61F8FD8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электросварная прямошовная ø</w:t>
            </w:r>
            <w:r>
              <w:t>65</w:t>
            </w:r>
            <w:r w:rsidRPr="00887418">
              <w:t>x</w:t>
            </w:r>
            <w:r>
              <w:t>4</w:t>
            </w:r>
            <w:r w:rsidRPr="00887418">
              <w:t>,</w:t>
            </w:r>
            <w:r>
              <w:t>0</w:t>
            </w:r>
          </w:p>
        </w:tc>
        <w:tc>
          <w:tcPr>
            <w:tcW w:w="3398" w:type="dxa"/>
            <w:vAlign w:val="center"/>
          </w:tcPr>
          <w:p w14:paraId="64D0152A" w14:textId="28242C25" w:rsidR="007477E7" w:rsidRPr="00E11A00" w:rsidRDefault="007477E7" w:rsidP="007477E7">
            <w:pPr>
              <w:pStyle w:val="af5"/>
            </w:pPr>
            <w:r w:rsidRPr="00887418">
              <w:t>ГОСТ 10704-91</w:t>
            </w:r>
          </w:p>
        </w:tc>
        <w:tc>
          <w:tcPr>
            <w:tcW w:w="1982" w:type="dxa"/>
            <w:vAlign w:val="center"/>
          </w:tcPr>
          <w:p w14:paraId="1DC8C6B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A7B7DB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E92DAA1" w14:textId="0EBE4F14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center"/>
          </w:tcPr>
          <w:p w14:paraId="52DA23B6" w14:textId="35EC584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31</w:t>
            </w:r>
          </w:p>
        </w:tc>
        <w:tc>
          <w:tcPr>
            <w:tcW w:w="1416" w:type="dxa"/>
            <w:vAlign w:val="center"/>
          </w:tcPr>
          <w:p w14:paraId="1598D31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E5CD6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367A65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878BD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90CA088" w14:textId="470292F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электросварная прямошовная ø</w:t>
            </w:r>
            <w:r>
              <w:t>80</w:t>
            </w:r>
            <w:r w:rsidRPr="00887418">
              <w:t>x</w:t>
            </w:r>
            <w:r>
              <w:t>4</w:t>
            </w:r>
            <w:r w:rsidRPr="00887418">
              <w:t>,</w:t>
            </w:r>
            <w:r>
              <w:t>0</w:t>
            </w:r>
          </w:p>
        </w:tc>
        <w:tc>
          <w:tcPr>
            <w:tcW w:w="3398" w:type="dxa"/>
            <w:vAlign w:val="center"/>
          </w:tcPr>
          <w:p w14:paraId="34774AB0" w14:textId="48CD40BC" w:rsidR="007477E7" w:rsidRPr="00E11A00" w:rsidRDefault="007477E7" w:rsidP="007477E7">
            <w:pPr>
              <w:pStyle w:val="af5"/>
            </w:pPr>
            <w:r w:rsidRPr="00887418">
              <w:t>ГОСТ 10704-91</w:t>
            </w:r>
          </w:p>
        </w:tc>
        <w:tc>
          <w:tcPr>
            <w:tcW w:w="1982" w:type="dxa"/>
            <w:vAlign w:val="center"/>
          </w:tcPr>
          <w:p w14:paraId="5F790E2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2204A8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BD6FF04" w14:textId="053943D1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32023996" w14:textId="00EB626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30</w:t>
            </w:r>
          </w:p>
        </w:tc>
        <w:tc>
          <w:tcPr>
            <w:tcW w:w="1416" w:type="dxa"/>
            <w:vAlign w:val="center"/>
          </w:tcPr>
          <w:p w14:paraId="1A67F02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74FF0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E6BDE5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A658E2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50A741D" w14:textId="612AA2B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электросварная прямошовная ø</w:t>
            </w:r>
            <w:r>
              <w:t>108</w:t>
            </w:r>
            <w:r w:rsidRPr="00887418">
              <w:t>x</w:t>
            </w:r>
            <w:r>
              <w:t>4</w:t>
            </w:r>
            <w:r w:rsidRPr="00887418">
              <w:t>,5</w:t>
            </w:r>
          </w:p>
        </w:tc>
        <w:tc>
          <w:tcPr>
            <w:tcW w:w="3398" w:type="dxa"/>
            <w:vAlign w:val="center"/>
          </w:tcPr>
          <w:p w14:paraId="1D153436" w14:textId="3BB23C00" w:rsidR="007477E7" w:rsidRPr="00E11A00" w:rsidRDefault="007477E7" w:rsidP="007477E7">
            <w:pPr>
              <w:pStyle w:val="af5"/>
            </w:pPr>
            <w:r w:rsidRPr="00887418">
              <w:t>ГОСТ 10704-91</w:t>
            </w:r>
          </w:p>
        </w:tc>
        <w:tc>
          <w:tcPr>
            <w:tcW w:w="1982" w:type="dxa"/>
            <w:vAlign w:val="center"/>
          </w:tcPr>
          <w:p w14:paraId="5180AD8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08DA01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4440F03" w14:textId="3FB49D4C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2200D2D0" w14:textId="0F03498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5</w:t>
            </w:r>
          </w:p>
        </w:tc>
        <w:tc>
          <w:tcPr>
            <w:tcW w:w="1416" w:type="dxa"/>
            <w:vAlign w:val="center"/>
          </w:tcPr>
          <w:p w14:paraId="14A43E8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C00312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DB0E84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B3DC2F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B6E48C4" w14:textId="0C28562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20EA4D90" w14:textId="027DB9B0" w:rsidR="007477E7" w:rsidRPr="00E11A00" w:rsidRDefault="007477E7" w:rsidP="007477E7">
            <w:pPr>
              <w:pStyle w:val="af5"/>
            </w:pPr>
            <w:r w:rsidRPr="00887418">
              <w:t>ГОСТ 17375-2001*</w:t>
            </w:r>
          </w:p>
        </w:tc>
        <w:tc>
          <w:tcPr>
            <w:tcW w:w="1982" w:type="dxa"/>
            <w:vAlign w:val="center"/>
          </w:tcPr>
          <w:p w14:paraId="57AE564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63151F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D214419" w14:textId="2C494C29" w:rsidR="007477E7" w:rsidRPr="00E11A00" w:rsidRDefault="007477E7" w:rsidP="007477E7">
            <w:pPr>
              <w:pStyle w:val="af5"/>
            </w:pPr>
            <w:r w:rsidRPr="00887418">
              <w:t>шт.</w:t>
            </w:r>
          </w:p>
        </w:tc>
        <w:tc>
          <w:tcPr>
            <w:tcW w:w="1133" w:type="dxa"/>
            <w:vAlign w:val="center"/>
          </w:tcPr>
          <w:p w14:paraId="403E39BD" w14:textId="12FB95B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535</w:t>
            </w:r>
          </w:p>
        </w:tc>
        <w:tc>
          <w:tcPr>
            <w:tcW w:w="1416" w:type="dxa"/>
            <w:vAlign w:val="center"/>
          </w:tcPr>
          <w:p w14:paraId="2E39EC8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334A2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C440D0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6CCB0E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5AB9383" w14:textId="58AB6FA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Труба полипропиленовая для дренажа </w:t>
            </w:r>
            <w:r w:rsidRPr="00887418">
              <w:rPr>
                <w:lang w:val="en-US"/>
              </w:rPr>
              <w:t>PN</w:t>
            </w:r>
            <w:r w:rsidRPr="00887418">
              <w:t>10 20х1.9</w:t>
            </w:r>
          </w:p>
        </w:tc>
        <w:tc>
          <w:tcPr>
            <w:tcW w:w="3398" w:type="dxa"/>
            <w:vAlign w:val="center"/>
          </w:tcPr>
          <w:p w14:paraId="024703A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962CE5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E92C8C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02E78A7" w14:textId="43E6981B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51D77522" w14:textId="0066202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160</w:t>
            </w:r>
          </w:p>
        </w:tc>
        <w:tc>
          <w:tcPr>
            <w:tcW w:w="1416" w:type="dxa"/>
            <w:vAlign w:val="center"/>
          </w:tcPr>
          <w:p w14:paraId="51B58AB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C9787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9F6AC4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9B4233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EB83A92" w14:textId="68EB16B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Труба полипропиленовая для дренажа </w:t>
            </w:r>
            <w:r w:rsidRPr="00887418">
              <w:rPr>
                <w:lang w:val="en-US"/>
              </w:rPr>
              <w:t>PN</w:t>
            </w:r>
            <w:r w:rsidRPr="00887418">
              <w:t>10 25х2,3</w:t>
            </w:r>
          </w:p>
        </w:tc>
        <w:tc>
          <w:tcPr>
            <w:tcW w:w="3398" w:type="dxa"/>
            <w:vAlign w:val="center"/>
          </w:tcPr>
          <w:p w14:paraId="4CABA61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00EA86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D5F432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AA0BB09" w14:textId="1DD3089B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13343033" w14:textId="43FDE4E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101</w:t>
            </w:r>
          </w:p>
        </w:tc>
        <w:tc>
          <w:tcPr>
            <w:tcW w:w="1416" w:type="dxa"/>
            <w:vAlign w:val="center"/>
          </w:tcPr>
          <w:p w14:paraId="5429C58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8BC44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623E9E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73B94E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3CD3B56" w14:textId="7E43F79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Труба полипропиленовая для дренажа </w:t>
            </w:r>
            <w:r w:rsidRPr="00887418">
              <w:rPr>
                <w:lang w:val="en-US"/>
              </w:rPr>
              <w:t>PN</w:t>
            </w:r>
            <w:r w:rsidRPr="00887418">
              <w:t>10 32х3,0</w:t>
            </w:r>
          </w:p>
        </w:tc>
        <w:tc>
          <w:tcPr>
            <w:tcW w:w="3398" w:type="dxa"/>
            <w:vAlign w:val="center"/>
          </w:tcPr>
          <w:p w14:paraId="536A3A0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D409B3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2909A0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071C5BA" w14:textId="107D5A9C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47BB397A" w14:textId="3409B99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122</w:t>
            </w:r>
          </w:p>
        </w:tc>
        <w:tc>
          <w:tcPr>
            <w:tcW w:w="1416" w:type="dxa"/>
            <w:vAlign w:val="center"/>
          </w:tcPr>
          <w:p w14:paraId="7498CD0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FF030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E4028A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D10BE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0C24D40" w14:textId="7420873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Труба полипропиленовая для дренажа </w:t>
            </w:r>
            <w:r w:rsidRPr="00887418">
              <w:rPr>
                <w:lang w:val="en-US"/>
              </w:rPr>
              <w:t>PN</w:t>
            </w:r>
            <w:r w:rsidRPr="00887418">
              <w:t>10 50х4,6</w:t>
            </w:r>
          </w:p>
        </w:tc>
        <w:tc>
          <w:tcPr>
            <w:tcW w:w="3398" w:type="dxa"/>
            <w:vAlign w:val="center"/>
          </w:tcPr>
          <w:p w14:paraId="091A49C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08DDDC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D818D0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E0D3EA9" w14:textId="1EEFB115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7D299482" w14:textId="6C69285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2</w:t>
            </w:r>
          </w:p>
        </w:tc>
        <w:tc>
          <w:tcPr>
            <w:tcW w:w="1416" w:type="dxa"/>
            <w:vAlign w:val="center"/>
          </w:tcPr>
          <w:p w14:paraId="3F334B7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DE3FBD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2B7670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E63D96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797CBE8" w14:textId="193DE79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157689C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F9072E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395F3E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ABB6819" w14:textId="76EACFCA" w:rsidR="007477E7" w:rsidRPr="00E11A00" w:rsidRDefault="007477E7" w:rsidP="007477E7">
            <w:pPr>
              <w:pStyle w:val="af5"/>
            </w:pPr>
            <w:r w:rsidRPr="00887418">
              <w:t>шт.</w:t>
            </w:r>
          </w:p>
        </w:tc>
        <w:tc>
          <w:tcPr>
            <w:tcW w:w="1133" w:type="dxa"/>
            <w:vAlign w:val="center"/>
          </w:tcPr>
          <w:p w14:paraId="529545DF" w14:textId="2932783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51</w:t>
            </w:r>
          </w:p>
        </w:tc>
        <w:tc>
          <w:tcPr>
            <w:tcW w:w="1416" w:type="dxa"/>
            <w:vAlign w:val="center"/>
          </w:tcPr>
          <w:p w14:paraId="43A65E1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748FA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4A8D47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0F7AF2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907A66A" w14:textId="103A84F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Трубки теплоизоляционные из вспененного полиэтилена Energoflex Super SK, b=25 мм для ø22</w:t>
            </w:r>
          </w:p>
        </w:tc>
        <w:tc>
          <w:tcPr>
            <w:tcW w:w="3398" w:type="dxa"/>
            <w:vAlign w:val="center"/>
          </w:tcPr>
          <w:p w14:paraId="7588074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E8BFAC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B20389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E28281C" w14:textId="300BA6F0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6597B4E7" w14:textId="4A10094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122</w:t>
            </w:r>
          </w:p>
        </w:tc>
        <w:tc>
          <w:tcPr>
            <w:tcW w:w="1416" w:type="dxa"/>
            <w:vAlign w:val="center"/>
          </w:tcPr>
          <w:p w14:paraId="0803F02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204FF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927B83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BEB4D8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D0A9A72" w14:textId="644186B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Трубки теплоизоляционные из вспененного полиэтилена Energoflex Super SK, b=25 мм для ø28</w:t>
            </w:r>
          </w:p>
        </w:tc>
        <w:tc>
          <w:tcPr>
            <w:tcW w:w="3398" w:type="dxa"/>
            <w:vAlign w:val="center"/>
          </w:tcPr>
          <w:p w14:paraId="2AD3F62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097483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6B9CD6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109D272" w14:textId="40DA2014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70DB13B6" w14:textId="0B0D73F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238</w:t>
            </w:r>
          </w:p>
        </w:tc>
        <w:tc>
          <w:tcPr>
            <w:tcW w:w="1416" w:type="dxa"/>
            <w:vAlign w:val="center"/>
          </w:tcPr>
          <w:p w14:paraId="1F90251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EB4E4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7503CF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3D3D51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0A3113A" w14:textId="1E257B6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Трубки теплоизоляционные из вспененного полиэтилена Energoflex Super SK, b=25 мм для ø35</w:t>
            </w:r>
          </w:p>
        </w:tc>
        <w:tc>
          <w:tcPr>
            <w:tcW w:w="3398" w:type="dxa"/>
            <w:vAlign w:val="center"/>
          </w:tcPr>
          <w:p w14:paraId="5AD89C2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2ECA72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BD5EC4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8D5F021" w14:textId="1EFC079F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3269EC65" w14:textId="45BD132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71</w:t>
            </w:r>
          </w:p>
        </w:tc>
        <w:tc>
          <w:tcPr>
            <w:tcW w:w="1416" w:type="dxa"/>
            <w:vAlign w:val="center"/>
          </w:tcPr>
          <w:p w14:paraId="249EA05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47994D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7064F4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3FE4E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A3DB15D" w14:textId="0193FE4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Трубки теплоизоляционные из вспененного полиэтилена Energoflex Super SK, b=25 мм для ø48</w:t>
            </w:r>
          </w:p>
        </w:tc>
        <w:tc>
          <w:tcPr>
            <w:tcW w:w="3398" w:type="dxa"/>
            <w:vAlign w:val="center"/>
          </w:tcPr>
          <w:p w14:paraId="4BC9F3C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D9A25F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DAE195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0EFE70" w14:textId="258EDE75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bottom"/>
          </w:tcPr>
          <w:p w14:paraId="6943F4BD" w14:textId="74F9013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87</w:t>
            </w:r>
          </w:p>
        </w:tc>
        <w:tc>
          <w:tcPr>
            <w:tcW w:w="1416" w:type="dxa"/>
            <w:vAlign w:val="center"/>
          </w:tcPr>
          <w:p w14:paraId="6F10DFA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560360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00B637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81C972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DED79C" w14:textId="0FB0E16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Трубки теплоизоляционные из вспененного полиэтилена Energoflex Super SK, b=25 мм для ø60</w:t>
            </w:r>
          </w:p>
        </w:tc>
        <w:tc>
          <w:tcPr>
            <w:tcW w:w="3398" w:type="dxa"/>
            <w:vAlign w:val="center"/>
          </w:tcPr>
          <w:p w14:paraId="4F02307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20B542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7A811B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5BD7AFD" w14:textId="0FC5029E" w:rsidR="007477E7" w:rsidRPr="00E11A00" w:rsidRDefault="007477E7" w:rsidP="007477E7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vAlign w:val="center"/>
          </w:tcPr>
          <w:p w14:paraId="01243B5E" w14:textId="1402301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172</w:t>
            </w:r>
          </w:p>
        </w:tc>
        <w:tc>
          <w:tcPr>
            <w:tcW w:w="1416" w:type="dxa"/>
            <w:vAlign w:val="center"/>
          </w:tcPr>
          <w:p w14:paraId="6606379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78EE59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393CF3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FF4C01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B7A6B6D" w14:textId="32FB507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Трубки теплоизоляционные из вспененного полиэтилена Energoflex Super SK, b=25 мм для ø76</w:t>
            </w:r>
          </w:p>
        </w:tc>
        <w:tc>
          <w:tcPr>
            <w:tcW w:w="3398" w:type="dxa"/>
            <w:vAlign w:val="center"/>
          </w:tcPr>
          <w:p w14:paraId="0278277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68EC52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E2EBA4C" w14:textId="77777777" w:rsidR="007477E7" w:rsidRPr="00E11A00" w:rsidRDefault="007477E7" w:rsidP="007477E7"/>
        </w:tc>
        <w:tc>
          <w:tcPr>
            <w:tcW w:w="1133" w:type="dxa"/>
          </w:tcPr>
          <w:p w14:paraId="21ADBE84" w14:textId="6E4A15CE" w:rsidR="007477E7" w:rsidRPr="00E11A00" w:rsidRDefault="007477E7" w:rsidP="007477E7">
            <w:pPr>
              <w:pStyle w:val="af5"/>
            </w:pPr>
            <w:r w:rsidRPr="00204080">
              <w:t>м</w:t>
            </w:r>
          </w:p>
        </w:tc>
        <w:tc>
          <w:tcPr>
            <w:tcW w:w="1133" w:type="dxa"/>
            <w:vAlign w:val="bottom"/>
          </w:tcPr>
          <w:p w14:paraId="21729DAE" w14:textId="2B336B5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31</w:t>
            </w:r>
          </w:p>
        </w:tc>
        <w:tc>
          <w:tcPr>
            <w:tcW w:w="1416" w:type="dxa"/>
            <w:vAlign w:val="center"/>
          </w:tcPr>
          <w:p w14:paraId="4517D9E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F0E530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EAA80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80659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0C71791" w14:textId="6EAA751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Трубки теплоизоляционные из вспененного полиэтилена Energoflex Super SK, b=25 мм для ø89</w:t>
            </w:r>
          </w:p>
        </w:tc>
        <w:tc>
          <w:tcPr>
            <w:tcW w:w="3398" w:type="dxa"/>
            <w:vAlign w:val="center"/>
          </w:tcPr>
          <w:p w14:paraId="20E0064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D5E456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498AE26" w14:textId="77777777" w:rsidR="007477E7" w:rsidRPr="00E11A00" w:rsidRDefault="007477E7" w:rsidP="007477E7"/>
        </w:tc>
        <w:tc>
          <w:tcPr>
            <w:tcW w:w="1133" w:type="dxa"/>
          </w:tcPr>
          <w:p w14:paraId="605DB0B5" w14:textId="1C5A2CC7" w:rsidR="007477E7" w:rsidRPr="00E11A00" w:rsidRDefault="007477E7" w:rsidP="007477E7">
            <w:pPr>
              <w:pStyle w:val="af5"/>
            </w:pPr>
            <w:r w:rsidRPr="00204080">
              <w:t>м</w:t>
            </w:r>
          </w:p>
        </w:tc>
        <w:tc>
          <w:tcPr>
            <w:tcW w:w="1133" w:type="dxa"/>
            <w:vAlign w:val="bottom"/>
          </w:tcPr>
          <w:p w14:paraId="055105D8" w14:textId="4A747DD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30</w:t>
            </w:r>
          </w:p>
        </w:tc>
        <w:tc>
          <w:tcPr>
            <w:tcW w:w="1416" w:type="dxa"/>
            <w:vAlign w:val="center"/>
          </w:tcPr>
          <w:p w14:paraId="1059ED2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EB1DF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1E75F0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73C55E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0B85E74" w14:textId="720DBAF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Трубки теплоизоляционные из вспененного полиэтилена Energoflex Super SK, b=25 мм для ø110</w:t>
            </w:r>
          </w:p>
        </w:tc>
        <w:tc>
          <w:tcPr>
            <w:tcW w:w="3398" w:type="dxa"/>
            <w:vAlign w:val="center"/>
          </w:tcPr>
          <w:p w14:paraId="2C0C525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FBEE6E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9AC56C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38AC320" w14:textId="13CA5F3D" w:rsidR="007477E7" w:rsidRPr="00E11A00" w:rsidRDefault="007477E7" w:rsidP="007477E7">
            <w:pPr>
              <w:pStyle w:val="af5"/>
            </w:pPr>
            <w:r w:rsidRPr="00204080">
              <w:t>м</w:t>
            </w:r>
          </w:p>
        </w:tc>
        <w:tc>
          <w:tcPr>
            <w:tcW w:w="1133" w:type="dxa"/>
            <w:vAlign w:val="bottom"/>
          </w:tcPr>
          <w:p w14:paraId="6D6C757E" w14:textId="55B461F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87418">
              <w:t>5</w:t>
            </w:r>
          </w:p>
        </w:tc>
        <w:tc>
          <w:tcPr>
            <w:tcW w:w="1416" w:type="dxa"/>
            <w:vAlign w:val="center"/>
          </w:tcPr>
          <w:p w14:paraId="74E45EE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1AA98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D45CFC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34D95F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4A83DED6" w14:textId="041FA43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rPr>
                <w:b/>
                <w:bCs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4008A2F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660B4C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704D27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F0C2A8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0C949F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5526CA3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2973A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0B5524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A414C3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61630CD" w14:textId="4CEB972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3C5AF93F" w14:textId="05120CA9" w:rsidR="007477E7" w:rsidRPr="00E11A00" w:rsidRDefault="007477E7" w:rsidP="007477E7">
            <w:pPr>
              <w:pStyle w:val="af5"/>
            </w:pPr>
            <w:r w:rsidRPr="00774B25">
              <w:t>ГОСТ 10704-91</w:t>
            </w:r>
          </w:p>
        </w:tc>
        <w:tc>
          <w:tcPr>
            <w:tcW w:w="1982" w:type="dxa"/>
            <w:vAlign w:val="center"/>
          </w:tcPr>
          <w:p w14:paraId="0918B86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46660EB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6A0DEA1" w14:textId="207C54F0" w:rsidR="007477E7" w:rsidRPr="00E11A00" w:rsidRDefault="007477E7" w:rsidP="007477E7">
            <w:pPr>
              <w:pStyle w:val="af5"/>
            </w:pPr>
            <w:r w:rsidRPr="00774B25">
              <w:t>шт.</w:t>
            </w:r>
          </w:p>
        </w:tc>
        <w:tc>
          <w:tcPr>
            <w:tcW w:w="1133" w:type="dxa"/>
            <w:vAlign w:val="center"/>
          </w:tcPr>
          <w:p w14:paraId="5489965C" w14:textId="5CD32EB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3</w:t>
            </w:r>
          </w:p>
        </w:tc>
        <w:tc>
          <w:tcPr>
            <w:tcW w:w="1416" w:type="dxa"/>
            <w:vAlign w:val="center"/>
          </w:tcPr>
          <w:p w14:paraId="3D5A396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586F5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701290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7221B3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27A5036" w14:textId="2CB4E14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t>Материал базальтовый огнезащитный</w:t>
            </w:r>
          </w:p>
        </w:tc>
        <w:tc>
          <w:tcPr>
            <w:tcW w:w="3398" w:type="dxa"/>
            <w:vAlign w:val="center"/>
          </w:tcPr>
          <w:p w14:paraId="09641BE9" w14:textId="32341C3E" w:rsidR="007477E7" w:rsidRPr="00E11A00" w:rsidRDefault="007477E7" w:rsidP="007477E7">
            <w:pPr>
              <w:pStyle w:val="af5"/>
            </w:pPr>
            <w:r w:rsidRPr="00774B25">
              <w:t>МБОР-8</w:t>
            </w:r>
          </w:p>
        </w:tc>
        <w:tc>
          <w:tcPr>
            <w:tcW w:w="1982" w:type="dxa"/>
            <w:vAlign w:val="center"/>
          </w:tcPr>
          <w:p w14:paraId="608F698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8D0162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1EE4276" w14:textId="142C4520" w:rsidR="007477E7" w:rsidRPr="00E11A00" w:rsidRDefault="007477E7" w:rsidP="007477E7">
            <w:pPr>
              <w:pStyle w:val="af5"/>
            </w:pPr>
            <w:r w:rsidRPr="00774B25">
              <w:t>м2</w:t>
            </w:r>
          </w:p>
        </w:tc>
        <w:tc>
          <w:tcPr>
            <w:tcW w:w="1133" w:type="dxa"/>
            <w:vAlign w:val="center"/>
          </w:tcPr>
          <w:p w14:paraId="0C788B8D" w14:textId="0164A4D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0,5</w:t>
            </w:r>
          </w:p>
        </w:tc>
        <w:tc>
          <w:tcPr>
            <w:tcW w:w="1416" w:type="dxa"/>
            <w:vAlign w:val="center"/>
          </w:tcPr>
          <w:p w14:paraId="078E5C2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B729D1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331AF4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2911D2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418795A" w14:textId="0D15434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09F421CE" w14:textId="03C37702" w:rsidR="007477E7" w:rsidRPr="00E11A00" w:rsidRDefault="007477E7" w:rsidP="007477E7">
            <w:pPr>
              <w:pStyle w:val="af5"/>
            </w:pPr>
            <w:r w:rsidRPr="00774B25">
              <w:t>Огнеза-ВГ</w:t>
            </w:r>
          </w:p>
        </w:tc>
        <w:tc>
          <w:tcPr>
            <w:tcW w:w="1982" w:type="dxa"/>
            <w:vAlign w:val="center"/>
          </w:tcPr>
          <w:p w14:paraId="75C1977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EDD13A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24738D8" w14:textId="7CB92FC6" w:rsidR="007477E7" w:rsidRPr="00E11A00" w:rsidRDefault="007477E7" w:rsidP="007477E7">
            <w:pPr>
              <w:pStyle w:val="af5"/>
            </w:pPr>
            <w:r w:rsidRPr="00774B25">
              <w:t>кг</w:t>
            </w:r>
          </w:p>
        </w:tc>
        <w:tc>
          <w:tcPr>
            <w:tcW w:w="1133" w:type="dxa"/>
            <w:vAlign w:val="center"/>
          </w:tcPr>
          <w:p w14:paraId="215C8E23" w14:textId="676AAF4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1,8</w:t>
            </w:r>
          </w:p>
        </w:tc>
        <w:tc>
          <w:tcPr>
            <w:tcW w:w="1416" w:type="dxa"/>
            <w:vAlign w:val="center"/>
          </w:tcPr>
          <w:p w14:paraId="76C59C1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D3586B" w14:textId="77777777" w:rsidR="007477E7" w:rsidRPr="00774B25" w:rsidRDefault="007477E7" w:rsidP="007477E7">
            <w:pPr>
              <w:pStyle w:val="af5"/>
            </w:pPr>
            <w:r w:rsidRPr="00774B25">
              <w:t xml:space="preserve">Расход 3,6 кг/м2 </w:t>
            </w:r>
          </w:p>
          <w:p w14:paraId="16032F13" w14:textId="00F3ACA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74B25">
              <w:t>при толщине 3 мм</w:t>
            </w:r>
          </w:p>
        </w:tc>
      </w:tr>
      <w:tr w:rsidR="007477E7" w:rsidRPr="00E11A00" w14:paraId="1A61466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41D827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B23FDDB" w14:textId="1F32795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t>Крепление трубопроводов (хомут, шпилька, гайки, шайбы)</w:t>
            </w:r>
          </w:p>
        </w:tc>
        <w:tc>
          <w:tcPr>
            <w:tcW w:w="3398" w:type="dxa"/>
            <w:vAlign w:val="center"/>
          </w:tcPr>
          <w:p w14:paraId="1ECE8B8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4CCADF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B3B8FD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70AD9BD" w14:textId="6E655802" w:rsidR="007477E7" w:rsidRPr="00E11A00" w:rsidRDefault="007477E7" w:rsidP="007477E7">
            <w:pPr>
              <w:pStyle w:val="af5"/>
            </w:pPr>
            <w:r w:rsidRPr="00774B25">
              <w:t>кг</w:t>
            </w:r>
          </w:p>
        </w:tc>
        <w:tc>
          <w:tcPr>
            <w:tcW w:w="1133" w:type="dxa"/>
            <w:vAlign w:val="center"/>
          </w:tcPr>
          <w:p w14:paraId="26501A61" w14:textId="40EE433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315</w:t>
            </w:r>
          </w:p>
        </w:tc>
        <w:tc>
          <w:tcPr>
            <w:tcW w:w="1416" w:type="dxa"/>
            <w:vAlign w:val="center"/>
          </w:tcPr>
          <w:p w14:paraId="6A10B23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928E1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6E0E1B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D756B5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0261D72" w14:textId="3D5199D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19 этаж</w:t>
            </w:r>
          </w:p>
        </w:tc>
        <w:tc>
          <w:tcPr>
            <w:tcW w:w="3398" w:type="dxa"/>
            <w:vAlign w:val="center"/>
          </w:tcPr>
          <w:p w14:paraId="5144610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74B0F6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599C93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7C8252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447416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6CA4271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7D6D8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AB99E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C3EF59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6600409" w14:textId="0DA043F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vAlign w:val="center"/>
          </w:tcPr>
          <w:p w14:paraId="4C879BD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973823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F586243" w14:textId="585C17CC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CBE60BB" w14:textId="6009C85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E91CF35" w14:textId="7258C77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1416" w:type="dxa"/>
            <w:vAlign w:val="center"/>
          </w:tcPr>
          <w:p w14:paraId="1AC7060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03F62A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67237E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DF4279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A9E958E" w14:textId="52EA049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10DC450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D51BCB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3C2A7A0" w14:textId="76BEEA32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0DA5A6D4" w14:textId="152B7C1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6FDD6AD" w14:textId="40448F5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6" w:type="dxa"/>
            <w:vAlign w:val="center"/>
          </w:tcPr>
          <w:p w14:paraId="7321858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80BC42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50F915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D8A52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0441D56" w14:textId="213BE8A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10263C1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5DD168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DB510E8" w14:textId="125925AA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1656570C" w14:textId="010699D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95614C5" w14:textId="75479D1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46677FE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A21BC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F3FE89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1482C8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8E0C9B3" w14:textId="5762AE6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12A6BAA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152B43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CD77F62" w14:textId="7FCAC258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23ECCA8" w14:textId="208EAAF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E3E452F" w14:textId="1C42CA6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vAlign w:val="center"/>
          </w:tcPr>
          <w:p w14:paraId="65F11B8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DB9E2D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F1F36B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1CA88D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1F0DC2C" w14:textId="495AF1F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403B810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5D23C9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D6C4707" w14:textId="41013479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DED91EA" w14:textId="6646D21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E038498" w14:textId="45F65E7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380272B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0F8AD5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36CD4F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B83600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A07BA19" w14:textId="17922E0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vAlign w:val="center"/>
          </w:tcPr>
          <w:p w14:paraId="357B047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B67D3C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9334A42" w14:textId="5DFDA57A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FB4BA30" w14:textId="66C223B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357B914" w14:textId="40E120F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5763EEA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FC6A9C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8B86DD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13404F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3AF58C4" w14:textId="17BB46E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vAlign w:val="center"/>
          </w:tcPr>
          <w:p w14:paraId="68ED134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A0A180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47F6EB" w14:textId="069BE037" w:rsidR="007477E7" w:rsidRPr="00E11A00" w:rsidRDefault="007477E7" w:rsidP="007477E7"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03D86852" w14:textId="24F55EB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026C830" w14:textId="743F904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49</w:t>
            </w:r>
          </w:p>
        </w:tc>
        <w:tc>
          <w:tcPr>
            <w:tcW w:w="1416" w:type="dxa"/>
            <w:vAlign w:val="center"/>
          </w:tcPr>
          <w:p w14:paraId="0ADAAE5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25EC50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9A7672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5A869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9EACD4D" w14:textId="458F196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3FD2EE3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A0A3B3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58E17B4" w14:textId="1DCDAEED" w:rsidR="007477E7" w:rsidRPr="00E11A00" w:rsidRDefault="007477E7" w:rsidP="007477E7">
            <w:r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073017C1" w14:textId="76BC8A45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B0C05E7" w14:textId="3A11608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6" w:type="dxa"/>
            <w:vAlign w:val="center"/>
          </w:tcPr>
          <w:p w14:paraId="774B50F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F6F3DE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C0BDEB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62DADB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16D4DAB" w14:textId="47B1887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6949886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502340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093BAC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E704465" w14:textId="00CE150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3FCBF11" w14:textId="7D0888E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6" w:type="dxa"/>
            <w:vAlign w:val="center"/>
          </w:tcPr>
          <w:p w14:paraId="423AD57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61B9AB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1CA4CC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E6CB43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B4AFE6C" w14:textId="4B79C37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vAlign w:val="center"/>
          </w:tcPr>
          <w:p w14:paraId="770F37B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DD885E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6969C0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AED9F73" w14:textId="194C89A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90ADADC" w14:textId="284A2C0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6" w:type="dxa"/>
            <w:vAlign w:val="center"/>
          </w:tcPr>
          <w:p w14:paraId="307B333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167AFA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4071E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8EFF6C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8DA69F9" w14:textId="4086F5C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vAlign w:val="center"/>
          </w:tcPr>
          <w:p w14:paraId="2E20397E" w14:textId="148EF3B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254A6DE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3678D5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6A6FD15" w14:textId="4B27631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F47CF5D" w14:textId="4111D72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416" w:type="dxa"/>
            <w:vAlign w:val="center"/>
          </w:tcPr>
          <w:p w14:paraId="30EB209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4E19C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48AB56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55DF5F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0B10EA4" w14:textId="6478C76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538B9F97" w14:textId="0887273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2E7640F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9A821A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21F9AD3" w14:textId="43F75C0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18348FF" w14:textId="0392D24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416" w:type="dxa"/>
            <w:vAlign w:val="center"/>
          </w:tcPr>
          <w:p w14:paraId="04944F4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B14AA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83D85F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85EE39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4F407A" w14:textId="329A0E8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4A694982" w14:textId="5B2BA92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4435DB1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123CE0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5A41BB1" w14:textId="350631A3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3C728C5" w14:textId="49AB119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416" w:type="dxa"/>
            <w:vAlign w:val="center"/>
          </w:tcPr>
          <w:p w14:paraId="3A73F4B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80FB8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6EF385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B482E9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31227C" w14:textId="42CE530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2704ED01" w14:textId="0053FB7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0304FFE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1D91D4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144EBA9" w14:textId="30E3392F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C118C16" w14:textId="18158CF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6" w:type="dxa"/>
            <w:vAlign w:val="center"/>
          </w:tcPr>
          <w:p w14:paraId="0837EBB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5B203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1146D0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25240F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89252BD" w14:textId="0DCD3C7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007CF9CD" w14:textId="15947FB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5587D87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788CA9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5CFE07D" w14:textId="7CF3451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2E3DDA7" w14:textId="1BAEB8D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1416" w:type="dxa"/>
            <w:vAlign w:val="center"/>
          </w:tcPr>
          <w:p w14:paraId="7ABAF2A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FC109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4D9AF0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7A89EF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AE6F3EB" w14:textId="18F59AD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</w:t>
            </w:r>
            <w:r>
              <w:rPr>
                <w:color w:val="000000"/>
              </w:rPr>
              <w:t>65</w:t>
            </w:r>
            <w:r w:rsidRPr="005A3A5C">
              <w:rPr>
                <w:color w:val="000000"/>
              </w:rPr>
              <w:t>x3,5</w:t>
            </w:r>
          </w:p>
        </w:tc>
        <w:tc>
          <w:tcPr>
            <w:tcW w:w="3398" w:type="dxa"/>
            <w:vAlign w:val="center"/>
          </w:tcPr>
          <w:p w14:paraId="09287330" w14:textId="2141432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6FD7B2C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0F375C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6FA57B1" w14:textId="5FBA1957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02F991" w14:textId="016B073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562D087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AAA07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E9EB37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E1D285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FA1684D" w14:textId="0200459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vAlign w:val="center"/>
          </w:tcPr>
          <w:p w14:paraId="3E2B0B85" w14:textId="5F7B44D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1465B3F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CB63C5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6348F46" w14:textId="170CE946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9692B78" w14:textId="655DE2A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52B59FE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C3CD1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69AF8F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958594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D65488A" w14:textId="5DCCA0F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119CB0E0" w14:textId="0E48197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433A33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AD9831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585F5E5" w14:textId="7F04EB9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F37406A" w14:textId="7ACF4DD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75AEDD7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073694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8D05AD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24D5D8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D0A5A43" w14:textId="7DE9CAF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7135A21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1983FD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8D531A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5DFCA9B" w14:textId="0D1BE61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56C99D0" w14:textId="02577034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416" w:type="dxa"/>
            <w:vAlign w:val="center"/>
          </w:tcPr>
          <w:p w14:paraId="4255A3E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A7E42A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013E3A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3A815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B81A5A7" w14:textId="6F783EE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27BCBB7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E711FE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4E26A1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D0CC787" w14:textId="7312E13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E4F5159" w14:textId="3657DB8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416" w:type="dxa"/>
            <w:vAlign w:val="center"/>
          </w:tcPr>
          <w:p w14:paraId="13F08BD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E32708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A87E0F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6124E9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75EFD62" w14:textId="638D489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vAlign w:val="center"/>
          </w:tcPr>
          <w:p w14:paraId="322B675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628BD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4089CC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97361CB" w14:textId="3E27C44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7BB157" w14:textId="16A2447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416" w:type="dxa"/>
            <w:vAlign w:val="center"/>
          </w:tcPr>
          <w:p w14:paraId="564F358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C5CE4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0FECFA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0117D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5FD6422" w14:textId="6A2A680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44F746F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D6956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D1BF94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5360496" w14:textId="77E658C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45ABD65" w14:textId="5AE8512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6" w:type="dxa"/>
            <w:vAlign w:val="center"/>
          </w:tcPr>
          <w:p w14:paraId="4820896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4534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20D5F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A713B3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4F9AF5C" w14:textId="1D7F6D3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ø5</w:t>
            </w:r>
            <w:r>
              <w:rPr>
                <w:color w:val="000000"/>
              </w:rPr>
              <w:t>7</w:t>
            </w:r>
          </w:p>
        </w:tc>
        <w:tc>
          <w:tcPr>
            <w:tcW w:w="3398" w:type="dxa"/>
            <w:vAlign w:val="center"/>
          </w:tcPr>
          <w:p w14:paraId="19C9120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1C4389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FBC6B6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A7100C5" w14:textId="3C8CA09B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C3761CD" w14:textId="79FA2FC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1416" w:type="dxa"/>
            <w:vAlign w:val="center"/>
          </w:tcPr>
          <w:p w14:paraId="03AFE65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E237A0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64D8AB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606F66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428054B" w14:textId="0E08AEF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vAlign w:val="center"/>
          </w:tcPr>
          <w:p w14:paraId="6E5FF55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2542EC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2933AD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54647DE" w14:textId="7E2D8F0C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43FD4BB" w14:textId="34D5C49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4FD0F5E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76956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6283BF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7D0996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89AD4DA" w14:textId="07E3607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vAlign w:val="center"/>
          </w:tcPr>
          <w:p w14:paraId="36E4520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02C0ED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5432E3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D4FFC05" w14:textId="38F8BB5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0842D12" w14:textId="39384AC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49C202E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F618F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221757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090EE6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3161147" w14:textId="3F99A16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Трубки теплоизоляционные из вспененного полиэтилена Energoflex Super SK, b=32 мм для ø100</w:t>
            </w:r>
          </w:p>
        </w:tc>
        <w:tc>
          <w:tcPr>
            <w:tcW w:w="3398" w:type="dxa"/>
            <w:vAlign w:val="center"/>
          </w:tcPr>
          <w:p w14:paraId="00A1850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F78DB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A8791F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DF719CD" w14:textId="03D13ECA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BA5B759" w14:textId="0D628D79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bottom"/>
          </w:tcPr>
          <w:p w14:paraId="5F779E22" w14:textId="18DA1661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AFA5F2A" w14:textId="01993C4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477E7" w:rsidRPr="00E11A00" w14:paraId="61A832D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8A3702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1135F6A" w14:textId="6EAAAD6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6F404304" w14:textId="24CC714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0F57E4A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9EC437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7E53A25" w14:textId="5221F8F8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FF47854" w14:textId="7C5935E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1416" w:type="dxa"/>
            <w:vAlign w:val="center"/>
          </w:tcPr>
          <w:p w14:paraId="10B9150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76826E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E8D69D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CB36FA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ACEEB5A" w14:textId="0576E4A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4F27B07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0A8A33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8B19E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36C817E" w14:textId="3D2D76A9" w:rsidR="007477E7" w:rsidRPr="00E11A00" w:rsidRDefault="007477E7" w:rsidP="007477E7">
            <w:pPr>
              <w:pStyle w:val="af5"/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44B06D74" w14:textId="142E158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3F63DB3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4DD081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B7B799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2237D5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68C003E" w14:textId="46FB9CC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E3E25"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53F226C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BC5D15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EFBFF6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4819FE7" w14:textId="3DB9560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BE0556E" w14:textId="0A253F8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483A481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EED2A4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172E89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AF3D47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729DD5F" w14:textId="5203E03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1C1E7C2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88C9FC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5DA926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D30201C" w14:textId="79BE39BB" w:rsidR="007477E7" w:rsidRPr="00E11A00" w:rsidRDefault="007477E7" w:rsidP="007477E7">
            <w:pPr>
              <w:pStyle w:val="af5"/>
            </w:pPr>
            <w:r w:rsidRPr="00E11A00">
              <w:rPr>
                <w:color w:val="000000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4A4CBB12" w14:textId="11B9B64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7CB186C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18BF64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627465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50CB0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68AC3C2" w14:textId="1C9227F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20х3</w:t>
            </w:r>
          </w:p>
        </w:tc>
        <w:tc>
          <w:tcPr>
            <w:tcW w:w="3398" w:type="dxa"/>
            <w:vAlign w:val="center"/>
          </w:tcPr>
          <w:p w14:paraId="2484C3F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45FAAF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52D6D7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ACE2602" w14:textId="2E132F34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194ED26" w14:textId="3106B1E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416" w:type="dxa"/>
            <w:vAlign w:val="center"/>
          </w:tcPr>
          <w:p w14:paraId="095A9D2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44BAC8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5D31EF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BC3069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3E1DB61" w14:textId="68E31CB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25х3</w:t>
            </w:r>
          </w:p>
        </w:tc>
        <w:tc>
          <w:tcPr>
            <w:tcW w:w="3398" w:type="dxa"/>
            <w:vAlign w:val="center"/>
          </w:tcPr>
          <w:p w14:paraId="0AA9D50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05D6D1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B2FE50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7710751" w14:textId="6BD09A3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63291DB" w14:textId="3CB97A70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vAlign w:val="center"/>
          </w:tcPr>
          <w:p w14:paraId="6D1259D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40CB04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2DCC44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F57796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9D8C9BE" w14:textId="329AECB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vAlign w:val="center"/>
          </w:tcPr>
          <w:p w14:paraId="1CC064C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BE5F4B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FE9D79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9007DCB" w14:textId="7C78BE2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2E6A898" w14:textId="3F24313E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416" w:type="dxa"/>
            <w:vAlign w:val="center"/>
          </w:tcPr>
          <w:p w14:paraId="35DE8C8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5C1476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277779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A63E3A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520D55B" w14:textId="6A81E53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vAlign w:val="center"/>
          </w:tcPr>
          <w:p w14:paraId="37A5E8B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2DC7F9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01824B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9455E5F" w14:textId="1443A36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542067A" w14:textId="01E0B59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vAlign w:val="center"/>
          </w:tcPr>
          <w:p w14:paraId="10FF575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EC6FA2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94D16E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32E7D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7F60299" w14:textId="24A3D99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vAlign w:val="center"/>
          </w:tcPr>
          <w:p w14:paraId="23CE5DF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EF83B1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3FF406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255F2CE" w14:textId="3CDE7CD9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6507E56" w14:textId="3E68744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416" w:type="dxa"/>
            <w:vAlign w:val="center"/>
          </w:tcPr>
          <w:p w14:paraId="490B773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EA79B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0CA827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D75AF6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6D707CB" w14:textId="4841099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vAlign w:val="center"/>
          </w:tcPr>
          <w:p w14:paraId="2252B68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A30892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30B1EB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CA577F8" w14:textId="021A3BE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2F82EBF" w14:textId="4379CAE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416" w:type="dxa"/>
            <w:vAlign w:val="center"/>
          </w:tcPr>
          <w:p w14:paraId="6626446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1C112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10239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3FC211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A8F487A" w14:textId="326A485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ЛРЩ-1000 3 щели</w:t>
            </w:r>
          </w:p>
        </w:tc>
        <w:tc>
          <w:tcPr>
            <w:tcW w:w="3398" w:type="dxa"/>
            <w:vAlign w:val="center"/>
          </w:tcPr>
          <w:p w14:paraId="55DC47C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EB9DCB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B54CF91" w14:textId="32669144" w:rsidR="007477E7" w:rsidRPr="00E11A00" w:rsidRDefault="007477E7" w:rsidP="007477E7">
            <w:r>
              <w:t>Венткрафт</w:t>
            </w:r>
          </w:p>
        </w:tc>
        <w:tc>
          <w:tcPr>
            <w:tcW w:w="1133" w:type="dxa"/>
            <w:vAlign w:val="center"/>
          </w:tcPr>
          <w:p w14:paraId="3FABAFFD" w14:textId="23DFBF1D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88B4D3C" w14:textId="59B3741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531EC5D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E98E18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468324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832899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5D513A3" w14:textId="547A0EF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щелевой ЛРЩ-1000 4 щели</w:t>
            </w:r>
          </w:p>
        </w:tc>
        <w:tc>
          <w:tcPr>
            <w:tcW w:w="3398" w:type="dxa"/>
            <w:vAlign w:val="center"/>
          </w:tcPr>
          <w:p w14:paraId="6A5F2D6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05CC1E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18852D9" w14:textId="699D0DCB" w:rsidR="007477E7" w:rsidRPr="00E11A00" w:rsidRDefault="007477E7" w:rsidP="007477E7">
            <w:r>
              <w:t>Венткрафт</w:t>
            </w:r>
          </w:p>
        </w:tc>
        <w:tc>
          <w:tcPr>
            <w:tcW w:w="1133" w:type="dxa"/>
            <w:vAlign w:val="center"/>
          </w:tcPr>
          <w:p w14:paraId="45DF400C" w14:textId="49270C72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0A8F7CF" w14:textId="7A155A3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6" w:type="dxa"/>
            <w:vAlign w:val="center"/>
          </w:tcPr>
          <w:p w14:paraId="0D3785D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15263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EABBFA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C5C770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24FF13D" w14:textId="2033B46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4FE6579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2BB696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AC705E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0397FCD" w14:textId="7A9D5A30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8E8A712" w14:textId="0199E42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416" w:type="dxa"/>
            <w:vAlign w:val="center"/>
          </w:tcPr>
          <w:p w14:paraId="105E684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0D4617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2E9940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DE3ACE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26CE7D9" w14:textId="07D2FB8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vAlign w:val="center"/>
          </w:tcPr>
          <w:p w14:paraId="27071FB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75865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53DD526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02712B5" w14:textId="4407019E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60585FD" w14:textId="5BD5DE8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6" w:type="dxa"/>
            <w:vAlign w:val="center"/>
          </w:tcPr>
          <w:p w14:paraId="2CF22BC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8553B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288B7A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5E1D19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332C5BB" w14:textId="36C5E3C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</w:rPr>
              <w:t>315</w:t>
            </w:r>
          </w:p>
        </w:tc>
        <w:tc>
          <w:tcPr>
            <w:tcW w:w="3398" w:type="dxa"/>
            <w:vAlign w:val="center"/>
          </w:tcPr>
          <w:p w14:paraId="6DD8670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1F57E6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1FF808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1F3651C" w14:textId="60BF9511" w:rsidR="007477E7" w:rsidRPr="00E11A00" w:rsidRDefault="007477E7" w:rsidP="007477E7">
            <w:pPr>
              <w:pStyle w:val="af5"/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17AAC61" w14:textId="30C6963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2A33CA7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FEB578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D223D6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FA0F3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1271F8E" w14:textId="4D7DFBD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ЛПАК315</w:t>
            </w:r>
          </w:p>
        </w:tc>
        <w:tc>
          <w:tcPr>
            <w:tcW w:w="3398" w:type="dxa"/>
            <w:vAlign w:val="center"/>
          </w:tcPr>
          <w:p w14:paraId="74F24B3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E3DA6B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E31E45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B11D558" w14:textId="75347AD1" w:rsidR="007477E7" w:rsidRPr="00E11A00" w:rsidRDefault="007477E7" w:rsidP="007477E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6324EA2" w14:textId="795897D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16" w:type="dxa"/>
            <w:vAlign w:val="center"/>
          </w:tcPr>
          <w:p w14:paraId="12FF898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4AB58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852E8D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9A77F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1F895E5" w14:textId="56C5ECF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ЛПАК400</w:t>
            </w:r>
          </w:p>
        </w:tc>
        <w:tc>
          <w:tcPr>
            <w:tcW w:w="3398" w:type="dxa"/>
            <w:vAlign w:val="center"/>
          </w:tcPr>
          <w:p w14:paraId="289B4C4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8C9403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BB064D5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918E85E" w14:textId="021FD1AA" w:rsidR="007477E7" w:rsidRPr="00E11A00" w:rsidRDefault="007477E7" w:rsidP="007477E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1B971F57" w14:textId="19BB20C1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0F9A012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2A357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7BD047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FBB06DA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5029A02" w14:textId="3AE4563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3FDB1D23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3F99C7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9F41F0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5581AC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009059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2528208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7507E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994919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961BB2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55674AE" w14:textId="64CC857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20C70E0E" w14:textId="152958B6" w:rsidR="007477E7" w:rsidRPr="00E11A00" w:rsidRDefault="007477E7" w:rsidP="007477E7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vAlign w:val="center"/>
          </w:tcPr>
          <w:p w14:paraId="0F72F69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869FD7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52D30BF" w14:textId="6E3D0B37" w:rsidR="007477E7" w:rsidRPr="00E11A00" w:rsidRDefault="007477E7" w:rsidP="007477E7">
            <w:pPr>
              <w:pStyle w:val="af5"/>
            </w:pPr>
            <w:r w:rsidRPr="00E11A00">
              <w:t>шт.</w:t>
            </w:r>
          </w:p>
        </w:tc>
        <w:tc>
          <w:tcPr>
            <w:tcW w:w="1133" w:type="dxa"/>
            <w:vAlign w:val="center"/>
          </w:tcPr>
          <w:p w14:paraId="51B3CE8D" w14:textId="36E439A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7A07D5C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9A13C5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504162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3A36D8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FAED6E6" w14:textId="6C84EBD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11770821" w14:textId="4257D8EA" w:rsidR="007477E7" w:rsidRPr="00E11A00" w:rsidRDefault="007477E7" w:rsidP="007477E7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vAlign w:val="center"/>
          </w:tcPr>
          <w:p w14:paraId="1E7F93E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F5A14C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DDC0CE7" w14:textId="3F296C23" w:rsidR="007477E7" w:rsidRPr="00E11A00" w:rsidRDefault="007477E7" w:rsidP="007477E7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vAlign w:val="center"/>
          </w:tcPr>
          <w:p w14:paraId="5DE7E85C" w14:textId="3326607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24CA079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591CA2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033636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8D298A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23636D4" w14:textId="624FA8B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74E20A6D" w14:textId="25078AFC" w:rsidR="007477E7" w:rsidRPr="00E11A00" w:rsidRDefault="007477E7" w:rsidP="007477E7">
            <w:pPr>
              <w:pStyle w:val="af5"/>
            </w:pPr>
            <w:r w:rsidRPr="00E11A00">
              <w:t>Огнеза-ВГ</w:t>
            </w:r>
          </w:p>
        </w:tc>
        <w:tc>
          <w:tcPr>
            <w:tcW w:w="1982" w:type="dxa"/>
            <w:vAlign w:val="center"/>
          </w:tcPr>
          <w:p w14:paraId="1EB6E64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9ACBA6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27823B7" w14:textId="2D6BA29D" w:rsidR="007477E7" w:rsidRPr="00E11A00" w:rsidRDefault="007477E7" w:rsidP="007477E7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vAlign w:val="center"/>
          </w:tcPr>
          <w:p w14:paraId="75FEE796" w14:textId="154A3C4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4F0769F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BF8129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A7907F6" w14:textId="56EE02A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  <w:tr w:rsidR="007477E7" w:rsidRPr="00E11A00" w14:paraId="68787E8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E7923A3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5858E70D" w14:textId="39CBE28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20 этаж</w:t>
            </w:r>
          </w:p>
        </w:tc>
        <w:tc>
          <w:tcPr>
            <w:tcW w:w="3398" w:type="dxa"/>
            <w:vAlign w:val="center"/>
          </w:tcPr>
          <w:p w14:paraId="65A4B87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B455F6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F6AF3A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51113E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B36138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1499321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23477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9146ED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9B285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8681C0C" w14:textId="208E17B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B32E2">
              <w:t>Фанкойл канальный</w:t>
            </w:r>
            <w:r w:rsidRPr="008B32E2">
              <w:rPr>
                <w:lang w:val="en-US"/>
              </w:rPr>
              <w:t xml:space="preserve"> CFDA 006.0CC2R3-50</w:t>
            </w:r>
          </w:p>
        </w:tc>
        <w:tc>
          <w:tcPr>
            <w:tcW w:w="3398" w:type="dxa"/>
            <w:vAlign w:val="center"/>
          </w:tcPr>
          <w:p w14:paraId="7D08F543" w14:textId="062FE494" w:rsidR="007477E7" w:rsidRPr="00E11A00" w:rsidRDefault="007477E7" w:rsidP="007477E7">
            <w:pPr>
              <w:pStyle w:val="af5"/>
            </w:pPr>
            <w:r w:rsidRPr="008B32E2">
              <w:rPr>
                <w:lang w:val="en-US"/>
              </w:rPr>
              <w:t>CFDA 006.0CC2R3-50</w:t>
            </w:r>
          </w:p>
        </w:tc>
        <w:tc>
          <w:tcPr>
            <w:tcW w:w="1982" w:type="dxa"/>
            <w:vAlign w:val="center"/>
          </w:tcPr>
          <w:p w14:paraId="5BB603A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0B7D2E5" w14:textId="7660BE3B" w:rsidR="007477E7" w:rsidRPr="00E11A00" w:rsidRDefault="007477E7" w:rsidP="007477E7">
            <w:r w:rsidRPr="008B32E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57228D3B" w14:textId="786ECDAC" w:rsidR="007477E7" w:rsidRPr="00E11A00" w:rsidRDefault="007477E7" w:rsidP="007477E7">
            <w:pPr>
              <w:pStyle w:val="af5"/>
            </w:pPr>
            <w:r w:rsidRPr="008B32E2">
              <w:t>шт.</w:t>
            </w:r>
          </w:p>
        </w:tc>
        <w:tc>
          <w:tcPr>
            <w:tcW w:w="1133" w:type="dxa"/>
            <w:vAlign w:val="center"/>
          </w:tcPr>
          <w:p w14:paraId="6390FBF4" w14:textId="4DD5439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B32E2">
              <w:t>11</w:t>
            </w:r>
          </w:p>
        </w:tc>
        <w:tc>
          <w:tcPr>
            <w:tcW w:w="1416" w:type="dxa"/>
            <w:vAlign w:val="center"/>
          </w:tcPr>
          <w:p w14:paraId="4C1EB29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0B5CA0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CBF5D4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FEC46E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669EDBB" w14:textId="098E8DF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B32E2">
              <w:t>Фанкойл канальный</w:t>
            </w:r>
            <w:r w:rsidRPr="008B32E2">
              <w:rPr>
                <w:lang w:val="en-US"/>
              </w:rPr>
              <w:t xml:space="preserve"> CFDA 011.0CC2R3-50</w:t>
            </w:r>
          </w:p>
        </w:tc>
        <w:tc>
          <w:tcPr>
            <w:tcW w:w="3398" w:type="dxa"/>
            <w:vAlign w:val="center"/>
          </w:tcPr>
          <w:p w14:paraId="18D1ED89" w14:textId="3CE8E03F" w:rsidR="007477E7" w:rsidRPr="00E11A00" w:rsidRDefault="007477E7" w:rsidP="007477E7">
            <w:pPr>
              <w:pStyle w:val="af5"/>
            </w:pPr>
            <w:r w:rsidRPr="008B32E2">
              <w:rPr>
                <w:lang w:val="en-US"/>
              </w:rPr>
              <w:t>CFDA 011.0CC2R3-50</w:t>
            </w:r>
          </w:p>
        </w:tc>
        <w:tc>
          <w:tcPr>
            <w:tcW w:w="1982" w:type="dxa"/>
            <w:vAlign w:val="center"/>
          </w:tcPr>
          <w:p w14:paraId="4892690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3D302BD" w14:textId="4CEFAE79" w:rsidR="007477E7" w:rsidRPr="00E11A00" w:rsidRDefault="007477E7" w:rsidP="007477E7">
            <w:r w:rsidRPr="008B32E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11CC90D" w14:textId="22052CC7" w:rsidR="007477E7" w:rsidRPr="00E11A00" w:rsidRDefault="007477E7" w:rsidP="007477E7">
            <w:pPr>
              <w:pStyle w:val="af5"/>
            </w:pPr>
            <w:r w:rsidRPr="008B32E2">
              <w:t>шт.</w:t>
            </w:r>
          </w:p>
        </w:tc>
        <w:tc>
          <w:tcPr>
            <w:tcW w:w="1133" w:type="dxa"/>
            <w:vAlign w:val="center"/>
          </w:tcPr>
          <w:p w14:paraId="0859E100" w14:textId="3B93997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B32E2">
              <w:t>26</w:t>
            </w:r>
          </w:p>
        </w:tc>
        <w:tc>
          <w:tcPr>
            <w:tcW w:w="1416" w:type="dxa"/>
            <w:vAlign w:val="center"/>
          </w:tcPr>
          <w:p w14:paraId="7B19785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B2A9C6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15A1D6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469832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ED8F7EF" w14:textId="28728B5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B32E2">
              <w:t>Фанкойл канальный</w:t>
            </w:r>
            <w:r w:rsidRPr="008B32E2">
              <w:rPr>
                <w:lang w:val="en-US"/>
              </w:rPr>
              <w:t xml:space="preserve"> CFDA 015.0CC2R3-50</w:t>
            </w:r>
          </w:p>
        </w:tc>
        <w:tc>
          <w:tcPr>
            <w:tcW w:w="3398" w:type="dxa"/>
            <w:vAlign w:val="center"/>
          </w:tcPr>
          <w:p w14:paraId="24AC6F55" w14:textId="4D599700" w:rsidR="007477E7" w:rsidRPr="00E11A00" w:rsidRDefault="007477E7" w:rsidP="007477E7">
            <w:pPr>
              <w:pStyle w:val="af5"/>
            </w:pPr>
            <w:r w:rsidRPr="008B32E2">
              <w:rPr>
                <w:lang w:val="en-US"/>
              </w:rPr>
              <w:t>CFDA 015.0CC2R3-50</w:t>
            </w:r>
          </w:p>
        </w:tc>
        <w:tc>
          <w:tcPr>
            <w:tcW w:w="1982" w:type="dxa"/>
            <w:vAlign w:val="center"/>
          </w:tcPr>
          <w:p w14:paraId="0637CBC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5903D3F" w14:textId="0102AC87" w:rsidR="007477E7" w:rsidRPr="00E11A00" w:rsidRDefault="007477E7" w:rsidP="007477E7">
            <w:r w:rsidRPr="008B32E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98A7214" w14:textId="5EA15C22" w:rsidR="007477E7" w:rsidRPr="00E11A00" w:rsidRDefault="007477E7" w:rsidP="007477E7">
            <w:pPr>
              <w:pStyle w:val="af5"/>
            </w:pPr>
            <w:r w:rsidRPr="008B32E2">
              <w:t>шт.</w:t>
            </w:r>
          </w:p>
        </w:tc>
        <w:tc>
          <w:tcPr>
            <w:tcW w:w="1133" w:type="dxa"/>
            <w:vAlign w:val="center"/>
          </w:tcPr>
          <w:p w14:paraId="3F473B16" w14:textId="6F585AD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B32E2">
              <w:t>9</w:t>
            </w:r>
          </w:p>
        </w:tc>
        <w:tc>
          <w:tcPr>
            <w:tcW w:w="1416" w:type="dxa"/>
            <w:vAlign w:val="center"/>
          </w:tcPr>
          <w:p w14:paraId="2AB2A25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09E9C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DA571D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927F04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C38F202" w14:textId="2BA100C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Фанкойл канальный</w:t>
            </w:r>
            <w:r w:rsidRPr="00F80172">
              <w:rPr>
                <w:lang w:val="en-US"/>
              </w:rPr>
              <w:t xml:space="preserve"> CFDA 0</w:t>
            </w:r>
            <w:r w:rsidRPr="00F80172">
              <w:t>21</w:t>
            </w:r>
            <w:r w:rsidRPr="00F80172">
              <w:rPr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2FA9355B" w14:textId="5AA6DDA1" w:rsidR="007477E7" w:rsidRPr="00E11A00" w:rsidRDefault="007477E7" w:rsidP="007477E7">
            <w:pPr>
              <w:pStyle w:val="af5"/>
            </w:pPr>
            <w:r w:rsidRPr="00F80172">
              <w:rPr>
                <w:lang w:val="en-US"/>
              </w:rPr>
              <w:t>CFDA 015.0CC2R3-50</w:t>
            </w:r>
          </w:p>
        </w:tc>
        <w:tc>
          <w:tcPr>
            <w:tcW w:w="1982" w:type="dxa"/>
            <w:vAlign w:val="center"/>
          </w:tcPr>
          <w:p w14:paraId="0970BD0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50F73C7" w14:textId="4E914A72" w:rsidR="007477E7" w:rsidRPr="00E11A00" w:rsidRDefault="007477E7" w:rsidP="007477E7">
            <w:r w:rsidRPr="00F8017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CD97DC5" w14:textId="36E1D2E7" w:rsidR="007477E7" w:rsidRPr="00E11A00" w:rsidRDefault="007477E7" w:rsidP="007477E7">
            <w:pPr>
              <w:pStyle w:val="af5"/>
            </w:pPr>
            <w:r w:rsidRPr="00F80172">
              <w:t>шт.</w:t>
            </w:r>
          </w:p>
        </w:tc>
        <w:tc>
          <w:tcPr>
            <w:tcW w:w="1133" w:type="dxa"/>
            <w:vAlign w:val="center"/>
          </w:tcPr>
          <w:p w14:paraId="3EBADEA9" w14:textId="1064B97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B32E2">
              <w:t>3</w:t>
            </w:r>
          </w:p>
        </w:tc>
        <w:tc>
          <w:tcPr>
            <w:tcW w:w="1416" w:type="dxa"/>
            <w:vAlign w:val="center"/>
          </w:tcPr>
          <w:p w14:paraId="21FCC90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9B9880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1B8BD67" w14:textId="77777777" w:rsidTr="00FD329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F0DA04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8CA5C5F" w14:textId="09E4C9C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Внутренний блок А</w:t>
            </w:r>
            <w:r w:rsidRPr="00F80172">
              <w:rPr>
                <w:lang w:val="en-US"/>
              </w:rPr>
              <w:t>S162MNERA</w:t>
            </w:r>
          </w:p>
        </w:tc>
        <w:tc>
          <w:tcPr>
            <w:tcW w:w="3398" w:type="dxa"/>
            <w:vAlign w:val="center"/>
          </w:tcPr>
          <w:p w14:paraId="4646722B" w14:textId="291CF656" w:rsidR="007477E7" w:rsidRPr="00E11A00" w:rsidRDefault="007477E7" w:rsidP="007477E7">
            <w:pPr>
              <w:pStyle w:val="af5"/>
            </w:pPr>
            <w:r w:rsidRPr="00F80172">
              <w:t>А</w:t>
            </w:r>
            <w:r w:rsidRPr="00F80172">
              <w:rPr>
                <w:lang w:val="en-US"/>
              </w:rPr>
              <w:t>S162MNERA</w:t>
            </w:r>
          </w:p>
        </w:tc>
        <w:tc>
          <w:tcPr>
            <w:tcW w:w="1982" w:type="dxa"/>
            <w:vAlign w:val="center"/>
          </w:tcPr>
          <w:p w14:paraId="1796A44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929FF29" w14:textId="5723196F" w:rsidR="007477E7" w:rsidRPr="00E11A00" w:rsidRDefault="007477E7" w:rsidP="007477E7">
            <w:r w:rsidRPr="00F80172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2B2E6B90" w14:textId="78938925" w:rsidR="007477E7" w:rsidRPr="00E11A00" w:rsidRDefault="007477E7" w:rsidP="007477E7">
            <w:pPr>
              <w:pStyle w:val="af5"/>
            </w:pPr>
            <w:r w:rsidRPr="00F80172">
              <w:t>шт.</w:t>
            </w:r>
          </w:p>
        </w:tc>
        <w:tc>
          <w:tcPr>
            <w:tcW w:w="1133" w:type="dxa"/>
            <w:vAlign w:val="center"/>
          </w:tcPr>
          <w:p w14:paraId="2EE13879" w14:textId="55672795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30</w:t>
            </w:r>
          </w:p>
        </w:tc>
        <w:tc>
          <w:tcPr>
            <w:tcW w:w="1416" w:type="dxa"/>
            <w:vAlign w:val="center"/>
          </w:tcPr>
          <w:p w14:paraId="1140468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69DEC1AB" w14:textId="57B36B7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E0748">
              <w:rPr>
                <w:rFonts w:cs="Times New Roman"/>
                <w:szCs w:val="24"/>
              </w:rPr>
              <w:t xml:space="preserve">Система К1, К2 </w:t>
            </w:r>
          </w:p>
        </w:tc>
      </w:tr>
      <w:tr w:rsidR="007477E7" w:rsidRPr="00E11A00" w14:paraId="1639CD1B" w14:textId="77777777" w:rsidTr="00FD329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BD61EE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06CA0E4" w14:textId="021853E4" w:rsidR="007477E7" w:rsidRPr="00F80172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344B5">
              <w:t>Наружный блок мультизональной MRV V системы А</w:t>
            </w:r>
            <w:r w:rsidRPr="005344B5">
              <w:rPr>
                <w:lang w:val="en-US"/>
              </w:rPr>
              <w:t>V</w:t>
            </w:r>
            <w:r w:rsidRPr="005344B5">
              <w:t>1</w:t>
            </w:r>
            <w:r>
              <w:t>2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3398" w:type="dxa"/>
            <w:vAlign w:val="center"/>
          </w:tcPr>
          <w:p w14:paraId="42653959" w14:textId="59E544E7" w:rsidR="007477E7" w:rsidRPr="00F80172" w:rsidRDefault="007477E7" w:rsidP="007477E7">
            <w:pPr>
              <w:pStyle w:val="af5"/>
            </w:pPr>
            <w:r w:rsidRPr="005344B5">
              <w:t>А</w:t>
            </w:r>
            <w:r w:rsidRPr="005344B5">
              <w:rPr>
                <w:lang w:val="en-US"/>
              </w:rPr>
              <w:t>V</w:t>
            </w:r>
            <w:r w:rsidRPr="005344B5">
              <w:t>14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1982" w:type="dxa"/>
            <w:vAlign w:val="center"/>
          </w:tcPr>
          <w:p w14:paraId="4055E21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9CFBFF6" w14:textId="4B912F47" w:rsidR="007477E7" w:rsidRPr="00F80172" w:rsidRDefault="007477E7" w:rsidP="007477E7">
            <w:pPr>
              <w:rPr>
                <w:lang w:val="en-US"/>
              </w:rPr>
            </w:pPr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720402E7" w14:textId="1BCF9D13" w:rsidR="007477E7" w:rsidRPr="00F80172" w:rsidRDefault="007477E7" w:rsidP="007477E7">
            <w:pPr>
              <w:pStyle w:val="af5"/>
            </w:pPr>
            <w:r w:rsidRPr="005344B5">
              <w:t>шт.</w:t>
            </w:r>
          </w:p>
        </w:tc>
        <w:tc>
          <w:tcPr>
            <w:tcW w:w="1133" w:type="dxa"/>
            <w:vAlign w:val="center"/>
          </w:tcPr>
          <w:p w14:paraId="1EF03D26" w14:textId="284B38FA" w:rsidR="007477E7" w:rsidRPr="00F80172" w:rsidRDefault="007477E7" w:rsidP="007477E7">
            <w:pPr>
              <w:pStyle w:val="af5"/>
              <w:rPr>
                <w:lang w:val="en-US"/>
              </w:rPr>
            </w:pPr>
            <w:r>
              <w:t>2</w:t>
            </w:r>
          </w:p>
        </w:tc>
        <w:tc>
          <w:tcPr>
            <w:tcW w:w="1416" w:type="dxa"/>
            <w:vAlign w:val="center"/>
          </w:tcPr>
          <w:p w14:paraId="01669D9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8B79772" w14:textId="284426FE" w:rsidR="007477E7" w:rsidRPr="005344B5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EE0748">
              <w:rPr>
                <w:rFonts w:cs="Times New Roman"/>
                <w:szCs w:val="24"/>
              </w:rPr>
              <w:t xml:space="preserve">Система К1, К2 </w:t>
            </w:r>
          </w:p>
        </w:tc>
      </w:tr>
      <w:tr w:rsidR="007477E7" w:rsidRPr="00E11A00" w14:paraId="453C5050" w14:textId="77777777" w:rsidTr="00FD329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746CAB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1DAE3F0" w14:textId="25BCE3D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344B5">
              <w:t>Наружный блок мультизональной MRV V системы А</w:t>
            </w:r>
            <w:r w:rsidRPr="005344B5">
              <w:rPr>
                <w:lang w:val="en-US"/>
              </w:rPr>
              <w:t>V</w:t>
            </w:r>
            <w:r w:rsidRPr="005344B5">
              <w:t>14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3398" w:type="dxa"/>
            <w:vAlign w:val="center"/>
          </w:tcPr>
          <w:p w14:paraId="4567166D" w14:textId="5A7DC5EF" w:rsidR="007477E7" w:rsidRPr="00E11A00" w:rsidRDefault="007477E7" w:rsidP="007477E7">
            <w:pPr>
              <w:pStyle w:val="af5"/>
            </w:pPr>
            <w:r w:rsidRPr="005344B5">
              <w:t>А</w:t>
            </w:r>
            <w:r w:rsidRPr="005344B5">
              <w:rPr>
                <w:lang w:val="en-US"/>
              </w:rPr>
              <w:t>V</w:t>
            </w:r>
            <w:r w:rsidRPr="005344B5">
              <w:t>14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1982" w:type="dxa"/>
            <w:vAlign w:val="center"/>
          </w:tcPr>
          <w:p w14:paraId="1ED41BD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A3C88C1" w14:textId="261F5451" w:rsidR="007477E7" w:rsidRPr="00E11A00" w:rsidRDefault="007477E7" w:rsidP="007477E7"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0F572DCE" w14:textId="1AF26FE2" w:rsidR="007477E7" w:rsidRPr="00E11A00" w:rsidRDefault="007477E7" w:rsidP="007477E7">
            <w:pPr>
              <w:pStyle w:val="af5"/>
            </w:pPr>
            <w:r w:rsidRPr="005344B5">
              <w:t>шт.</w:t>
            </w:r>
          </w:p>
        </w:tc>
        <w:tc>
          <w:tcPr>
            <w:tcW w:w="1133" w:type="dxa"/>
            <w:vAlign w:val="center"/>
          </w:tcPr>
          <w:p w14:paraId="1E84FB93" w14:textId="3B1A9498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2</w:t>
            </w:r>
          </w:p>
        </w:tc>
        <w:tc>
          <w:tcPr>
            <w:tcW w:w="1416" w:type="dxa"/>
            <w:vAlign w:val="center"/>
          </w:tcPr>
          <w:p w14:paraId="6EB3F1A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84B20F7" w14:textId="4DD15C4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E0748">
              <w:rPr>
                <w:rFonts w:cs="Times New Roman"/>
                <w:szCs w:val="24"/>
              </w:rPr>
              <w:t xml:space="preserve">Система К1, К2 </w:t>
            </w:r>
          </w:p>
        </w:tc>
      </w:tr>
      <w:tr w:rsidR="007477E7" w:rsidRPr="00E11A00" w14:paraId="44988FB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5E1E9D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6D4188C" w14:textId="0FCA32E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B32E2"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01BE84FC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5006E0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C8991AD" w14:textId="5B0F059B" w:rsidR="007477E7" w:rsidRPr="00E11A00" w:rsidRDefault="007477E7" w:rsidP="007477E7">
            <w:r w:rsidRPr="008B32E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4A6A534" w14:textId="6A56EEA9" w:rsidR="007477E7" w:rsidRPr="00E11A00" w:rsidRDefault="007477E7" w:rsidP="007477E7">
            <w:pPr>
              <w:pStyle w:val="af5"/>
            </w:pPr>
            <w:r w:rsidRPr="008B32E2">
              <w:t>шт.</w:t>
            </w:r>
          </w:p>
        </w:tc>
        <w:tc>
          <w:tcPr>
            <w:tcW w:w="1133" w:type="dxa"/>
            <w:vAlign w:val="center"/>
          </w:tcPr>
          <w:p w14:paraId="481CA743" w14:textId="240EC40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B32E2">
              <w:t>49</w:t>
            </w:r>
          </w:p>
        </w:tc>
        <w:tc>
          <w:tcPr>
            <w:tcW w:w="1416" w:type="dxa"/>
            <w:vAlign w:val="center"/>
          </w:tcPr>
          <w:p w14:paraId="0E499A5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8B2F61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06A27B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CDA5B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B5B0F3D" w14:textId="65840DD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rPr>
                <w:lang w:val="en-US"/>
              </w:rPr>
              <w:t>Насос дренажный Si27</w:t>
            </w:r>
          </w:p>
        </w:tc>
        <w:tc>
          <w:tcPr>
            <w:tcW w:w="3398" w:type="dxa"/>
            <w:vAlign w:val="center"/>
          </w:tcPr>
          <w:p w14:paraId="3F643BA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3513AC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E47C3B8" w14:textId="16132F19" w:rsidR="007477E7" w:rsidRPr="00E11A00" w:rsidRDefault="007477E7" w:rsidP="007477E7">
            <w:r w:rsidRPr="00C363BF">
              <w:rPr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022C603D" w14:textId="79028495" w:rsidR="007477E7" w:rsidRPr="00E11A00" w:rsidRDefault="007477E7" w:rsidP="007477E7">
            <w:pPr>
              <w:pStyle w:val="af5"/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7B74A7F9" w14:textId="70A5324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rPr>
                <w:lang w:val="en-US"/>
              </w:rPr>
              <w:t>49</w:t>
            </w:r>
          </w:p>
        </w:tc>
        <w:tc>
          <w:tcPr>
            <w:tcW w:w="1416" w:type="dxa"/>
            <w:vAlign w:val="center"/>
          </w:tcPr>
          <w:p w14:paraId="455CF4E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A2CB6B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B426F6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381F81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C1739B5" w14:textId="0C879CA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Разветвитель</w:t>
            </w:r>
            <w:r w:rsidRPr="00F80172">
              <w:rPr>
                <w:lang w:val="en-US"/>
              </w:rPr>
              <w:t xml:space="preserve"> FQG-B</w:t>
            </w:r>
            <w:r>
              <w:rPr>
                <w:lang w:val="en-US"/>
              </w:rPr>
              <w:t>506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3398" w:type="dxa"/>
            <w:vAlign w:val="center"/>
          </w:tcPr>
          <w:p w14:paraId="520DCD2A" w14:textId="49915CB4" w:rsidR="007477E7" w:rsidRPr="00E11A00" w:rsidRDefault="007477E7" w:rsidP="007477E7">
            <w:pPr>
              <w:pStyle w:val="af5"/>
            </w:pPr>
            <w:r w:rsidRPr="00F80172">
              <w:rPr>
                <w:lang w:val="en-US"/>
              </w:rPr>
              <w:t>FQG-B</w:t>
            </w:r>
            <w:r>
              <w:rPr>
                <w:lang w:val="en-US"/>
              </w:rPr>
              <w:t>506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1982" w:type="dxa"/>
            <w:vAlign w:val="center"/>
          </w:tcPr>
          <w:p w14:paraId="76849A3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81C7D7A" w14:textId="689E3B68" w:rsidR="007477E7" w:rsidRPr="00E11A00" w:rsidRDefault="007477E7" w:rsidP="007477E7"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5806A156" w14:textId="1959F2B4" w:rsidR="007477E7" w:rsidRPr="00E11A00" w:rsidRDefault="007477E7" w:rsidP="007477E7">
            <w:pPr>
              <w:pStyle w:val="af5"/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11684F4A" w14:textId="3A28BC77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4</w:t>
            </w:r>
          </w:p>
        </w:tc>
        <w:tc>
          <w:tcPr>
            <w:tcW w:w="1416" w:type="dxa"/>
            <w:vAlign w:val="center"/>
          </w:tcPr>
          <w:p w14:paraId="69B684B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A0DB76C" w14:textId="0ADD53A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4622F">
              <w:rPr>
                <w:rFonts w:cs="Times New Roman"/>
                <w:szCs w:val="24"/>
              </w:rPr>
              <w:t xml:space="preserve">Система </w:t>
            </w:r>
            <w:r>
              <w:rPr>
                <w:rFonts w:cs="Times New Roman"/>
                <w:szCs w:val="24"/>
              </w:rPr>
              <w:t xml:space="preserve">К1, </w:t>
            </w:r>
            <w:r w:rsidRPr="0084622F">
              <w:rPr>
                <w:rFonts w:cs="Times New Roman"/>
                <w:szCs w:val="24"/>
              </w:rPr>
              <w:t xml:space="preserve">К2 </w:t>
            </w:r>
          </w:p>
        </w:tc>
      </w:tr>
      <w:tr w:rsidR="007477E7" w:rsidRPr="00E11A00" w14:paraId="5CC8440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EB8424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DD31CF8" w14:textId="6FCBC30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Разветвитель</w:t>
            </w:r>
            <w:r w:rsidRPr="00F80172">
              <w:rPr>
                <w:lang w:val="en-US"/>
              </w:rPr>
              <w:t xml:space="preserve"> FQG-B</w:t>
            </w:r>
            <w:r>
              <w:rPr>
                <w:lang w:val="en-US"/>
              </w:rPr>
              <w:t>335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3398" w:type="dxa"/>
            <w:vAlign w:val="center"/>
          </w:tcPr>
          <w:p w14:paraId="070B3003" w14:textId="77067E65" w:rsidR="007477E7" w:rsidRPr="00E11A00" w:rsidRDefault="007477E7" w:rsidP="007477E7">
            <w:pPr>
              <w:pStyle w:val="af5"/>
            </w:pPr>
            <w:r w:rsidRPr="00F80172">
              <w:rPr>
                <w:lang w:val="en-US"/>
              </w:rPr>
              <w:t>FQG-B</w:t>
            </w:r>
            <w:r>
              <w:rPr>
                <w:lang w:val="en-US"/>
              </w:rPr>
              <w:t>335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1982" w:type="dxa"/>
            <w:vAlign w:val="center"/>
          </w:tcPr>
          <w:p w14:paraId="533D955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C980C6A" w14:textId="4F2BDD34" w:rsidR="007477E7" w:rsidRPr="00E11A00" w:rsidRDefault="007477E7" w:rsidP="007477E7"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70213378" w14:textId="60D1FF1D" w:rsidR="007477E7" w:rsidRPr="00E11A00" w:rsidRDefault="007477E7" w:rsidP="007477E7">
            <w:pPr>
              <w:pStyle w:val="af5"/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44C07143" w14:textId="30D8D23B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22</w:t>
            </w:r>
          </w:p>
        </w:tc>
        <w:tc>
          <w:tcPr>
            <w:tcW w:w="1416" w:type="dxa"/>
            <w:vAlign w:val="center"/>
          </w:tcPr>
          <w:p w14:paraId="25C5FC1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3765F081" w14:textId="6F5DFC5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4622F">
              <w:rPr>
                <w:rFonts w:cs="Times New Roman"/>
                <w:szCs w:val="24"/>
              </w:rPr>
              <w:t xml:space="preserve">Система </w:t>
            </w:r>
            <w:r>
              <w:rPr>
                <w:rFonts w:cs="Times New Roman"/>
                <w:szCs w:val="24"/>
              </w:rPr>
              <w:t xml:space="preserve">К1, </w:t>
            </w:r>
            <w:r w:rsidRPr="0084622F">
              <w:rPr>
                <w:rFonts w:cs="Times New Roman"/>
                <w:szCs w:val="24"/>
              </w:rPr>
              <w:t xml:space="preserve">К2 </w:t>
            </w:r>
          </w:p>
        </w:tc>
      </w:tr>
      <w:tr w:rsidR="007477E7" w:rsidRPr="00E11A00" w14:paraId="03A1B0C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9E69F1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F728B20" w14:textId="6E4AA75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Беспроводной пульт</w:t>
            </w:r>
            <w:r>
              <w:rPr>
                <w:lang w:val="en-US"/>
              </w:rPr>
              <w:t xml:space="preserve"> YR-HRS01</w:t>
            </w:r>
          </w:p>
        </w:tc>
        <w:tc>
          <w:tcPr>
            <w:tcW w:w="3398" w:type="dxa"/>
            <w:vAlign w:val="center"/>
          </w:tcPr>
          <w:p w14:paraId="18502CEF" w14:textId="4103AED8" w:rsidR="007477E7" w:rsidRPr="00E11A00" w:rsidRDefault="007477E7" w:rsidP="007477E7">
            <w:pPr>
              <w:pStyle w:val="af5"/>
            </w:pPr>
            <w:r>
              <w:rPr>
                <w:lang w:val="en-US"/>
              </w:rPr>
              <w:t>YR-HRS01</w:t>
            </w:r>
          </w:p>
        </w:tc>
        <w:tc>
          <w:tcPr>
            <w:tcW w:w="1982" w:type="dxa"/>
            <w:vAlign w:val="center"/>
          </w:tcPr>
          <w:p w14:paraId="56D88C4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C8AC6F4" w14:textId="45576B50" w:rsidR="007477E7" w:rsidRPr="00E11A00" w:rsidRDefault="007477E7" w:rsidP="007477E7"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02FF50D7" w14:textId="45BCA38B" w:rsidR="007477E7" w:rsidRPr="00E11A00" w:rsidRDefault="007477E7" w:rsidP="007477E7">
            <w:pPr>
              <w:pStyle w:val="af5"/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17CD058D" w14:textId="57679B13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30</w:t>
            </w:r>
          </w:p>
        </w:tc>
        <w:tc>
          <w:tcPr>
            <w:tcW w:w="1416" w:type="dxa"/>
            <w:vAlign w:val="center"/>
          </w:tcPr>
          <w:p w14:paraId="2F5AA39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3433053" w14:textId="6CCFD5F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84622F">
              <w:rPr>
                <w:rFonts w:cs="Times New Roman"/>
                <w:szCs w:val="24"/>
              </w:rPr>
              <w:t xml:space="preserve">Система </w:t>
            </w:r>
            <w:r>
              <w:rPr>
                <w:rFonts w:cs="Times New Roman"/>
                <w:szCs w:val="24"/>
              </w:rPr>
              <w:t xml:space="preserve">К1, </w:t>
            </w:r>
            <w:r w:rsidRPr="0084622F">
              <w:rPr>
                <w:rFonts w:cs="Times New Roman"/>
                <w:szCs w:val="24"/>
              </w:rPr>
              <w:t>К2</w:t>
            </w:r>
          </w:p>
        </w:tc>
      </w:tr>
      <w:tr w:rsidR="007477E7" w:rsidRPr="00E11A00" w14:paraId="1EC8442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D0786D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4CD3AC0" w14:textId="3A557F6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 xml:space="preserve">Ручной балансировочный клапан </w:t>
            </w:r>
            <w:r w:rsidRPr="00C363BF">
              <w:rPr>
                <w:lang w:val="en-US"/>
              </w:rPr>
              <w:t>MVT</w:t>
            </w:r>
            <w:r w:rsidRPr="00C363BF">
              <w:t>-</w:t>
            </w:r>
            <w:r w:rsidRPr="00C363BF">
              <w:rPr>
                <w:lang w:val="en-US"/>
              </w:rPr>
              <w:t>R</w:t>
            </w:r>
            <w:r w:rsidRPr="00C363BF">
              <w:t xml:space="preserve"> Ду20</w:t>
            </w:r>
          </w:p>
        </w:tc>
        <w:tc>
          <w:tcPr>
            <w:tcW w:w="3398" w:type="dxa"/>
            <w:vAlign w:val="center"/>
          </w:tcPr>
          <w:p w14:paraId="6053C4C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8B09E6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ABA5B7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A52DF75" w14:textId="7D06A3E1" w:rsidR="007477E7" w:rsidRPr="00E11A00" w:rsidRDefault="007477E7" w:rsidP="007477E7">
            <w:pPr>
              <w:pStyle w:val="af5"/>
            </w:pPr>
            <w:r w:rsidRPr="00C363BF">
              <w:t>шт.</w:t>
            </w:r>
          </w:p>
        </w:tc>
        <w:tc>
          <w:tcPr>
            <w:tcW w:w="1133" w:type="dxa"/>
            <w:vAlign w:val="center"/>
          </w:tcPr>
          <w:p w14:paraId="38536A70" w14:textId="02C9F7C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49</w:t>
            </w:r>
          </w:p>
        </w:tc>
        <w:tc>
          <w:tcPr>
            <w:tcW w:w="1416" w:type="dxa"/>
            <w:vAlign w:val="center"/>
          </w:tcPr>
          <w:p w14:paraId="732729D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7D378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1F602D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3EC888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43D9701" w14:textId="1933960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Кран шаровый Ду20</w:t>
            </w:r>
          </w:p>
        </w:tc>
        <w:tc>
          <w:tcPr>
            <w:tcW w:w="3398" w:type="dxa"/>
            <w:vAlign w:val="center"/>
          </w:tcPr>
          <w:p w14:paraId="69D6C88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FD86BC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CAB0DE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9422121" w14:textId="6B0FC411" w:rsidR="007477E7" w:rsidRPr="00E11A00" w:rsidRDefault="007477E7" w:rsidP="007477E7">
            <w:pPr>
              <w:pStyle w:val="af5"/>
            </w:pPr>
            <w:r w:rsidRPr="00C363BF">
              <w:t>шт.</w:t>
            </w:r>
          </w:p>
        </w:tc>
        <w:tc>
          <w:tcPr>
            <w:tcW w:w="1133" w:type="dxa"/>
            <w:vAlign w:val="center"/>
          </w:tcPr>
          <w:p w14:paraId="68FDB545" w14:textId="56E1A720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49</w:t>
            </w:r>
          </w:p>
        </w:tc>
        <w:tc>
          <w:tcPr>
            <w:tcW w:w="1416" w:type="dxa"/>
            <w:vAlign w:val="center"/>
          </w:tcPr>
          <w:p w14:paraId="6820007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EBDC9D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80BE96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D6FC7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3A05AB0" w14:textId="29D566A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Диффузор потолочный с камерой статического давления и регулятором воздуха ЛПАК-315+КСДО-2-200-315</w:t>
            </w:r>
          </w:p>
        </w:tc>
        <w:tc>
          <w:tcPr>
            <w:tcW w:w="3398" w:type="dxa"/>
            <w:vAlign w:val="center"/>
          </w:tcPr>
          <w:p w14:paraId="69C3FCA2" w14:textId="7ACF909E" w:rsidR="007477E7" w:rsidRPr="00E11A00" w:rsidRDefault="007477E7" w:rsidP="007477E7">
            <w:pPr>
              <w:pStyle w:val="af5"/>
            </w:pPr>
            <w:r w:rsidRPr="00C363BF">
              <w:t>ЛПАК-315+КСДО-2-200-315</w:t>
            </w:r>
          </w:p>
        </w:tc>
        <w:tc>
          <w:tcPr>
            <w:tcW w:w="1982" w:type="dxa"/>
            <w:vAlign w:val="center"/>
          </w:tcPr>
          <w:p w14:paraId="1EBFC5D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E16A885" w14:textId="07EC04F3" w:rsidR="007477E7" w:rsidRPr="00E11A00" w:rsidRDefault="007477E7" w:rsidP="007477E7">
            <w:r w:rsidRPr="00C363BF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064BCC1D" w14:textId="04868206" w:rsidR="007477E7" w:rsidRPr="00E11A00" w:rsidRDefault="007477E7" w:rsidP="007477E7">
            <w:pPr>
              <w:pStyle w:val="af5"/>
            </w:pPr>
            <w:r w:rsidRPr="00C363BF">
              <w:t xml:space="preserve">шт. </w:t>
            </w:r>
          </w:p>
        </w:tc>
        <w:tc>
          <w:tcPr>
            <w:tcW w:w="1133" w:type="dxa"/>
            <w:vAlign w:val="center"/>
          </w:tcPr>
          <w:p w14:paraId="24E22730" w14:textId="3736C5F2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72</w:t>
            </w:r>
          </w:p>
        </w:tc>
        <w:tc>
          <w:tcPr>
            <w:tcW w:w="1416" w:type="dxa"/>
            <w:vAlign w:val="center"/>
          </w:tcPr>
          <w:p w14:paraId="13062E3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F26A16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212932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06ED2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0C533AE" w14:textId="4B549D5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Диффузор щелевой ЛРЩ-22-3-1000</w:t>
            </w:r>
          </w:p>
        </w:tc>
        <w:tc>
          <w:tcPr>
            <w:tcW w:w="3398" w:type="dxa"/>
            <w:vAlign w:val="center"/>
          </w:tcPr>
          <w:p w14:paraId="585C88BB" w14:textId="082611CB" w:rsidR="007477E7" w:rsidRPr="00E11A00" w:rsidRDefault="007477E7" w:rsidP="007477E7">
            <w:pPr>
              <w:pStyle w:val="af5"/>
            </w:pPr>
            <w:r w:rsidRPr="00C363BF">
              <w:rPr>
                <w:lang w:val="en-US"/>
              </w:rPr>
              <w:t>ЛРЩ-22-3-1000-У0-RAL 9003</w:t>
            </w:r>
          </w:p>
        </w:tc>
        <w:tc>
          <w:tcPr>
            <w:tcW w:w="1982" w:type="dxa"/>
            <w:vAlign w:val="center"/>
          </w:tcPr>
          <w:p w14:paraId="70F644C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2B94DC7" w14:textId="378548C7" w:rsidR="007477E7" w:rsidRPr="00E11A00" w:rsidRDefault="007477E7" w:rsidP="007477E7">
            <w:r w:rsidRPr="00C363BF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09E989DD" w14:textId="0F45BE55" w:rsidR="007477E7" w:rsidRPr="00E11A00" w:rsidRDefault="007477E7" w:rsidP="007477E7">
            <w:pPr>
              <w:pStyle w:val="af5"/>
            </w:pPr>
            <w:r w:rsidRPr="00C363BF">
              <w:t>шт</w:t>
            </w:r>
          </w:p>
        </w:tc>
        <w:tc>
          <w:tcPr>
            <w:tcW w:w="1133" w:type="dxa"/>
            <w:vAlign w:val="center"/>
          </w:tcPr>
          <w:p w14:paraId="5F5A8A19" w14:textId="01A373A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2</w:t>
            </w:r>
          </w:p>
        </w:tc>
        <w:tc>
          <w:tcPr>
            <w:tcW w:w="1416" w:type="dxa"/>
            <w:vAlign w:val="center"/>
          </w:tcPr>
          <w:p w14:paraId="2F70BE5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343FB7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74AA7F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A3AB8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AF89058" w14:textId="7698D76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Диффузор щелевой ЛРЩ-22-4-1000</w:t>
            </w:r>
          </w:p>
        </w:tc>
        <w:tc>
          <w:tcPr>
            <w:tcW w:w="3398" w:type="dxa"/>
            <w:vAlign w:val="center"/>
          </w:tcPr>
          <w:p w14:paraId="0CC65730" w14:textId="608BC542" w:rsidR="007477E7" w:rsidRPr="00E11A00" w:rsidRDefault="007477E7" w:rsidP="007477E7">
            <w:pPr>
              <w:pStyle w:val="af5"/>
            </w:pPr>
            <w:r w:rsidRPr="00C363BF">
              <w:rPr>
                <w:lang w:val="en-US"/>
              </w:rPr>
              <w:t>ЛРЩ-22-4-1000-У0-RAL 9003</w:t>
            </w:r>
          </w:p>
        </w:tc>
        <w:tc>
          <w:tcPr>
            <w:tcW w:w="1982" w:type="dxa"/>
            <w:vAlign w:val="center"/>
          </w:tcPr>
          <w:p w14:paraId="300B906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6AF693A" w14:textId="6D1B67B0" w:rsidR="007477E7" w:rsidRPr="00E11A00" w:rsidRDefault="007477E7" w:rsidP="007477E7">
            <w:r w:rsidRPr="00C363BF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5264BD8C" w14:textId="4F65CEA9" w:rsidR="007477E7" w:rsidRPr="00E11A00" w:rsidRDefault="007477E7" w:rsidP="007477E7">
            <w:pPr>
              <w:pStyle w:val="af5"/>
            </w:pPr>
            <w:r w:rsidRPr="00C363BF">
              <w:t>шт</w:t>
            </w:r>
          </w:p>
        </w:tc>
        <w:tc>
          <w:tcPr>
            <w:tcW w:w="1133" w:type="dxa"/>
            <w:vAlign w:val="center"/>
          </w:tcPr>
          <w:p w14:paraId="7DC877C7" w14:textId="0FB60FD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11</w:t>
            </w:r>
          </w:p>
        </w:tc>
        <w:tc>
          <w:tcPr>
            <w:tcW w:w="1416" w:type="dxa"/>
            <w:vAlign w:val="center"/>
          </w:tcPr>
          <w:p w14:paraId="0EA7F7E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CDEB82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1AAD8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619E69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AAF7251" w14:textId="5689D0B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Воздуховод гибкий теплоизолированный ø</w:t>
            </w:r>
            <w:r w:rsidRPr="00C363BF">
              <w:rPr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57C149E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D3CA01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9D5B02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5D29071" w14:textId="0019E09E" w:rsidR="007477E7" w:rsidRPr="00E11A00" w:rsidRDefault="007477E7" w:rsidP="007477E7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center"/>
          </w:tcPr>
          <w:p w14:paraId="59FC3091" w14:textId="7BCACDD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103</w:t>
            </w:r>
          </w:p>
        </w:tc>
        <w:tc>
          <w:tcPr>
            <w:tcW w:w="1416" w:type="dxa"/>
            <w:vAlign w:val="center"/>
          </w:tcPr>
          <w:p w14:paraId="3AE00BA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2B215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8D38BD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232357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390684" w14:textId="2E476CA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Воздуховод гибкий теплоизолированный ø</w:t>
            </w:r>
            <w:r w:rsidRPr="00C363BF">
              <w:rPr>
                <w:lang w:val="en-US"/>
              </w:rPr>
              <w:t>2</w:t>
            </w:r>
            <w:r w:rsidRPr="00C363BF">
              <w:t>5</w:t>
            </w:r>
            <w:r w:rsidRPr="00C363BF">
              <w:rPr>
                <w:lang w:val="en-US"/>
              </w:rPr>
              <w:t>0</w:t>
            </w:r>
          </w:p>
        </w:tc>
        <w:tc>
          <w:tcPr>
            <w:tcW w:w="3398" w:type="dxa"/>
            <w:vAlign w:val="center"/>
          </w:tcPr>
          <w:p w14:paraId="55BBE75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4A607E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08953C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F60AC1F" w14:textId="0520F98D" w:rsidR="007477E7" w:rsidRPr="00E11A00" w:rsidRDefault="007477E7" w:rsidP="007477E7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center"/>
          </w:tcPr>
          <w:p w14:paraId="3AB81A7F" w14:textId="5D123B63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2</w:t>
            </w:r>
            <w:r w:rsidRPr="00C363BF">
              <w:t>0</w:t>
            </w:r>
          </w:p>
        </w:tc>
        <w:tc>
          <w:tcPr>
            <w:tcW w:w="1416" w:type="dxa"/>
            <w:vAlign w:val="center"/>
          </w:tcPr>
          <w:p w14:paraId="43DD501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C55F63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F297BF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6A8E4F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863B49D" w14:textId="1F7D226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Труба стальная водогазопроводная ø20x2,8</w:t>
            </w:r>
          </w:p>
        </w:tc>
        <w:tc>
          <w:tcPr>
            <w:tcW w:w="3398" w:type="dxa"/>
            <w:vAlign w:val="center"/>
          </w:tcPr>
          <w:p w14:paraId="1414B451" w14:textId="1E9D904D" w:rsidR="007477E7" w:rsidRPr="00E11A00" w:rsidRDefault="007477E7" w:rsidP="007477E7">
            <w:pPr>
              <w:pStyle w:val="af5"/>
            </w:pPr>
            <w:r w:rsidRPr="00C363BF">
              <w:t>ГОСТ 3262-75</w:t>
            </w:r>
          </w:p>
        </w:tc>
        <w:tc>
          <w:tcPr>
            <w:tcW w:w="1982" w:type="dxa"/>
            <w:vAlign w:val="center"/>
          </w:tcPr>
          <w:p w14:paraId="795653A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FD316E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022D72A" w14:textId="1DB5AD5F" w:rsidR="007477E7" w:rsidRPr="00E11A00" w:rsidRDefault="007477E7" w:rsidP="007477E7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bottom"/>
          </w:tcPr>
          <w:p w14:paraId="33A53D1A" w14:textId="5DC8CF5B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51</w:t>
            </w:r>
          </w:p>
        </w:tc>
        <w:tc>
          <w:tcPr>
            <w:tcW w:w="1416" w:type="dxa"/>
            <w:vAlign w:val="center"/>
          </w:tcPr>
          <w:p w14:paraId="6525D5E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8CC9E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71504C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860B5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26E33F8" w14:textId="7BC7B89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78CC7460" w14:textId="38014D3A" w:rsidR="007477E7" w:rsidRPr="00E11A00" w:rsidRDefault="007477E7" w:rsidP="007477E7">
            <w:pPr>
              <w:pStyle w:val="af5"/>
            </w:pPr>
            <w:r w:rsidRPr="00C363BF">
              <w:t>ГОСТ 3262-75</w:t>
            </w:r>
          </w:p>
        </w:tc>
        <w:tc>
          <w:tcPr>
            <w:tcW w:w="1982" w:type="dxa"/>
            <w:vAlign w:val="center"/>
          </w:tcPr>
          <w:p w14:paraId="56998B6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B86948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4FC3D1B" w14:textId="24FC71EE" w:rsidR="007477E7" w:rsidRPr="00E11A00" w:rsidRDefault="007477E7" w:rsidP="007477E7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bottom"/>
          </w:tcPr>
          <w:p w14:paraId="6BC114A4" w14:textId="03AB725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214</w:t>
            </w:r>
          </w:p>
        </w:tc>
        <w:tc>
          <w:tcPr>
            <w:tcW w:w="1416" w:type="dxa"/>
            <w:vAlign w:val="center"/>
          </w:tcPr>
          <w:p w14:paraId="6941BDA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14B29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B522A7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C24BD1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776B48" w14:textId="634EDE0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Труба стальная водогазопроводная ø32x3,27</w:t>
            </w:r>
          </w:p>
        </w:tc>
        <w:tc>
          <w:tcPr>
            <w:tcW w:w="3398" w:type="dxa"/>
            <w:vAlign w:val="center"/>
          </w:tcPr>
          <w:p w14:paraId="285B8505" w14:textId="63A9A67C" w:rsidR="007477E7" w:rsidRPr="00E11A00" w:rsidRDefault="007477E7" w:rsidP="007477E7">
            <w:pPr>
              <w:pStyle w:val="af5"/>
            </w:pPr>
            <w:r w:rsidRPr="00C363BF">
              <w:t>ГОСТ 3262-75</w:t>
            </w:r>
          </w:p>
        </w:tc>
        <w:tc>
          <w:tcPr>
            <w:tcW w:w="1982" w:type="dxa"/>
            <w:vAlign w:val="center"/>
          </w:tcPr>
          <w:p w14:paraId="5A0ADED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E12D52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387780E" w14:textId="7E64D65C" w:rsidR="007477E7" w:rsidRPr="00E11A00" w:rsidRDefault="007477E7" w:rsidP="007477E7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bottom"/>
          </w:tcPr>
          <w:p w14:paraId="5F1590EB" w14:textId="7D80762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125</w:t>
            </w:r>
          </w:p>
        </w:tc>
        <w:tc>
          <w:tcPr>
            <w:tcW w:w="1416" w:type="dxa"/>
            <w:vAlign w:val="center"/>
          </w:tcPr>
          <w:p w14:paraId="59656D6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23B13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A53902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3362B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05E86ED" w14:textId="4442151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B6ED3"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756B35BE" w14:textId="362F88CB" w:rsidR="007477E7" w:rsidRPr="00E11A00" w:rsidRDefault="007477E7" w:rsidP="007477E7">
            <w:pPr>
              <w:pStyle w:val="af5"/>
            </w:pPr>
            <w:r w:rsidRPr="00EB6ED3">
              <w:t>ГОСТ 3262-75</w:t>
            </w:r>
          </w:p>
        </w:tc>
        <w:tc>
          <w:tcPr>
            <w:tcW w:w="1982" w:type="dxa"/>
            <w:vAlign w:val="center"/>
          </w:tcPr>
          <w:p w14:paraId="2CF9BFC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43ECB4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8081231" w14:textId="589F9622" w:rsidR="007477E7" w:rsidRPr="00E11A00" w:rsidRDefault="007477E7" w:rsidP="007477E7">
            <w:pPr>
              <w:pStyle w:val="af5"/>
            </w:pPr>
            <w:r w:rsidRPr="00EB6ED3">
              <w:t>м</w:t>
            </w:r>
          </w:p>
        </w:tc>
        <w:tc>
          <w:tcPr>
            <w:tcW w:w="1133" w:type="dxa"/>
            <w:vAlign w:val="bottom"/>
          </w:tcPr>
          <w:p w14:paraId="68AEC7A0" w14:textId="7D4F6DA4" w:rsidR="007477E7" w:rsidRPr="00C072C2" w:rsidRDefault="007477E7" w:rsidP="007477E7">
            <w:pPr>
              <w:pStyle w:val="af5"/>
            </w:pPr>
            <w:r w:rsidRPr="00EB6ED3">
              <w:t>85</w:t>
            </w:r>
          </w:p>
        </w:tc>
        <w:tc>
          <w:tcPr>
            <w:tcW w:w="1416" w:type="dxa"/>
            <w:vAlign w:val="center"/>
          </w:tcPr>
          <w:p w14:paraId="142D3FA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EF030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05C32F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2CD66D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CEEC43C" w14:textId="6B2E1DD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B6ED3"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3EEAF6E2" w14:textId="633CC010" w:rsidR="007477E7" w:rsidRPr="00E11A00" w:rsidRDefault="007477E7" w:rsidP="007477E7">
            <w:pPr>
              <w:pStyle w:val="af5"/>
            </w:pPr>
            <w:r w:rsidRPr="00EB6ED3">
              <w:t>ГОСТ 10704-91</w:t>
            </w:r>
          </w:p>
        </w:tc>
        <w:tc>
          <w:tcPr>
            <w:tcW w:w="1982" w:type="dxa"/>
            <w:vAlign w:val="center"/>
          </w:tcPr>
          <w:p w14:paraId="570E01B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F64732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A2059E" w14:textId="2CA10DBD" w:rsidR="007477E7" w:rsidRPr="00E11A00" w:rsidRDefault="007477E7" w:rsidP="007477E7">
            <w:pPr>
              <w:pStyle w:val="af5"/>
            </w:pPr>
            <w:r w:rsidRPr="00EB6ED3">
              <w:t>м</w:t>
            </w:r>
          </w:p>
        </w:tc>
        <w:tc>
          <w:tcPr>
            <w:tcW w:w="1133" w:type="dxa"/>
            <w:vAlign w:val="center"/>
          </w:tcPr>
          <w:p w14:paraId="71BE5A8F" w14:textId="3998E307" w:rsidR="007477E7" w:rsidRPr="00C072C2" w:rsidRDefault="007477E7" w:rsidP="007477E7">
            <w:pPr>
              <w:pStyle w:val="af5"/>
            </w:pPr>
            <w:r w:rsidRPr="00EB6ED3">
              <w:t>70</w:t>
            </w:r>
          </w:p>
        </w:tc>
        <w:tc>
          <w:tcPr>
            <w:tcW w:w="1416" w:type="dxa"/>
            <w:vAlign w:val="center"/>
          </w:tcPr>
          <w:p w14:paraId="2EA509D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C76B07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626553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C1B61D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184DBC8" w14:textId="394A557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B6ED3">
              <w:t>Труба стальная электросварная прямошовная ø76x3,5</w:t>
            </w:r>
          </w:p>
        </w:tc>
        <w:tc>
          <w:tcPr>
            <w:tcW w:w="3398" w:type="dxa"/>
            <w:vAlign w:val="center"/>
          </w:tcPr>
          <w:p w14:paraId="50F0525C" w14:textId="73BC97FB" w:rsidR="007477E7" w:rsidRPr="00E11A00" w:rsidRDefault="007477E7" w:rsidP="007477E7">
            <w:pPr>
              <w:pStyle w:val="af5"/>
            </w:pPr>
            <w:r w:rsidRPr="00EB6ED3">
              <w:t>ГОСТ 10704-91</w:t>
            </w:r>
          </w:p>
        </w:tc>
        <w:tc>
          <w:tcPr>
            <w:tcW w:w="1982" w:type="dxa"/>
            <w:vAlign w:val="center"/>
          </w:tcPr>
          <w:p w14:paraId="2E9470E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FBD4EA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C80121F" w14:textId="251F6069" w:rsidR="007477E7" w:rsidRPr="00E11A00" w:rsidRDefault="007477E7" w:rsidP="007477E7">
            <w:pPr>
              <w:pStyle w:val="af5"/>
            </w:pPr>
            <w:r w:rsidRPr="00EB6ED3">
              <w:t>м</w:t>
            </w:r>
          </w:p>
        </w:tc>
        <w:tc>
          <w:tcPr>
            <w:tcW w:w="1133" w:type="dxa"/>
            <w:vAlign w:val="center"/>
          </w:tcPr>
          <w:p w14:paraId="08440FD9" w14:textId="3FC26919" w:rsidR="007477E7" w:rsidRPr="00C072C2" w:rsidRDefault="007477E7" w:rsidP="007477E7">
            <w:pPr>
              <w:pStyle w:val="af5"/>
            </w:pPr>
            <w:r w:rsidRPr="00EB6ED3">
              <w:t>21</w:t>
            </w:r>
          </w:p>
        </w:tc>
        <w:tc>
          <w:tcPr>
            <w:tcW w:w="1416" w:type="dxa"/>
            <w:vAlign w:val="center"/>
          </w:tcPr>
          <w:p w14:paraId="3620B08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F21FE5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16BAAC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7A13A5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F47D72D" w14:textId="2046AC7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B6ED3">
              <w:t>Труба стальная электросварная прямошовная ø89x3,5</w:t>
            </w:r>
          </w:p>
        </w:tc>
        <w:tc>
          <w:tcPr>
            <w:tcW w:w="3398" w:type="dxa"/>
            <w:vAlign w:val="center"/>
          </w:tcPr>
          <w:p w14:paraId="42169C55" w14:textId="5253168A" w:rsidR="007477E7" w:rsidRPr="00E11A00" w:rsidRDefault="007477E7" w:rsidP="007477E7">
            <w:pPr>
              <w:pStyle w:val="af5"/>
            </w:pPr>
            <w:r w:rsidRPr="00EB6ED3">
              <w:t>ГОСТ 10704-91</w:t>
            </w:r>
          </w:p>
        </w:tc>
        <w:tc>
          <w:tcPr>
            <w:tcW w:w="1982" w:type="dxa"/>
            <w:vAlign w:val="center"/>
          </w:tcPr>
          <w:p w14:paraId="7878518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ADD84E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F40ADB1" w14:textId="589486A5" w:rsidR="007477E7" w:rsidRPr="00E11A00" w:rsidRDefault="007477E7" w:rsidP="007477E7">
            <w:pPr>
              <w:pStyle w:val="af5"/>
            </w:pPr>
            <w:r w:rsidRPr="00EB6ED3">
              <w:t>м</w:t>
            </w:r>
          </w:p>
        </w:tc>
        <w:tc>
          <w:tcPr>
            <w:tcW w:w="1133" w:type="dxa"/>
            <w:vAlign w:val="center"/>
          </w:tcPr>
          <w:p w14:paraId="4F545157" w14:textId="54FE51F7" w:rsidR="007477E7" w:rsidRPr="00C072C2" w:rsidRDefault="007477E7" w:rsidP="007477E7">
            <w:pPr>
              <w:pStyle w:val="af5"/>
            </w:pPr>
            <w:r w:rsidRPr="00EB6ED3">
              <w:t>73</w:t>
            </w:r>
          </w:p>
        </w:tc>
        <w:tc>
          <w:tcPr>
            <w:tcW w:w="1416" w:type="dxa"/>
            <w:vAlign w:val="center"/>
          </w:tcPr>
          <w:p w14:paraId="70C161F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D898D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3EABBE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A842D4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C9B61C" w14:textId="3B9B4B6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F0686"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045C4EA8" w14:textId="4FA8334A" w:rsidR="007477E7" w:rsidRPr="00E11A00" w:rsidRDefault="007477E7" w:rsidP="007477E7">
            <w:pPr>
              <w:pStyle w:val="af5"/>
            </w:pPr>
            <w:r w:rsidRPr="007F0686">
              <w:t>ГОСТ 10704-91</w:t>
            </w:r>
          </w:p>
        </w:tc>
        <w:tc>
          <w:tcPr>
            <w:tcW w:w="1982" w:type="dxa"/>
            <w:vAlign w:val="center"/>
          </w:tcPr>
          <w:p w14:paraId="6442278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8F304C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E0A98CF" w14:textId="02C4704F" w:rsidR="007477E7" w:rsidRPr="00E11A00" w:rsidRDefault="007477E7" w:rsidP="007477E7">
            <w:pPr>
              <w:pStyle w:val="af5"/>
            </w:pPr>
            <w:r w:rsidRPr="007F0686">
              <w:t>м</w:t>
            </w:r>
          </w:p>
        </w:tc>
        <w:tc>
          <w:tcPr>
            <w:tcW w:w="1133" w:type="dxa"/>
            <w:vAlign w:val="center"/>
          </w:tcPr>
          <w:p w14:paraId="77953395" w14:textId="451532AF" w:rsidR="007477E7" w:rsidRPr="00C072C2" w:rsidRDefault="007477E7" w:rsidP="007477E7">
            <w:pPr>
              <w:pStyle w:val="af5"/>
            </w:pPr>
            <w:r w:rsidRPr="007F0686">
              <w:t>2</w:t>
            </w:r>
          </w:p>
        </w:tc>
        <w:tc>
          <w:tcPr>
            <w:tcW w:w="1416" w:type="dxa"/>
            <w:vAlign w:val="center"/>
          </w:tcPr>
          <w:p w14:paraId="31E8DB0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D279E2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D87BD1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F38155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59784D3" w14:textId="59462EF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F0686"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20CF3A71" w14:textId="74842D24" w:rsidR="007477E7" w:rsidRPr="00E11A00" w:rsidRDefault="007477E7" w:rsidP="007477E7">
            <w:pPr>
              <w:pStyle w:val="af5"/>
            </w:pPr>
            <w:r w:rsidRPr="007F0686">
              <w:t>ГОСТ 17375-2001*</w:t>
            </w:r>
          </w:p>
        </w:tc>
        <w:tc>
          <w:tcPr>
            <w:tcW w:w="1982" w:type="dxa"/>
            <w:vAlign w:val="center"/>
          </w:tcPr>
          <w:p w14:paraId="4901C5D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40F72D7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FB5829D" w14:textId="0DC4AA81" w:rsidR="007477E7" w:rsidRPr="00E11A00" w:rsidRDefault="007477E7" w:rsidP="007477E7">
            <w:pPr>
              <w:pStyle w:val="af5"/>
            </w:pPr>
            <w:r w:rsidRPr="007F0686">
              <w:t>шт.</w:t>
            </w:r>
          </w:p>
        </w:tc>
        <w:tc>
          <w:tcPr>
            <w:tcW w:w="1133" w:type="dxa"/>
            <w:vAlign w:val="center"/>
          </w:tcPr>
          <w:p w14:paraId="31609914" w14:textId="4CCDC40B" w:rsidR="007477E7" w:rsidRPr="00C072C2" w:rsidRDefault="007477E7" w:rsidP="007477E7">
            <w:pPr>
              <w:pStyle w:val="af5"/>
            </w:pPr>
            <w:r w:rsidRPr="007F0686">
              <w:t>570</w:t>
            </w:r>
          </w:p>
        </w:tc>
        <w:tc>
          <w:tcPr>
            <w:tcW w:w="1416" w:type="dxa"/>
            <w:vAlign w:val="center"/>
          </w:tcPr>
          <w:p w14:paraId="61DD582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38B996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BA8989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B6EAEB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03190A0" w14:textId="0CE6C82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20х1.9</w:t>
            </w:r>
          </w:p>
        </w:tc>
        <w:tc>
          <w:tcPr>
            <w:tcW w:w="3398" w:type="dxa"/>
            <w:vAlign w:val="center"/>
          </w:tcPr>
          <w:p w14:paraId="6886249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D358B5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A3073F0" w14:textId="77777777" w:rsidR="007477E7" w:rsidRPr="00E11A00" w:rsidRDefault="007477E7" w:rsidP="007477E7"/>
        </w:tc>
        <w:tc>
          <w:tcPr>
            <w:tcW w:w="1133" w:type="dxa"/>
          </w:tcPr>
          <w:p w14:paraId="7FDC691E" w14:textId="0C98E75F" w:rsidR="007477E7" w:rsidRPr="00E11A00" w:rsidRDefault="007477E7" w:rsidP="007477E7">
            <w:pPr>
              <w:pStyle w:val="af5"/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45B9A72C" w14:textId="60F0D644" w:rsidR="007477E7" w:rsidRPr="00C072C2" w:rsidRDefault="007477E7" w:rsidP="007477E7">
            <w:pPr>
              <w:pStyle w:val="af5"/>
            </w:pPr>
            <w:r w:rsidRPr="00C072C2">
              <w:t>191</w:t>
            </w:r>
          </w:p>
        </w:tc>
        <w:tc>
          <w:tcPr>
            <w:tcW w:w="1416" w:type="dxa"/>
            <w:vAlign w:val="center"/>
          </w:tcPr>
          <w:p w14:paraId="7E4F25D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D6A8CC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20E911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DF1FBC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7558405" w14:textId="1258D5B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25х2,3</w:t>
            </w:r>
          </w:p>
        </w:tc>
        <w:tc>
          <w:tcPr>
            <w:tcW w:w="3398" w:type="dxa"/>
            <w:vAlign w:val="center"/>
          </w:tcPr>
          <w:p w14:paraId="06B6958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5930A2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4F83C4D" w14:textId="77777777" w:rsidR="007477E7" w:rsidRPr="00E11A00" w:rsidRDefault="007477E7" w:rsidP="007477E7"/>
        </w:tc>
        <w:tc>
          <w:tcPr>
            <w:tcW w:w="1133" w:type="dxa"/>
          </w:tcPr>
          <w:p w14:paraId="122E252D" w14:textId="750C3767" w:rsidR="007477E7" w:rsidRPr="00E11A00" w:rsidRDefault="007477E7" w:rsidP="007477E7">
            <w:pPr>
              <w:pStyle w:val="af5"/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0F54E29A" w14:textId="70B66DC4" w:rsidR="007477E7" w:rsidRPr="00C072C2" w:rsidRDefault="007477E7" w:rsidP="007477E7">
            <w:pPr>
              <w:pStyle w:val="af5"/>
            </w:pPr>
            <w:r w:rsidRPr="00C072C2">
              <w:t>52</w:t>
            </w:r>
          </w:p>
        </w:tc>
        <w:tc>
          <w:tcPr>
            <w:tcW w:w="1416" w:type="dxa"/>
            <w:vAlign w:val="center"/>
          </w:tcPr>
          <w:p w14:paraId="4685EAB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8A2DD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85BAFF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3E1DBD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ABC1DA0" w14:textId="219DE214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32х3,0</w:t>
            </w:r>
          </w:p>
        </w:tc>
        <w:tc>
          <w:tcPr>
            <w:tcW w:w="3398" w:type="dxa"/>
            <w:vAlign w:val="center"/>
          </w:tcPr>
          <w:p w14:paraId="2DC95E64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136DEF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113C1BB" w14:textId="77777777" w:rsidR="007477E7" w:rsidRPr="00E11A00" w:rsidRDefault="007477E7" w:rsidP="007477E7"/>
        </w:tc>
        <w:tc>
          <w:tcPr>
            <w:tcW w:w="1133" w:type="dxa"/>
          </w:tcPr>
          <w:p w14:paraId="7DFBF846" w14:textId="40F6E611" w:rsidR="007477E7" w:rsidRPr="00E11A00" w:rsidRDefault="007477E7" w:rsidP="007477E7">
            <w:pPr>
              <w:pStyle w:val="af5"/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4670915C" w14:textId="5AE4FAFB" w:rsidR="007477E7" w:rsidRPr="00C072C2" w:rsidRDefault="007477E7" w:rsidP="007477E7">
            <w:pPr>
              <w:pStyle w:val="af5"/>
            </w:pPr>
            <w:r w:rsidRPr="00C072C2">
              <w:t>116</w:t>
            </w:r>
          </w:p>
        </w:tc>
        <w:tc>
          <w:tcPr>
            <w:tcW w:w="1416" w:type="dxa"/>
            <w:vAlign w:val="center"/>
          </w:tcPr>
          <w:p w14:paraId="6785610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E8CF0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71C4B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07B525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612540F" w14:textId="1D7D631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40х4,5</w:t>
            </w:r>
          </w:p>
        </w:tc>
        <w:tc>
          <w:tcPr>
            <w:tcW w:w="3398" w:type="dxa"/>
            <w:vAlign w:val="center"/>
          </w:tcPr>
          <w:p w14:paraId="082F7A6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0766DD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A5FECEC" w14:textId="77777777" w:rsidR="007477E7" w:rsidRPr="00E11A00" w:rsidRDefault="007477E7" w:rsidP="007477E7"/>
        </w:tc>
        <w:tc>
          <w:tcPr>
            <w:tcW w:w="1133" w:type="dxa"/>
          </w:tcPr>
          <w:p w14:paraId="4D111F8E" w14:textId="6E4F8FD8" w:rsidR="007477E7" w:rsidRPr="00E11A00" w:rsidRDefault="007477E7" w:rsidP="007477E7">
            <w:pPr>
              <w:pStyle w:val="af5"/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24F47450" w14:textId="7D4E4288" w:rsidR="007477E7" w:rsidRPr="00C072C2" w:rsidRDefault="007477E7" w:rsidP="007477E7">
            <w:pPr>
              <w:pStyle w:val="af5"/>
            </w:pPr>
            <w:r w:rsidRPr="00C072C2">
              <w:t>12</w:t>
            </w:r>
          </w:p>
        </w:tc>
        <w:tc>
          <w:tcPr>
            <w:tcW w:w="1416" w:type="dxa"/>
            <w:vAlign w:val="center"/>
          </w:tcPr>
          <w:p w14:paraId="511EDFD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7E90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3E7C8B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99480E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1226214" w14:textId="3E5B5F5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50х5,6</w:t>
            </w:r>
          </w:p>
        </w:tc>
        <w:tc>
          <w:tcPr>
            <w:tcW w:w="3398" w:type="dxa"/>
            <w:vAlign w:val="center"/>
          </w:tcPr>
          <w:p w14:paraId="4F1987A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175411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A5011FD" w14:textId="77777777" w:rsidR="007477E7" w:rsidRPr="00E11A00" w:rsidRDefault="007477E7" w:rsidP="007477E7"/>
        </w:tc>
        <w:tc>
          <w:tcPr>
            <w:tcW w:w="1133" w:type="dxa"/>
          </w:tcPr>
          <w:p w14:paraId="5CCED493" w14:textId="5265FAF4" w:rsidR="007477E7" w:rsidRPr="00E11A00" w:rsidRDefault="007477E7" w:rsidP="007477E7">
            <w:pPr>
              <w:pStyle w:val="af5"/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05BDF80D" w14:textId="2D5934C3" w:rsidR="007477E7" w:rsidRPr="00C072C2" w:rsidRDefault="007477E7" w:rsidP="007477E7">
            <w:pPr>
              <w:pStyle w:val="af5"/>
            </w:pPr>
            <w:r w:rsidRPr="00C072C2">
              <w:t>16</w:t>
            </w:r>
          </w:p>
        </w:tc>
        <w:tc>
          <w:tcPr>
            <w:tcW w:w="1416" w:type="dxa"/>
            <w:vAlign w:val="center"/>
          </w:tcPr>
          <w:p w14:paraId="63E1CCBC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78231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6D48C8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E0B91E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CEA50EC" w14:textId="5249F9AD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63х7,1</w:t>
            </w:r>
          </w:p>
        </w:tc>
        <w:tc>
          <w:tcPr>
            <w:tcW w:w="3398" w:type="dxa"/>
            <w:vAlign w:val="center"/>
          </w:tcPr>
          <w:p w14:paraId="342F321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1A0A93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B878FAC" w14:textId="77777777" w:rsidR="007477E7" w:rsidRPr="00E11A00" w:rsidRDefault="007477E7" w:rsidP="007477E7"/>
        </w:tc>
        <w:tc>
          <w:tcPr>
            <w:tcW w:w="1133" w:type="dxa"/>
          </w:tcPr>
          <w:p w14:paraId="7A9F8F46" w14:textId="7AFC3DB5" w:rsidR="007477E7" w:rsidRPr="00E11A00" w:rsidRDefault="007477E7" w:rsidP="007477E7">
            <w:pPr>
              <w:pStyle w:val="af5"/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56486FCF" w14:textId="39D83D1E" w:rsidR="007477E7" w:rsidRPr="00C072C2" w:rsidRDefault="007477E7" w:rsidP="007477E7">
            <w:pPr>
              <w:pStyle w:val="af5"/>
            </w:pPr>
            <w:r w:rsidRPr="00C072C2">
              <w:t>1</w:t>
            </w:r>
          </w:p>
        </w:tc>
        <w:tc>
          <w:tcPr>
            <w:tcW w:w="1416" w:type="dxa"/>
            <w:vAlign w:val="center"/>
          </w:tcPr>
          <w:p w14:paraId="33F629F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B409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D5F5D2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3202FE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4DA5304" w14:textId="37AD852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46AF665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1F7118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E6886D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B08D5CB" w14:textId="16DB3B63" w:rsidR="007477E7" w:rsidRPr="00E11A00" w:rsidRDefault="007477E7" w:rsidP="007477E7">
            <w:pPr>
              <w:pStyle w:val="af5"/>
            </w:pPr>
            <w:r w:rsidRPr="006134AC">
              <w:t>шт.</w:t>
            </w:r>
          </w:p>
        </w:tc>
        <w:tc>
          <w:tcPr>
            <w:tcW w:w="1133" w:type="dxa"/>
            <w:vAlign w:val="center"/>
          </w:tcPr>
          <w:p w14:paraId="7CFEACBA" w14:textId="7381FA3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6134AC">
              <w:t>102</w:t>
            </w:r>
          </w:p>
        </w:tc>
        <w:tc>
          <w:tcPr>
            <w:tcW w:w="1416" w:type="dxa"/>
            <w:vAlign w:val="center"/>
          </w:tcPr>
          <w:p w14:paraId="51354F8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3A01B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E0A9B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E85A56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827C434" w14:textId="5C69D59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ø6.35</w:t>
            </w:r>
          </w:p>
        </w:tc>
        <w:tc>
          <w:tcPr>
            <w:tcW w:w="3398" w:type="dxa"/>
            <w:vAlign w:val="center"/>
          </w:tcPr>
          <w:p w14:paraId="489EB98F" w14:textId="5BF18371" w:rsidR="007477E7" w:rsidRPr="00E11A00" w:rsidRDefault="007477E7" w:rsidP="007477E7">
            <w:pPr>
              <w:pStyle w:val="af5"/>
            </w:pPr>
            <w:r w:rsidRPr="00F80172">
              <w:t>Ø6.35х0,76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0C41856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8A7B42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4B83AE6" w14:textId="021FA26B" w:rsidR="007477E7" w:rsidRPr="00E11A00" w:rsidRDefault="007477E7" w:rsidP="007477E7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0AB882DE" w14:textId="17DDFB9A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113</w:t>
            </w:r>
          </w:p>
        </w:tc>
        <w:tc>
          <w:tcPr>
            <w:tcW w:w="1416" w:type="dxa"/>
            <w:vAlign w:val="center"/>
          </w:tcPr>
          <w:p w14:paraId="6381350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DCE240" w14:textId="7959EE5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F2B39">
              <w:rPr>
                <w:rFonts w:cs="Times New Roman"/>
                <w:szCs w:val="24"/>
              </w:rPr>
              <w:t>Система К1</w:t>
            </w:r>
            <w:r>
              <w:rPr>
                <w:rFonts w:cs="Times New Roman"/>
                <w:szCs w:val="24"/>
              </w:rPr>
              <w:t>, К1р</w:t>
            </w:r>
            <w:r w:rsidRPr="000F2B39">
              <w:rPr>
                <w:rFonts w:cs="Times New Roman"/>
                <w:szCs w:val="24"/>
              </w:rPr>
              <w:t>, К2</w:t>
            </w:r>
            <w:r>
              <w:rPr>
                <w:rFonts w:cs="Times New Roman"/>
                <w:szCs w:val="24"/>
              </w:rPr>
              <w:t>, К2р</w:t>
            </w:r>
          </w:p>
        </w:tc>
      </w:tr>
      <w:tr w:rsidR="007477E7" w:rsidRPr="00E11A00" w14:paraId="5DAB6E36" w14:textId="77777777" w:rsidTr="00291CE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7DC6E2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E79EA37" w14:textId="4348E4B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ø9.52</w:t>
            </w:r>
          </w:p>
        </w:tc>
        <w:tc>
          <w:tcPr>
            <w:tcW w:w="3398" w:type="dxa"/>
          </w:tcPr>
          <w:p w14:paraId="161B0DFC" w14:textId="5E7BA1F0" w:rsidR="007477E7" w:rsidRPr="00E11A00" w:rsidRDefault="007477E7" w:rsidP="007477E7">
            <w:pPr>
              <w:pStyle w:val="af5"/>
            </w:pPr>
            <w:r w:rsidRPr="00F80172">
              <w:t>Ø9.52х0,76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26F4336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1648209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7DD4CAB" w14:textId="48006362" w:rsidR="007477E7" w:rsidRPr="00E11A00" w:rsidRDefault="007477E7" w:rsidP="007477E7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4FD2F4D8" w14:textId="57CEBD11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77</w:t>
            </w:r>
          </w:p>
        </w:tc>
        <w:tc>
          <w:tcPr>
            <w:tcW w:w="1416" w:type="dxa"/>
            <w:vAlign w:val="center"/>
          </w:tcPr>
          <w:p w14:paraId="6B07D4B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677D176" w14:textId="3211AEA4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45AC7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045AC7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7F1D7C54" w14:textId="77777777" w:rsidTr="00291CE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AFFF5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EE43BEC" w14:textId="4ADE838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ø12.7</w:t>
            </w:r>
          </w:p>
        </w:tc>
        <w:tc>
          <w:tcPr>
            <w:tcW w:w="3398" w:type="dxa"/>
          </w:tcPr>
          <w:p w14:paraId="54DB9BDC" w14:textId="55689793" w:rsidR="007477E7" w:rsidRPr="00E11A00" w:rsidRDefault="007477E7" w:rsidP="007477E7">
            <w:pPr>
              <w:pStyle w:val="af5"/>
            </w:pPr>
            <w:r w:rsidRPr="00F80172">
              <w:t>Ø12.7х</w:t>
            </w:r>
            <w:r>
              <w:rPr>
                <w:lang w:val="en-US"/>
              </w:rPr>
              <w:t>1</w:t>
            </w:r>
            <w:r w:rsidRPr="00F80172">
              <w:t>,</w:t>
            </w:r>
            <w:r>
              <w:rPr>
                <w:lang w:val="en-US"/>
              </w:rPr>
              <w:t>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07F7199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D9CB6EE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0228779" w14:textId="288BD1D3" w:rsidR="007477E7" w:rsidRPr="00E11A00" w:rsidRDefault="007477E7" w:rsidP="007477E7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77B423F1" w14:textId="3140B351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130</w:t>
            </w:r>
          </w:p>
        </w:tc>
        <w:tc>
          <w:tcPr>
            <w:tcW w:w="1416" w:type="dxa"/>
            <w:vAlign w:val="center"/>
          </w:tcPr>
          <w:p w14:paraId="54D3BF7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A656696" w14:textId="506465D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45AC7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045AC7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4475D9A1" w14:textId="77777777" w:rsidTr="00291CE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9379BA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55C0ABF" w14:textId="10EC933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ø15.88</w:t>
            </w:r>
          </w:p>
        </w:tc>
        <w:tc>
          <w:tcPr>
            <w:tcW w:w="3398" w:type="dxa"/>
          </w:tcPr>
          <w:p w14:paraId="4715257E" w14:textId="5ED83996" w:rsidR="007477E7" w:rsidRPr="00E11A00" w:rsidRDefault="007477E7" w:rsidP="007477E7">
            <w:pPr>
              <w:pStyle w:val="af5"/>
            </w:pPr>
            <w:r w:rsidRPr="00F80172">
              <w:t>Ø15.88х</w:t>
            </w:r>
            <w:r>
              <w:rPr>
                <w:lang w:val="en-US"/>
              </w:rPr>
              <w:t>1,0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114C200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0756A6F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2380FF84" w14:textId="28260776" w:rsidR="007477E7" w:rsidRPr="00E11A00" w:rsidRDefault="007477E7" w:rsidP="007477E7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26D7209B" w14:textId="70D1DA28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106</w:t>
            </w:r>
          </w:p>
        </w:tc>
        <w:tc>
          <w:tcPr>
            <w:tcW w:w="1416" w:type="dxa"/>
            <w:vAlign w:val="center"/>
          </w:tcPr>
          <w:p w14:paraId="260A8FE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E3EA611" w14:textId="2D7CAC7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45AC7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045AC7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6BB6421C" w14:textId="77777777" w:rsidTr="00291CE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2ACE4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D385D00" w14:textId="30D0FD3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ø1</w:t>
            </w:r>
            <w:r w:rsidRPr="00F80172">
              <w:rPr>
                <w:lang w:val="en-US"/>
              </w:rPr>
              <w:t>9</w:t>
            </w:r>
            <w:r w:rsidRPr="00F80172">
              <w:t>.</w:t>
            </w:r>
            <w:r w:rsidRPr="00F80172">
              <w:rPr>
                <w:lang w:val="en-US"/>
              </w:rPr>
              <w:t>05</w:t>
            </w:r>
          </w:p>
        </w:tc>
        <w:tc>
          <w:tcPr>
            <w:tcW w:w="3398" w:type="dxa"/>
          </w:tcPr>
          <w:p w14:paraId="16548F5C" w14:textId="5C8E17DE" w:rsidR="007477E7" w:rsidRPr="00E11A00" w:rsidRDefault="007477E7" w:rsidP="007477E7">
            <w:pPr>
              <w:pStyle w:val="af5"/>
            </w:pPr>
            <w:r w:rsidRPr="00F80172">
              <w:t>Ø1</w:t>
            </w:r>
            <w:r>
              <w:rPr>
                <w:lang w:val="en-US"/>
              </w:rPr>
              <w:t>9</w:t>
            </w:r>
            <w:r w:rsidRPr="00F80172">
              <w:t>.</w:t>
            </w:r>
            <w:r>
              <w:rPr>
                <w:lang w:val="en-US"/>
              </w:rPr>
              <w:t>05</w:t>
            </w:r>
            <w:r w:rsidRPr="00F80172">
              <w:t>х</w:t>
            </w:r>
            <w:r>
              <w:rPr>
                <w:lang w:val="en-US"/>
              </w:rPr>
              <w:t>1</w:t>
            </w:r>
            <w:r w:rsidRPr="00F80172">
              <w:t>,</w:t>
            </w:r>
            <w:r>
              <w:rPr>
                <w:lang w:val="en-US"/>
              </w:rPr>
              <w:t>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450C856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66971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6BFED14" w14:textId="52367C09" w:rsidR="007477E7" w:rsidRPr="00E11A00" w:rsidRDefault="007477E7" w:rsidP="007477E7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1BF7054A" w14:textId="61E9440E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42</w:t>
            </w:r>
          </w:p>
        </w:tc>
        <w:tc>
          <w:tcPr>
            <w:tcW w:w="1416" w:type="dxa"/>
            <w:vAlign w:val="center"/>
          </w:tcPr>
          <w:p w14:paraId="6E92A65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B057716" w14:textId="676FF96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45AC7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045AC7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69FCE796" w14:textId="77777777" w:rsidTr="00291CE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A13121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8A93DF0" w14:textId="6E50E9E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</w:t>
            </w:r>
            <w:r w:rsidRPr="00F80172">
              <w:rPr>
                <w:lang w:val="en-US"/>
              </w:rPr>
              <w:t>22</w:t>
            </w:r>
            <w:r w:rsidRPr="00F80172">
              <w:t>.</w:t>
            </w:r>
            <w:r w:rsidRPr="00F80172">
              <w:rPr>
                <w:lang w:val="en-US"/>
              </w:rPr>
              <w:t>22</w:t>
            </w:r>
          </w:p>
        </w:tc>
        <w:tc>
          <w:tcPr>
            <w:tcW w:w="3398" w:type="dxa"/>
          </w:tcPr>
          <w:p w14:paraId="6FBA14A0" w14:textId="312B634C" w:rsidR="007477E7" w:rsidRPr="00E11A00" w:rsidRDefault="007477E7" w:rsidP="007477E7">
            <w:pPr>
              <w:pStyle w:val="af5"/>
            </w:pPr>
            <w:r w:rsidRPr="00D41B44">
              <w:t>Ø</w:t>
            </w:r>
            <w:r w:rsidRPr="00D41B44">
              <w:rPr>
                <w:lang w:val="en-US"/>
              </w:rPr>
              <w:t>22</w:t>
            </w:r>
            <w:r w:rsidRPr="00D41B44">
              <w:t>.</w:t>
            </w:r>
            <w:r w:rsidRPr="00D41B44">
              <w:rPr>
                <w:lang w:val="en-US"/>
              </w:rPr>
              <w:t>22</w:t>
            </w:r>
            <w:r w:rsidRPr="00D41B44">
              <w:t>х</w:t>
            </w:r>
            <w:r w:rsidRPr="00D41B44">
              <w:rPr>
                <w:lang w:val="en-US"/>
              </w:rPr>
              <w:t>1</w:t>
            </w:r>
            <w:r w:rsidRPr="00D41B44">
              <w:t>,</w:t>
            </w:r>
            <w:r w:rsidRPr="00D41B44">
              <w:rPr>
                <w:lang w:val="en-US"/>
              </w:rPr>
              <w:t>0</w:t>
            </w:r>
            <w:r w:rsidRPr="00D41B44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50B6224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64EDEA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ABFAD97" w14:textId="688D1C9E" w:rsidR="007477E7" w:rsidRPr="00E11A00" w:rsidRDefault="007477E7" w:rsidP="007477E7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3673514C" w14:textId="38DB06B3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7</w:t>
            </w:r>
          </w:p>
        </w:tc>
        <w:tc>
          <w:tcPr>
            <w:tcW w:w="1416" w:type="dxa"/>
            <w:vAlign w:val="center"/>
          </w:tcPr>
          <w:p w14:paraId="0102A97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E2C7121" w14:textId="517DBC3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45AC7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045AC7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1FEADB32" w14:textId="77777777" w:rsidTr="00291CE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4D60A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1829801" w14:textId="37E6795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</w:t>
            </w:r>
            <w:r w:rsidRPr="00F80172">
              <w:rPr>
                <w:lang w:val="en-US"/>
              </w:rPr>
              <w:t>25</w:t>
            </w:r>
            <w:r w:rsidRPr="00F80172">
              <w:t>.</w:t>
            </w:r>
            <w:r w:rsidRPr="00F80172">
              <w:rPr>
                <w:lang w:val="en-US"/>
              </w:rPr>
              <w:t>4</w:t>
            </w:r>
          </w:p>
        </w:tc>
        <w:tc>
          <w:tcPr>
            <w:tcW w:w="3398" w:type="dxa"/>
          </w:tcPr>
          <w:p w14:paraId="0A0E18F6" w14:textId="1FCADE3F" w:rsidR="007477E7" w:rsidRPr="00E11A00" w:rsidRDefault="007477E7" w:rsidP="007477E7">
            <w:pPr>
              <w:pStyle w:val="af5"/>
            </w:pPr>
            <w:r w:rsidRPr="00D41B44">
              <w:t>Ø</w:t>
            </w:r>
            <w:r w:rsidRPr="00D41B44">
              <w:rPr>
                <w:lang w:val="en-US"/>
              </w:rPr>
              <w:t>25</w:t>
            </w:r>
            <w:r w:rsidRPr="00D41B44">
              <w:t>.</w:t>
            </w:r>
            <w:r w:rsidRPr="00D41B44">
              <w:rPr>
                <w:lang w:val="en-US"/>
              </w:rPr>
              <w:t>4</w:t>
            </w:r>
            <w:r w:rsidRPr="00D41B44">
              <w:t>х</w:t>
            </w:r>
            <w:r w:rsidRPr="00D41B44">
              <w:rPr>
                <w:lang w:val="en-US"/>
              </w:rPr>
              <w:t>1</w:t>
            </w:r>
            <w:r w:rsidRPr="00D41B44">
              <w:t>,</w:t>
            </w:r>
            <w:r w:rsidRPr="00D41B44">
              <w:rPr>
                <w:lang w:val="en-US"/>
              </w:rPr>
              <w:t>0</w:t>
            </w:r>
            <w:r w:rsidRPr="00D41B44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59E04A7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96A0CD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9A38C2D" w14:textId="44BCDB39" w:rsidR="007477E7" w:rsidRPr="00E11A00" w:rsidRDefault="007477E7" w:rsidP="007477E7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62455A8F" w14:textId="2A5A6635" w:rsidR="007477E7" w:rsidRPr="0089093D" w:rsidRDefault="007477E7" w:rsidP="007477E7">
            <w:pPr>
              <w:pStyle w:val="af5"/>
              <w:rPr>
                <w:color w:val="000000"/>
              </w:rPr>
            </w:pPr>
            <w:r>
              <w:t>17</w:t>
            </w:r>
          </w:p>
        </w:tc>
        <w:tc>
          <w:tcPr>
            <w:tcW w:w="1416" w:type="dxa"/>
            <w:vAlign w:val="center"/>
          </w:tcPr>
          <w:p w14:paraId="19B0135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2E2BFF5" w14:textId="0FB63E8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45AC7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045AC7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4A18A6AC" w14:textId="77777777" w:rsidTr="00291CE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3F04B7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48B9295" w14:textId="62D24AFC" w:rsidR="007477E7" w:rsidRPr="0089093D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</w:t>
            </w:r>
            <w:r w:rsidRPr="00F80172">
              <w:rPr>
                <w:lang w:val="en-US"/>
              </w:rPr>
              <w:t>2</w:t>
            </w:r>
            <w:r>
              <w:t>8</w:t>
            </w:r>
            <w:r w:rsidRPr="00F80172">
              <w:t>.</w:t>
            </w:r>
            <w:r>
              <w:t>59</w:t>
            </w:r>
          </w:p>
        </w:tc>
        <w:tc>
          <w:tcPr>
            <w:tcW w:w="3398" w:type="dxa"/>
          </w:tcPr>
          <w:p w14:paraId="6983381E" w14:textId="5DA24E44" w:rsidR="007477E7" w:rsidRPr="00D41B44" w:rsidRDefault="007477E7" w:rsidP="007477E7">
            <w:pPr>
              <w:pStyle w:val="af5"/>
            </w:pPr>
            <w:r w:rsidRPr="00D41B44">
              <w:t>Ø</w:t>
            </w:r>
            <w:r w:rsidRPr="00D41B44">
              <w:rPr>
                <w:lang w:val="en-US"/>
              </w:rPr>
              <w:t>2</w:t>
            </w:r>
            <w:r>
              <w:t>8</w:t>
            </w:r>
            <w:r w:rsidRPr="00D41B44">
              <w:t>.</w:t>
            </w:r>
            <w:r>
              <w:t>59</w:t>
            </w:r>
            <w:r w:rsidRPr="00D41B44">
              <w:t>х</w:t>
            </w:r>
            <w:r w:rsidRPr="00D41B44">
              <w:rPr>
                <w:lang w:val="en-US"/>
              </w:rPr>
              <w:t>1</w:t>
            </w:r>
            <w:r w:rsidRPr="00D41B44">
              <w:t>,</w:t>
            </w:r>
            <w:r w:rsidRPr="00D41B44">
              <w:rPr>
                <w:lang w:val="en-US"/>
              </w:rPr>
              <w:t>0</w:t>
            </w:r>
            <w:r w:rsidRPr="00D41B44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6A0CB68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4C26A6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177B3DA" w14:textId="6FCAD5D9" w:rsidR="007477E7" w:rsidRPr="00D41B44" w:rsidRDefault="007477E7" w:rsidP="007477E7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583B76E7" w14:textId="71212E70" w:rsidR="007477E7" w:rsidRPr="0089093D" w:rsidRDefault="007477E7" w:rsidP="007477E7">
            <w:pPr>
              <w:pStyle w:val="af5"/>
            </w:pPr>
            <w:r>
              <w:t>78</w:t>
            </w:r>
          </w:p>
        </w:tc>
        <w:tc>
          <w:tcPr>
            <w:tcW w:w="1416" w:type="dxa"/>
            <w:vAlign w:val="center"/>
          </w:tcPr>
          <w:p w14:paraId="7C4D6B6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11E7FC6" w14:textId="6A81E913" w:rsidR="007477E7" w:rsidRPr="000F2B39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045AC7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045AC7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48B9F36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E7C1B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8FE6370" w14:textId="38AF550A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ø28</w:t>
            </w:r>
          </w:p>
        </w:tc>
        <w:tc>
          <w:tcPr>
            <w:tcW w:w="3398" w:type="dxa"/>
            <w:vAlign w:val="center"/>
          </w:tcPr>
          <w:p w14:paraId="6239AC1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98C81A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E5657C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51716586" w14:textId="395E39A6" w:rsidR="007477E7" w:rsidRPr="00E11A00" w:rsidRDefault="007477E7" w:rsidP="007477E7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bottom"/>
          </w:tcPr>
          <w:p w14:paraId="06509A6D" w14:textId="6ED6670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51</w:t>
            </w:r>
          </w:p>
        </w:tc>
        <w:tc>
          <w:tcPr>
            <w:tcW w:w="1416" w:type="dxa"/>
            <w:vAlign w:val="center"/>
          </w:tcPr>
          <w:p w14:paraId="5D410BC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6DDCB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5EFBD4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BBD83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161897E" w14:textId="323C3E1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33,5</w:t>
            </w:r>
          </w:p>
        </w:tc>
        <w:tc>
          <w:tcPr>
            <w:tcW w:w="3398" w:type="dxa"/>
            <w:vAlign w:val="center"/>
          </w:tcPr>
          <w:p w14:paraId="75E4A1B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F1D5F8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4E744D2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3747E04A" w14:textId="4C2675E2" w:rsidR="007477E7" w:rsidRPr="00E11A00" w:rsidRDefault="007477E7" w:rsidP="007477E7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bottom"/>
          </w:tcPr>
          <w:p w14:paraId="5B7452F8" w14:textId="7A85392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214</w:t>
            </w:r>
          </w:p>
        </w:tc>
        <w:tc>
          <w:tcPr>
            <w:tcW w:w="1416" w:type="dxa"/>
            <w:vAlign w:val="center"/>
          </w:tcPr>
          <w:p w14:paraId="189FD70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07EBD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B219D5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93DE1C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60C6378" w14:textId="63EEE6D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42,3</w:t>
            </w:r>
          </w:p>
        </w:tc>
        <w:tc>
          <w:tcPr>
            <w:tcW w:w="3398" w:type="dxa"/>
            <w:vAlign w:val="center"/>
          </w:tcPr>
          <w:p w14:paraId="6450BEF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8BA27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8818EB4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4D4C8D45" w14:textId="5F1A6CD8" w:rsidR="007477E7" w:rsidRPr="00E11A00" w:rsidRDefault="007477E7" w:rsidP="007477E7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bottom"/>
          </w:tcPr>
          <w:p w14:paraId="0CD46FE7" w14:textId="13CE70C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C363BF">
              <w:t>125</w:t>
            </w:r>
          </w:p>
        </w:tc>
        <w:tc>
          <w:tcPr>
            <w:tcW w:w="1416" w:type="dxa"/>
            <w:vAlign w:val="center"/>
          </w:tcPr>
          <w:p w14:paraId="4CD5B09B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CE5134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8E1890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39E6AA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F6D494D" w14:textId="71C9B272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48</w:t>
            </w:r>
          </w:p>
        </w:tc>
        <w:tc>
          <w:tcPr>
            <w:tcW w:w="3398" w:type="dxa"/>
            <w:vAlign w:val="center"/>
          </w:tcPr>
          <w:p w14:paraId="5EA1EC4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4F17F4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FACEF28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85FB0FD" w14:textId="61CFC10A" w:rsidR="007477E7" w:rsidRPr="00E11A00" w:rsidRDefault="007477E7" w:rsidP="007477E7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bottom"/>
          </w:tcPr>
          <w:p w14:paraId="3A15C37C" w14:textId="7A2D7FC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B6ED3">
              <w:t>85</w:t>
            </w:r>
          </w:p>
        </w:tc>
        <w:tc>
          <w:tcPr>
            <w:tcW w:w="1416" w:type="dxa"/>
            <w:vAlign w:val="center"/>
          </w:tcPr>
          <w:p w14:paraId="6FF9434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964BA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F7B25C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51D9D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21DA9FF" w14:textId="3E8B419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57</w:t>
            </w:r>
          </w:p>
        </w:tc>
        <w:tc>
          <w:tcPr>
            <w:tcW w:w="3398" w:type="dxa"/>
            <w:vAlign w:val="center"/>
          </w:tcPr>
          <w:p w14:paraId="570F86A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9ACDD6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7B594A0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C13956B" w14:textId="7F603177" w:rsidR="007477E7" w:rsidRPr="00E11A00" w:rsidRDefault="007477E7" w:rsidP="007477E7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center"/>
          </w:tcPr>
          <w:p w14:paraId="3657F4CD" w14:textId="2856ACD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B6ED3">
              <w:t>70</w:t>
            </w:r>
          </w:p>
        </w:tc>
        <w:tc>
          <w:tcPr>
            <w:tcW w:w="1416" w:type="dxa"/>
            <w:vAlign w:val="center"/>
          </w:tcPr>
          <w:p w14:paraId="6757288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BA848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F24A9E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26625D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3C70A1D" w14:textId="2031DC2C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76</w:t>
            </w:r>
          </w:p>
        </w:tc>
        <w:tc>
          <w:tcPr>
            <w:tcW w:w="3398" w:type="dxa"/>
            <w:vAlign w:val="center"/>
          </w:tcPr>
          <w:p w14:paraId="45DBE64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01E39A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296081E" w14:textId="77777777" w:rsidR="007477E7" w:rsidRPr="00E11A00" w:rsidRDefault="007477E7" w:rsidP="007477E7"/>
        </w:tc>
        <w:tc>
          <w:tcPr>
            <w:tcW w:w="1133" w:type="dxa"/>
          </w:tcPr>
          <w:p w14:paraId="10C241F1" w14:textId="33D84792" w:rsidR="007477E7" w:rsidRPr="00E11A00" w:rsidRDefault="007477E7" w:rsidP="007477E7">
            <w:pPr>
              <w:pStyle w:val="af5"/>
            </w:pPr>
            <w:r w:rsidRPr="007C1F94">
              <w:t>м</w:t>
            </w:r>
          </w:p>
        </w:tc>
        <w:tc>
          <w:tcPr>
            <w:tcW w:w="1133" w:type="dxa"/>
            <w:vAlign w:val="center"/>
          </w:tcPr>
          <w:p w14:paraId="07686244" w14:textId="0B3E7FB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B6ED3">
              <w:t>21</w:t>
            </w:r>
          </w:p>
        </w:tc>
        <w:tc>
          <w:tcPr>
            <w:tcW w:w="1416" w:type="dxa"/>
            <w:vAlign w:val="center"/>
          </w:tcPr>
          <w:p w14:paraId="4A8E888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182A8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812352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C96DE7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2E1ED2D" w14:textId="77B72503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89</w:t>
            </w:r>
          </w:p>
        </w:tc>
        <w:tc>
          <w:tcPr>
            <w:tcW w:w="3398" w:type="dxa"/>
            <w:vAlign w:val="center"/>
          </w:tcPr>
          <w:p w14:paraId="00549EA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958500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C03F091" w14:textId="77777777" w:rsidR="007477E7" w:rsidRPr="00E11A00" w:rsidRDefault="007477E7" w:rsidP="007477E7"/>
        </w:tc>
        <w:tc>
          <w:tcPr>
            <w:tcW w:w="1133" w:type="dxa"/>
          </w:tcPr>
          <w:p w14:paraId="1E30DDD8" w14:textId="4813DC80" w:rsidR="007477E7" w:rsidRPr="00E11A00" w:rsidRDefault="007477E7" w:rsidP="007477E7">
            <w:pPr>
              <w:pStyle w:val="af5"/>
            </w:pPr>
            <w:r w:rsidRPr="007C1F94">
              <w:t>м</w:t>
            </w:r>
          </w:p>
        </w:tc>
        <w:tc>
          <w:tcPr>
            <w:tcW w:w="1133" w:type="dxa"/>
            <w:vAlign w:val="center"/>
          </w:tcPr>
          <w:p w14:paraId="53BB61E9" w14:textId="3CFEF071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B6ED3">
              <w:t>73</w:t>
            </w:r>
          </w:p>
        </w:tc>
        <w:tc>
          <w:tcPr>
            <w:tcW w:w="1416" w:type="dxa"/>
            <w:vAlign w:val="center"/>
          </w:tcPr>
          <w:p w14:paraId="56A81B8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A3616B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6733B6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D8F299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83B2D59" w14:textId="1B5B060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110</w:t>
            </w:r>
          </w:p>
        </w:tc>
        <w:tc>
          <w:tcPr>
            <w:tcW w:w="3398" w:type="dxa"/>
            <w:vAlign w:val="center"/>
          </w:tcPr>
          <w:p w14:paraId="6147583E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911231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17CA1D1" w14:textId="77777777" w:rsidR="007477E7" w:rsidRPr="00E11A00" w:rsidRDefault="007477E7" w:rsidP="007477E7"/>
        </w:tc>
        <w:tc>
          <w:tcPr>
            <w:tcW w:w="1133" w:type="dxa"/>
          </w:tcPr>
          <w:p w14:paraId="5558B50D" w14:textId="0E021DDF" w:rsidR="007477E7" w:rsidRPr="00E11A00" w:rsidRDefault="007477E7" w:rsidP="007477E7">
            <w:pPr>
              <w:pStyle w:val="af5"/>
            </w:pPr>
            <w:r w:rsidRPr="007C1F94">
              <w:t>м</w:t>
            </w:r>
          </w:p>
        </w:tc>
        <w:tc>
          <w:tcPr>
            <w:tcW w:w="1133" w:type="dxa"/>
            <w:vAlign w:val="center"/>
          </w:tcPr>
          <w:p w14:paraId="4726A3BE" w14:textId="0240AEC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F0686">
              <w:t>2</w:t>
            </w:r>
          </w:p>
        </w:tc>
        <w:tc>
          <w:tcPr>
            <w:tcW w:w="1416" w:type="dxa"/>
            <w:vAlign w:val="center"/>
          </w:tcPr>
          <w:p w14:paraId="306478B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977729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1D6A4F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DBBD67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A201FA1" w14:textId="067D0B8B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Ø6.35</w:t>
            </w:r>
          </w:p>
        </w:tc>
        <w:tc>
          <w:tcPr>
            <w:tcW w:w="3398" w:type="dxa"/>
            <w:vAlign w:val="center"/>
          </w:tcPr>
          <w:p w14:paraId="0D6A090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7E92B7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7350026" w14:textId="0630766B" w:rsidR="007477E7" w:rsidRPr="00E11A00" w:rsidRDefault="007477E7" w:rsidP="007477E7">
            <w:pPr>
              <w:ind w:firstLine="0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175360B6" w14:textId="0C3BA3B5" w:rsidR="007477E7" w:rsidRPr="00E11A00" w:rsidRDefault="007477E7" w:rsidP="007477E7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74B1F4B7" w14:textId="79BA4D7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113</w:t>
            </w:r>
          </w:p>
        </w:tc>
        <w:tc>
          <w:tcPr>
            <w:tcW w:w="1416" w:type="dxa"/>
            <w:vAlign w:val="center"/>
          </w:tcPr>
          <w:p w14:paraId="6A05FF1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31759A4" w14:textId="34F2E1A2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24188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724188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1E608A3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283A76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FB8B9DB" w14:textId="532166A1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Ø9.52</w:t>
            </w:r>
          </w:p>
        </w:tc>
        <w:tc>
          <w:tcPr>
            <w:tcW w:w="3398" w:type="dxa"/>
            <w:vAlign w:val="center"/>
          </w:tcPr>
          <w:p w14:paraId="4CBEF84D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548717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735FE15" w14:textId="436B1A9C" w:rsidR="007477E7" w:rsidRPr="00E11A00" w:rsidRDefault="007477E7" w:rsidP="007477E7">
            <w:pPr>
              <w:ind w:firstLine="0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4D613E46" w14:textId="7EE8B0A1" w:rsidR="007477E7" w:rsidRPr="00E11A00" w:rsidRDefault="007477E7" w:rsidP="007477E7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269EEAAF" w14:textId="15BE7BB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77</w:t>
            </w:r>
          </w:p>
        </w:tc>
        <w:tc>
          <w:tcPr>
            <w:tcW w:w="1416" w:type="dxa"/>
            <w:vAlign w:val="center"/>
          </w:tcPr>
          <w:p w14:paraId="399DFA9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CA3437A" w14:textId="190857B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24188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724188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5FAA851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A44E2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52572202" w14:textId="20E00D2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Ø12.7</w:t>
            </w:r>
          </w:p>
        </w:tc>
        <w:tc>
          <w:tcPr>
            <w:tcW w:w="3398" w:type="dxa"/>
            <w:vAlign w:val="center"/>
          </w:tcPr>
          <w:p w14:paraId="73C079A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A08983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6C57DED" w14:textId="4E6689D5" w:rsidR="007477E7" w:rsidRPr="00E11A00" w:rsidRDefault="007477E7" w:rsidP="007477E7">
            <w:pPr>
              <w:ind w:firstLine="0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117CF386" w14:textId="4EC28E57" w:rsidR="007477E7" w:rsidRPr="00E11A00" w:rsidRDefault="007477E7" w:rsidP="007477E7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01970A10" w14:textId="04E7F7A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130</w:t>
            </w:r>
          </w:p>
        </w:tc>
        <w:tc>
          <w:tcPr>
            <w:tcW w:w="1416" w:type="dxa"/>
            <w:vAlign w:val="center"/>
          </w:tcPr>
          <w:p w14:paraId="1A69CC0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67C3DAB7" w14:textId="60B5D6B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24188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724188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4585ABF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C0CD6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1E93A5AF" w14:textId="1D82E9D9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Ø15.88</w:t>
            </w:r>
          </w:p>
        </w:tc>
        <w:tc>
          <w:tcPr>
            <w:tcW w:w="3398" w:type="dxa"/>
            <w:vAlign w:val="center"/>
          </w:tcPr>
          <w:p w14:paraId="2147DAD5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CA2CFF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D10B4C8" w14:textId="4251F3B6" w:rsidR="007477E7" w:rsidRPr="00E11A00" w:rsidRDefault="007477E7" w:rsidP="007477E7">
            <w:pPr>
              <w:ind w:firstLine="0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34F44123" w14:textId="5CFF6AB4" w:rsidR="007477E7" w:rsidRPr="00E11A00" w:rsidRDefault="007477E7" w:rsidP="007477E7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1973A586" w14:textId="11616145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106</w:t>
            </w:r>
          </w:p>
        </w:tc>
        <w:tc>
          <w:tcPr>
            <w:tcW w:w="1416" w:type="dxa"/>
            <w:vAlign w:val="center"/>
          </w:tcPr>
          <w:p w14:paraId="04A1B5F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ACD6AC4" w14:textId="287E543C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24188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724188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7BE0687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23A0A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55D7637C" w14:textId="2C70508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Ø19.05</w:t>
            </w:r>
          </w:p>
        </w:tc>
        <w:tc>
          <w:tcPr>
            <w:tcW w:w="3398" w:type="dxa"/>
            <w:vAlign w:val="center"/>
          </w:tcPr>
          <w:p w14:paraId="4310820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B5A568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3B5A9FF" w14:textId="6BCE002A" w:rsidR="007477E7" w:rsidRPr="00E11A00" w:rsidRDefault="007477E7" w:rsidP="007477E7">
            <w:pPr>
              <w:ind w:firstLine="0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6B475D59" w14:textId="58E94324" w:rsidR="007477E7" w:rsidRPr="00E11A00" w:rsidRDefault="007477E7" w:rsidP="007477E7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2BD504A3" w14:textId="45EEFE1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42</w:t>
            </w:r>
          </w:p>
        </w:tc>
        <w:tc>
          <w:tcPr>
            <w:tcW w:w="1416" w:type="dxa"/>
            <w:vAlign w:val="center"/>
          </w:tcPr>
          <w:p w14:paraId="261FAAD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7EAF5B2" w14:textId="06D7B10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24188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724188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5DF80E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B15271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2588EF6D" w14:textId="21DB1E6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Ø22.22</w:t>
            </w:r>
          </w:p>
        </w:tc>
        <w:tc>
          <w:tcPr>
            <w:tcW w:w="3398" w:type="dxa"/>
            <w:vAlign w:val="center"/>
          </w:tcPr>
          <w:p w14:paraId="1155F541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9AE6B1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3505A0F" w14:textId="6E2A0213" w:rsidR="007477E7" w:rsidRPr="00E11A00" w:rsidRDefault="007477E7" w:rsidP="007477E7">
            <w:pPr>
              <w:ind w:firstLine="0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5C9BA419" w14:textId="5C9E76A1" w:rsidR="007477E7" w:rsidRPr="00E11A00" w:rsidRDefault="007477E7" w:rsidP="007477E7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59F34B31" w14:textId="4725E50A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7</w:t>
            </w:r>
          </w:p>
        </w:tc>
        <w:tc>
          <w:tcPr>
            <w:tcW w:w="1416" w:type="dxa"/>
            <w:vAlign w:val="center"/>
          </w:tcPr>
          <w:p w14:paraId="6598772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5202A00" w14:textId="708EAF83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24188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724188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17DBEB0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042D07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6E4371B0" w14:textId="14738FF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Ø25.4</w:t>
            </w:r>
          </w:p>
        </w:tc>
        <w:tc>
          <w:tcPr>
            <w:tcW w:w="3398" w:type="dxa"/>
            <w:vAlign w:val="center"/>
          </w:tcPr>
          <w:p w14:paraId="2C6D69B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C7C95C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28AAB0A" w14:textId="3066E4BA" w:rsidR="007477E7" w:rsidRPr="00E11A00" w:rsidRDefault="007477E7" w:rsidP="007477E7">
            <w:pPr>
              <w:ind w:firstLine="0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2CD07DDE" w14:textId="76617FEB" w:rsidR="007477E7" w:rsidRPr="00E11A00" w:rsidRDefault="007477E7" w:rsidP="007477E7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55798251" w14:textId="4149220B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t>17</w:t>
            </w:r>
          </w:p>
        </w:tc>
        <w:tc>
          <w:tcPr>
            <w:tcW w:w="1416" w:type="dxa"/>
            <w:vAlign w:val="center"/>
          </w:tcPr>
          <w:p w14:paraId="3189410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98FAC8F" w14:textId="710924DD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724188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724188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577AD54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96FC56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</w:tcPr>
          <w:p w14:paraId="2FF4F755" w14:textId="01D6565B" w:rsidR="007477E7" w:rsidRPr="006505A9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Ø2</w:t>
            </w:r>
            <w:r>
              <w:t>8</w:t>
            </w:r>
            <w:r w:rsidRPr="006505A9">
              <w:t>.</w:t>
            </w:r>
            <w:r>
              <w:t>58</w:t>
            </w:r>
          </w:p>
        </w:tc>
        <w:tc>
          <w:tcPr>
            <w:tcW w:w="3398" w:type="dxa"/>
            <w:vAlign w:val="center"/>
          </w:tcPr>
          <w:p w14:paraId="63C1357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62D224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889D91" w14:textId="2D7F1753" w:rsidR="007477E7" w:rsidRPr="00C072C2" w:rsidRDefault="007477E7" w:rsidP="007477E7">
            <w:pPr>
              <w:ind w:firstLine="0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701177C0" w14:textId="7FAE9B66" w:rsidR="007477E7" w:rsidRPr="006505A9" w:rsidRDefault="007477E7" w:rsidP="007477E7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692BE3CE" w14:textId="368B6480" w:rsidR="007477E7" w:rsidRPr="00C072C2" w:rsidRDefault="007477E7" w:rsidP="007477E7">
            <w:pPr>
              <w:pStyle w:val="af5"/>
            </w:pPr>
            <w:r>
              <w:t>78</w:t>
            </w:r>
          </w:p>
        </w:tc>
        <w:tc>
          <w:tcPr>
            <w:tcW w:w="1416" w:type="dxa"/>
            <w:vAlign w:val="center"/>
          </w:tcPr>
          <w:p w14:paraId="53CF34C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F2848BA" w14:textId="2C8A726C" w:rsidR="007477E7" w:rsidRPr="00114712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724188">
              <w:rPr>
                <w:rFonts w:cs="Times New Roman"/>
                <w:szCs w:val="24"/>
              </w:rPr>
              <w:t>Система К1,</w:t>
            </w:r>
            <w:r>
              <w:rPr>
                <w:rFonts w:cs="Times New Roman"/>
                <w:szCs w:val="24"/>
              </w:rPr>
              <w:t xml:space="preserve"> </w:t>
            </w:r>
            <w:r w:rsidRPr="00724188">
              <w:rPr>
                <w:rFonts w:cs="Times New Roman"/>
                <w:szCs w:val="24"/>
              </w:rPr>
              <w:t>К1р, К2, К2р</w:t>
            </w:r>
          </w:p>
        </w:tc>
      </w:tr>
      <w:tr w:rsidR="007477E7" w:rsidRPr="00E11A00" w14:paraId="4BEB161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AD52A5C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EC7070F" w14:textId="047761E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rPr>
                <w:b/>
                <w:bCs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046672D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95051E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9632D2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7CC77B37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BCEF5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1DAFE75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4AAD6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DF7041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BC649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A6C38CC" w14:textId="72F365C8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44CB9D36" w14:textId="7E949074" w:rsidR="007477E7" w:rsidRPr="00E11A00" w:rsidRDefault="007477E7" w:rsidP="007477E7">
            <w:pPr>
              <w:pStyle w:val="af5"/>
            </w:pPr>
            <w:r w:rsidRPr="003C57D5">
              <w:t>ГОСТ 10704-91</w:t>
            </w:r>
          </w:p>
        </w:tc>
        <w:tc>
          <w:tcPr>
            <w:tcW w:w="1982" w:type="dxa"/>
            <w:vAlign w:val="center"/>
          </w:tcPr>
          <w:p w14:paraId="525AF5C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694F43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1B68EE85" w14:textId="2476BA70" w:rsidR="007477E7" w:rsidRPr="00E11A00" w:rsidRDefault="007477E7" w:rsidP="007477E7">
            <w:pPr>
              <w:pStyle w:val="af5"/>
            </w:pPr>
            <w:r w:rsidRPr="003C57D5">
              <w:t>шт.</w:t>
            </w:r>
          </w:p>
        </w:tc>
        <w:tc>
          <w:tcPr>
            <w:tcW w:w="1133" w:type="dxa"/>
            <w:vAlign w:val="center"/>
          </w:tcPr>
          <w:p w14:paraId="23931B51" w14:textId="79DB1DB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3C57D5">
              <w:rPr>
                <w:lang w:val="en-US"/>
              </w:rPr>
              <w:t>7</w:t>
            </w:r>
          </w:p>
        </w:tc>
        <w:tc>
          <w:tcPr>
            <w:tcW w:w="1416" w:type="dxa"/>
            <w:vAlign w:val="center"/>
          </w:tcPr>
          <w:p w14:paraId="5D8BB25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458B1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AAFAEE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864F2C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3C2588A" w14:textId="66111807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t>Материал базальтовый огнезащитный</w:t>
            </w:r>
          </w:p>
        </w:tc>
        <w:tc>
          <w:tcPr>
            <w:tcW w:w="3398" w:type="dxa"/>
            <w:vAlign w:val="center"/>
          </w:tcPr>
          <w:p w14:paraId="61CB9267" w14:textId="38D3B742" w:rsidR="007477E7" w:rsidRPr="00E11A00" w:rsidRDefault="007477E7" w:rsidP="007477E7">
            <w:pPr>
              <w:pStyle w:val="af5"/>
            </w:pPr>
            <w:r w:rsidRPr="003C57D5">
              <w:t>МБОР-8</w:t>
            </w:r>
          </w:p>
        </w:tc>
        <w:tc>
          <w:tcPr>
            <w:tcW w:w="1982" w:type="dxa"/>
            <w:vAlign w:val="center"/>
          </w:tcPr>
          <w:p w14:paraId="59BC655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B879D7C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CB15559" w14:textId="2D2A3C57" w:rsidR="007477E7" w:rsidRPr="00E11A00" w:rsidRDefault="007477E7" w:rsidP="007477E7">
            <w:pPr>
              <w:pStyle w:val="af5"/>
            </w:pPr>
            <w:r w:rsidRPr="003C57D5">
              <w:t>м2</w:t>
            </w:r>
          </w:p>
        </w:tc>
        <w:tc>
          <w:tcPr>
            <w:tcW w:w="1133" w:type="dxa"/>
            <w:vAlign w:val="center"/>
          </w:tcPr>
          <w:p w14:paraId="0A23ECC2" w14:textId="48599585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3C57D5">
              <w:t>1,8</w:t>
            </w:r>
          </w:p>
        </w:tc>
        <w:tc>
          <w:tcPr>
            <w:tcW w:w="1416" w:type="dxa"/>
            <w:vAlign w:val="center"/>
          </w:tcPr>
          <w:p w14:paraId="1F3E958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FA7D8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41291D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0D62A4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3212636" w14:textId="2FC9E6D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49C3AA7A" w14:textId="6FA95936" w:rsidR="007477E7" w:rsidRPr="00E11A00" w:rsidRDefault="007477E7" w:rsidP="007477E7">
            <w:pPr>
              <w:pStyle w:val="af5"/>
            </w:pPr>
            <w:r w:rsidRPr="003C57D5">
              <w:t>Огнеза-ВГ</w:t>
            </w:r>
          </w:p>
        </w:tc>
        <w:tc>
          <w:tcPr>
            <w:tcW w:w="1982" w:type="dxa"/>
            <w:vAlign w:val="center"/>
          </w:tcPr>
          <w:p w14:paraId="726FE16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9266F5A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28AA82F" w14:textId="4ED052AB" w:rsidR="007477E7" w:rsidRPr="00E11A00" w:rsidRDefault="007477E7" w:rsidP="007477E7">
            <w:pPr>
              <w:pStyle w:val="af5"/>
            </w:pPr>
            <w:r w:rsidRPr="003C57D5">
              <w:t>кг</w:t>
            </w:r>
          </w:p>
        </w:tc>
        <w:tc>
          <w:tcPr>
            <w:tcW w:w="1133" w:type="dxa"/>
            <w:vAlign w:val="center"/>
          </w:tcPr>
          <w:p w14:paraId="7C6300C4" w14:textId="2900533F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3C57D5">
              <w:t>6,48</w:t>
            </w:r>
          </w:p>
        </w:tc>
        <w:tc>
          <w:tcPr>
            <w:tcW w:w="1416" w:type="dxa"/>
            <w:vAlign w:val="center"/>
          </w:tcPr>
          <w:p w14:paraId="7D215C6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C866BA9" w14:textId="77777777" w:rsidR="007477E7" w:rsidRPr="003C57D5" w:rsidRDefault="007477E7" w:rsidP="007477E7">
            <w:pPr>
              <w:pStyle w:val="af5"/>
            </w:pPr>
            <w:r w:rsidRPr="003C57D5">
              <w:t xml:space="preserve">Расход 3,6 кг/м2 </w:t>
            </w:r>
          </w:p>
          <w:p w14:paraId="03E2EFB4" w14:textId="1BDCE8B8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3C57D5">
              <w:t>при толщине 3 мм</w:t>
            </w:r>
          </w:p>
        </w:tc>
      </w:tr>
      <w:tr w:rsidR="007477E7" w:rsidRPr="00E11A00" w14:paraId="28FF60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7721A4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F671DEF" w14:textId="04D8A8C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t>Крепление трубопроводов (хомут, шпилька, гайки, шайбы)</w:t>
            </w:r>
          </w:p>
        </w:tc>
        <w:tc>
          <w:tcPr>
            <w:tcW w:w="3398" w:type="dxa"/>
            <w:vAlign w:val="center"/>
          </w:tcPr>
          <w:p w14:paraId="31F45B9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66AED8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F261713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03500A00" w14:textId="06CF63D0" w:rsidR="007477E7" w:rsidRPr="00E11A00" w:rsidRDefault="007477E7" w:rsidP="007477E7">
            <w:pPr>
              <w:pStyle w:val="af5"/>
            </w:pPr>
            <w:r w:rsidRPr="003C57D5">
              <w:t>кг</w:t>
            </w:r>
          </w:p>
        </w:tc>
        <w:tc>
          <w:tcPr>
            <w:tcW w:w="1133" w:type="dxa"/>
            <w:vAlign w:val="center"/>
          </w:tcPr>
          <w:p w14:paraId="309C4A2A" w14:textId="5D34D8A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3C57D5">
              <w:t>450</w:t>
            </w:r>
          </w:p>
        </w:tc>
        <w:tc>
          <w:tcPr>
            <w:tcW w:w="1416" w:type="dxa"/>
            <w:vAlign w:val="center"/>
          </w:tcPr>
          <w:p w14:paraId="76D5EE8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82C5D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51F4A7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82F00E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E41D037" w14:textId="5631DAC5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rFonts w:cs="Times New Roman"/>
                <w:b/>
                <w:bCs/>
                <w:szCs w:val="24"/>
              </w:rPr>
              <w:t>21 этаж</w:t>
            </w:r>
          </w:p>
        </w:tc>
        <w:tc>
          <w:tcPr>
            <w:tcW w:w="3398" w:type="dxa"/>
            <w:vAlign w:val="center"/>
          </w:tcPr>
          <w:p w14:paraId="6DDDC052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F27EAD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9685CD1" w14:textId="77777777" w:rsidR="007477E7" w:rsidRPr="00E11A00" w:rsidRDefault="007477E7" w:rsidP="007477E7"/>
        </w:tc>
        <w:tc>
          <w:tcPr>
            <w:tcW w:w="1133" w:type="dxa"/>
            <w:vAlign w:val="center"/>
          </w:tcPr>
          <w:p w14:paraId="63BDB8BB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064D2F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36FE69A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282BA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F01906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2DC7B7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F795B39" w14:textId="57E12A9E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006.0CC2R3-50</w:t>
            </w:r>
          </w:p>
        </w:tc>
        <w:tc>
          <w:tcPr>
            <w:tcW w:w="3398" w:type="dxa"/>
            <w:vAlign w:val="center"/>
          </w:tcPr>
          <w:p w14:paraId="7DAD6F1F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18CFB2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88C3A53" w14:textId="742CCEC7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56A6413E" w14:textId="7605B142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4321CA9E" w14:textId="536E32AD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0266DE8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F738D5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F60B5E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A0DBBC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BEA6F07" w14:textId="459B00DF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015.0CC2R3-50</w:t>
            </w:r>
          </w:p>
        </w:tc>
        <w:tc>
          <w:tcPr>
            <w:tcW w:w="3398" w:type="dxa"/>
            <w:vAlign w:val="center"/>
          </w:tcPr>
          <w:p w14:paraId="7BB24B4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1FF375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6FBD0C3" w14:textId="667D45AC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584AAD8" w14:textId="6EE6CF71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7D9B27C9" w14:textId="27B11AD6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44524C0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3B3B5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2C5DEF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C2E257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160574A" w14:textId="505F5616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021.0CC2R3-50</w:t>
            </w:r>
          </w:p>
        </w:tc>
        <w:tc>
          <w:tcPr>
            <w:tcW w:w="3398" w:type="dxa"/>
            <w:vAlign w:val="center"/>
          </w:tcPr>
          <w:p w14:paraId="4801A4E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21FDE6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BA4D165" w14:textId="74767BBB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1D01C259" w14:textId="0075AACD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678992B7" w14:textId="3D26234F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23CE742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4A2DA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C7AF4A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C089E1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1A70206" w14:textId="7B256750" w:rsidR="007477E7" w:rsidRPr="00E11A0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023.0CC2R3-50</w:t>
            </w:r>
          </w:p>
        </w:tc>
        <w:tc>
          <w:tcPr>
            <w:tcW w:w="3398" w:type="dxa"/>
            <w:vAlign w:val="center"/>
          </w:tcPr>
          <w:p w14:paraId="1F057646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F9729F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5315D44" w14:textId="64F956A8" w:rsidR="007477E7" w:rsidRPr="00E11A00" w:rsidRDefault="007477E7" w:rsidP="007477E7"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1D3DB8F" w14:textId="4C7E48C4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179ADF55" w14:textId="23BA69F6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14:paraId="2B76865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0B7B0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35B5A9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0E232D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0C541CA" w14:textId="22AF1CD0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3A79BA80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AF48B5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292E725" w14:textId="32F115C1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18BA3C34" w14:textId="65DC5DCF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3BA44E7D" w14:textId="5207C01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2963E2B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FD16A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0D1840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541B3A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4950A22" w14:textId="10C3CF07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Насос дренажный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04B28608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FCCA5E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905E702" w14:textId="42E9ED06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727C323B" w14:textId="2336E2D6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21A0010A" w14:textId="0BA8F58D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12549D0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17BD9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73BD64D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FAACF5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6E24D19" w14:textId="43D26B31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 xml:space="preserve">Ручной балансировочный клапан 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>MVT</w:t>
            </w:r>
            <w:r w:rsidRPr="000D70A3">
              <w:rPr>
                <w:rFonts w:cs="Times New Roman"/>
                <w:color w:val="000000"/>
                <w:szCs w:val="24"/>
              </w:rPr>
              <w:t>-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>R</w:t>
            </w:r>
            <w:r w:rsidRPr="000D70A3">
              <w:rPr>
                <w:rFonts w:cs="Times New Roman"/>
                <w:color w:val="000000"/>
                <w:szCs w:val="24"/>
              </w:rPr>
              <w:t xml:space="preserve"> Ду20</w:t>
            </w:r>
          </w:p>
        </w:tc>
        <w:tc>
          <w:tcPr>
            <w:tcW w:w="3398" w:type="dxa"/>
            <w:vAlign w:val="center"/>
          </w:tcPr>
          <w:p w14:paraId="42B48CFA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39124F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2430E64" w14:textId="77777777" w:rsidR="007477E7" w:rsidRPr="00664CD9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18BC7D4" w14:textId="7A66FD9B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5A7DDE04" w14:textId="5C1C1619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29BB1CAA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A477E1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20467D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264CFD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0862566" w14:textId="1E0F4AA4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Кран шаровый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0D70A3">
              <w:rPr>
                <w:rFonts w:cs="Times New Roman"/>
                <w:color w:val="000000"/>
                <w:szCs w:val="24"/>
              </w:rPr>
              <w:t>Ду20</w:t>
            </w:r>
          </w:p>
        </w:tc>
        <w:tc>
          <w:tcPr>
            <w:tcW w:w="3398" w:type="dxa"/>
            <w:vAlign w:val="center"/>
          </w:tcPr>
          <w:p w14:paraId="1555A009" w14:textId="77777777" w:rsidR="007477E7" w:rsidRPr="00E11A0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0E934E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D9FBEF6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546DC7EC" w14:textId="4BAF3245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129B796F" w14:textId="1B285FDA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718E62D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7322A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094641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4CDD53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7795BD3" w14:textId="67D12A23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ø20</w:t>
            </w:r>
          </w:p>
        </w:tc>
        <w:tc>
          <w:tcPr>
            <w:tcW w:w="3398" w:type="dxa"/>
            <w:vAlign w:val="center"/>
          </w:tcPr>
          <w:p w14:paraId="25C47403" w14:textId="5E4A61BF" w:rsidR="007477E7" w:rsidRPr="00E11A00" w:rsidRDefault="007477E7" w:rsidP="007477E7">
            <w:pPr>
              <w:pStyle w:val="af5"/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7CA3601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2A9693C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5836DC6A" w14:textId="6694BED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4BB2C27F" w14:textId="736A31DE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1416" w:type="dxa"/>
            <w:vAlign w:val="center"/>
          </w:tcPr>
          <w:p w14:paraId="23DC62D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C9CB9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D20651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8F81F3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1D2871B" w14:textId="7ED4076A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ø25</w:t>
            </w:r>
          </w:p>
        </w:tc>
        <w:tc>
          <w:tcPr>
            <w:tcW w:w="3398" w:type="dxa"/>
            <w:vAlign w:val="center"/>
          </w:tcPr>
          <w:p w14:paraId="0495CF89" w14:textId="272D58D8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02475B2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6805089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039E418A" w14:textId="11B624EC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6944FD50" w14:textId="13B32C08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1416" w:type="dxa"/>
            <w:vAlign w:val="center"/>
          </w:tcPr>
          <w:p w14:paraId="16B6E29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11EFEC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18D89A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5614AE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083C103" w14:textId="6DE60FDF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ø32</w:t>
            </w:r>
          </w:p>
        </w:tc>
        <w:tc>
          <w:tcPr>
            <w:tcW w:w="3398" w:type="dxa"/>
            <w:vAlign w:val="center"/>
          </w:tcPr>
          <w:p w14:paraId="799046EF" w14:textId="2DFBE02A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2EFE3D8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A8B43E0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7BB7CE6D" w14:textId="32D3725E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55771492" w14:textId="74D74215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1416" w:type="dxa"/>
            <w:vAlign w:val="center"/>
          </w:tcPr>
          <w:p w14:paraId="545D114F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16DEF9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72AAA5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9A898F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4012DA0" w14:textId="2AD5F193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ø40</w:t>
            </w:r>
          </w:p>
        </w:tc>
        <w:tc>
          <w:tcPr>
            <w:tcW w:w="3398" w:type="dxa"/>
            <w:vAlign w:val="center"/>
          </w:tcPr>
          <w:p w14:paraId="0C400A33" w14:textId="6CA154B0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vAlign w:val="center"/>
          </w:tcPr>
          <w:p w14:paraId="0FD40D6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513488A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5FD2B657" w14:textId="043ADE4D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31AA0A23" w14:textId="616ED4E9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1416" w:type="dxa"/>
            <w:vAlign w:val="center"/>
          </w:tcPr>
          <w:p w14:paraId="6353B515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56D4B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767F1C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C72F7B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196D239" w14:textId="09B36F9C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ø50</w:t>
            </w:r>
          </w:p>
        </w:tc>
        <w:tc>
          <w:tcPr>
            <w:tcW w:w="3398" w:type="dxa"/>
            <w:vAlign w:val="center"/>
          </w:tcPr>
          <w:p w14:paraId="620B8FF9" w14:textId="43CD6101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709F374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7193168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0C8931AF" w14:textId="390F3915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0643C452" w14:textId="180DACAE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1416" w:type="dxa"/>
            <w:vAlign w:val="center"/>
          </w:tcPr>
          <w:p w14:paraId="70CF24A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BEE51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34C990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F40F9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4060771" w14:textId="6C984264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665844C1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3527D9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EAA30F9" w14:textId="77777777" w:rsidR="007477E7" w:rsidRPr="00664CD9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225B619" w14:textId="2837D8C9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4BC79773" w14:textId="01846493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1416" w:type="dxa"/>
            <w:vAlign w:val="center"/>
          </w:tcPr>
          <w:p w14:paraId="430A03B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3DAE1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2DCB8DC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776273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ACA4662" w14:textId="750A647A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3CFB17A9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7C7843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C26FE75" w14:textId="77777777" w:rsidR="007477E7" w:rsidRPr="00664CD9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EFC79E3" w14:textId="2ABD9914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46DCD9D3" w14:textId="46A65860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1416" w:type="dxa"/>
            <w:vAlign w:val="center"/>
          </w:tcPr>
          <w:p w14:paraId="219D3DC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57079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8B40A3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6BAE3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A07030B" w14:textId="4DF83EF0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vAlign w:val="center"/>
          </w:tcPr>
          <w:p w14:paraId="6A0C8407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D31E1D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DB32656" w14:textId="77777777" w:rsidR="007477E7" w:rsidRPr="00664CD9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CD2BB09" w14:textId="4793530E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1B5E239C" w14:textId="79E62011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1416" w:type="dxa"/>
            <w:vAlign w:val="center"/>
          </w:tcPr>
          <w:p w14:paraId="0588DB4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5046A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48E611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4CA668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3CCE5A0" w14:textId="4530749F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6691D9A7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457D42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872B901" w14:textId="77777777" w:rsidR="007477E7" w:rsidRPr="00664CD9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430373A" w14:textId="6EF6BE7E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68C37A12" w14:textId="0AF6D399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  <w:tc>
          <w:tcPr>
            <w:tcW w:w="1416" w:type="dxa"/>
            <w:vAlign w:val="center"/>
          </w:tcPr>
          <w:p w14:paraId="2E2EE1C0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975B1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B4C99C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9D7F94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D821B10" w14:textId="24B3453A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vAlign w:val="center"/>
          </w:tcPr>
          <w:p w14:paraId="63551698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250A0A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A2F3167" w14:textId="77777777" w:rsidR="007477E7" w:rsidRPr="00664CD9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F87325A" w14:textId="0C7379D2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00A3A34E" w14:textId="45152629" w:rsidR="007477E7" w:rsidRDefault="007477E7" w:rsidP="007477E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1416" w:type="dxa"/>
            <w:vAlign w:val="center"/>
          </w:tcPr>
          <w:p w14:paraId="20BC9D8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F36A9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031ED8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73BAF8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7CA246A" w14:textId="1672FC2A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10E3C3D6" w14:textId="544084BD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17375-2001*</w:t>
            </w:r>
          </w:p>
        </w:tc>
        <w:tc>
          <w:tcPr>
            <w:tcW w:w="1982" w:type="dxa"/>
            <w:vAlign w:val="center"/>
          </w:tcPr>
          <w:p w14:paraId="0CDCAD9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8FCC404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63F88379" w14:textId="4A3138AF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4FD8B7BC" w14:textId="5D585E73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1416" w:type="dxa"/>
            <w:vAlign w:val="center"/>
          </w:tcPr>
          <w:p w14:paraId="480D8E0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B0E572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2FD6A4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1ABB3B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31A5411" w14:textId="1EE274B8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Грунт ГФ-021, окраска в 2 слоя</w:t>
            </w:r>
          </w:p>
        </w:tc>
        <w:tc>
          <w:tcPr>
            <w:tcW w:w="3398" w:type="dxa"/>
            <w:vAlign w:val="center"/>
          </w:tcPr>
          <w:p w14:paraId="4417C8D2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F80066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D830073" w14:textId="77777777" w:rsidR="007477E7" w:rsidRPr="00664CD9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5B523DB" w14:textId="70A46B4A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кг</w:t>
            </w:r>
          </w:p>
        </w:tc>
        <w:tc>
          <w:tcPr>
            <w:tcW w:w="1133" w:type="dxa"/>
            <w:vAlign w:val="center"/>
          </w:tcPr>
          <w:p w14:paraId="012D4781" w14:textId="6EB4FBC7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411CC32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779E3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8EC9E1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0FA3A9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AA6F01F" w14:textId="6879A275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vAlign w:val="center"/>
          </w:tcPr>
          <w:p w14:paraId="5156CEB8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A45538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A2C826" w14:textId="77777777" w:rsidR="007477E7" w:rsidRPr="00664CD9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FE52CAD" w14:textId="1D5A54FF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vAlign w:val="center"/>
          </w:tcPr>
          <w:p w14:paraId="35EFBEA4" w14:textId="2D7B8318" w:rsidR="007477E7" w:rsidRPr="004E3E25" w:rsidRDefault="007477E7" w:rsidP="007477E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49717298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4602F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5340B3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B288ED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DFD31F6" w14:textId="789F498B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vAlign w:val="center"/>
          </w:tcPr>
          <w:p w14:paraId="2572925F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765FE7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EE0A8D2" w14:textId="77777777" w:rsidR="007477E7" w:rsidRPr="00664CD9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BB96EF5" w14:textId="11D55069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компл.</w:t>
            </w:r>
          </w:p>
        </w:tc>
        <w:tc>
          <w:tcPr>
            <w:tcW w:w="1133" w:type="dxa"/>
            <w:vAlign w:val="center"/>
          </w:tcPr>
          <w:p w14:paraId="43E291B5" w14:textId="3F7A89D0" w:rsidR="007477E7" w:rsidRPr="005A3A5C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65FCAB63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947DE9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6F223E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CF69EA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C305398" w14:textId="52589D93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ø20</w:t>
            </w:r>
          </w:p>
        </w:tc>
        <w:tc>
          <w:tcPr>
            <w:tcW w:w="3398" w:type="dxa"/>
            <w:vAlign w:val="center"/>
          </w:tcPr>
          <w:p w14:paraId="05039E40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6DAC14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135E4A9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4B920AD3" w14:textId="2CA1FAE0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3CB61BEA" w14:textId="5D22417C" w:rsidR="007477E7" w:rsidRPr="00E11A00" w:rsidRDefault="007477E7" w:rsidP="007477E7">
            <w:pPr>
              <w:pStyle w:val="af5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1416" w:type="dxa"/>
            <w:vAlign w:val="center"/>
          </w:tcPr>
          <w:p w14:paraId="3159C2FD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B9A3BB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671A64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A790D2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0FA5B20" w14:textId="5104D5F9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ø25</w:t>
            </w:r>
          </w:p>
        </w:tc>
        <w:tc>
          <w:tcPr>
            <w:tcW w:w="3398" w:type="dxa"/>
            <w:vAlign w:val="center"/>
          </w:tcPr>
          <w:p w14:paraId="6F8698E3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9A43A7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C64E1B1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55332F0C" w14:textId="419185AD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27A0C0D8" w14:textId="06C21DFC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1416" w:type="dxa"/>
            <w:vAlign w:val="center"/>
          </w:tcPr>
          <w:p w14:paraId="5D12DE0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DBCDC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ABF0D0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2C0F35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F441C82" w14:textId="2E62B47C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ø32</w:t>
            </w:r>
          </w:p>
        </w:tc>
        <w:tc>
          <w:tcPr>
            <w:tcW w:w="3398" w:type="dxa"/>
            <w:vAlign w:val="center"/>
          </w:tcPr>
          <w:p w14:paraId="03068125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B951AB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22EDA1E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2A727024" w14:textId="1BB2B9B6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0344D43F" w14:textId="328B4B97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14:paraId="028F2D16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C1615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B0AB61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9D33C8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7C7051A" w14:textId="24F86134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ø40</w:t>
            </w:r>
          </w:p>
        </w:tc>
        <w:tc>
          <w:tcPr>
            <w:tcW w:w="3398" w:type="dxa"/>
            <w:vAlign w:val="center"/>
          </w:tcPr>
          <w:p w14:paraId="391B9767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28C25E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59706CF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0DECD84B" w14:textId="67B5E15A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52326559" w14:textId="47933540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7266F8B2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35FBE0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3530C8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98D7E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09F5AEF" w14:textId="0413EB70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ø50</w:t>
            </w:r>
          </w:p>
        </w:tc>
        <w:tc>
          <w:tcPr>
            <w:tcW w:w="3398" w:type="dxa"/>
            <w:vAlign w:val="center"/>
          </w:tcPr>
          <w:p w14:paraId="0C706E80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04BD8A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8C34255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45D46B2E" w14:textId="0B3BE61B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01209550" w14:textId="13F7590D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5A0CCA1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B2D99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61D7A1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EDC7F2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C06A774" w14:textId="03E1E5AE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4652CE1A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1B9A7C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A66E33F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5828D342" w14:textId="0C34FA76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313D700E" w14:textId="677947D2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14:paraId="1D00A43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CA80D9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9D2B2D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6FB08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5D40290" w14:textId="6323244A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28775E">
              <w:rPr>
                <w:rFonts w:cs="Times New Roman"/>
                <w:color w:val="000000"/>
                <w:szCs w:val="24"/>
              </w:rPr>
              <w:t>Диффузор щелевой алюминиевый, 3 щели</w:t>
            </w:r>
          </w:p>
        </w:tc>
        <w:tc>
          <w:tcPr>
            <w:tcW w:w="3398" w:type="dxa"/>
            <w:vAlign w:val="center"/>
          </w:tcPr>
          <w:p w14:paraId="517307C8" w14:textId="56340A5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28775E">
              <w:rPr>
                <w:rFonts w:cs="Times New Roman"/>
                <w:color w:val="000000"/>
                <w:szCs w:val="24"/>
              </w:rPr>
              <w:t>ЛРЩ-22-3-1000-У0-RAL 9003</w:t>
            </w:r>
          </w:p>
        </w:tc>
        <w:tc>
          <w:tcPr>
            <w:tcW w:w="1982" w:type="dxa"/>
            <w:vAlign w:val="center"/>
          </w:tcPr>
          <w:p w14:paraId="44FE69B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F2A2DBA" w14:textId="257D952E" w:rsidR="007477E7" w:rsidRPr="000D70A3" w:rsidRDefault="007477E7" w:rsidP="007477E7">
            <w:pPr>
              <w:rPr>
                <w:rFonts w:cs="Times New Roman"/>
                <w:color w:val="000000"/>
                <w:szCs w:val="24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402924C4" w14:textId="5DD0DCED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05745823" w14:textId="30B85A6C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5B65DD87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F0615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D54CFB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A4A9A5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10BAA7" w14:textId="59B11E6E" w:rsidR="007477E7" w:rsidRPr="0028775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Диффузор щелевой алюминиевый, 4 щели</w:t>
            </w:r>
          </w:p>
        </w:tc>
        <w:tc>
          <w:tcPr>
            <w:tcW w:w="3398" w:type="dxa"/>
            <w:vAlign w:val="center"/>
          </w:tcPr>
          <w:p w14:paraId="6BD55CA0" w14:textId="7AE94D54" w:rsidR="007477E7" w:rsidRPr="0028775E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ЛРЩ-22-4-1000-У0-RAL 9003</w:t>
            </w:r>
          </w:p>
        </w:tc>
        <w:tc>
          <w:tcPr>
            <w:tcW w:w="1982" w:type="dxa"/>
            <w:vAlign w:val="center"/>
          </w:tcPr>
          <w:p w14:paraId="734F5CA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6A2A705" w14:textId="63489AE1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68EE4CBF" w14:textId="736AA43E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190324BD" w14:textId="5D2BDE0D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  <w:r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28A528F9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21A8C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2E58D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A518AA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542144C" w14:textId="1B7B7815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28775E">
              <w:rPr>
                <w:rFonts w:cs="Times New Roman"/>
                <w:color w:val="000000"/>
                <w:szCs w:val="24"/>
              </w:rPr>
              <w:t>Диффузор потолочный (приточный) с камерой статического давления и регулятором воздуха</w:t>
            </w:r>
          </w:p>
        </w:tc>
        <w:tc>
          <w:tcPr>
            <w:tcW w:w="3398" w:type="dxa"/>
            <w:vAlign w:val="center"/>
          </w:tcPr>
          <w:p w14:paraId="73116E6A" w14:textId="6ABA9119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28775E">
              <w:rPr>
                <w:rFonts w:cs="Times New Roman"/>
                <w:color w:val="000000"/>
                <w:szCs w:val="24"/>
              </w:rPr>
              <w:t>ЛПАК-200+КСДО-0-200-200</w:t>
            </w:r>
          </w:p>
        </w:tc>
        <w:tc>
          <w:tcPr>
            <w:tcW w:w="1982" w:type="dxa"/>
            <w:vAlign w:val="center"/>
          </w:tcPr>
          <w:p w14:paraId="7EC5CB4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51506F1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2B8076C" w14:textId="125D5343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390172BB" w14:textId="214FE963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079B4821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2AC5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0089E85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6EEC88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19084DE" w14:textId="45A2D2CE" w:rsidR="007477E7" w:rsidRPr="0028775E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Воздуховод из тонколистовой оцинкованной стали класса герметичности "B", ø250, b=0.6мм</w:t>
            </w:r>
          </w:p>
        </w:tc>
        <w:tc>
          <w:tcPr>
            <w:tcW w:w="3398" w:type="dxa"/>
            <w:vAlign w:val="center"/>
          </w:tcPr>
          <w:p w14:paraId="6046029A" w14:textId="127DFF15" w:rsidR="007477E7" w:rsidRPr="0028775E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78DEB27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272A933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3D1D521" w14:textId="06AF8A32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33EA3765" w14:textId="1755512C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3B5BE074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BE95E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4DDBF1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4C8E2E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9B592F4" w14:textId="19F9382B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7F4386">
              <w:rPr>
                <w:rFonts w:cs="Times New Roman"/>
                <w:color w:val="000000"/>
                <w:szCs w:val="24"/>
              </w:rPr>
              <w:t>Воздуховод из тонколистовой оцинкованной стали класса герметичности "B", ø200, b=0.5мм</w:t>
            </w:r>
          </w:p>
        </w:tc>
        <w:tc>
          <w:tcPr>
            <w:tcW w:w="3398" w:type="dxa"/>
            <w:vAlign w:val="center"/>
          </w:tcPr>
          <w:p w14:paraId="75D38F14" w14:textId="08EC766F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5024D6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043A7B6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85B1DB" w14:textId="72882543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5A04F600" w14:textId="6C0A6A3B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vAlign w:val="bottom"/>
          </w:tcPr>
          <w:p w14:paraId="0B5E36DE" w14:textId="77777777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6BA67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18B677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E534B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222F851" w14:textId="1C0C498C" w:rsidR="007477E7" w:rsidRPr="007F4386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Воздуховод гибкий гофрированный ø250</w:t>
            </w:r>
          </w:p>
        </w:tc>
        <w:tc>
          <w:tcPr>
            <w:tcW w:w="3398" w:type="dxa"/>
            <w:vAlign w:val="center"/>
          </w:tcPr>
          <w:p w14:paraId="329CEDA1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95507C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E18A31A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2360AA9" w14:textId="1E6E3E21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1E43FD04" w14:textId="0652294C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vAlign w:val="center"/>
          </w:tcPr>
          <w:p w14:paraId="314E539A" w14:textId="1906E9A8" w:rsidR="007477E7" w:rsidRPr="00E11A0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EA09E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60C8B79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5EE0D1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878544A" w14:textId="0F37028E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7F4386">
              <w:rPr>
                <w:rFonts w:cs="Times New Roman"/>
                <w:color w:val="000000"/>
                <w:szCs w:val="24"/>
              </w:rPr>
              <w:t>Воздуховод гибкий гофрированный ø200</w:t>
            </w:r>
          </w:p>
        </w:tc>
        <w:tc>
          <w:tcPr>
            <w:tcW w:w="3398" w:type="dxa"/>
            <w:vAlign w:val="center"/>
          </w:tcPr>
          <w:p w14:paraId="1B46722D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896F34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1FFB6D8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166465" w14:textId="4C69C2FF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28164E0F" w14:textId="106AA06F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7ABD6758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F32894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3DC1A9C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C9D9B0C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1551D9ED" w14:textId="499C3175" w:rsidR="007477E7" w:rsidRPr="007F4386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b/>
                <w:bCs/>
                <w:color w:val="000000"/>
                <w:szCs w:val="24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00222647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92328B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4DDD3CB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D12D669" w14:textId="77777777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6B82E71" w14:textId="77777777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2DA9D04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7C64E9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4413BB8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482776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C2C001D" w14:textId="440D37DA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b/>
                <w:bCs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4F0D33DF" w14:textId="4A2486ED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ГОСТ 10704-91</w:t>
            </w:r>
          </w:p>
        </w:tc>
        <w:tc>
          <w:tcPr>
            <w:tcW w:w="1982" w:type="dxa"/>
            <w:vAlign w:val="center"/>
          </w:tcPr>
          <w:p w14:paraId="488BDBF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8824010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7E07B87" w14:textId="76591F0A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center"/>
          </w:tcPr>
          <w:p w14:paraId="79EFE273" w14:textId="5408C6E1" w:rsidR="007477E7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02CF5216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68CD6A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53CBAA7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9B7F4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66D83C1" w14:textId="47576874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szCs w:val="24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12646439" w14:textId="7F4F0014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szCs w:val="24"/>
              </w:rPr>
              <w:t>МБОР-8</w:t>
            </w:r>
          </w:p>
        </w:tc>
        <w:tc>
          <w:tcPr>
            <w:tcW w:w="1982" w:type="dxa"/>
            <w:vAlign w:val="center"/>
          </w:tcPr>
          <w:p w14:paraId="3065A1C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5FBCBD9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7C81008" w14:textId="14C30C95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szCs w:val="24"/>
              </w:rPr>
              <w:t>м3</w:t>
            </w:r>
          </w:p>
        </w:tc>
        <w:tc>
          <w:tcPr>
            <w:tcW w:w="1133" w:type="dxa"/>
            <w:vAlign w:val="center"/>
          </w:tcPr>
          <w:p w14:paraId="011BF8B3" w14:textId="19C679C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vAlign w:val="center"/>
          </w:tcPr>
          <w:p w14:paraId="29208CD2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C72B0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</w:tr>
      <w:tr w:rsidR="007477E7" w:rsidRPr="00E11A00" w14:paraId="120F44F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1E7236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B4731D0" w14:textId="6ED4ABD6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szCs w:val="24"/>
              </w:rPr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554EE642" w14:textId="6FD12C39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szCs w:val="24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4EE448D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6CA67C6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DFBD558" w14:textId="469A6DBC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szCs w:val="24"/>
              </w:rPr>
              <w:t>кг</w:t>
            </w:r>
          </w:p>
        </w:tc>
        <w:tc>
          <w:tcPr>
            <w:tcW w:w="1133" w:type="dxa"/>
            <w:vAlign w:val="center"/>
          </w:tcPr>
          <w:p w14:paraId="01347693" w14:textId="2D7095D9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54B5A491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31636C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 xml:space="preserve">Расход 4,2 кг/м2 </w:t>
            </w:r>
          </w:p>
          <w:p w14:paraId="57772D3C" w14:textId="28C00BEA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при толщине 3 мм</w:t>
            </w:r>
          </w:p>
        </w:tc>
      </w:tr>
      <w:tr w:rsidR="007477E7" w:rsidRPr="00E11A00" w14:paraId="388CA45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F4084C5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9326E61" w14:textId="49C18E62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</w:rPr>
              <w:t>22 Этаж</w:t>
            </w:r>
          </w:p>
        </w:tc>
        <w:tc>
          <w:tcPr>
            <w:tcW w:w="3398" w:type="dxa"/>
            <w:vAlign w:val="center"/>
          </w:tcPr>
          <w:p w14:paraId="4EC15FF8" w14:textId="77777777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B8B9A0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5A14F84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8746BB8" w14:textId="77777777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55559D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566491CD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3A599C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7477E7" w:rsidRPr="00B35A9C" w14:paraId="75F8E10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6E41BD1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80BF0BA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Фанкойл канальный</w:t>
            </w:r>
            <w:r w:rsidRPr="00B35A9C">
              <w:rPr>
                <w:lang w:val="en-US"/>
              </w:rPr>
              <w:t xml:space="preserve"> CFDA 006.0CC2R3-50</w:t>
            </w:r>
          </w:p>
        </w:tc>
        <w:tc>
          <w:tcPr>
            <w:tcW w:w="3398" w:type="dxa"/>
            <w:vAlign w:val="center"/>
          </w:tcPr>
          <w:p w14:paraId="3D1ED435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CFDA 006.0CC2R3-50</w:t>
            </w:r>
          </w:p>
        </w:tc>
        <w:tc>
          <w:tcPr>
            <w:tcW w:w="1982" w:type="dxa"/>
            <w:vAlign w:val="center"/>
          </w:tcPr>
          <w:p w14:paraId="62BFB76A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FEC4641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56502944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5C4C0711" w14:textId="77777777" w:rsidR="007477E7" w:rsidRPr="00B35A9C" w:rsidRDefault="007477E7" w:rsidP="007477E7">
            <w:pPr>
              <w:pStyle w:val="af5"/>
            </w:pPr>
            <w:r w:rsidRPr="00B35A9C">
              <w:t>6</w:t>
            </w:r>
          </w:p>
        </w:tc>
        <w:tc>
          <w:tcPr>
            <w:tcW w:w="1416" w:type="dxa"/>
            <w:vAlign w:val="center"/>
          </w:tcPr>
          <w:p w14:paraId="6BB8108F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6021AF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1945B40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7DED5E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AC14759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Фанкойл канальный</w:t>
            </w:r>
            <w:r w:rsidRPr="00B35A9C">
              <w:rPr>
                <w:lang w:val="en-US"/>
              </w:rPr>
              <w:t xml:space="preserve"> CFDA 007.0CC2R3-50</w:t>
            </w:r>
          </w:p>
        </w:tc>
        <w:tc>
          <w:tcPr>
            <w:tcW w:w="3398" w:type="dxa"/>
            <w:vAlign w:val="center"/>
          </w:tcPr>
          <w:p w14:paraId="13DB1D44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CFDA 007.0CC2R3-50</w:t>
            </w:r>
          </w:p>
        </w:tc>
        <w:tc>
          <w:tcPr>
            <w:tcW w:w="1982" w:type="dxa"/>
            <w:vAlign w:val="center"/>
          </w:tcPr>
          <w:p w14:paraId="57FE7DD0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92D72AC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3F950FB8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5488DA83" w14:textId="77777777" w:rsidR="007477E7" w:rsidRPr="00B35A9C" w:rsidRDefault="007477E7" w:rsidP="007477E7">
            <w:pPr>
              <w:pStyle w:val="af5"/>
            </w:pPr>
            <w:r w:rsidRPr="00B35A9C">
              <w:t>2</w:t>
            </w:r>
          </w:p>
        </w:tc>
        <w:tc>
          <w:tcPr>
            <w:tcW w:w="1416" w:type="dxa"/>
            <w:vAlign w:val="center"/>
          </w:tcPr>
          <w:p w14:paraId="2133B72C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06D5D2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2F8E92A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218491C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8B9857A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Фанкойл канальный</w:t>
            </w:r>
            <w:r w:rsidRPr="00B35A9C">
              <w:rPr>
                <w:lang w:val="en-US"/>
              </w:rPr>
              <w:t xml:space="preserve"> CFDA 011.0CC2R3-50</w:t>
            </w:r>
          </w:p>
        </w:tc>
        <w:tc>
          <w:tcPr>
            <w:tcW w:w="3398" w:type="dxa"/>
            <w:vAlign w:val="center"/>
          </w:tcPr>
          <w:p w14:paraId="204245AE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CFDA 011.0CC2R3-50</w:t>
            </w:r>
          </w:p>
        </w:tc>
        <w:tc>
          <w:tcPr>
            <w:tcW w:w="1982" w:type="dxa"/>
            <w:vAlign w:val="center"/>
          </w:tcPr>
          <w:p w14:paraId="2977EC12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8A8296E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64A5852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4D2B2944" w14:textId="77777777" w:rsidR="007477E7" w:rsidRPr="00B35A9C" w:rsidRDefault="007477E7" w:rsidP="007477E7">
            <w:pPr>
              <w:pStyle w:val="af5"/>
            </w:pPr>
            <w:r w:rsidRPr="00B35A9C">
              <w:t>2</w:t>
            </w:r>
          </w:p>
        </w:tc>
        <w:tc>
          <w:tcPr>
            <w:tcW w:w="1416" w:type="dxa"/>
            <w:vAlign w:val="center"/>
          </w:tcPr>
          <w:p w14:paraId="0BDAE9A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8416362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6877903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B9CC14D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7B05608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Фанкойл канальный</w:t>
            </w:r>
            <w:r w:rsidRPr="00B35A9C">
              <w:rPr>
                <w:lang w:val="en-US"/>
              </w:rPr>
              <w:t xml:space="preserve"> CFDA 015.0CC2R3-50</w:t>
            </w:r>
          </w:p>
        </w:tc>
        <w:tc>
          <w:tcPr>
            <w:tcW w:w="3398" w:type="dxa"/>
            <w:vAlign w:val="center"/>
          </w:tcPr>
          <w:p w14:paraId="62E12714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CFDA 015.0CC2R3-50</w:t>
            </w:r>
          </w:p>
        </w:tc>
        <w:tc>
          <w:tcPr>
            <w:tcW w:w="1982" w:type="dxa"/>
            <w:vAlign w:val="center"/>
          </w:tcPr>
          <w:p w14:paraId="72A5109D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17B5BE2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3480C8E4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4BA799DC" w14:textId="77777777" w:rsidR="007477E7" w:rsidRPr="00B35A9C" w:rsidRDefault="007477E7" w:rsidP="007477E7">
            <w:pPr>
              <w:pStyle w:val="af5"/>
            </w:pPr>
            <w:r w:rsidRPr="00B35A9C">
              <w:t>3</w:t>
            </w:r>
          </w:p>
        </w:tc>
        <w:tc>
          <w:tcPr>
            <w:tcW w:w="1416" w:type="dxa"/>
            <w:vAlign w:val="center"/>
          </w:tcPr>
          <w:p w14:paraId="77C66E4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2808B95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66F4849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DE3A96D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1E79D94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Канальный внутренний блок </w:t>
            </w:r>
            <w:r w:rsidRPr="00B35A9C">
              <w:rPr>
                <w:lang w:val="en-US"/>
              </w:rPr>
              <w:t>VRF</w:t>
            </w:r>
            <w:r w:rsidRPr="00B35A9C">
              <w:t xml:space="preserve"> системы </w:t>
            </w:r>
            <w:r w:rsidRPr="00B35A9C">
              <w:rPr>
                <w:lang w:val="en-US"/>
              </w:rPr>
              <w:t>AD</w:t>
            </w:r>
            <w:r w:rsidRPr="00B35A9C">
              <w:t>182</w:t>
            </w:r>
            <w:r w:rsidRPr="00B35A9C">
              <w:rPr>
                <w:lang w:val="en-US"/>
              </w:rPr>
              <w:t>MJERAB</w:t>
            </w:r>
          </w:p>
        </w:tc>
        <w:tc>
          <w:tcPr>
            <w:tcW w:w="3398" w:type="dxa"/>
            <w:vAlign w:val="center"/>
          </w:tcPr>
          <w:p w14:paraId="1D950E96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AD182MJERAB</w:t>
            </w:r>
          </w:p>
        </w:tc>
        <w:tc>
          <w:tcPr>
            <w:tcW w:w="1982" w:type="dxa"/>
            <w:vAlign w:val="center"/>
          </w:tcPr>
          <w:p w14:paraId="7A5D3F78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658DA86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79C4314D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76A44304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4</w:t>
            </w:r>
          </w:p>
        </w:tc>
        <w:tc>
          <w:tcPr>
            <w:tcW w:w="1416" w:type="dxa"/>
            <w:vAlign w:val="center"/>
          </w:tcPr>
          <w:p w14:paraId="16ABEDF6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CD4B36F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091AB7C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D8F517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E3566C7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Наружный блок </w:t>
            </w:r>
            <w:r w:rsidRPr="00B35A9C">
              <w:rPr>
                <w:lang w:val="en-US"/>
              </w:rPr>
              <w:t>VRF</w:t>
            </w:r>
            <w:r w:rsidRPr="00B35A9C">
              <w:t xml:space="preserve"> системы AV08IMVEVA</w:t>
            </w:r>
          </w:p>
        </w:tc>
        <w:tc>
          <w:tcPr>
            <w:tcW w:w="3398" w:type="dxa"/>
            <w:vAlign w:val="center"/>
          </w:tcPr>
          <w:p w14:paraId="31B48F46" w14:textId="77777777" w:rsidR="007477E7" w:rsidRPr="00B35A9C" w:rsidRDefault="007477E7" w:rsidP="007477E7">
            <w:pPr>
              <w:pStyle w:val="af5"/>
            </w:pPr>
            <w:r w:rsidRPr="00B35A9C">
              <w:t>AV08IMVEVA</w:t>
            </w:r>
          </w:p>
        </w:tc>
        <w:tc>
          <w:tcPr>
            <w:tcW w:w="1982" w:type="dxa"/>
            <w:vAlign w:val="center"/>
          </w:tcPr>
          <w:p w14:paraId="76E945FF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E2F321B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23A23A5C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21A59B56" w14:textId="77777777" w:rsidR="007477E7" w:rsidRPr="00B35A9C" w:rsidRDefault="007477E7" w:rsidP="007477E7">
            <w:pPr>
              <w:pStyle w:val="af5"/>
            </w:pPr>
            <w:r w:rsidRPr="00B35A9C">
              <w:t>1</w:t>
            </w:r>
          </w:p>
        </w:tc>
        <w:tc>
          <w:tcPr>
            <w:tcW w:w="1416" w:type="dxa"/>
            <w:vAlign w:val="center"/>
          </w:tcPr>
          <w:p w14:paraId="694509C2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894375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5F0F102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10829B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1358A68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4E0B7659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8C80183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BEEB584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2FB641E6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7E0AF030" w14:textId="77777777" w:rsidR="007477E7" w:rsidRPr="00B35A9C" w:rsidRDefault="007477E7" w:rsidP="007477E7">
            <w:pPr>
              <w:pStyle w:val="af5"/>
            </w:pPr>
            <w:r w:rsidRPr="00B35A9C">
              <w:t>13</w:t>
            </w:r>
          </w:p>
        </w:tc>
        <w:tc>
          <w:tcPr>
            <w:tcW w:w="1416" w:type="dxa"/>
            <w:vAlign w:val="center"/>
          </w:tcPr>
          <w:p w14:paraId="04AD6743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5F38B4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508483D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FEC96CA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261BAAC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Насос дренажный</w:t>
            </w:r>
            <w:r w:rsidRPr="00B35A9C">
              <w:rPr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4A43128E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A2BA2A9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70BF567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30D23940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0BEB1502" w14:textId="77777777" w:rsidR="007477E7" w:rsidRPr="00B35A9C" w:rsidRDefault="007477E7" w:rsidP="007477E7">
            <w:pPr>
              <w:pStyle w:val="af5"/>
            </w:pPr>
            <w:r w:rsidRPr="00B35A9C">
              <w:t>17</w:t>
            </w:r>
          </w:p>
        </w:tc>
        <w:tc>
          <w:tcPr>
            <w:tcW w:w="1416" w:type="dxa"/>
            <w:vAlign w:val="center"/>
          </w:tcPr>
          <w:p w14:paraId="5491AF83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0720DC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76834F9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C1D85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59585A1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Ручной балансировочный клапан </w:t>
            </w:r>
            <w:r w:rsidRPr="00B35A9C">
              <w:rPr>
                <w:lang w:val="en-US"/>
              </w:rPr>
              <w:t>MVT</w:t>
            </w:r>
            <w:r w:rsidRPr="00B35A9C">
              <w:t>-</w:t>
            </w:r>
            <w:r w:rsidRPr="00B35A9C">
              <w:rPr>
                <w:lang w:val="en-US"/>
              </w:rPr>
              <w:t>R</w:t>
            </w:r>
            <w:r w:rsidRPr="00B35A9C">
              <w:t xml:space="preserve"> Ду20</w:t>
            </w:r>
          </w:p>
        </w:tc>
        <w:tc>
          <w:tcPr>
            <w:tcW w:w="3398" w:type="dxa"/>
            <w:vAlign w:val="center"/>
          </w:tcPr>
          <w:p w14:paraId="64344D46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58563D3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95376FC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2087984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1A2A79DF" w14:textId="77777777" w:rsidR="007477E7" w:rsidRPr="00B35A9C" w:rsidRDefault="007477E7" w:rsidP="007477E7">
            <w:pPr>
              <w:pStyle w:val="af5"/>
            </w:pPr>
            <w:r w:rsidRPr="00B35A9C">
              <w:t>13</w:t>
            </w:r>
          </w:p>
        </w:tc>
        <w:tc>
          <w:tcPr>
            <w:tcW w:w="1416" w:type="dxa"/>
            <w:vAlign w:val="center"/>
          </w:tcPr>
          <w:p w14:paraId="6A922D56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4E23E79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76120D5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91576E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0D3EF4D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Кран шаровый</w:t>
            </w:r>
            <w:r w:rsidRPr="00B35A9C">
              <w:rPr>
                <w:lang w:val="en-US"/>
              </w:rPr>
              <w:t xml:space="preserve"> </w:t>
            </w:r>
            <w:r w:rsidRPr="00B35A9C">
              <w:t>Ду20</w:t>
            </w:r>
          </w:p>
        </w:tc>
        <w:tc>
          <w:tcPr>
            <w:tcW w:w="3398" w:type="dxa"/>
            <w:vAlign w:val="center"/>
          </w:tcPr>
          <w:p w14:paraId="4D903CBB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176B105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171D38D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6CD8DAE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46C134A9" w14:textId="77777777" w:rsidR="007477E7" w:rsidRPr="00B35A9C" w:rsidRDefault="007477E7" w:rsidP="007477E7">
            <w:pPr>
              <w:pStyle w:val="af5"/>
            </w:pPr>
            <w:r w:rsidRPr="00B35A9C">
              <w:t>13</w:t>
            </w:r>
          </w:p>
        </w:tc>
        <w:tc>
          <w:tcPr>
            <w:tcW w:w="1416" w:type="dxa"/>
            <w:vAlign w:val="center"/>
          </w:tcPr>
          <w:p w14:paraId="7D0E1953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0EE6E81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2C6D712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D96076A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FA73476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потолочный с камерой статического давления и регулятором воздуха ЛПАК-160+КСДО-0-200-200</w:t>
            </w:r>
          </w:p>
        </w:tc>
        <w:tc>
          <w:tcPr>
            <w:tcW w:w="3398" w:type="dxa"/>
            <w:vAlign w:val="center"/>
          </w:tcPr>
          <w:p w14:paraId="7C949397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ЛПАК-200+КСДО-0-200-200</w:t>
            </w:r>
          </w:p>
        </w:tc>
        <w:tc>
          <w:tcPr>
            <w:tcW w:w="1982" w:type="dxa"/>
            <w:vAlign w:val="center"/>
          </w:tcPr>
          <w:p w14:paraId="6AEF0A74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F70F50E" w14:textId="77777777" w:rsidR="007477E7" w:rsidRPr="00B35A9C" w:rsidRDefault="007477E7" w:rsidP="007477E7">
            <w:pPr>
              <w:pStyle w:val="af5"/>
            </w:pPr>
            <w:r w:rsidRPr="00B35A9C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5B761019" w14:textId="77777777" w:rsidR="007477E7" w:rsidRPr="00B35A9C" w:rsidRDefault="007477E7" w:rsidP="007477E7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vAlign w:val="center"/>
          </w:tcPr>
          <w:p w14:paraId="5B546C37" w14:textId="77777777" w:rsidR="007477E7" w:rsidRPr="00B35A9C" w:rsidRDefault="007477E7" w:rsidP="007477E7">
            <w:pPr>
              <w:pStyle w:val="af5"/>
            </w:pPr>
            <w:r w:rsidRPr="00B35A9C">
              <w:t>1</w:t>
            </w:r>
          </w:p>
        </w:tc>
        <w:tc>
          <w:tcPr>
            <w:tcW w:w="1416" w:type="dxa"/>
            <w:vAlign w:val="center"/>
          </w:tcPr>
          <w:p w14:paraId="50C871B7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4BF5D5C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2A393E9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D99EF9A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589E760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щелевой ЛРЩ-22-3-1000</w:t>
            </w:r>
          </w:p>
        </w:tc>
        <w:tc>
          <w:tcPr>
            <w:tcW w:w="3398" w:type="dxa"/>
            <w:vAlign w:val="center"/>
          </w:tcPr>
          <w:p w14:paraId="667E0E3D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ЛРЩ-22-3-1000-У0-RAL 9003</w:t>
            </w:r>
          </w:p>
        </w:tc>
        <w:tc>
          <w:tcPr>
            <w:tcW w:w="1982" w:type="dxa"/>
            <w:vAlign w:val="center"/>
          </w:tcPr>
          <w:p w14:paraId="0CF51520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13833BC" w14:textId="77777777" w:rsidR="007477E7" w:rsidRPr="00B35A9C" w:rsidRDefault="007477E7" w:rsidP="007477E7">
            <w:pPr>
              <w:pStyle w:val="af5"/>
            </w:pPr>
            <w:r w:rsidRPr="00B35A9C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5425753C" w14:textId="77777777" w:rsidR="007477E7" w:rsidRPr="00B35A9C" w:rsidRDefault="007477E7" w:rsidP="007477E7">
            <w:pPr>
              <w:pStyle w:val="af5"/>
            </w:pPr>
            <w:r w:rsidRPr="00B35A9C">
              <w:t>шт</w:t>
            </w:r>
          </w:p>
        </w:tc>
        <w:tc>
          <w:tcPr>
            <w:tcW w:w="1133" w:type="dxa"/>
            <w:vAlign w:val="center"/>
          </w:tcPr>
          <w:p w14:paraId="3C0F52A4" w14:textId="77777777" w:rsidR="007477E7" w:rsidRPr="00B35A9C" w:rsidRDefault="007477E7" w:rsidP="007477E7">
            <w:pPr>
              <w:pStyle w:val="af5"/>
            </w:pPr>
            <w:r w:rsidRPr="00B35A9C">
              <w:t>4</w:t>
            </w:r>
          </w:p>
        </w:tc>
        <w:tc>
          <w:tcPr>
            <w:tcW w:w="1416" w:type="dxa"/>
            <w:vAlign w:val="center"/>
          </w:tcPr>
          <w:p w14:paraId="32E2413C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CED649A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6122255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21F340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E7DCF64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щелевой ЛРЩ-22-4-1000</w:t>
            </w:r>
          </w:p>
        </w:tc>
        <w:tc>
          <w:tcPr>
            <w:tcW w:w="3398" w:type="dxa"/>
            <w:vAlign w:val="center"/>
          </w:tcPr>
          <w:p w14:paraId="7B8A13F4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ЛРЩ-22-4-1000-У0-RAL 9003</w:t>
            </w:r>
          </w:p>
        </w:tc>
        <w:tc>
          <w:tcPr>
            <w:tcW w:w="1982" w:type="dxa"/>
            <w:vAlign w:val="center"/>
          </w:tcPr>
          <w:p w14:paraId="7B2C75AB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3AB0F0A" w14:textId="77777777" w:rsidR="007477E7" w:rsidRPr="00B35A9C" w:rsidRDefault="007477E7" w:rsidP="007477E7">
            <w:pPr>
              <w:pStyle w:val="af5"/>
            </w:pPr>
            <w:r w:rsidRPr="00B35A9C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046CDE75" w14:textId="77777777" w:rsidR="007477E7" w:rsidRPr="00B35A9C" w:rsidRDefault="007477E7" w:rsidP="007477E7">
            <w:pPr>
              <w:pStyle w:val="af5"/>
            </w:pPr>
            <w:r w:rsidRPr="00B35A9C">
              <w:t>шт</w:t>
            </w:r>
          </w:p>
        </w:tc>
        <w:tc>
          <w:tcPr>
            <w:tcW w:w="1133" w:type="dxa"/>
            <w:vAlign w:val="center"/>
          </w:tcPr>
          <w:p w14:paraId="5F9EF0AA" w14:textId="77777777" w:rsidR="007477E7" w:rsidRPr="00B35A9C" w:rsidRDefault="007477E7" w:rsidP="007477E7">
            <w:pPr>
              <w:pStyle w:val="af5"/>
            </w:pPr>
            <w:r w:rsidRPr="00B35A9C">
              <w:t>11</w:t>
            </w:r>
          </w:p>
        </w:tc>
        <w:tc>
          <w:tcPr>
            <w:tcW w:w="1416" w:type="dxa"/>
            <w:vAlign w:val="center"/>
          </w:tcPr>
          <w:p w14:paraId="6F839281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5985C85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34457CF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5FE8DCF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19321EE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Воздуховод гибкий теплоизолированный ø</w:t>
            </w:r>
            <w:r w:rsidRPr="00B35A9C">
              <w:rPr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4489784F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8D94829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2B24873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C9251C6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5457E548" w14:textId="77777777" w:rsidR="007477E7" w:rsidRPr="00B35A9C" w:rsidRDefault="007477E7" w:rsidP="007477E7">
            <w:pPr>
              <w:pStyle w:val="af5"/>
            </w:pPr>
            <w:r w:rsidRPr="00B35A9C">
              <w:t>3</w:t>
            </w:r>
          </w:p>
        </w:tc>
        <w:tc>
          <w:tcPr>
            <w:tcW w:w="1416" w:type="dxa"/>
            <w:vAlign w:val="center"/>
          </w:tcPr>
          <w:p w14:paraId="4B03D884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D96263A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214C295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8D7561C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80F563A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Воздуховод гибкий теплоизолированный ø</w:t>
            </w:r>
            <w:r w:rsidRPr="00B35A9C">
              <w:rPr>
                <w:lang w:val="en-US"/>
              </w:rPr>
              <w:t>2</w:t>
            </w:r>
            <w:r w:rsidRPr="00B35A9C">
              <w:t>5</w:t>
            </w:r>
            <w:r w:rsidRPr="00B35A9C">
              <w:rPr>
                <w:lang w:val="en-US"/>
              </w:rPr>
              <w:t>0</w:t>
            </w:r>
          </w:p>
        </w:tc>
        <w:tc>
          <w:tcPr>
            <w:tcW w:w="3398" w:type="dxa"/>
            <w:vAlign w:val="center"/>
          </w:tcPr>
          <w:p w14:paraId="6F6BB1AE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18C4C69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E5C16B6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DE0114B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58044788" w14:textId="77777777" w:rsidR="007477E7" w:rsidRPr="00B35A9C" w:rsidRDefault="007477E7" w:rsidP="007477E7">
            <w:pPr>
              <w:pStyle w:val="af5"/>
            </w:pPr>
            <w:r w:rsidRPr="00B35A9C">
              <w:t>17</w:t>
            </w:r>
          </w:p>
        </w:tc>
        <w:tc>
          <w:tcPr>
            <w:tcW w:w="1416" w:type="dxa"/>
            <w:vAlign w:val="center"/>
          </w:tcPr>
          <w:p w14:paraId="37390BB7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83471F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33EFDD3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1DB71A3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AA32B11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водогазопроводная ø20x2,8</w:t>
            </w:r>
          </w:p>
        </w:tc>
        <w:tc>
          <w:tcPr>
            <w:tcW w:w="3398" w:type="dxa"/>
            <w:vAlign w:val="center"/>
          </w:tcPr>
          <w:p w14:paraId="40B81580" w14:textId="77777777" w:rsidR="007477E7" w:rsidRPr="00B35A9C" w:rsidRDefault="007477E7" w:rsidP="007477E7">
            <w:pPr>
              <w:pStyle w:val="af5"/>
            </w:pPr>
            <w:r w:rsidRPr="00B35A9C">
              <w:t>ГОСТ 3262-75</w:t>
            </w:r>
          </w:p>
        </w:tc>
        <w:tc>
          <w:tcPr>
            <w:tcW w:w="1982" w:type="dxa"/>
            <w:vAlign w:val="center"/>
          </w:tcPr>
          <w:p w14:paraId="711DB6AC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BF5E943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4025DB8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29D24665" w14:textId="77777777" w:rsidR="007477E7" w:rsidRPr="00B35A9C" w:rsidRDefault="007477E7" w:rsidP="007477E7">
            <w:pPr>
              <w:pStyle w:val="af5"/>
            </w:pPr>
            <w:r w:rsidRPr="00B35A9C">
              <w:t>66</w:t>
            </w:r>
          </w:p>
        </w:tc>
        <w:tc>
          <w:tcPr>
            <w:tcW w:w="1416" w:type="dxa"/>
            <w:vAlign w:val="center"/>
          </w:tcPr>
          <w:p w14:paraId="02E34F69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6A23E4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79294DF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073DDC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4DCEC72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5A67D536" w14:textId="77777777" w:rsidR="007477E7" w:rsidRPr="00B35A9C" w:rsidRDefault="007477E7" w:rsidP="007477E7">
            <w:pPr>
              <w:pStyle w:val="af5"/>
            </w:pPr>
            <w:r w:rsidRPr="00B35A9C">
              <w:t>ГОСТ 3262-75</w:t>
            </w:r>
          </w:p>
        </w:tc>
        <w:tc>
          <w:tcPr>
            <w:tcW w:w="1982" w:type="dxa"/>
            <w:vAlign w:val="center"/>
          </w:tcPr>
          <w:p w14:paraId="5C6B65F0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F32828E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FC7374F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48A1B49B" w14:textId="77777777" w:rsidR="007477E7" w:rsidRPr="00B35A9C" w:rsidRDefault="007477E7" w:rsidP="007477E7">
            <w:pPr>
              <w:pStyle w:val="af5"/>
            </w:pPr>
            <w:r w:rsidRPr="00B35A9C">
              <w:t>32</w:t>
            </w:r>
          </w:p>
        </w:tc>
        <w:tc>
          <w:tcPr>
            <w:tcW w:w="1416" w:type="dxa"/>
            <w:vAlign w:val="center"/>
          </w:tcPr>
          <w:p w14:paraId="7E9A6F27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A72B0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7A4D2C4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0A16BC1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BAF8F60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691C1B8E" w14:textId="77777777" w:rsidR="007477E7" w:rsidRPr="00B35A9C" w:rsidRDefault="007477E7" w:rsidP="007477E7">
            <w:pPr>
              <w:pStyle w:val="af5"/>
            </w:pPr>
            <w:r w:rsidRPr="00B35A9C">
              <w:t>ГОСТ 3262-75</w:t>
            </w:r>
          </w:p>
        </w:tc>
        <w:tc>
          <w:tcPr>
            <w:tcW w:w="1982" w:type="dxa"/>
            <w:vAlign w:val="center"/>
          </w:tcPr>
          <w:p w14:paraId="765A13F0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8BBD9F7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9A5DBA1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4AE795EA" w14:textId="77777777" w:rsidR="007477E7" w:rsidRPr="00B35A9C" w:rsidRDefault="007477E7" w:rsidP="007477E7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vAlign w:val="center"/>
          </w:tcPr>
          <w:p w14:paraId="316F1776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E3E176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1B7D06B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DA98E44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CC3B020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2A48AB58" w14:textId="77777777" w:rsidR="007477E7" w:rsidRPr="00B35A9C" w:rsidRDefault="007477E7" w:rsidP="007477E7">
            <w:pPr>
              <w:pStyle w:val="af5"/>
            </w:pPr>
            <w:r w:rsidRPr="00B35A9C">
              <w:t>ГОСТ 3262-75</w:t>
            </w:r>
          </w:p>
        </w:tc>
        <w:tc>
          <w:tcPr>
            <w:tcW w:w="1982" w:type="dxa"/>
            <w:vAlign w:val="center"/>
          </w:tcPr>
          <w:p w14:paraId="40E22237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E476A41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4C40406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7EDB2DCC" w14:textId="77777777" w:rsidR="007477E7" w:rsidRPr="00B35A9C" w:rsidRDefault="007477E7" w:rsidP="007477E7">
            <w:pPr>
              <w:pStyle w:val="af5"/>
            </w:pPr>
            <w:r w:rsidRPr="00B35A9C">
              <w:t>20</w:t>
            </w:r>
          </w:p>
        </w:tc>
        <w:tc>
          <w:tcPr>
            <w:tcW w:w="1416" w:type="dxa"/>
            <w:vAlign w:val="center"/>
          </w:tcPr>
          <w:p w14:paraId="3978E039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3EC0F2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53C049A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6786032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30F2857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278B8B11" w14:textId="77777777" w:rsidR="007477E7" w:rsidRPr="00B35A9C" w:rsidRDefault="007477E7" w:rsidP="007477E7">
            <w:pPr>
              <w:pStyle w:val="af5"/>
            </w:pPr>
            <w:r w:rsidRPr="00B35A9C">
              <w:t>ГОСТ 10704-91</w:t>
            </w:r>
          </w:p>
        </w:tc>
        <w:tc>
          <w:tcPr>
            <w:tcW w:w="1982" w:type="dxa"/>
            <w:vAlign w:val="center"/>
          </w:tcPr>
          <w:p w14:paraId="2F62CF96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CC2811C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CE00449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49113AC3" w14:textId="77777777" w:rsidR="007477E7" w:rsidRPr="00B35A9C" w:rsidRDefault="007477E7" w:rsidP="007477E7">
            <w:pPr>
              <w:pStyle w:val="af5"/>
            </w:pPr>
            <w:r w:rsidRPr="00B35A9C">
              <w:t>70</w:t>
            </w:r>
          </w:p>
        </w:tc>
        <w:tc>
          <w:tcPr>
            <w:tcW w:w="1416" w:type="dxa"/>
            <w:vAlign w:val="center"/>
          </w:tcPr>
          <w:p w14:paraId="3508274D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4D8945C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028534F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2D6DA1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779B4AB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7314D7D0" w14:textId="77777777" w:rsidR="007477E7" w:rsidRPr="00B35A9C" w:rsidRDefault="007477E7" w:rsidP="007477E7">
            <w:pPr>
              <w:pStyle w:val="af5"/>
            </w:pPr>
            <w:r w:rsidRPr="00B35A9C">
              <w:t>ГОСТ 17375-2001*</w:t>
            </w:r>
          </w:p>
        </w:tc>
        <w:tc>
          <w:tcPr>
            <w:tcW w:w="1982" w:type="dxa"/>
            <w:vAlign w:val="center"/>
          </w:tcPr>
          <w:p w14:paraId="01A842A6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F1185FD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E4E10C7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23E68DC8" w14:textId="77777777" w:rsidR="007477E7" w:rsidRPr="00B35A9C" w:rsidRDefault="007477E7" w:rsidP="007477E7">
            <w:pPr>
              <w:pStyle w:val="af5"/>
            </w:pPr>
            <w:r w:rsidRPr="00B35A9C">
              <w:t>156</w:t>
            </w:r>
          </w:p>
        </w:tc>
        <w:tc>
          <w:tcPr>
            <w:tcW w:w="1416" w:type="dxa"/>
            <w:vAlign w:val="center"/>
          </w:tcPr>
          <w:p w14:paraId="5ED9E79A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96F6C1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54FF20B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B4D9BF5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64D0A2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Труба полипропиленовая для дренажа </w:t>
            </w:r>
            <w:r w:rsidRPr="00B35A9C">
              <w:rPr>
                <w:lang w:val="en-US"/>
              </w:rPr>
              <w:t>PN</w:t>
            </w:r>
            <w:r w:rsidRPr="00B35A9C">
              <w:t>10 20х1.9</w:t>
            </w:r>
          </w:p>
        </w:tc>
        <w:tc>
          <w:tcPr>
            <w:tcW w:w="3398" w:type="dxa"/>
            <w:vAlign w:val="center"/>
          </w:tcPr>
          <w:p w14:paraId="65A4C465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D0F461B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E017DD5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A453051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3B5B6865" w14:textId="77777777" w:rsidR="007477E7" w:rsidRPr="00B35A9C" w:rsidRDefault="007477E7" w:rsidP="007477E7">
            <w:pPr>
              <w:pStyle w:val="af5"/>
            </w:pPr>
            <w:r w:rsidRPr="00B35A9C">
              <w:t>63</w:t>
            </w:r>
          </w:p>
        </w:tc>
        <w:tc>
          <w:tcPr>
            <w:tcW w:w="1416" w:type="dxa"/>
            <w:vAlign w:val="center"/>
          </w:tcPr>
          <w:p w14:paraId="3CC0C3C8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A23A85F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73F5EEF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98303A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7F100B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Труба полипропиленовая для дренажа </w:t>
            </w:r>
            <w:r w:rsidRPr="00B35A9C">
              <w:rPr>
                <w:lang w:val="en-US"/>
              </w:rPr>
              <w:t>PN</w:t>
            </w:r>
            <w:r w:rsidRPr="00B35A9C">
              <w:t>10 25х2,3</w:t>
            </w:r>
          </w:p>
        </w:tc>
        <w:tc>
          <w:tcPr>
            <w:tcW w:w="3398" w:type="dxa"/>
            <w:vAlign w:val="center"/>
          </w:tcPr>
          <w:p w14:paraId="749729D8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62D37FB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FC98367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0C303DA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7477785E" w14:textId="77777777" w:rsidR="007477E7" w:rsidRPr="00B35A9C" w:rsidRDefault="007477E7" w:rsidP="007477E7">
            <w:pPr>
              <w:pStyle w:val="af5"/>
            </w:pPr>
            <w:r w:rsidRPr="00B35A9C">
              <w:t>24</w:t>
            </w:r>
          </w:p>
        </w:tc>
        <w:tc>
          <w:tcPr>
            <w:tcW w:w="1416" w:type="dxa"/>
            <w:vAlign w:val="center"/>
          </w:tcPr>
          <w:p w14:paraId="26519481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BAD123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431E9B0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DEB12F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6403E5A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Труба полипропиленовая для дренажа </w:t>
            </w:r>
            <w:r w:rsidRPr="00B35A9C">
              <w:rPr>
                <w:lang w:val="en-US"/>
              </w:rPr>
              <w:t>PN</w:t>
            </w:r>
            <w:r w:rsidRPr="00B35A9C">
              <w:t>10 32х3,0</w:t>
            </w:r>
          </w:p>
        </w:tc>
        <w:tc>
          <w:tcPr>
            <w:tcW w:w="3398" w:type="dxa"/>
            <w:vAlign w:val="center"/>
          </w:tcPr>
          <w:p w14:paraId="29A4DA37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4542974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BC706D5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D5DDBFE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54CD651B" w14:textId="77777777" w:rsidR="007477E7" w:rsidRPr="00B35A9C" w:rsidRDefault="007477E7" w:rsidP="007477E7">
            <w:pPr>
              <w:pStyle w:val="af5"/>
            </w:pPr>
            <w:r w:rsidRPr="00B35A9C">
              <w:t>23</w:t>
            </w:r>
          </w:p>
        </w:tc>
        <w:tc>
          <w:tcPr>
            <w:tcW w:w="1416" w:type="dxa"/>
            <w:vAlign w:val="center"/>
          </w:tcPr>
          <w:p w14:paraId="66ACA1BC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C59CD7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72F0446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82E3ADB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09498D4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0FB802D7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151B578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6AB7B62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BA940B0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77234A7E" w14:textId="77777777" w:rsidR="007477E7" w:rsidRPr="00B35A9C" w:rsidRDefault="007477E7" w:rsidP="007477E7">
            <w:pPr>
              <w:pStyle w:val="af5"/>
            </w:pPr>
            <w:r w:rsidRPr="00B35A9C">
              <w:t>37</w:t>
            </w:r>
          </w:p>
        </w:tc>
        <w:tc>
          <w:tcPr>
            <w:tcW w:w="1416" w:type="dxa"/>
            <w:vAlign w:val="center"/>
          </w:tcPr>
          <w:p w14:paraId="1FEDCA92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811431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73179C4B" w14:textId="77777777" w:rsidTr="0089093D">
        <w:trPr>
          <w:trHeight w:val="798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67D5B3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2214817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медная ø6.35</w:t>
            </w:r>
          </w:p>
        </w:tc>
        <w:tc>
          <w:tcPr>
            <w:tcW w:w="3398" w:type="dxa"/>
            <w:vAlign w:val="center"/>
          </w:tcPr>
          <w:p w14:paraId="21D75E8B" w14:textId="77777777" w:rsidR="007477E7" w:rsidRPr="00B35A9C" w:rsidRDefault="007477E7" w:rsidP="007477E7">
            <w:pPr>
              <w:pStyle w:val="af5"/>
            </w:pPr>
            <w:r w:rsidRPr="00B35A9C">
              <w:t>Ø6.35х0,76</w:t>
            </w:r>
            <w:r w:rsidRPr="00B35A9C">
              <w:br/>
              <w:t> ГОСТ 617-2006</w:t>
            </w:r>
          </w:p>
          <w:p w14:paraId="5E52B936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69827BB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63905FA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</w:tcPr>
          <w:p w14:paraId="44A727E1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5BB1B755" w14:textId="77777777" w:rsidR="007477E7" w:rsidRPr="00B35A9C" w:rsidRDefault="007477E7" w:rsidP="007477E7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vAlign w:val="center"/>
          </w:tcPr>
          <w:p w14:paraId="4BD3147D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BC5ECBA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3F507B8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BD3EBD8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C0BAE63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медная ø9.52</w:t>
            </w:r>
          </w:p>
        </w:tc>
        <w:tc>
          <w:tcPr>
            <w:tcW w:w="3398" w:type="dxa"/>
          </w:tcPr>
          <w:p w14:paraId="272DDB9E" w14:textId="77777777" w:rsidR="007477E7" w:rsidRPr="00B35A9C" w:rsidRDefault="007477E7" w:rsidP="007477E7">
            <w:pPr>
              <w:pStyle w:val="af5"/>
            </w:pPr>
            <w:r w:rsidRPr="00B35A9C">
              <w:rPr>
                <w:sz w:val="28"/>
                <w:szCs w:val="28"/>
              </w:rPr>
              <w:t>Ø9.52х0,76</w:t>
            </w:r>
            <w:r w:rsidRPr="00B35A9C">
              <w:rPr>
                <w:sz w:val="28"/>
                <w:szCs w:val="28"/>
              </w:rPr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254EF319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0D0D07C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</w:tcPr>
          <w:p w14:paraId="45DB0D0C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7F9063B1" w14:textId="77777777" w:rsidR="007477E7" w:rsidRPr="00B35A9C" w:rsidRDefault="007477E7" w:rsidP="007477E7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vAlign w:val="center"/>
          </w:tcPr>
          <w:p w14:paraId="614D717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305C481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66E0F10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9EDA6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22D99C1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медная ø12.7</w:t>
            </w:r>
          </w:p>
        </w:tc>
        <w:tc>
          <w:tcPr>
            <w:tcW w:w="3398" w:type="dxa"/>
          </w:tcPr>
          <w:p w14:paraId="4A705003" w14:textId="77777777" w:rsidR="007477E7" w:rsidRPr="00B35A9C" w:rsidRDefault="007477E7" w:rsidP="007477E7">
            <w:pPr>
              <w:pStyle w:val="af5"/>
            </w:pPr>
            <w:r w:rsidRPr="00B35A9C">
              <w:rPr>
                <w:sz w:val="28"/>
                <w:szCs w:val="28"/>
              </w:rPr>
              <w:t>Ø12.7х0,76</w:t>
            </w:r>
            <w:r w:rsidRPr="00B35A9C">
              <w:rPr>
                <w:sz w:val="28"/>
                <w:szCs w:val="28"/>
              </w:rPr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51BA6731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715B669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</w:tcPr>
          <w:p w14:paraId="1703E4C4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0B6BE82E" w14:textId="77777777" w:rsidR="007477E7" w:rsidRPr="00B35A9C" w:rsidRDefault="007477E7" w:rsidP="007477E7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vAlign w:val="center"/>
          </w:tcPr>
          <w:p w14:paraId="45B6F04C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62D674F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695171F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E8C7822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DE98638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медная ø15.88</w:t>
            </w:r>
          </w:p>
        </w:tc>
        <w:tc>
          <w:tcPr>
            <w:tcW w:w="3398" w:type="dxa"/>
          </w:tcPr>
          <w:p w14:paraId="12CEF254" w14:textId="77777777" w:rsidR="007477E7" w:rsidRPr="00B35A9C" w:rsidRDefault="007477E7" w:rsidP="007477E7">
            <w:pPr>
              <w:pStyle w:val="af5"/>
            </w:pPr>
            <w:r w:rsidRPr="00B35A9C">
              <w:rPr>
                <w:sz w:val="28"/>
                <w:szCs w:val="28"/>
              </w:rPr>
              <w:t>Ø15.88х0,76</w:t>
            </w:r>
            <w:r w:rsidRPr="00B35A9C">
              <w:rPr>
                <w:sz w:val="28"/>
                <w:szCs w:val="28"/>
              </w:rPr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28334E25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3499BCF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</w:tcPr>
          <w:p w14:paraId="49EB4125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612F0653" w14:textId="77777777" w:rsidR="007477E7" w:rsidRPr="00B35A9C" w:rsidRDefault="007477E7" w:rsidP="007477E7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vAlign w:val="center"/>
          </w:tcPr>
          <w:p w14:paraId="64128ED8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36FED58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29D5B05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48D9167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6100E9B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Соединительные детали медной трубы</w:t>
            </w:r>
          </w:p>
        </w:tc>
        <w:tc>
          <w:tcPr>
            <w:tcW w:w="3398" w:type="dxa"/>
            <w:vAlign w:val="center"/>
          </w:tcPr>
          <w:p w14:paraId="610D499E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5CE0F3C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D2B4CA8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128BD65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72F6A8E6" w14:textId="77777777" w:rsidR="007477E7" w:rsidRPr="00B35A9C" w:rsidRDefault="007477E7" w:rsidP="007477E7">
            <w:pPr>
              <w:pStyle w:val="af5"/>
            </w:pPr>
            <w:r w:rsidRPr="00B35A9C">
              <w:t>8</w:t>
            </w:r>
          </w:p>
        </w:tc>
        <w:tc>
          <w:tcPr>
            <w:tcW w:w="1416" w:type="dxa"/>
            <w:vAlign w:val="center"/>
          </w:tcPr>
          <w:p w14:paraId="7BBA7E41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C8A89CF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0612A48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5DA501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33F90CC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Рефнеты для фреонопровода, разветвитель для внутренних блоков</w:t>
            </w:r>
          </w:p>
        </w:tc>
        <w:tc>
          <w:tcPr>
            <w:tcW w:w="3398" w:type="dxa"/>
            <w:vAlign w:val="center"/>
          </w:tcPr>
          <w:p w14:paraId="58A2A10C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2093960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6EB06EB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17546B4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6B263F5B" w14:textId="77777777" w:rsidR="007477E7" w:rsidRPr="00B35A9C" w:rsidRDefault="007477E7" w:rsidP="007477E7">
            <w:pPr>
              <w:pStyle w:val="af5"/>
            </w:pPr>
            <w:r w:rsidRPr="00B35A9C">
              <w:t>3</w:t>
            </w:r>
          </w:p>
        </w:tc>
        <w:tc>
          <w:tcPr>
            <w:tcW w:w="1416" w:type="dxa"/>
            <w:vAlign w:val="center"/>
          </w:tcPr>
          <w:p w14:paraId="35596957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2AFC02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2B04FE8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43FAE8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A17742A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20D06A84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6931C12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4A8E1BE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DE8EB98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4BA3218D" w14:textId="77777777" w:rsidR="007477E7" w:rsidRPr="00B35A9C" w:rsidRDefault="007477E7" w:rsidP="007477E7">
            <w:pPr>
              <w:pStyle w:val="af5"/>
            </w:pPr>
            <w:r w:rsidRPr="00B35A9C">
              <w:t>66</w:t>
            </w:r>
          </w:p>
        </w:tc>
        <w:tc>
          <w:tcPr>
            <w:tcW w:w="1416" w:type="dxa"/>
            <w:vAlign w:val="center"/>
          </w:tcPr>
          <w:p w14:paraId="4C4AF75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FE90C6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5F99414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9A571F5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B11B9F1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521728CB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D84D035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B3460A3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36C2FD2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587366A0" w14:textId="77777777" w:rsidR="007477E7" w:rsidRPr="00B35A9C" w:rsidRDefault="007477E7" w:rsidP="007477E7">
            <w:pPr>
              <w:pStyle w:val="af5"/>
            </w:pPr>
            <w:r w:rsidRPr="00B35A9C">
              <w:t>32</w:t>
            </w:r>
          </w:p>
        </w:tc>
        <w:tc>
          <w:tcPr>
            <w:tcW w:w="1416" w:type="dxa"/>
            <w:vAlign w:val="center"/>
          </w:tcPr>
          <w:p w14:paraId="5E34F212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379699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196B505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56AF906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3E00AAF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vAlign w:val="center"/>
          </w:tcPr>
          <w:p w14:paraId="0506BB90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E562A93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AAC2A22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9D9475F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5F93EC70" w14:textId="77777777" w:rsidR="007477E7" w:rsidRPr="00B35A9C" w:rsidRDefault="007477E7" w:rsidP="007477E7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vAlign w:val="center"/>
          </w:tcPr>
          <w:p w14:paraId="48E2783A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32B265B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31F1B69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4F701C9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30C5B7A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1C1E40E6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FAC6868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42E481B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E9103FC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3C529BA9" w14:textId="77777777" w:rsidR="007477E7" w:rsidRPr="00B35A9C" w:rsidRDefault="007477E7" w:rsidP="007477E7">
            <w:pPr>
              <w:pStyle w:val="af5"/>
            </w:pPr>
            <w:r w:rsidRPr="00B35A9C">
              <w:t>20</w:t>
            </w:r>
          </w:p>
        </w:tc>
        <w:tc>
          <w:tcPr>
            <w:tcW w:w="1416" w:type="dxa"/>
            <w:vAlign w:val="center"/>
          </w:tcPr>
          <w:p w14:paraId="482A765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09C5B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5283948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0F7C8C1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CDD6988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vAlign w:val="center"/>
          </w:tcPr>
          <w:p w14:paraId="352662F2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CAE9DE8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1EC8566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9C69C22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7360846A" w14:textId="77777777" w:rsidR="007477E7" w:rsidRPr="00B35A9C" w:rsidRDefault="007477E7" w:rsidP="007477E7">
            <w:pPr>
              <w:pStyle w:val="af5"/>
            </w:pPr>
            <w:r w:rsidRPr="00B35A9C">
              <w:t>70</w:t>
            </w:r>
          </w:p>
        </w:tc>
        <w:tc>
          <w:tcPr>
            <w:tcW w:w="1416" w:type="dxa"/>
            <w:vAlign w:val="center"/>
          </w:tcPr>
          <w:p w14:paraId="58C4BBF6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E6BA41D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5E9A93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CE6988D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5771CF5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полиэтилена, </w:t>
            </w:r>
            <w:r w:rsidRPr="00B35A9C">
              <w:rPr>
                <w:lang w:val="en-US"/>
              </w:rPr>
              <w:t>Energoflex</w:t>
            </w:r>
            <w:r w:rsidRPr="00B35A9C">
              <w:t xml:space="preserve"> </w:t>
            </w:r>
            <w:r w:rsidRPr="00B35A9C">
              <w:rPr>
                <w:lang w:val="en-US"/>
              </w:rPr>
              <w:t>Energomax</w:t>
            </w:r>
            <w:r w:rsidRPr="00B35A9C">
              <w:t xml:space="preserve"> </w:t>
            </w:r>
            <w:r w:rsidRPr="00B35A9C">
              <w:rPr>
                <w:lang w:val="en-US"/>
              </w:rPr>
              <w:t>b</w:t>
            </w:r>
            <w:r w:rsidRPr="00B35A9C">
              <w:t>=9 мм для Ø6.35</w:t>
            </w:r>
          </w:p>
        </w:tc>
        <w:tc>
          <w:tcPr>
            <w:tcW w:w="3398" w:type="dxa"/>
            <w:vAlign w:val="center"/>
          </w:tcPr>
          <w:p w14:paraId="559EC4A2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6EA6EB1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AA54F19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Energoflex Energomax</w:t>
            </w:r>
          </w:p>
        </w:tc>
        <w:tc>
          <w:tcPr>
            <w:tcW w:w="1133" w:type="dxa"/>
          </w:tcPr>
          <w:p w14:paraId="22D840E9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5D3EE16A" w14:textId="77777777" w:rsidR="007477E7" w:rsidRPr="00B35A9C" w:rsidRDefault="007477E7" w:rsidP="007477E7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vAlign w:val="center"/>
          </w:tcPr>
          <w:p w14:paraId="505A973E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3E690967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0E693D2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B0B233D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553DB97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полиэтилена, </w:t>
            </w:r>
            <w:r w:rsidRPr="00B35A9C">
              <w:rPr>
                <w:lang w:val="en-US"/>
              </w:rPr>
              <w:t>Energoflex</w:t>
            </w:r>
            <w:r w:rsidRPr="00B35A9C">
              <w:t xml:space="preserve"> </w:t>
            </w:r>
            <w:r w:rsidRPr="00B35A9C">
              <w:rPr>
                <w:lang w:val="en-US"/>
              </w:rPr>
              <w:t>Energomax</w:t>
            </w:r>
            <w:r w:rsidRPr="00B35A9C">
              <w:t xml:space="preserve"> </w:t>
            </w:r>
            <w:r w:rsidRPr="00B35A9C">
              <w:rPr>
                <w:lang w:val="en-US"/>
              </w:rPr>
              <w:t>b</w:t>
            </w:r>
            <w:r w:rsidRPr="00B35A9C">
              <w:t>=9 мм для Ø9.52</w:t>
            </w:r>
          </w:p>
        </w:tc>
        <w:tc>
          <w:tcPr>
            <w:tcW w:w="3398" w:type="dxa"/>
            <w:vAlign w:val="center"/>
          </w:tcPr>
          <w:p w14:paraId="1D1BF039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3DB6F4E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</w:tcPr>
          <w:p w14:paraId="2449F0CF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Energoflex Energomax</w:t>
            </w:r>
          </w:p>
        </w:tc>
        <w:tc>
          <w:tcPr>
            <w:tcW w:w="1133" w:type="dxa"/>
          </w:tcPr>
          <w:p w14:paraId="43A7F723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1DC0CD90" w14:textId="77777777" w:rsidR="007477E7" w:rsidRPr="00B35A9C" w:rsidRDefault="007477E7" w:rsidP="007477E7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vAlign w:val="center"/>
          </w:tcPr>
          <w:p w14:paraId="089ACA9C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355B661D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076938C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65BDA1B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CCB2EF3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полиэтилена, </w:t>
            </w:r>
            <w:r w:rsidRPr="00B35A9C">
              <w:rPr>
                <w:lang w:val="en-US"/>
              </w:rPr>
              <w:t>Energoflex</w:t>
            </w:r>
            <w:r w:rsidRPr="00B35A9C">
              <w:t xml:space="preserve"> </w:t>
            </w:r>
            <w:r w:rsidRPr="00B35A9C">
              <w:rPr>
                <w:lang w:val="en-US"/>
              </w:rPr>
              <w:t>Energomax</w:t>
            </w:r>
            <w:r w:rsidRPr="00B35A9C">
              <w:t xml:space="preserve"> </w:t>
            </w:r>
            <w:r w:rsidRPr="00B35A9C">
              <w:rPr>
                <w:lang w:val="en-US"/>
              </w:rPr>
              <w:t>b</w:t>
            </w:r>
            <w:r w:rsidRPr="00B35A9C">
              <w:t>=9 мм для Ø12.7</w:t>
            </w:r>
          </w:p>
        </w:tc>
        <w:tc>
          <w:tcPr>
            <w:tcW w:w="3398" w:type="dxa"/>
            <w:vAlign w:val="center"/>
          </w:tcPr>
          <w:p w14:paraId="59D504E8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C2A0FF2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</w:tcPr>
          <w:p w14:paraId="54B2A4AF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Energoflex Energomax</w:t>
            </w:r>
          </w:p>
        </w:tc>
        <w:tc>
          <w:tcPr>
            <w:tcW w:w="1133" w:type="dxa"/>
          </w:tcPr>
          <w:p w14:paraId="6464AB62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050FB854" w14:textId="77777777" w:rsidR="007477E7" w:rsidRPr="00B35A9C" w:rsidRDefault="007477E7" w:rsidP="007477E7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vAlign w:val="center"/>
          </w:tcPr>
          <w:p w14:paraId="471F2D4E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219EB6C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3560A0D4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AB4A42D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F0B49C9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полиэтилена, </w:t>
            </w:r>
            <w:r w:rsidRPr="00B35A9C">
              <w:rPr>
                <w:lang w:val="en-US"/>
              </w:rPr>
              <w:t>Energoflex</w:t>
            </w:r>
            <w:r w:rsidRPr="00B35A9C">
              <w:t xml:space="preserve"> </w:t>
            </w:r>
            <w:r w:rsidRPr="00B35A9C">
              <w:rPr>
                <w:lang w:val="en-US"/>
              </w:rPr>
              <w:t>Energomax</w:t>
            </w:r>
            <w:r w:rsidRPr="00B35A9C">
              <w:t xml:space="preserve"> </w:t>
            </w:r>
            <w:r w:rsidRPr="00B35A9C">
              <w:rPr>
                <w:lang w:val="en-US"/>
              </w:rPr>
              <w:t>b</w:t>
            </w:r>
            <w:r w:rsidRPr="00B35A9C">
              <w:t>=9 мм для Ø15.9</w:t>
            </w:r>
          </w:p>
        </w:tc>
        <w:tc>
          <w:tcPr>
            <w:tcW w:w="3398" w:type="dxa"/>
            <w:vAlign w:val="center"/>
          </w:tcPr>
          <w:p w14:paraId="5F1A6C06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3AF1160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</w:tcPr>
          <w:p w14:paraId="3E3A58A1" w14:textId="77777777" w:rsidR="007477E7" w:rsidRPr="00B35A9C" w:rsidRDefault="007477E7" w:rsidP="007477E7">
            <w:pPr>
              <w:pStyle w:val="af5"/>
            </w:pPr>
            <w:r w:rsidRPr="00B35A9C">
              <w:rPr>
                <w:lang w:val="en-US"/>
              </w:rPr>
              <w:t>Energoflex Energomax</w:t>
            </w:r>
          </w:p>
        </w:tc>
        <w:tc>
          <w:tcPr>
            <w:tcW w:w="1133" w:type="dxa"/>
          </w:tcPr>
          <w:p w14:paraId="5F6700A3" w14:textId="77777777" w:rsidR="007477E7" w:rsidRPr="00B35A9C" w:rsidRDefault="007477E7" w:rsidP="007477E7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0D90597D" w14:textId="77777777" w:rsidR="007477E7" w:rsidRPr="00B35A9C" w:rsidRDefault="007477E7" w:rsidP="007477E7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vAlign w:val="center"/>
          </w:tcPr>
          <w:p w14:paraId="75C5D5F1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1AD6DF8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B35A9C" w14:paraId="73909A5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706C7C5" w14:textId="77777777" w:rsidR="007477E7" w:rsidRPr="00C31E1A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A2AB9D7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rPr>
                <w:b/>
                <w:bCs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14284ED1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9645601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9445967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E26939E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8F9EE04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772CCC38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CA3661A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5BDD786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7D9323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5825AB1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14DDFBE4" w14:textId="77777777" w:rsidR="007477E7" w:rsidRPr="00B35A9C" w:rsidRDefault="007477E7" w:rsidP="007477E7">
            <w:pPr>
              <w:pStyle w:val="af5"/>
            </w:pPr>
            <w:r w:rsidRPr="00B35A9C">
              <w:t>ГОСТ 10704-91</w:t>
            </w:r>
          </w:p>
        </w:tc>
        <w:tc>
          <w:tcPr>
            <w:tcW w:w="1982" w:type="dxa"/>
            <w:vAlign w:val="center"/>
          </w:tcPr>
          <w:p w14:paraId="23150729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8C0859C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CD2AA16" w14:textId="77777777" w:rsidR="007477E7" w:rsidRPr="00B35A9C" w:rsidRDefault="007477E7" w:rsidP="007477E7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08D3BD93" w14:textId="77777777" w:rsidR="007477E7" w:rsidRPr="00B35A9C" w:rsidRDefault="007477E7" w:rsidP="007477E7">
            <w:pPr>
              <w:pStyle w:val="af5"/>
            </w:pPr>
            <w:r w:rsidRPr="00B35A9C">
              <w:t>6</w:t>
            </w:r>
          </w:p>
        </w:tc>
        <w:tc>
          <w:tcPr>
            <w:tcW w:w="1416" w:type="dxa"/>
            <w:vAlign w:val="center"/>
          </w:tcPr>
          <w:p w14:paraId="3E1C70FE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2789C7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181751C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A60CA7A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E4499F7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Материал базальтовый огнезащитный</w:t>
            </w:r>
          </w:p>
        </w:tc>
        <w:tc>
          <w:tcPr>
            <w:tcW w:w="3398" w:type="dxa"/>
            <w:vAlign w:val="center"/>
          </w:tcPr>
          <w:p w14:paraId="38D364EF" w14:textId="77777777" w:rsidR="007477E7" w:rsidRPr="00B35A9C" w:rsidRDefault="007477E7" w:rsidP="007477E7">
            <w:pPr>
              <w:pStyle w:val="af5"/>
            </w:pPr>
            <w:r w:rsidRPr="00B35A9C">
              <w:t>МБОР-8</w:t>
            </w:r>
          </w:p>
        </w:tc>
        <w:tc>
          <w:tcPr>
            <w:tcW w:w="1982" w:type="dxa"/>
            <w:vAlign w:val="center"/>
          </w:tcPr>
          <w:p w14:paraId="20D3F440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E4E0367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1E5838D" w14:textId="77777777" w:rsidR="007477E7" w:rsidRPr="00B35A9C" w:rsidRDefault="007477E7" w:rsidP="007477E7">
            <w:pPr>
              <w:pStyle w:val="af5"/>
            </w:pPr>
            <w:r w:rsidRPr="00B35A9C">
              <w:t>м2</w:t>
            </w:r>
          </w:p>
        </w:tc>
        <w:tc>
          <w:tcPr>
            <w:tcW w:w="1133" w:type="dxa"/>
            <w:vAlign w:val="center"/>
          </w:tcPr>
          <w:p w14:paraId="2CF478E3" w14:textId="77777777" w:rsidR="007477E7" w:rsidRPr="00B35A9C" w:rsidRDefault="007477E7" w:rsidP="007477E7">
            <w:pPr>
              <w:pStyle w:val="af5"/>
            </w:pPr>
            <w:r w:rsidRPr="00B35A9C">
              <w:t>1,8</w:t>
            </w:r>
          </w:p>
        </w:tc>
        <w:tc>
          <w:tcPr>
            <w:tcW w:w="1416" w:type="dxa"/>
            <w:vAlign w:val="center"/>
          </w:tcPr>
          <w:p w14:paraId="39CE6CF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F36102D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B35A9C" w14:paraId="5BACB86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1A951C7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7B31D40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5D7617E9" w14:textId="77777777" w:rsidR="007477E7" w:rsidRPr="00B35A9C" w:rsidRDefault="007477E7" w:rsidP="007477E7">
            <w:pPr>
              <w:pStyle w:val="af5"/>
            </w:pPr>
            <w:r w:rsidRPr="00B35A9C">
              <w:t>Огнеза-ВГ</w:t>
            </w:r>
          </w:p>
        </w:tc>
        <w:tc>
          <w:tcPr>
            <w:tcW w:w="1982" w:type="dxa"/>
            <w:vAlign w:val="center"/>
          </w:tcPr>
          <w:p w14:paraId="1680228F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CBA846A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A76C6C1" w14:textId="77777777" w:rsidR="007477E7" w:rsidRPr="00B35A9C" w:rsidRDefault="007477E7" w:rsidP="007477E7">
            <w:pPr>
              <w:pStyle w:val="af5"/>
            </w:pPr>
            <w:r w:rsidRPr="00B35A9C">
              <w:t>кг</w:t>
            </w:r>
          </w:p>
        </w:tc>
        <w:tc>
          <w:tcPr>
            <w:tcW w:w="1133" w:type="dxa"/>
            <w:vAlign w:val="center"/>
          </w:tcPr>
          <w:p w14:paraId="29B39156" w14:textId="77777777" w:rsidR="007477E7" w:rsidRPr="00B35A9C" w:rsidRDefault="007477E7" w:rsidP="007477E7">
            <w:pPr>
              <w:pStyle w:val="af5"/>
            </w:pPr>
            <w:r w:rsidRPr="00B35A9C">
              <w:t>6,48</w:t>
            </w:r>
          </w:p>
        </w:tc>
        <w:tc>
          <w:tcPr>
            <w:tcW w:w="1416" w:type="dxa"/>
            <w:vAlign w:val="center"/>
          </w:tcPr>
          <w:p w14:paraId="68DB650F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3C0E1F7" w14:textId="77777777" w:rsidR="007477E7" w:rsidRPr="00B35A9C" w:rsidRDefault="007477E7" w:rsidP="007477E7">
            <w:pPr>
              <w:pStyle w:val="af5"/>
            </w:pPr>
            <w:r w:rsidRPr="00B35A9C">
              <w:t xml:space="preserve">Расход 3,6 кг/м2 </w:t>
            </w:r>
          </w:p>
          <w:p w14:paraId="59A9A1B0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B35A9C">
              <w:t>при толщине 3 мм</w:t>
            </w:r>
          </w:p>
        </w:tc>
      </w:tr>
      <w:tr w:rsidR="007477E7" w:rsidRPr="00B35A9C" w14:paraId="0D8ACD9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C2BFF20" w14:textId="77777777" w:rsidR="007477E7" w:rsidRPr="00C31E1A" w:rsidRDefault="007477E7" w:rsidP="007477E7">
            <w:pPr>
              <w:pStyle w:val="af5"/>
              <w:numPr>
                <w:ilvl w:val="0"/>
                <w:numId w:val="11"/>
              </w:numPr>
              <w:jc w:val="both"/>
            </w:pPr>
          </w:p>
        </w:tc>
        <w:tc>
          <w:tcPr>
            <w:tcW w:w="7361" w:type="dxa"/>
            <w:vAlign w:val="center"/>
          </w:tcPr>
          <w:p w14:paraId="0EE713B8" w14:textId="77777777" w:rsidR="007477E7" w:rsidRPr="00B35A9C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Крепление трубо</w:t>
            </w:r>
            <w:r>
              <w:t>проводов</w:t>
            </w:r>
            <w:r w:rsidRPr="00B35A9C">
              <w:t xml:space="preserve"> (хомут, шпилька, гайки, шайбы)</w:t>
            </w:r>
          </w:p>
        </w:tc>
        <w:tc>
          <w:tcPr>
            <w:tcW w:w="3398" w:type="dxa"/>
            <w:vAlign w:val="center"/>
          </w:tcPr>
          <w:p w14:paraId="51EC29F2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C121A47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D870F2E" w14:textId="77777777" w:rsidR="007477E7" w:rsidRPr="00B35A9C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15E1515" w14:textId="77777777" w:rsidR="007477E7" w:rsidRPr="00B35A9C" w:rsidRDefault="007477E7" w:rsidP="007477E7">
            <w:pPr>
              <w:pStyle w:val="af5"/>
            </w:pPr>
            <w:r w:rsidRPr="00B35A9C">
              <w:t>кг</w:t>
            </w:r>
          </w:p>
        </w:tc>
        <w:tc>
          <w:tcPr>
            <w:tcW w:w="1133" w:type="dxa"/>
            <w:vAlign w:val="center"/>
          </w:tcPr>
          <w:p w14:paraId="615B7109" w14:textId="77777777" w:rsidR="007477E7" w:rsidRPr="00B35A9C" w:rsidRDefault="007477E7" w:rsidP="007477E7">
            <w:pPr>
              <w:pStyle w:val="af5"/>
            </w:pPr>
            <w:r>
              <w:t>150</w:t>
            </w:r>
          </w:p>
        </w:tc>
        <w:tc>
          <w:tcPr>
            <w:tcW w:w="1416" w:type="dxa"/>
            <w:vAlign w:val="center"/>
          </w:tcPr>
          <w:p w14:paraId="0C0C5F22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1AA4E4D" w14:textId="77777777" w:rsidR="007477E7" w:rsidRPr="00B35A9C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50DEC53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88A091E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728C8F46" w14:textId="3F006E16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</w:rPr>
              <w:t>23 Этаж</w:t>
            </w:r>
          </w:p>
        </w:tc>
        <w:tc>
          <w:tcPr>
            <w:tcW w:w="3398" w:type="dxa"/>
            <w:vAlign w:val="center"/>
          </w:tcPr>
          <w:p w14:paraId="1561664B" w14:textId="77777777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49E1A7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0696107" w14:textId="77777777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5BC2CAC" w14:textId="77777777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F0AA83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center"/>
          </w:tcPr>
          <w:p w14:paraId="66E4F969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411565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7477E7" w:rsidRPr="00E11A00" w14:paraId="4D1EC97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2BF8AB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939CB99" w14:textId="4E6597A2" w:rsidR="007477E7" w:rsidRPr="000D70A3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1E7620">
              <w:t>Фанкойл канальный</w:t>
            </w:r>
            <w:r w:rsidRPr="001E7620">
              <w:rPr>
                <w:lang w:val="en-US"/>
              </w:rPr>
              <w:t xml:space="preserve"> CFDA 011.0CC2R3-50</w:t>
            </w:r>
          </w:p>
        </w:tc>
        <w:tc>
          <w:tcPr>
            <w:tcW w:w="3398" w:type="dxa"/>
            <w:vAlign w:val="center"/>
          </w:tcPr>
          <w:p w14:paraId="1944981B" w14:textId="2A7712B2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lang w:val="en-US"/>
              </w:rPr>
              <w:t>CFDA 011.0CC2R3-50</w:t>
            </w:r>
          </w:p>
        </w:tc>
        <w:tc>
          <w:tcPr>
            <w:tcW w:w="1982" w:type="dxa"/>
            <w:vAlign w:val="center"/>
          </w:tcPr>
          <w:p w14:paraId="778C106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35D71DE" w14:textId="3514FF45" w:rsidR="007477E7" w:rsidRPr="000D70A3" w:rsidRDefault="007477E7" w:rsidP="007477E7">
            <w:pPr>
              <w:rPr>
                <w:rFonts w:cs="Times New Roman"/>
                <w:color w:val="000000"/>
                <w:szCs w:val="24"/>
              </w:rPr>
            </w:pPr>
            <w:r w:rsidRPr="001E7620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2E62BA3" w14:textId="0191D449" w:rsidR="007477E7" w:rsidRPr="000D70A3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1324EBD4" w14:textId="52899C4E" w:rsidR="007477E7" w:rsidRPr="00E11A00" w:rsidRDefault="007477E7" w:rsidP="007477E7">
            <w:pPr>
              <w:pStyle w:val="af5"/>
              <w:rPr>
                <w:color w:val="000000"/>
              </w:rPr>
            </w:pPr>
            <w:r w:rsidRPr="001E7620">
              <w:t>6</w:t>
            </w:r>
          </w:p>
        </w:tc>
        <w:tc>
          <w:tcPr>
            <w:tcW w:w="1416" w:type="dxa"/>
            <w:vAlign w:val="center"/>
          </w:tcPr>
          <w:p w14:paraId="0A77CECE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1455D73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7477E7" w:rsidRPr="00E11A00" w14:paraId="2F823EE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33599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B019F52" w14:textId="32B4720C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Фанкойл канальный</w:t>
            </w:r>
            <w:r w:rsidRPr="001E7620">
              <w:rPr>
                <w:lang w:val="en-US"/>
              </w:rPr>
              <w:t xml:space="preserve"> CFDA 0</w:t>
            </w:r>
            <w:r w:rsidRPr="001E7620">
              <w:t>21</w:t>
            </w:r>
            <w:r w:rsidRPr="001E7620">
              <w:rPr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1849EAFA" w14:textId="4F88046F" w:rsidR="007477E7" w:rsidRPr="001E7620" w:rsidRDefault="007477E7" w:rsidP="007477E7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CFDA 015.0CC2R3-50</w:t>
            </w:r>
          </w:p>
        </w:tc>
        <w:tc>
          <w:tcPr>
            <w:tcW w:w="1982" w:type="dxa"/>
            <w:vAlign w:val="center"/>
          </w:tcPr>
          <w:p w14:paraId="66C838A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A327BF2" w14:textId="301EFA81" w:rsidR="007477E7" w:rsidRPr="001E7620" w:rsidRDefault="007477E7" w:rsidP="007477E7">
            <w:pPr>
              <w:rPr>
                <w:lang w:val="en-US"/>
              </w:rPr>
            </w:pPr>
            <w:r w:rsidRPr="001E7620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DC9B081" w14:textId="2F7CFB16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6D852A8A" w14:textId="68B934C2" w:rsidR="007477E7" w:rsidRPr="001E7620" w:rsidRDefault="007477E7" w:rsidP="007477E7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vAlign w:val="center"/>
          </w:tcPr>
          <w:p w14:paraId="28BDDCB5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6C8C6E0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7477E7" w:rsidRPr="00E11A00" w14:paraId="2A43EDF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73EEED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45E9DC8" w14:textId="0B0D18AA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Канальный внутренний блок </w:t>
            </w:r>
            <w:r w:rsidRPr="001E7620">
              <w:rPr>
                <w:lang w:val="en-US"/>
              </w:rPr>
              <w:t>VRF</w:t>
            </w:r>
            <w:r w:rsidRPr="001E7620">
              <w:t xml:space="preserve"> системы </w:t>
            </w:r>
            <w:r w:rsidRPr="001E7620">
              <w:rPr>
                <w:lang w:val="en-US"/>
              </w:rPr>
              <w:t>AD</w:t>
            </w:r>
            <w:r w:rsidRPr="001E7620">
              <w:t>182</w:t>
            </w:r>
            <w:r w:rsidRPr="001E7620">
              <w:rPr>
                <w:lang w:val="en-US"/>
              </w:rPr>
              <w:t>MJERAB</w:t>
            </w:r>
          </w:p>
        </w:tc>
        <w:tc>
          <w:tcPr>
            <w:tcW w:w="3398" w:type="dxa"/>
            <w:vAlign w:val="center"/>
          </w:tcPr>
          <w:p w14:paraId="5CD7C10B" w14:textId="1077F5DF" w:rsidR="007477E7" w:rsidRPr="001E7620" w:rsidRDefault="007477E7" w:rsidP="007477E7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AD182MJERAB</w:t>
            </w:r>
          </w:p>
        </w:tc>
        <w:tc>
          <w:tcPr>
            <w:tcW w:w="1982" w:type="dxa"/>
            <w:vAlign w:val="center"/>
          </w:tcPr>
          <w:p w14:paraId="5C15B676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805A32F" w14:textId="652023C2" w:rsidR="007477E7" w:rsidRPr="001E7620" w:rsidRDefault="007477E7" w:rsidP="007477E7">
            <w:pPr>
              <w:rPr>
                <w:lang w:val="en-US"/>
              </w:rPr>
            </w:pPr>
            <w:r w:rsidRPr="001E7620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1B522582" w14:textId="1D08A8B6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3975A120" w14:textId="703D22C9" w:rsidR="007477E7" w:rsidRPr="001E7620" w:rsidRDefault="007477E7" w:rsidP="007477E7">
            <w:pPr>
              <w:pStyle w:val="af5"/>
            </w:pPr>
            <w:r w:rsidRPr="001E7620">
              <w:t>7</w:t>
            </w:r>
          </w:p>
        </w:tc>
        <w:tc>
          <w:tcPr>
            <w:tcW w:w="1416" w:type="dxa"/>
            <w:vAlign w:val="center"/>
          </w:tcPr>
          <w:p w14:paraId="70B32B9A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49CB120" w14:textId="746C5C99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470884B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54846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1697A94" w14:textId="2CD90F45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Наружный блок </w:t>
            </w:r>
            <w:r w:rsidRPr="001E7620">
              <w:rPr>
                <w:lang w:val="en-US"/>
              </w:rPr>
              <w:t>VRF</w:t>
            </w:r>
            <w:r w:rsidRPr="001E7620">
              <w:t xml:space="preserve"> системы AV08IMVEVA</w:t>
            </w:r>
          </w:p>
        </w:tc>
        <w:tc>
          <w:tcPr>
            <w:tcW w:w="3398" w:type="dxa"/>
            <w:vAlign w:val="center"/>
          </w:tcPr>
          <w:p w14:paraId="36905AF4" w14:textId="1E2B94EC" w:rsidR="007477E7" w:rsidRPr="001E7620" w:rsidRDefault="007477E7" w:rsidP="007477E7">
            <w:pPr>
              <w:pStyle w:val="af5"/>
              <w:rPr>
                <w:lang w:val="en-US"/>
              </w:rPr>
            </w:pPr>
            <w:r w:rsidRPr="001E7620">
              <w:t>AV08IMVEVA</w:t>
            </w:r>
          </w:p>
        </w:tc>
        <w:tc>
          <w:tcPr>
            <w:tcW w:w="1982" w:type="dxa"/>
            <w:vAlign w:val="center"/>
          </w:tcPr>
          <w:p w14:paraId="5AFE1EA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1EAC89A" w14:textId="08FCE6D2" w:rsidR="007477E7" w:rsidRPr="001E7620" w:rsidRDefault="007477E7" w:rsidP="007477E7">
            <w:pPr>
              <w:rPr>
                <w:lang w:val="en-US"/>
              </w:rPr>
            </w:pPr>
            <w:r w:rsidRPr="001E7620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071EB748" w14:textId="692FCBE5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4069F7E2" w14:textId="69AE0693" w:rsidR="007477E7" w:rsidRPr="001E7620" w:rsidRDefault="007477E7" w:rsidP="007477E7">
            <w:pPr>
              <w:pStyle w:val="af5"/>
            </w:pPr>
            <w:r w:rsidRPr="001E7620">
              <w:t>1</w:t>
            </w:r>
          </w:p>
        </w:tc>
        <w:tc>
          <w:tcPr>
            <w:tcW w:w="1416" w:type="dxa"/>
            <w:vAlign w:val="center"/>
          </w:tcPr>
          <w:p w14:paraId="3C5771D1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1B63B2B" w14:textId="543F354E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019EE32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F9549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52EF5DB" w14:textId="477D074A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759A93AB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620016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4E2B70A" w14:textId="228D7D99" w:rsidR="007477E7" w:rsidRPr="001E7620" w:rsidRDefault="007477E7" w:rsidP="007477E7">
            <w:pPr>
              <w:rPr>
                <w:lang w:val="en-US"/>
              </w:rPr>
            </w:pPr>
            <w:r w:rsidRPr="001E7620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1894E6AF" w14:textId="2918221D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23627834" w14:textId="1DE1699C" w:rsidR="007477E7" w:rsidRPr="001E7620" w:rsidRDefault="007477E7" w:rsidP="007477E7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vAlign w:val="center"/>
          </w:tcPr>
          <w:p w14:paraId="13AA3850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43F0B3D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6ED4190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4070F8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DEB839C" w14:textId="59D00265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Насос дренажный</w:t>
            </w:r>
            <w:r w:rsidRPr="001E7620">
              <w:rPr>
                <w:lang w:val="en-US"/>
              </w:rPr>
              <w:t xml:space="preserve"> Si27</w:t>
            </w:r>
          </w:p>
        </w:tc>
        <w:tc>
          <w:tcPr>
            <w:tcW w:w="3398" w:type="dxa"/>
            <w:vAlign w:val="center"/>
          </w:tcPr>
          <w:p w14:paraId="5F24E24B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50A434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5C46B3E" w14:textId="1BF8BE07" w:rsidR="007477E7" w:rsidRPr="001E7620" w:rsidRDefault="007477E7" w:rsidP="007477E7">
            <w:pPr>
              <w:rPr>
                <w:lang w:val="en-US"/>
              </w:rPr>
            </w:pPr>
            <w:r w:rsidRPr="001E7620">
              <w:rPr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2B52D894" w14:textId="309EC426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244B824E" w14:textId="55D7A2B8" w:rsidR="007477E7" w:rsidRPr="001E7620" w:rsidRDefault="007477E7" w:rsidP="007477E7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vAlign w:val="center"/>
          </w:tcPr>
          <w:p w14:paraId="7FD2AA52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FDD10A3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4B2647F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4BFD07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DACB293" w14:textId="16A3DDFF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Ручной балансировочный клапан </w:t>
            </w:r>
            <w:r w:rsidRPr="001E7620">
              <w:rPr>
                <w:lang w:val="en-US"/>
              </w:rPr>
              <w:t>MVT</w:t>
            </w:r>
            <w:r w:rsidRPr="001E7620">
              <w:t>-</w:t>
            </w:r>
            <w:r w:rsidRPr="001E7620">
              <w:rPr>
                <w:lang w:val="en-US"/>
              </w:rPr>
              <w:t>R</w:t>
            </w:r>
            <w:r w:rsidRPr="001E7620">
              <w:t xml:space="preserve"> Ду20</w:t>
            </w:r>
          </w:p>
        </w:tc>
        <w:tc>
          <w:tcPr>
            <w:tcW w:w="3398" w:type="dxa"/>
            <w:vAlign w:val="center"/>
          </w:tcPr>
          <w:p w14:paraId="654BB9B2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51FCB1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FBEFAA2" w14:textId="77777777" w:rsidR="007477E7" w:rsidRPr="00664CD9" w:rsidRDefault="007477E7" w:rsidP="007477E7"/>
        </w:tc>
        <w:tc>
          <w:tcPr>
            <w:tcW w:w="1133" w:type="dxa"/>
            <w:vAlign w:val="center"/>
          </w:tcPr>
          <w:p w14:paraId="6CA20B6A" w14:textId="27883E81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1F9CD74C" w14:textId="30D29D8D" w:rsidR="007477E7" w:rsidRPr="001E7620" w:rsidRDefault="007477E7" w:rsidP="007477E7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vAlign w:val="center"/>
          </w:tcPr>
          <w:p w14:paraId="5EFC46C4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F33A3F9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1EBFB9E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8DCE621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D752AC6" w14:textId="3C4C4E01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Кран шаровый</w:t>
            </w:r>
            <w:r w:rsidRPr="001E7620">
              <w:rPr>
                <w:lang w:val="en-US"/>
              </w:rPr>
              <w:t xml:space="preserve"> </w:t>
            </w:r>
            <w:r w:rsidRPr="001E7620">
              <w:t>Ду20</w:t>
            </w:r>
          </w:p>
        </w:tc>
        <w:tc>
          <w:tcPr>
            <w:tcW w:w="3398" w:type="dxa"/>
            <w:vAlign w:val="center"/>
          </w:tcPr>
          <w:p w14:paraId="32F6BCE8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EB9D4F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A2CDD66" w14:textId="77777777" w:rsidR="007477E7" w:rsidRPr="001E7620" w:rsidRDefault="007477E7" w:rsidP="007477E7">
            <w:pPr>
              <w:rPr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26369D0C" w14:textId="565949D7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1833AD1A" w14:textId="3A728FE7" w:rsidR="007477E7" w:rsidRPr="001E7620" w:rsidRDefault="007477E7" w:rsidP="007477E7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vAlign w:val="center"/>
          </w:tcPr>
          <w:p w14:paraId="11848CD3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51B2DFB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08D6276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3C03B8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0B81E82" w14:textId="1AB17714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щелевой ЛРЩ-22-3-1000</w:t>
            </w:r>
          </w:p>
        </w:tc>
        <w:tc>
          <w:tcPr>
            <w:tcW w:w="3398" w:type="dxa"/>
            <w:vAlign w:val="center"/>
          </w:tcPr>
          <w:p w14:paraId="027715C1" w14:textId="2531EEA4" w:rsidR="007477E7" w:rsidRPr="001E7620" w:rsidRDefault="007477E7" w:rsidP="007477E7">
            <w:pPr>
              <w:pStyle w:val="af5"/>
            </w:pPr>
            <w:r w:rsidRPr="001E7620">
              <w:rPr>
                <w:lang w:val="en-US"/>
              </w:rPr>
              <w:t>ЛРЩ-22-3-1000-У0-RAL 9003</w:t>
            </w:r>
          </w:p>
        </w:tc>
        <w:tc>
          <w:tcPr>
            <w:tcW w:w="1982" w:type="dxa"/>
            <w:vAlign w:val="center"/>
          </w:tcPr>
          <w:p w14:paraId="2D8A4D4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DC27CAD" w14:textId="079CE226" w:rsidR="007477E7" w:rsidRPr="001E7620" w:rsidRDefault="007477E7" w:rsidP="007477E7">
            <w:pPr>
              <w:rPr>
                <w:lang w:val="en-US"/>
              </w:rPr>
            </w:pPr>
            <w:r w:rsidRPr="001E7620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1935BCF6" w14:textId="289C73BE" w:rsidR="007477E7" w:rsidRPr="001E7620" w:rsidRDefault="007477E7" w:rsidP="007477E7">
            <w:pPr>
              <w:pStyle w:val="af5"/>
            </w:pPr>
            <w:r w:rsidRPr="001E7620">
              <w:t>шт</w:t>
            </w:r>
          </w:p>
        </w:tc>
        <w:tc>
          <w:tcPr>
            <w:tcW w:w="1133" w:type="dxa"/>
            <w:vAlign w:val="center"/>
          </w:tcPr>
          <w:p w14:paraId="3D9EE11D" w14:textId="151112BF" w:rsidR="007477E7" w:rsidRPr="001E7620" w:rsidRDefault="007477E7" w:rsidP="007477E7">
            <w:pPr>
              <w:pStyle w:val="af5"/>
            </w:pPr>
            <w:r w:rsidRPr="001E7620">
              <w:t>6</w:t>
            </w:r>
          </w:p>
        </w:tc>
        <w:tc>
          <w:tcPr>
            <w:tcW w:w="1416" w:type="dxa"/>
            <w:vAlign w:val="center"/>
          </w:tcPr>
          <w:p w14:paraId="132EF4C6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70FE3D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08FBC2B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4A40FC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4FE8A5A" w14:textId="3D69C318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щелевой ЛРЩ-22-4-1000</w:t>
            </w:r>
          </w:p>
        </w:tc>
        <w:tc>
          <w:tcPr>
            <w:tcW w:w="3398" w:type="dxa"/>
            <w:vAlign w:val="center"/>
          </w:tcPr>
          <w:p w14:paraId="440E941C" w14:textId="1D6E36AE" w:rsidR="007477E7" w:rsidRPr="001E7620" w:rsidRDefault="007477E7" w:rsidP="007477E7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ЛРЩ-22-4-1000-У0-RAL 9003</w:t>
            </w:r>
          </w:p>
        </w:tc>
        <w:tc>
          <w:tcPr>
            <w:tcW w:w="1982" w:type="dxa"/>
            <w:vAlign w:val="center"/>
          </w:tcPr>
          <w:p w14:paraId="7E54C1D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49D8D35" w14:textId="28346537" w:rsidR="007477E7" w:rsidRPr="001E7620" w:rsidRDefault="007477E7" w:rsidP="007477E7">
            <w:pPr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7B3EE8F7" w14:textId="7D1BA4B3" w:rsidR="007477E7" w:rsidRPr="001E7620" w:rsidRDefault="007477E7" w:rsidP="007477E7">
            <w:pPr>
              <w:pStyle w:val="af5"/>
            </w:pPr>
            <w:r w:rsidRPr="001E7620">
              <w:t>шт</w:t>
            </w:r>
          </w:p>
        </w:tc>
        <w:tc>
          <w:tcPr>
            <w:tcW w:w="1133" w:type="dxa"/>
            <w:vAlign w:val="center"/>
          </w:tcPr>
          <w:p w14:paraId="377C4D35" w14:textId="288A704C" w:rsidR="007477E7" w:rsidRPr="001E7620" w:rsidRDefault="007477E7" w:rsidP="007477E7">
            <w:pPr>
              <w:pStyle w:val="af5"/>
            </w:pPr>
            <w:r w:rsidRPr="001E7620">
              <w:t>24</w:t>
            </w:r>
          </w:p>
        </w:tc>
        <w:tc>
          <w:tcPr>
            <w:tcW w:w="1416" w:type="dxa"/>
            <w:vAlign w:val="center"/>
          </w:tcPr>
          <w:p w14:paraId="36AABF4C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F79A6AB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392E3D2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CB1B4C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8711F45" w14:textId="3DED94AE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ø</w:t>
            </w:r>
            <w:r w:rsidRPr="001E7620">
              <w:rPr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16C95FE7" w14:textId="77777777" w:rsidR="007477E7" w:rsidRPr="001E7620" w:rsidRDefault="007477E7" w:rsidP="007477E7">
            <w:pPr>
              <w:pStyle w:val="af5"/>
              <w:rPr>
                <w:lang w:val="en-US"/>
              </w:rPr>
            </w:pPr>
          </w:p>
        </w:tc>
        <w:tc>
          <w:tcPr>
            <w:tcW w:w="1982" w:type="dxa"/>
            <w:vAlign w:val="center"/>
          </w:tcPr>
          <w:p w14:paraId="4670DF7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33A6538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24A18FF" w14:textId="5E6DACED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0FADA7A9" w14:textId="308FF882" w:rsidR="007477E7" w:rsidRPr="001E7620" w:rsidRDefault="007477E7" w:rsidP="007477E7">
            <w:pPr>
              <w:pStyle w:val="af5"/>
            </w:pPr>
            <w:r w:rsidRPr="001E7620">
              <w:t>12</w:t>
            </w:r>
          </w:p>
        </w:tc>
        <w:tc>
          <w:tcPr>
            <w:tcW w:w="1416" w:type="dxa"/>
            <w:vAlign w:val="center"/>
          </w:tcPr>
          <w:p w14:paraId="1405BAA4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AD5DA8E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37C1E7E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DA6DB4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537E2B3" w14:textId="24EB7FF0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ø</w:t>
            </w:r>
            <w:r w:rsidRPr="001E7620">
              <w:rPr>
                <w:lang w:val="en-US"/>
              </w:rPr>
              <w:t>2</w:t>
            </w:r>
            <w:r w:rsidRPr="001E7620">
              <w:t>5</w:t>
            </w:r>
            <w:r w:rsidRPr="001E7620">
              <w:rPr>
                <w:lang w:val="en-US"/>
              </w:rPr>
              <w:t>0</w:t>
            </w:r>
          </w:p>
        </w:tc>
        <w:tc>
          <w:tcPr>
            <w:tcW w:w="3398" w:type="dxa"/>
            <w:vAlign w:val="center"/>
          </w:tcPr>
          <w:p w14:paraId="7C00E309" w14:textId="77777777" w:rsidR="007477E7" w:rsidRPr="001E7620" w:rsidRDefault="007477E7" w:rsidP="007477E7">
            <w:pPr>
              <w:pStyle w:val="af5"/>
              <w:rPr>
                <w:lang w:val="en-US"/>
              </w:rPr>
            </w:pPr>
          </w:p>
        </w:tc>
        <w:tc>
          <w:tcPr>
            <w:tcW w:w="1982" w:type="dxa"/>
            <w:vAlign w:val="center"/>
          </w:tcPr>
          <w:p w14:paraId="4912D3C5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252FE03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4E7A3EF" w14:textId="7997D1EE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758908EC" w14:textId="505D9D0F" w:rsidR="007477E7" w:rsidRPr="001E7620" w:rsidRDefault="007477E7" w:rsidP="007477E7">
            <w:pPr>
              <w:pStyle w:val="af5"/>
            </w:pPr>
            <w:r w:rsidRPr="001E7620">
              <w:t>17</w:t>
            </w:r>
          </w:p>
        </w:tc>
        <w:tc>
          <w:tcPr>
            <w:tcW w:w="1416" w:type="dxa"/>
            <w:vAlign w:val="center"/>
          </w:tcPr>
          <w:p w14:paraId="252844BD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4E1DC02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7514DCE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DDD69B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22DA191" w14:textId="3C6BDCB1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водогазопроводная ø20x2,8</w:t>
            </w:r>
          </w:p>
        </w:tc>
        <w:tc>
          <w:tcPr>
            <w:tcW w:w="3398" w:type="dxa"/>
            <w:vAlign w:val="center"/>
          </w:tcPr>
          <w:p w14:paraId="0B9C1CE8" w14:textId="10FE4A7F" w:rsidR="007477E7" w:rsidRPr="001E7620" w:rsidRDefault="007477E7" w:rsidP="007477E7">
            <w:pPr>
              <w:pStyle w:val="af5"/>
              <w:rPr>
                <w:lang w:val="en-US"/>
              </w:rPr>
            </w:pPr>
            <w:r w:rsidRPr="001E7620">
              <w:t>ГОСТ 3262-75</w:t>
            </w:r>
          </w:p>
        </w:tc>
        <w:tc>
          <w:tcPr>
            <w:tcW w:w="1982" w:type="dxa"/>
            <w:vAlign w:val="center"/>
          </w:tcPr>
          <w:p w14:paraId="7F0DB2F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B97A0E5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3045214" w14:textId="067C9599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27CD776C" w14:textId="7483CF8B" w:rsidR="007477E7" w:rsidRPr="001E7620" w:rsidRDefault="007477E7" w:rsidP="007477E7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vAlign w:val="center"/>
          </w:tcPr>
          <w:p w14:paraId="106B3FE1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7E65D0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2FB6064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C4F052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E84BB06" w14:textId="751BABEE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0507AE93" w14:textId="419FB702" w:rsidR="007477E7" w:rsidRPr="001E7620" w:rsidRDefault="007477E7" w:rsidP="007477E7">
            <w:pPr>
              <w:pStyle w:val="af5"/>
            </w:pPr>
            <w:r w:rsidRPr="001E7620">
              <w:t>ГОСТ 3262-75</w:t>
            </w:r>
          </w:p>
        </w:tc>
        <w:tc>
          <w:tcPr>
            <w:tcW w:w="1982" w:type="dxa"/>
            <w:vAlign w:val="center"/>
          </w:tcPr>
          <w:p w14:paraId="12C0E544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D282D76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64AD7B" w14:textId="273C90C9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06602892" w14:textId="598B2651" w:rsidR="007477E7" w:rsidRPr="001E7620" w:rsidRDefault="007477E7" w:rsidP="007477E7">
            <w:pPr>
              <w:pStyle w:val="af5"/>
            </w:pPr>
            <w:r w:rsidRPr="001E7620">
              <w:t>44</w:t>
            </w:r>
          </w:p>
        </w:tc>
        <w:tc>
          <w:tcPr>
            <w:tcW w:w="1416" w:type="dxa"/>
            <w:vAlign w:val="center"/>
          </w:tcPr>
          <w:p w14:paraId="32011732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E3AECE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647BF6B2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2B6909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0D682CA" w14:textId="02B3E6C1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водогазопроводная ø32x3,2</w:t>
            </w:r>
          </w:p>
        </w:tc>
        <w:tc>
          <w:tcPr>
            <w:tcW w:w="3398" w:type="dxa"/>
            <w:vAlign w:val="center"/>
          </w:tcPr>
          <w:p w14:paraId="70648294" w14:textId="4AA836A8" w:rsidR="007477E7" w:rsidRPr="001E7620" w:rsidRDefault="007477E7" w:rsidP="007477E7">
            <w:pPr>
              <w:pStyle w:val="af5"/>
            </w:pPr>
            <w:r w:rsidRPr="001E7620">
              <w:t>ГОСТ 3262-75</w:t>
            </w:r>
          </w:p>
        </w:tc>
        <w:tc>
          <w:tcPr>
            <w:tcW w:w="1982" w:type="dxa"/>
            <w:vAlign w:val="center"/>
          </w:tcPr>
          <w:p w14:paraId="5AF26A1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0DBE339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A8BB67" w14:textId="32459BE2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1A2A3304" w14:textId="3379F735" w:rsidR="007477E7" w:rsidRPr="001E7620" w:rsidRDefault="007477E7" w:rsidP="007477E7">
            <w:pPr>
              <w:pStyle w:val="af5"/>
            </w:pPr>
            <w:r w:rsidRPr="001E7620">
              <w:t>19</w:t>
            </w:r>
          </w:p>
        </w:tc>
        <w:tc>
          <w:tcPr>
            <w:tcW w:w="1416" w:type="dxa"/>
            <w:vAlign w:val="center"/>
          </w:tcPr>
          <w:p w14:paraId="5FF3D6B3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807E59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0E81319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4A6264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51832B7" w14:textId="0D585D6D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0C5E48B0" w14:textId="1204E3D6" w:rsidR="007477E7" w:rsidRPr="001E7620" w:rsidRDefault="007477E7" w:rsidP="007477E7">
            <w:pPr>
              <w:pStyle w:val="af5"/>
            </w:pPr>
            <w:r w:rsidRPr="001E7620">
              <w:t>ГОСТ 3262-75</w:t>
            </w:r>
          </w:p>
        </w:tc>
        <w:tc>
          <w:tcPr>
            <w:tcW w:w="1982" w:type="dxa"/>
            <w:vAlign w:val="center"/>
          </w:tcPr>
          <w:p w14:paraId="18172FE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C947718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6A9C1EF" w14:textId="60A535EC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6981F571" w14:textId="3D128CE1" w:rsidR="007477E7" w:rsidRPr="001E7620" w:rsidRDefault="007477E7" w:rsidP="007477E7">
            <w:pPr>
              <w:pStyle w:val="af5"/>
            </w:pPr>
            <w:r w:rsidRPr="001E7620">
              <w:t>3</w:t>
            </w:r>
          </w:p>
        </w:tc>
        <w:tc>
          <w:tcPr>
            <w:tcW w:w="1416" w:type="dxa"/>
            <w:vAlign w:val="center"/>
          </w:tcPr>
          <w:p w14:paraId="39B1E790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0D4E49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448460D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862411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C683B3F" w14:textId="2584C193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15B5873A" w14:textId="7102DC39" w:rsidR="007477E7" w:rsidRPr="001E7620" w:rsidRDefault="007477E7" w:rsidP="007477E7">
            <w:pPr>
              <w:pStyle w:val="af5"/>
            </w:pPr>
            <w:r w:rsidRPr="001E7620">
              <w:t>ГОСТ 10704-91</w:t>
            </w:r>
          </w:p>
        </w:tc>
        <w:tc>
          <w:tcPr>
            <w:tcW w:w="1982" w:type="dxa"/>
            <w:vAlign w:val="center"/>
          </w:tcPr>
          <w:p w14:paraId="70117D6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A04E79B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3603A4" w14:textId="15C75CEA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08369EB9" w14:textId="1C442732" w:rsidR="007477E7" w:rsidRPr="001E7620" w:rsidRDefault="007477E7" w:rsidP="007477E7">
            <w:pPr>
              <w:pStyle w:val="af5"/>
            </w:pPr>
            <w:r w:rsidRPr="001E7620">
              <w:t>89</w:t>
            </w:r>
          </w:p>
        </w:tc>
        <w:tc>
          <w:tcPr>
            <w:tcW w:w="1416" w:type="dxa"/>
            <w:vAlign w:val="center"/>
          </w:tcPr>
          <w:p w14:paraId="3273C127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C5B383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7BF3646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A7171D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D29CBBB" w14:textId="43600123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6779915C" w14:textId="55187242" w:rsidR="007477E7" w:rsidRPr="001E7620" w:rsidRDefault="007477E7" w:rsidP="007477E7">
            <w:pPr>
              <w:pStyle w:val="af5"/>
            </w:pPr>
            <w:r w:rsidRPr="001E7620">
              <w:t>ГОСТ 17375-2001*</w:t>
            </w:r>
          </w:p>
        </w:tc>
        <w:tc>
          <w:tcPr>
            <w:tcW w:w="1982" w:type="dxa"/>
            <w:vAlign w:val="center"/>
          </w:tcPr>
          <w:p w14:paraId="3DCA5AC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170859E9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66DF12C" w14:textId="25E41FF3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32CA014C" w14:textId="3BAA7C2D" w:rsidR="007477E7" w:rsidRPr="001E7620" w:rsidRDefault="007477E7" w:rsidP="007477E7">
            <w:pPr>
              <w:pStyle w:val="af5"/>
            </w:pPr>
            <w:r w:rsidRPr="001E7620">
              <w:t>111</w:t>
            </w:r>
          </w:p>
        </w:tc>
        <w:tc>
          <w:tcPr>
            <w:tcW w:w="1416" w:type="dxa"/>
            <w:vAlign w:val="center"/>
          </w:tcPr>
          <w:p w14:paraId="0AA0920F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D100DEF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3CE957F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5F30735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76865D5" w14:textId="5EE14007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Труба полипропиленовая для дренажа </w:t>
            </w:r>
            <w:r w:rsidRPr="001E7620">
              <w:rPr>
                <w:lang w:val="en-US"/>
              </w:rPr>
              <w:t>PN</w:t>
            </w:r>
            <w:r w:rsidRPr="001E7620">
              <w:t>10 20х1.9</w:t>
            </w:r>
          </w:p>
        </w:tc>
        <w:tc>
          <w:tcPr>
            <w:tcW w:w="3398" w:type="dxa"/>
            <w:vAlign w:val="center"/>
          </w:tcPr>
          <w:p w14:paraId="4B174D4F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7FD9AA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721DE8B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9633BFC" w14:textId="02623273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bottom"/>
          </w:tcPr>
          <w:p w14:paraId="5F0102F2" w14:textId="0C361A75" w:rsidR="007477E7" w:rsidRPr="001E7620" w:rsidRDefault="007477E7" w:rsidP="007477E7">
            <w:pPr>
              <w:pStyle w:val="af5"/>
            </w:pPr>
            <w:r w:rsidRPr="001E7620">
              <w:t>60</w:t>
            </w:r>
          </w:p>
        </w:tc>
        <w:tc>
          <w:tcPr>
            <w:tcW w:w="1416" w:type="dxa"/>
            <w:vAlign w:val="center"/>
          </w:tcPr>
          <w:p w14:paraId="44DAD3EF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013F62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3722C4F1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CD765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241D479" w14:textId="4BEA1463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Труба полипропиленовая для дренажа </w:t>
            </w:r>
            <w:r w:rsidRPr="001E7620">
              <w:rPr>
                <w:lang w:val="en-US"/>
              </w:rPr>
              <w:t>PN</w:t>
            </w:r>
            <w:r w:rsidRPr="001E7620">
              <w:t>10 25х2,3</w:t>
            </w:r>
          </w:p>
        </w:tc>
        <w:tc>
          <w:tcPr>
            <w:tcW w:w="3398" w:type="dxa"/>
            <w:vAlign w:val="center"/>
          </w:tcPr>
          <w:p w14:paraId="6281234F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F34898F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D8DF017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9408495" w14:textId="6E1CF4B3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bottom"/>
          </w:tcPr>
          <w:p w14:paraId="3B2B4D6D" w14:textId="67E475F4" w:rsidR="007477E7" w:rsidRPr="001E7620" w:rsidRDefault="007477E7" w:rsidP="007477E7">
            <w:pPr>
              <w:pStyle w:val="af5"/>
            </w:pPr>
            <w:r w:rsidRPr="001E7620">
              <w:t>15</w:t>
            </w:r>
          </w:p>
        </w:tc>
        <w:tc>
          <w:tcPr>
            <w:tcW w:w="1416" w:type="dxa"/>
            <w:vAlign w:val="center"/>
          </w:tcPr>
          <w:p w14:paraId="07462DD6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59190D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1421055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D412EF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8B316BC" w14:textId="51D6CD05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Труба полипропиленовая для дренажа </w:t>
            </w:r>
            <w:r w:rsidRPr="001E7620">
              <w:rPr>
                <w:lang w:val="en-US"/>
              </w:rPr>
              <w:t>PN</w:t>
            </w:r>
            <w:r w:rsidRPr="001E7620">
              <w:t>10 32х3,0</w:t>
            </w:r>
          </w:p>
        </w:tc>
        <w:tc>
          <w:tcPr>
            <w:tcW w:w="3398" w:type="dxa"/>
            <w:vAlign w:val="center"/>
          </w:tcPr>
          <w:p w14:paraId="097C313F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C79F69B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DF68567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568AC3E" w14:textId="388420AB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bottom"/>
          </w:tcPr>
          <w:p w14:paraId="3BA488B0" w14:textId="3FE61085" w:rsidR="007477E7" w:rsidRPr="001E7620" w:rsidRDefault="007477E7" w:rsidP="007477E7">
            <w:pPr>
              <w:pStyle w:val="af5"/>
            </w:pPr>
            <w:r w:rsidRPr="001E7620">
              <w:t>41</w:t>
            </w:r>
          </w:p>
        </w:tc>
        <w:tc>
          <w:tcPr>
            <w:tcW w:w="1416" w:type="dxa"/>
            <w:vAlign w:val="center"/>
          </w:tcPr>
          <w:p w14:paraId="321C8A53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BF36973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2DB548B3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08250E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6265D5BA" w14:textId="1EB2C4FC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77C5226C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0C691F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CDB10B1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B1C2D38" w14:textId="4B3BB5BD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42FF8BCB" w14:textId="4CB7E45C" w:rsidR="007477E7" w:rsidRPr="001E7620" w:rsidRDefault="007477E7" w:rsidP="007477E7">
            <w:pPr>
              <w:pStyle w:val="af5"/>
            </w:pPr>
            <w:r w:rsidRPr="001E7620">
              <w:t>23</w:t>
            </w:r>
          </w:p>
        </w:tc>
        <w:tc>
          <w:tcPr>
            <w:tcW w:w="1416" w:type="dxa"/>
            <w:vAlign w:val="center"/>
          </w:tcPr>
          <w:p w14:paraId="60A2CB67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621465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2C06A8E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529C64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EA83DC7" w14:textId="168AA9B8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медная ø6.35</w:t>
            </w:r>
          </w:p>
        </w:tc>
        <w:tc>
          <w:tcPr>
            <w:tcW w:w="3398" w:type="dxa"/>
            <w:vAlign w:val="center"/>
          </w:tcPr>
          <w:p w14:paraId="0756C6AD" w14:textId="609DBEB9" w:rsidR="007477E7" w:rsidRPr="001E7620" w:rsidRDefault="007477E7" w:rsidP="007477E7">
            <w:pPr>
              <w:pStyle w:val="af5"/>
            </w:pPr>
            <w:r w:rsidRPr="001E7620">
              <w:t>Ø6.35х0,76</w:t>
            </w:r>
            <w:r w:rsidRPr="001E7620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271083F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FA429AC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17DF7E22" w14:textId="1EAAB8F8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73F69F3D" w14:textId="1686BBF1" w:rsidR="007477E7" w:rsidRPr="001E7620" w:rsidRDefault="007477E7" w:rsidP="007477E7">
            <w:pPr>
              <w:pStyle w:val="af5"/>
            </w:pPr>
            <w:r w:rsidRPr="001E7620">
              <w:t>25</w:t>
            </w:r>
          </w:p>
        </w:tc>
        <w:tc>
          <w:tcPr>
            <w:tcW w:w="1416" w:type="dxa"/>
            <w:vAlign w:val="center"/>
          </w:tcPr>
          <w:p w14:paraId="5747CC89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87E9AD4" w14:textId="49E4C8B8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64A251B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1629076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F0E822A" w14:textId="4225BBDD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медная ø9.52</w:t>
            </w:r>
          </w:p>
        </w:tc>
        <w:tc>
          <w:tcPr>
            <w:tcW w:w="3398" w:type="dxa"/>
          </w:tcPr>
          <w:p w14:paraId="2AA46D7C" w14:textId="3CA4D3B8" w:rsidR="007477E7" w:rsidRPr="001E7620" w:rsidRDefault="007477E7" w:rsidP="007477E7">
            <w:pPr>
              <w:pStyle w:val="af5"/>
            </w:pPr>
            <w:r w:rsidRPr="00086B57">
              <w:t>Ø9.52х0,76</w:t>
            </w:r>
            <w:r w:rsidRPr="00086B57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0108FAE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08F1782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1C85C606" w14:textId="1A5B09CB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530A936B" w14:textId="31938351" w:rsidR="007477E7" w:rsidRPr="001E7620" w:rsidRDefault="007477E7" w:rsidP="007477E7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vAlign w:val="center"/>
          </w:tcPr>
          <w:p w14:paraId="57C65566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6EC7089D" w14:textId="03219AB6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537E7EE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F32C40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996B54E" w14:textId="36D86BB8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медная ø12.7</w:t>
            </w:r>
          </w:p>
        </w:tc>
        <w:tc>
          <w:tcPr>
            <w:tcW w:w="3398" w:type="dxa"/>
          </w:tcPr>
          <w:p w14:paraId="65B641BB" w14:textId="27A943F8" w:rsidR="007477E7" w:rsidRPr="00086B57" w:rsidRDefault="007477E7" w:rsidP="007477E7">
            <w:pPr>
              <w:pStyle w:val="af5"/>
            </w:pPr>
            <w:r w:rsidRPr="00086B57">
              <w:t>Ø12.7х0,76</w:t>
            </w:r>
            <w:r w:rsidRPr="00086B57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1C049F51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7860ADFB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2FFF61EF" w14:textId="23A13792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735CC917" w14:textId="7ADD9189" w:rsidR="007477E7" w:rsidRPr="001E7620" w:rsidRDefault="007477E7" w:rsidP="007477E7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vAlign w:val="center"/>
          </w:tcPr>
          <w:p w14:paraId="499B6B32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6A6C301B" w14:textId="21252923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4C834F7F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313D8C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B12EF17" w14:textId="648D9C3E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медная ø15.88</w:t>
            </w:r>
          </w:p>
        </w:tc>
        <w:tc>
          <w:tcPr>
            <w:tcW w:w="3398" w:type="dxa"/>
          </w:tcPr>
          <w:p w14:paraId="406B06EB" w14:textId="27AFDFF3" w:rsidR="007477E7" w:rsidRPr="00086B57" w:rsidRDefault="007477E7" w:rsidP="007477E7">
            <w:pPr>
              <w:pStyle w:val="af5"/>
            </w:pPr>
            <w:r w:rsidRPr="00086B57">
              <w:t>Ø15.88х0,76</w:t>
            </w:r>
            <w:r w:rsidRPr="00086B57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64F53CB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F27F08F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2A4465E2" w14:textId="212F368F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1D0550F7" w14:textId="2B4CD827" w:rsidR="007477E7" w:rsidRPr="001E7620" w:rsidRDefault="007477E7" w:rsidP="007477E7">
            <w:pPr>
              <w:pStyle w:val="af5"/>
            </w:pPr>
            <w:r w:rsidRPr="001E7620">
              <w:t>25</w:t>
            </w:r>
          </w:p>
        </w:tc>
        <w:tc>
          <w:tcPr>
            <w:tcW w:w="1416" w:type="dxa"/>
            <w:vAlign w:val="center"/>
          </w:tcPr>
          <w:p w14:paraId="6FFFE09B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6588216" w14:textId="3E0D1F98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1513525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6BD8EF2B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C5C4771" w14:textId="214AF168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Соединительные детали медной трубы</w:t>
            </w:r>
          </w:p>
        </w:tc>
        <w:tc>
          <w:tcPr>
            <w:tcW w:w="3398" w:type="dxa"/>
            <w:vAlign w:val="center"/>
          </w:tcPr>
          <w:p w14:paraId="7B2DBFF2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529978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7A7168B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018C00A" w14:textId="531BEAC9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008C2EE8" w14:textId="710B1036" w:rsidR="007477E7" w:rsidRPr="001E7620" w:rsidRDefault="007477E7" w:rsidP="007477E7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vAlign w:val="center"/>
          </w:tcPr>
          <w:p w14:paraId="1CF023B8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3970E7B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54E85E20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F937FE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89F96E4" w14:textId="716FD128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Рефнеты для фреонопровода, разветвитель для внутренних блоков</w:t>
            </w:r>
          </w:p>
        </w:tc>
        <w:tc>
          <w:tcPr>
            <w:tcW w:w="3398" w:type="dxa"/>
            <w:vAlign w:val="center"/>
          </w:tcPr>
          <w:p w14:paraId="0D6C82F8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6E92B4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A2E0BB4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383A1C1" w14:textId="69B7DC12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0BE126C8" w14:textId="4D829826" w:rsidR="007477E7" w:rsidRPr="001E7620" w:rsidRDefault="007477E7" w:rsidP="007477E7">
            <w:pPr>
              <w:pStyle w:val="af5"/>
            </w:pPr>
            <w:r w:rsidRPr="001E7620">
              <w:t>3</w:t>
            </w:r>
          </w:p>
        </w:tc>
        <w:tc>
          <w:tcPr>
            <w:tcW w:w="1416" w:type="dxa"/>
            <w:vAlign w:val="center"/>
          </w:tcPr>
          <w:p w14:paraId="57998CF0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C0BB90" w14:textId="2613BC14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34BD162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91E571D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5C00CEB9" w14:textId="5507FD2F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vAlign w:val="center"/>
          </w:tcPr>
          <w:p w14:paraId="26076B39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5A91F4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421E220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2ECBEB7" w14:textId="2E88C932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2F5D4B32" w14:textId="509B43D4" w:rsidR="007477E7" w:rsidRPr="001E7620" w:rsidRDefault="007477E7" w:rsidP="007477E7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vAlign w:val="center"/>
          </w:tcPr>
          <w:p w14:paraId="291A9967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C7BCEE5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265DB50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2B484E8A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FF9D6DB" w14:textId="73F72E66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vAlign w:val="center"/>
          </w:tcPr>
          <w:p w14:paraId="7EB45769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78A5EC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4262565A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19789AB" w14:textId="6CBC033A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3D895032" w14:textId="03D4B1CC" w:rsidR="007477E7" w:rsidRPr="001E7620" w:rsidRDefault="007477E7" w:rsidP="007477E7">
            <w:pPr>
              <w:pStyle w:val="af5"/>
            </w:pPr>
            <w:r w:rsidRPr="001E7620">
              <w:t>44</w:t>
            </w:r>
          </w:p>
        </w:tc>
        <w:tc>
          <w:tcPr>
            <w:tcW w:w="1416" w:type="dxa"/>
            <w:vAlign w:val="center"/>
          </w:tcPr>
          <w:p w14:paraId="57D6574B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DFBCE0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56C147D6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B582057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4EDD5237" w14:textId="4FEDBF33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vAlign w:val="center"/>
          </w:tcPr>
          <w:p w14:paraId="1BA7F30E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5242938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74E079C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786C356" w14:textId="6ECCD4ED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0800A804" w14:textId="43117A4A" w:rsidR="007477E7" w:rsidRPr="001E7620" w:rsidRDefault="007477E7" w:rsidP="007477E7">
            <w:pPr>
              <w:pStyle w:val="af5"/>
            </w:pPr>
            <w:r w:rsidRPr="001E7620">
              <w:t>19</w:t>
            </w:r>
          </w:p>
        </w:tc>
        <w:tc>
          <w:tcPr>
            <w:tcW w:w="1416" w:type="dxa"/>
            <w:vAlign w:val="center"/>
          </w:tcPr>
          <w:p w14:paraId="1C3A58FA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743927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682E78B8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2A76C33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EECDFF" w14:textId="59DA28DF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vAlign w:val="center"/>
          </w:tcPr>
          <w:p w14:paraId="136197F1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20EA60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27046490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E92B21D" w14:textId="215EE0C9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0CC7FF85" w14:textId="4FE23677" w:rsidR="007477E7" w:rsidRPr="001E7620" w:rsidRDefault="007477E7" w:rsidP="007477E7">
            <w:pPr>
              <w:pStyle w:val="af5"/>
            </w:pPr>
            <w:r w:rsidRPr="001E7620">
              <w:t>3</w:t>
            </w:r>
          </w:p>
        </w:tc>
        <w:tc>
          <w:tcPr>
            <w:tcW w:w="1416" w:type="dxa"/>
            <w:vAlign w:val="center"/>
          </w:tcPr>
          <w:p w14:paraId="6FA243E4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F1372F8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5A2F69E7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EFA9BA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2F326FA1" w14:textId="67FEB46F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vAlign w:val="center"/>
          </w:tcPr>
          <w:p w14:paraId="3CF1393F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2E03DA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9566D21" w14:textId="77777777" w:rsidR="007477E7" w:rsidRPr="001E7620" w:rsidRDefault="007477E7" w:rsidP="007477E7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3A567E6" w14:textId="315CE748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3B8FC563" w14:textId="542190A5" w:rsidR="007477E7" w:rsidRPr="001E7620" w:rsidRDefault="007477E7" w:rsidP="007477E7">
            <w:pPr>
              <w:pStyle w:val="af5"/>
            </w:pPr>
            <w:r w:rsidRPr="001E7620">
              <w:t>89</w:t>
            </w:r>
          </w:p>
        </w:tc>
        <w:tc>
          <w:tcPr>
            <w:tcW w:w="1416" w:type="dxa"/>
            <w:vAlign w:val="center"/>
          </w:tcPr>
          <w:p w14:paraId="159430D9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22AC0D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4CAC5D6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7F4A490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F59F844" w14:textId="0B88BB60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полиэтилена, </w:t>
            </w:r>
            <w:r w:rsidRPr="001E7620">
              <w:rPr>
                <w:lang w:val="en-US"/>
              </w:rPr>
              <w:t>Energoflex</w:t>
            </w:r>
            <w:r w:rsidRPr="001E7620">
              <w:t xml:space="preserve"> </w:t>
            </w:r>
            <w:r w:rsidRPr="001E7620">
              <w:rPr>
                <w:lang w:val="en-US"/>
              </w:rPr>
              <w:t>Energomax</w:t>
            </w:r>
            <w:r w:rsidRPr="001E7620">
              <w:t xml:space="preserve"> </w:t>
            </w:r>
            <w:r w:rsidRPr="001E7620">
              <w:rPr>
                <w:lang w:val="en-US"/>
              </w:rPr>
              <w:t>b</w:t>
            </w:r>
            <w:r w:rsidRPr="001E7620">
              <w:t>=9 мм для Ø6.35</w:t>
            </w:r>
          </w:p>
        </w:tc>
        <w:tc>
          <w:tcPr>
            <w:tcW w:w="3398" w:type="dxa"/>
            <w:vAlign w:val="center"/>
          </w:tcPr>
          <w:p w14:paraId="0995F4EA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8E16EED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B696398" w14:textId="1789073A" w:rsidR="007477E7" w:rsidRPr="001E7620" w:rsidRDefault="007477E7" w:rsidP="007477E7">
            <w:pPr>
              <w:rPr>
                <w:rFonts w:cs="Times New Roman"/>
                <w:szCs w:val="24"/>
              </w:rPr>
            </w:pPr>
            <w:r w:rsidRPr="001E7620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751EB4D4" w14:textId="7EE6FC21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360C1776" w14:textId="7E6389CD" w:rsidR="007477E7" w:rsidRPr="001E7620" w:rsidRDefault="007477E7" w:rsidP="007477E7">
            <w:pPr>
              <w:pStyle w:val="af5"/>
            </w:pPr>
            <w:r w:rsidRPr="001E7620">
              <w:t>25</w:t>
            </w:r>
          </w:p>
        </w:tc>
        <w:tc>
          <w:tcPr>
            <w:tcW w:w="1416" w:type="dxa"/>
            <w:vAlign w:val="center"/>
          </w:tcPr>
          <w:p w14:paraId="08ECD9D2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16CF980" w14:textId="4BAA7B94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5BC1843B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5ED21E18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DD9787A" w14:textId="29FABD07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полиэтилена, </w:t>
            </w:r>
            <w:r w:rsidRPr="001E7620">
              <w:rPr>
                <w:lang w:val="en-US"/>
              </w:rPr>
              <w:t>Energoflex</w:t>
            </w:r>
            <w:r w:rsidRPr="001E7620">
              <w:t xml:space="preserve"> </w:t>
            </w:r>
            <w:r w:rsidRPr="001E7620">
              <w:rPr>
                <w:lang w:val="en-US"/>
              </w:rPr>
              <w:t>Energomax</w:t>
            </w:r>
            <w:r w:rsidRPr="001E7620">
              <w:t xml:space="preserve"> </w:t>
            </w:r>
            <w:r w:rsidRPr="001E7620">
              <w:rPr>
                <w:lang w:val="en-US"/>
              </w:rPr>
              <w:t>b</w:t>
            </w:r>
            <w:r w:rsidRPr="001E7620">
              <w:t>=9 мм для Ø9.52</w:t>
            </w:r>
          </w:p>
        </w:tc>
        <w:tc>
          <w:tcPr>
            <w:tcW w:w="3398" w:type="dxa"/>
            <w:vAlign w:val="center"/>
          </w:tcPr>
          <w:p w14:paraId="5AEFC087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AB9DD93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</w:tcPr>
          <w:p w14:paraId="077624C6" w14:textId="1332771C" w:rsidR="007477E7" w:rsidRPr="001E7620" w:rsidRDefault="007477E7" w:rsidP="007477E7">
            <w:pPr>
              <w:rPr>
                <w:lang w:val="en-US"/>
              </w:rPr>
            </w:pPr>
            <w:r w:rsidRPr="001E7620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5A6D87A3" w14:textId="12101E2E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36F94B89" w14:textId="0F62763F" w:rsidR="007477E7" w:rsidRPr="001E7620" w:rsidRDefault="007477E7" w:rsidP="007477E7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vAlign w:val="center"/>
          </w:tcPr>
          <w:p w14:paraId="14D3A003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5AE5362" w14:textId="4F5F16D1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052B84B9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D4E77B9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1653A67D" w14:textId="718F5584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полиэтилена, </w:t>
            </w:r>
            <w:r w:rsidRPr="001E7620">
              <w:rPr>
                <w:lang w:val="en-US"/>
              </w:rPr>
              <w:t>Energoflex</w:t>
            </w:r>
            <w:r w:rsidRPr="001E7620">
              <w:t xml:space="preserve"> </w:t>
            </w:r>
            <w:r w:rsidRPr="001E7620">
              <w:rPr>
                <w:lang w:val="en-US"/>
              </w:rPr>
              <w:t>Energomax</w:t>
            </w:r>
            <w:r w:rsidRPr="001E7620">
              <w:t xml:space="preserve"> </w:t>
            </w:r>
            <w:r w:rsidRPr="001E7620">
              <w:rPr>
                <w:lang w:val="en-US"/>
              </w:rPr>
              <w:t>b</w:t>
            </w:r>
            <w:r w:rsidRPr="001E7620">
              <w:t>=9 мм для Ø12.7</w:t>
            </w:r>
          </w:p>
        </w:tc>
        <w:tc>
          <w:tcPr>
            <w:tcW w:w="3398" w:type="dxa"/>
            <w:vAlign w:val="center"/>
          </w:tcPr>
          <w:p w14:paraId="2226B851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279CA07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</w:tcPr>
          <w:p w14:paraId="554836C6" w14:textId="22D09E85" w:rsidR="007477E7" w:rsidRPr="001E7620" w:rsidRDefault="007477E7" w:rsidP="007477E7">
            <w:pPr>
              <w:rPr>
                <w:lang w:val="en-US"/>
              </w:rPr>
            </w:pPr>
            <w:r w:rsidRPr="001E7620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4E6A27AA" w14:textId="385E07A5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59808783" w14:textId="0A5808AE" w:rsidR="007477E7" w:rsidRPr="001E7620" w:rsidRDefault="007477E7" w:rsidP="007477E7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vAlign w:val="center"/>
          </w:tcPr>
          <w:p w14:paraId="32DB95DD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D1120FE" w14:textId="6E51B67A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60BAC80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B0AF542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E6FC4BB" w14:textId="78996D95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полиэтилена, </w:t>
            </w:r>
            <w:r w:rsidRPr="001E7620">
              <w:rPr>
                <w:lang w:val="en-US"/>
              </w:rPr>
              <w:t>Energoflex</w:t>
            </w:r>
            <w:r w:rsidRPr="001E7620">
              <w:t xml:space="preserve"> </w:t>
            </w:r>
            <w:r w:rsidRPr="001E7620">
              <w:rPr>
                <w:lang w:val="en-US"/>
              </w:rPr>
              <w:t>Energomax</w:t>
            </w:r>
            <w:r w:rsidRPr="001E7620">
              <w:t xml:space="preserve"> </w:t>
            </w:r>
            <w:r w:rsidRPr="001E7620">
              <w:rPr>
                <w:lang w:val="en-US"/>
              </w:rPr>
              <w:t>b</w:t>
            </w:r>
            <w:r w:rsidRPr="001E7620">
              <w:t>=9 мм для Ø15.9</w:t>
            </w:r>
          </w:p>
        </w:tc>
        <w:tc>
          <w:tcPr>
            <w:tcW w:w="3398" w:type="dxa"/>
            <w:vAlign w:val="center"/>
          </w:tcPr>
          <w:p w14:paraId="20DB3F62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61B5969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</w:tcPr>
          <w:p w14:paraId="3241DD93" w14:textId="310DDA00" w:rsidR="007477E7" w:rsidRPr="001E7620" w:rsidRDefault="007477E7" w:rsidP="007477E7">
            <w:pPr>
              <w:rPr>
                <w:lang w:val="en-US"/>
              </w:rPr>
            </w:pPr>
            <w:r w:rsidRPr="001E7620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23DE0E5F" w14:textId="7B7108FD" w:rsidR="007477E7" w:rsidRPr="001E7620" w:rsidRDefault="007477E7" w:rsidP="007477E7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18DA0E4F" w14:textId="3A72CDB1" w:rsidR="007477E7" w:rsidRPr="001E7620" w:rsidRDefault="007477E7" w:rsidP="007477E7">
            <w:pPr>
              <w:pStyle w:val="af5"/>
            </w:pPr>
            <w:r w:rsidRPr="001E7620">
              <w:t>25</w:t>
            </w:r>
          </w:p>
        </w:tc>
        <w:tc>
          <w:tcPr>
            <w:tcW w:w="1416" w:type="dxa"/>
            <w:vAlign w:val="center"/>
          </w:tcPr>
          <w:p w14:paraId="00639E3B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8B9F363" w14:textId="6149DBD6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7477E7" w:rsidRPr="00E11A00" w14:paraId="0B86F34C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9A321D4" w14:textId="77777777" w:rsidR="007477E7" w:rsidRPr="00E11A00" w:rsidRDefault="007477E7" w:rsidP="007477E7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52558946" w14:textId="533060B5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rPr>
                <w:b/>
                <w:bCs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3680124E" w14:textId="77777777" w:rsidR="007477E7" w:rsidRPr="00086B57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A4B05F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B2FAC97" w14:textId="77777777" w:rsidR="007477E7" w:rsidRPr="00664CD9" w:rsidRDefault="007477E7" w:rsidP="007477E7"/>
        </w:tc>
        <w:tc>
          <w:tcPr>
            <w:tcW w:w="1133" w:type="dxa"/>
            <w:vAlign w:val="center"/>
          </w:tcPr>
          <w:p w14:paraId="4EFD05FB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BDB41F4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057E0A55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F5F0671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2585AECD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71C05E7E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BF5EC06" w14:textId="148FBAC1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</w:rPr>
            </w:pPr>
            <w:r w:rsidRPr="001E7620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246CA3E2" w14:textId="68FC2E24" w:rsidR="007477E7" w:rsidRPr="00086B57" w:rsidRDefault="007477E7" w:rsidP="007477E7">
            <w:pPr>
              <w:pStyle w:val="af5"/>
            </w:pPr>
            <w:r w:rsidRPr="001E7620">
              <w:t>ГОСТ 10704-91</w:t>
            </w:r>
          </w:p>
        </w:tc>
        <w:tc>
          <w:tcPr>
            <w:tcW w:w="1982" w:type="dxa"/>
            <w:vAlign w:val="center"/>
          </w:tcPr>
          <w:p w14:paraId="76D7D8C2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51A38B81" w14:textId="77777777" w:rsidR="007477E7" w:rsidRPr="001E7620" w:rsidRDefault="007477E7" w:rsidP="007477E7">
            <w:pPr>
              <w:rPr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0A2BA59D" w14:textId="2D83057A" w:rsidR="007477E7" w:rsidRPr="001E7620" w:rsidRDefault="007477E7" w:rsidP="007477E7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477D3208" w14:textId="1675F077" w:rsidR="007477E7" w:rsidRPr="001E7620" w:rsidRDefault="007477E7" w:rsidP="007477E7">
            <w:pPr>
              <w:pStyle w:val="af5"/>
            </w:pPr>
            <w:r w:rsidRPr="001E7620">
              <w:t>6</w:t>
            </w:r>
          </w:p>
        </w:tc>
        <w:tc>
          <w:tcPr>
            <w:tcW w:w="1416" w:type="dxa"/>
            <w:vAlign w:val="center"/>
          </w:tcPr>
          <w:p w14:paraId="28F52703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E66A37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2575957E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34F36D6F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79BA03DA" w14:textId="2AF4D5A5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Материал базальтовый огнезащитный</w:t>
            </w:r>
          </w:p>
        </w:tc>
        <w:tc>
          <w:tcPr>
            <w:tcW w:w="3398" w:type="dxa"/>
            <w:vAlign w:val="center"/>
          </w:tcPr>
          <w:p w14:paraId="7032BBCD" w14:textId="0DB4F0BD" w:rsidR="007477E7" w:rsidRPr="001E7620" w:rsidRDefault="007477E7" w:rsidP="007477E7">
            <w:pPr>
              <w:pStyle w:val="af5"/>
            </w:pPr>
            <w:r w:rsidRPr="001E7620">
              <w:t>МБОР-8</w:t>
            </w:r>
          </w:p>
        </w:tc>
        <w:tc>
          <w:tcPr>
            <w:tcW w:w="1982" w:type="dxa"/>
            <w:vAlign w:val="center"/>
          </w:tcPr>
          <w:p w14:paraId="655BA02E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071CF688" w14:textId="77777777" w:rsidR="007477E7" w:rsidRPr="001E7620" w:rsidRDefault="007477E7" w:rsidP="007477E7">
            <w:pPr>
              <w:rPr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7D2A6F82" w14:textId="7184354F" w:rsidR="007477E7" w:rsidRPr="001E7620" w:rsidRDefault="007477E7" w:rsidP="007477E7">
            <w:pPr>
              <w:pStyle w:val="af5"/>
            </w:pPr>
            <w:r w:rsidRPr="001E7620">
              <w:t>м2</w:t>
            </w:r>
          </w:p>
        </w:tc>
        <w:tc>
          <w:tcPr>
            <w:tcW w:w="1133" w:type="dxa"/>
            <w:vAlign w:val="center"/>
          </w:tcPr>
          <w:p w14:paraId="6004BF97" w14:textId="77FE0FCE" w:rsidR="007477E7" w:rsidRPr="001E7620" w:rsidRDefault="007477E7" w:rsidP="007477E7">
            <w:pPr>
              <w:pStyle w:val="af5"/>
            </w:pPr>
            <w:r w:rsidRPr="001E7620">
              <w:t>1,8</w:t>
            </w:r>
          </w:p>
        </w:tc>
        <w:tc>
          <w:tcPr>
            <w:tcW w:w="1416" w:type="dxa"/>
            <w:vAlign w:val="center"/>
          </w:tcPr>
          <w:p w14:paraId="3136FD51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5A0D0C3" w14:textId="77777777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477E7" w:rsidRPr="00E11A00" w14:paraId="6C19D9F5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42B853B4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3470052C" w14:textId="36CB72A8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48832839" w14:textId="35FA6B2D" w:rsidR="007477E7" w:rsidRPr="001E7620" w:rsidRDefault="007477E7" w:rsidP="007477E7">
            <w:pPr>
              <w:pStyle w:val="af5"/>
            </w:pPr>
            <w:r w:rsidRPr="001E7620">
              <w:t>Огнеза-ВГ</w:t>
            </w:r>
          </w:p>
        </w:tc>
        <w:tc>
          <w:tcPr>
            <w:tcW w:w="1982" w:type="dxa"/>
            <w:vAlign w:val="center"/>
          </w:tcPr>
          <w:p w14:paraId="6AAAF83C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3C01F45B" w14:textId="77777777" w:rsidR="007477E7" w:rsidRPr="001E7620" w:rsidRDefault="007477E7" w:rsidP="007477E7">
            <w:pPr>
              <w:rPr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320829BE" w14:textId="62EE7683" w:rsidR="007477E7" w:rsidRPr="001E7620" w:rsidRDefault="007477E7" w:rsidP="007477E7">
            <w:pPr>
              <w:pStyle w:val="af5"/>
            </w:pPr>
            <w:r w:rsidRPr="001E7620">
              <w:t>кг</w:t>
            </w:r>
          </w:p>
        </w:tc>
        <w:tc>
          <w:tcPr>
            <w:tcW w:w="1133" w:type="dxa"/>
            <w:vAlign w:val="center"/>
          </w:tcPr>
          <w:p w14:paraId="7E3619F6" w14:textId="71455F45" w:rsidR="007477E7" w:rsidRPr="001E7620" w:rsidRDefault="007477E7" w:rsidP="007477E7">
            <w:pPr>
              <w:pStyle w:val="af5"/>
            </w:pPr>
            <w:r w:rsidRPr="001E7620">
              <w:t>6,48</w:t>
            </w:r>
          </w:p>
        </w:tc>
        <w:tc>
          <w:tcPr>
            <w:tcW w:w="1416" w:type="dxa"/>
            <w:vAlign w:val="center"/>
          </w:tcPr>
          <w:p w14:paraId="7C8EFE8E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64D88C" w14:textId="77777777" w:rsidR="007477E7" w:rsidRPr="001E7620" w:rsidRDefault="007477E7" w:rsidP="007477E7">
            <w:pPr>
              <w:pStyle w:val="af5"/>
            </w:pPr>
            <w:r w:rsidRPr="001E7620">
              <w:t xml:space="preserve">Расход 3,6 кг/м2 </w:t>
            </w:r>
          </w:p>
          <w:p w14:paraId="14C88819" w14:textId="70D43DB6" w:rsidR="007477E7" w:rsidRPr="001E7620" w:rsidRDefault="007477E7" w:rsidP="007477E7">
            <w:pPr>
              <w:pStyle w:val="af5"/>
              <w:rPr>
                <w:rFonts w:cs="Times New Roman"/>
                <w:szCs w:val="24"/>
              </w:rPr>
            </w:pPr>
            <w:r w:rsidRPr="001E7620">
              <w:t>при толщине 3 мм</w:t>
            </w:r>
          </w:p>
        </w:tc>
      </w:tr>
      <w:tr w:rsidR="007477E7" w:rsidRPr="00E11A00" w14:paraId="705556EA" w14:textId="77777777" w:rsidTr="0089093D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vAlign w:val="center"/>
          </w:tcPr>
          <w:p w14:paraId="00D4EE46" w14:textId="77777777" w:rsidR="007477E7" w:rsidRPr="00E11A00" w:rsidRDefault="007477E7" w:rsidP="007477E7">
            <w:pPr>
              <w:pStyle w:val="af5"/>
              <w:numPr>
                <w:ilvl w:val="0"/>
                <w:numId w:val="11"/>
              </w:numPr>
            </w:pPr>
          </w:p>
        </w:tc>
        <w:tc>
          <w:tcPr>
            <w:tcW w:w="7361" w:type="dxa"/>
            <w:vAlign w:val="center"/>
          </w:tcPr>
          <w:p w14:paraId="03C5A7A9" w14:textId="14F441A7" w:rsidR="007477E7" w:rsidRPr="001E7620" w:rsidRDefault="007477E7" w:rsidP="007477E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Крепление трубопроводов (хомут, шпилька, гайки, шайбы)</w:t>
            </w:r>
          </w:p>
        </w:tc>
        <w:tc>
          <w:tcPr>
            <w:tcW w:w="3398" w:type="dxa"/>
            <w:vAlign w:val="center"/>
          </w:tcPr>
          <w:p w14:paraId="50BDA2A9" w14:textId="77777777" w:rsidR="007477E7" w:rsidRPr="001E7620" w:rsidRDefault="007477E7" w:rsidP="007477E7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6160F70" w14:textId="77777777" w:rsidR="007477E7" w:rsidRPr="00E11A00" w:rsidRDefault="007477E7" w:rsidP="007477E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vAlign w:val="center"/>
          </w:tcPr>
          <w:p w14:paraId="675AEE56" w14:textId="77777777" w:rsidR="007477E7" w:rsidRPr="00664CD9" w:rsidRDefault="007477E7" w:rsidP="007477E7"/>
        </w:tc>
        <w:tc>
          <w:tcPr>
            <w:tcW w:w="1133" w:type="dxa"/>
            <w:vAlign w:val="center"/>
          </w:tcPr>
          <w:p w14:paraId="2676515B" w14:textId="798753D8" w:rsidR="007477E7" w:rsidRPr="001E7620" w:rsidRDefault="007477E7" w:rsidP="007477E7">
            <w:pPr>
              <w:pStyle w:val="af5"/>
            </w:pPr>
            <w:r w:rsidRPr="001E7620">
              <w:t xml:space="preserve"> кг</w:t>
            </w:r>
          </w:p>
        </w:tc>
        <w:tc>
          <w:tcPr>
            <w:tcW w:w="1133" w:type="dxa"/>
            <w:vAlign w:val="center"/>
          </w:tcPr>
          <w:p w14:paraId="241BCA0E" w14:textId="57A87DCD" w:rsidR="007477E7" w:rsidRPr="001E7620" w:rsidRDefault="007477E7" w:rsidP="007477E7">
            <w:pPr>
              <w:pStyle w:val="af5"/>
            </w:pPr>
            <w:r w:rsidRPr="001E7620">
              <w:t>150</w:t>
            </w:r>
          </w:p>
        </w:tc>
        <w:tc>
          <w:tcPr>
            <w:tcW w:w="1416" w:type="dxa"/>
            <w:vAlign w:val="center"/>
          </w:tcPr>
          <w:p w14:paraId="59234530" w14:textId="77777777" w:rsidR="007477E7" w:rsidRPr="000D70A3" w:rsidRDefault="007477E7" w:rsidP="007477E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92234EE" w14:textId="77777777" w:rsidR="007477E7" w:rsidRPr="001E7620" w:rsidRDefault="007477E7" w:rsidP="007477E7">
            <w:pPr>
              <w:pStyle w:val="a4"/>
            </w:pP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Common">
    <w:panose1 w:val="020B0504020202020204"/>
    <w:charset w:val="CC"/>
    <w:family w:val="swiss"/>
    <w:pitch w:val="variable"/>
    <w:sig w:usb0="A00002BF" w:usb1="10002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0951B190" w:rsidR="00823145" w:rsidRPr="00DD79DF" w:rsidRDefault="00B63101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 w:rsidRPr="0076159A">
            <w:rPr>
              <w:rFonts w:ascii="GOST Common" w:hAnsi="GOST Common" w:cs="Times New Roman"/>
              <w:sz w:val="32"/>
              <w:szCs w:val="32"/>
            </w:rPr>
            <w:t>343</w:t>
          </w:r>
          <w:r w:rsidRPr="0076159A">
            <w:rPr>
              <w:rFonts w:ascii="GOST Common" w:hAnsi="GOST Common" w:cs="Times New Roman"/>
              <w:sz w:val="32"/>
              <w:szCs w:val="32"/>
              <w:lang w:val="en-US"/>
            </w:rPr>
            <w:t>G/2024-</w:t>
          </w:r>
          <w:r w:rsidRPr="0076159A">
            <w:rPr>
              <w:rFonts w:ascii="GOST Common" w:hAnsi="GOST Common" w:cs="Times New Roman"/>
              <w:sz w:val="32"/>
              <w:szCs w:val="32"/>
            </w:rPr>
            <w:t>ТД-ОВ</w:t>
          </w:r>
          <w:r>
            <w:rPr>
              <w:rFonts w:ascii="GOST Common" w:hAnsi="GOST Common" w:cs="Times New Roman"/>
              <w:sz w:val="32"/>
              <w:szCs w:val="32"/>
            </w:rPr>
            <w:t>3</w:t>
          </w:r>
          <w:r w:rsidRPr="0076159A">
            <w:rPr>
              <w:rFonts w:ascii="GOST Common" w:hAnsi="GOST Common" w:cs="Times New Roman"/>
              <w:sz w:val="32"/>
              <w:szCs w:val="32"/>
            </w:rPr>
            <w:t>.СО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A71941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A71941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A71941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2BD35DE" w:rsidR="000B62DF" w:rsidRPr="00DD79DF" w:rsidRDefault="000B62DF" w:rsidP="00A71941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A71941">
                  <w:rPr>
                    <w:rFonts w:cs="Times New Roman"/>
                    <w:noProof/>
                    <w:lang w:val="en-US"/>
                  </w:rPr>
                  <w:instrText>55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A71941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A71941">
                  <w:rPr>
                    <w:rFonts w:cs="Times New Roman"/>
                    <w:noProof/>
                    <w:lang w:val="en-US"/>
                  </w:rPr>
                  <w:t>35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A71941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A71941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083367BC" w:rsidR="00DF3EC8" w:rsidRPr="000B62DF" w:rsidRDefault="000B62DF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08B87F3A" w:rsidR="007454E1" w:rsidRDefault="00E14B17" w:rsidP="00E14B17">
    <w:pPr>
      <w:pStyle w:val="a6"/>
      <w:tabs>
        <w:tab w:val="clear" w:pos="4677"/>
        <w:tab w:val="clear" w:pos="9355"/>
        <w:tab w:val="left" w:pos="10560"/>
      </w:tabs>
      <w:rPr>
        <w:rFonts w:cs="Times New Roman"/>
      </w:rPr>
    </w:pPr>
    <w:r>
      <w:rPr>
        <w:rFonts w:cs="Times New Roman"/>
      </w:rPr>
      <w:tab/>
    </w: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6D13BB0B" w:rsidR="00044B69" w:rsidRPr="00DD79DF" w:rsidRDefault="00143198" w:rsidP="00044B69">
          <w:pPr>
            <w:pStyle w:val="22"/>
            <w:rPr>
              <w:rFonts w:cs="Times New Roman"/>
              <w:sz w:val="32"/>
              <w:szCs w:val="32"/>
            </w:rPr>
          </w:pPr>
          <w:r w:rsidRPr="0076159A">
            <w:rPr>
              <w:rFonts w:ascii="GOST Common" w:hAnsi="GOST Common" w:cs="Times New Roman"/>
              <w:sz w:val="32"/>
              <w:szCs w:val="32"/>
            </w:rPr>
            <w:t>343</w:t>
          </w:r>
          <w:r w:rsidRPr="0076159A">
            <w:rPr>
              <w:rFonts w:ascii="GOST Common" w:hAnsi="GOST Common" w:cs="Times New Roman"/>
              <w:sz w:val="32"/>
              <w:szCs w:val="32"/>
              <w:lang w:val="en-US"/>
            </w:rPr>
            <w:t>G/2024-</w:t>
          </w:r>
          <w:r w:rsidRPr="0076159A">
            <w:rPr>
              <w:rFonts w:ascii="GOST Common" w:hAnsi="GOST Common" w:cs="Times New Roman"/>
              <w:sz w:val="32"/>
              <w:szCs w:val="32"/>
            </w:rPr>
            <w:t>ТД-ОВ</w:t>
          </w:r>
          <w:r>
            <w:rPr>
              <w:rFonts w:ascii="GOST Common" w:hAnsi="GOST Common" w:cs="Times New Roman"/>
              <w:sz w:val="32"/>
              <w:szCs w:val="32"/>
            </w:rPr>
            <w:t>3</w:t>
          </w:r>
          <w:r w:rsidRPr="0076159A">
            <w:rPr>
              <w:rFonts w:ascii="GOST Common" w:hAnsi="GOST Common" w:cs="Times New Roman"/>
              <w:sz w:val="32"/>
              <w:szCs w:val="32"/>
            </w:rPr>
            <w:t>.СО</w:t>
          </w: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7E8F5D0C" w:rsidR="00044B69" w:rsidRPr="00DD79DF" w:rsidRDefault="00143198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76159A">
            <w:rPr>
              <w:rFonts w:ascii="GOST Common" w:hAnsi="GOST Common"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7A064FA2" w:rsidR="00E90B99" w:rsidRPr="00E90B99" w:rsidRDefault="00143198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  <w:r>
            <w:rPr>
              <w:sz w:val="22"/>
              <w:szCs w:val="22"/>
            </w:rPr>
            <w:t>Кузенкова</w:t>
          </w: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730920D0" w:rsidR="00E90B99" w:rsidRPr="00E14B17" w:rsidRDefault="00E14B17" w:rsidP="00E90B99">
          <w:pPr>
            <w:pStyle w:val="9"/>
            <w:rPr>
              <w:sz w:val="16"/>
              <w:szCs w:val="16"/>
            </w:rPr>
          </w:pPr>
          <w:r w:rsidRPr="00E14B17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 w:val="restart"/>
          <w:vAlign w:val="center"/>
        </w:tcPr>
        <w:p w14:paraId="0D4CAB32" w14:textId="49B21954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14B17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14B17" w:rsidRPr="00C633E7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636C805E" w:rsidR="00E14B17" w:rsidRPr="00C633E7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Гусев</w:t>
          </w:r>
        </w:p>
      </w:tc>
      <w:tc>
        <w:tcPr>
          <w:tcW w:w="850" w:type="dxa"/>
          <w:vAlign w:val="bottom"/>
        </w:tcPr>
        <w:p w14:paraId="0D0F8FA7" w14:textId="045450C0" w:rsidR="00E14B17" w:rsidRPr="00C633E7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16666D1C" w:rsidR="00E14B17" w:rsidRPr="00C633E7" w:rsidRDefault="00E14B17" w:rsidP="00E14B17">
          <w:pPr>
            <w:pStyle w:val="9"/>
            <w:rPr>
              <w:sz w:val="22"/>
              <w:szCs w:val="22"/>
            </w:rPr>
          </w:pPr>
          <w:r w:rsidRPr="00E14B17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/>
          <w:vAlign w:val="center"/>
        </w:tcPr>
        <w:p w14:paraId="7F24C202" w14:textId="77777777" w:rsidR="00E14B17" w:rsidRPr="00C633E7" w:rsidRDefault="00E14B17" w:rsidP="00E14B17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071852C0" w:rsidR="00E14B17" w:rsidRPr="00C633E7" w:rsidRDefault="00E14B17" w:rsidP="00E14B17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1008352D" w:rsidR="00E14B17" w:rsidRPr="00C633E7" w:rsidRDefault="00E14B17" w:rsidP="00E14B17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A71941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>
            <w:rPr>
              <w:rFonts w:cs="Times New Roman"/>
              <w:szCs w:val="24"/>
              <w:lang w:val="en-US"/>
            </w:rPr>
            <w:instrText>212121212121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A71941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A71941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1C5F466D" w:rsidR="00E14B17" w:rsidRPr="00C633E7" w:rsidRDefault="00E14B17" w:rsidP="00E14B17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A71941">
            <w:rPr>
              <w:rFonts w:cs="Times New Roman"/>
              <w:noProof/>
              <w:szCs w:val="24"/>
            </w:rPr>
            <w:t>35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14B17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14B17" w:rsidRPr="00DD79DF" w:rsidRDefault="00E14B17" w:rsidP="00E14B17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14B17" w:rsidRPr="00FC3DFE" w:rsidRDefault="00E14B17" w:rsidP="00E14B17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14B17" w:rsidRPr="00FC3DFE" w:rsidRDefault="00E14B17" w:rsidP="00E14B17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14B17" w:rsidRPr="00FC3DFE" w:rsidRDefault="00E14B17" w:rsidP="00E14B17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14B17" w:rsidRPr="00FC3DFE" w:rsidRDefault="00E14B17" w:rsidP="00E14B17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14B17" w:rsidRPr="00FC3DFE" w14:paraId="30380457" w14:textId="2B7152FD" w:rsidTr="007A0F8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14B17" w:rsidRPr="00DD79DF" w:rsidRDefault="00E14B17" w:rsidP="00E14B17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6F5070CC" w:rsidR="00E14B17" w:rsidRPr="00FC3DFE" w:rsidRDefault="00E14B17" w:rsidP="00E14B17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76159A">
            <w:rPr>
              <w:rFonts w:ascii="GOST Common" w:hAnsi="GOST Common"/>
              <w:sz w:val="24"/>
              <w:szCs w:val="24"/>
            </w:rPr>
            <w:t>Спецификация оборудования        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59C4A1E7" w:rsidR="00E14B17" w:rsidRPr="00FC3DFE" w:rsidRDefault="00E14B17" w:rsidP="00E14B17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4A7C500" wp14:editId="233D54F6">
                <wp:extent cx="942975" cy="466725"/>
                <wp:effectExtent l="0" t="0" r="9525" b="9525"/>
                <wp:docPr id="167750278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3B390C1F" w14:textId="77777777" w:rsidR="00E14B17" w:rsidRDefault="00E14B17" w:rsidP="00E14B17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14B17" w:rsidRDefault="00E14B17" w:rsidP="00E14B17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14B17" w:rsidRDefault="00E14B17" w:rsidP="00E14B17">
          <w:pPr>
            <w:pStyle w:val="af6"/>
          </w:pPr>
          <w:r>
            <w:t>191025, Санкт-Петербург</w:t>
          </w:r>
        </w:p>
        <w:p w14:paraId="32707031" w14:textId="77777777" w:rsidR="00E14B17" w:rsidRDefault="00E14B17" w:rsidP="00E14B17">
          <w:pPr>
            <w:pStyle w:val="af6"/>
          </w:pPr>
          <w:r>
            <w:t>БЦ Вестник</w:t>
          </w:r>
        </w:p>
        <w:p w14:paraId="1E8CE829" w14:textId="77777777" w:rsidR="00E14B17" w:rsidRDefault="00E14B17" w:rsidP="00E14B17">
          <w:pPr>
            <w:pStyle w:val="af6"/>
          </w:pPr>
          <w:r>
            <w:t>Невский проспект, д. 102, лит. С</w:t>
          </w:r>
        </w:p>
        <w:p w14:paraId="35896D3B" w14:textId="1EB33700" w:rsidR="00E14B17" w:rsidRPr="00FC3DFE" w:rsidRDefault="00E14B17" w:rsidP="00E14B17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14B17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0444151B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Щёкина</w:t>
          </w:r>
        </w:p>
      </w:tc>
      <w:tc>
        <w:tcPr>
          <w:tcW w:w="850" w:type="dxa"/>
        </w:tcPr>
        <w:p w14:paraId="4436FC97" w14:textId="4DE19106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39918B15" w:rsidR="00E14B17" w:rsidRPr="00DD79DF" w:rsidRDefault="00E14B17" w:rsidP="00E14B17">
          <w:pPr>
            <w:pStyle w:val="9"/>
            <w:rPr>
              <w:sz w:val="22"/>
              <w:szCs w:val="22"/>
            </w:rPr>
          </w:pPr>
          <w:r w:rsidRPr="00E14B17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/>
        </w:tcPr>
        <w:p w14:paraId="675BA0F4" w14:textId="77777777" w:rsidR="00E14B17" w:rsidRPr="00FC3DFE" w:rsidRDefault="00E14B17" w:rsidP="00E14B17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14B17" w:rsidRPr="00FC3DFE" w:rsidRDefault="00E14B17" w:rsidP="00E14B17">
          <w:pPr>
            <w:rPr>
              <w:rFonts w:ascii="ISOCPEUR" w:hAnsi="ISOCPEUR"/>
            </w:rPr>
          </w:pPr>
        </w:p>
      </w:tc>
    </w:tr>
    <w:tr w:rsidR="00E14B17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69D565C2" w:rsidR="00E14B17" w:rsidRPr="00DD79DF" w:rsidRDefault="00E14B17" w:rsidP="00E14B1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center"/>
        </w:tcPr>
        <w:p w14:paraId="1BDD68B8" w14:textId="05492A56" w:rsidR="00E14B17" w:rsidRPr="006035EF" w:rsidRDefault="00E14B17" w:rsidP="00E14B17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2AE27711" w:rsidR="00E14B17" w:rsidRPr="00DD79DF" w:rsidRDefault="00E14B17" w:rsidP="00E14B17">
          <w:pPr>
            <w:pStyle w:val="9"/>
            <w:rPr>
              <w:sz w:val="22"/>
              <w:szCs w:val="22"/>
            </w:rPr>
          </w:pPr>
          <w:r w:rsidRPr="00E14B17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/>
        </w:tcPr>
        <w:p w14:paraId="65802623" w14:textId="77777777" w:rsidR="00E14B17" w:rsidRPr="00FC3DFE" w:rsidRDefault="00E14B17" w:rsidP="00E14B17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14B17" w:rsidRPr="00FC3DFE" w:rsidRDefault="00E14B17" w:rsidP="00E14B17">
          <w:pPr>
            <w:rPr>
              <w:rFonts w:ascii="ISOCPEUR" w:hAnsi="ISOCPEUR"/>
            </w:rPr>
          </w:pPr>
        </w:p>
      </w:tc>
    </w:tr>
  </w:tbl>
  <w:p w14:paraId="39425C61" w14:textId="0785964A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DD9793E"/>
    <w:multiLevelType w:val="hybridMultilevel"/>
    <w:tmpl w:val="C78A6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F5FCE"/>
    <w:multiLevelType w:val="hybridMultilevel"/>
    <w:tmpl w:val="A84CF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68780EC2"/>
    <w:multiLevelType w:val="hybridMultilevel"/>
    <w:tmpl w:val="A0346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35492">
    <w:abstractNumId w:val="0"/>
  </w:num>
  <w:num w:numId="2" w16cid:durableId="994262175">
    <w:abstractNumId w:val="2"/>
  </w:num>
  <w:num w:numId="3" w16cid:durableId="1663390451">
    <w:abstractNumId w:val="2"/>
  </w:num>
  <w:num w:numId="4" w16cid:durableId="234971831">
    <w:abstractNumId w:val="2"/>
  </w:num>
  <w:num w:numId="5" w16cid:durableId="1361710157">
    <w:abstractNumId w:val="3"/>
  </w:num>
  <w:num w:numId="6" w16cid:durableId="964972278">
    <w:abstractNumId w:val="7"/>
  </w:num>
  <w:num w:numId="7" w16cid:durableId="1614091339">
    <w:abstractNumId w:val="4"/>
  </w:num>
  <w:num w:numId="8" w16cid:durableId="1613244034">
    <w:abstractNumId w:val="5"/>
  </w:num>
  <w:num w:numId="9" w16cid:durableId="646008718">
    <w:abstractNumId w:val="6"/>
  </w:num>
  <w:num w:numId="10" w16cid:durableId="842205089">
    <w:abstractNumId w:val="8"/>
  </w:num>
  <w:num w:numId="11" w16cid:durableId="189184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57DA9"/>
    <w:rsid w:val="000601FF"/>
    <w:rsid w:val="00063B46"/>
    <w:rsid w:val="00066B52"/>
    <w:rsid w:val="00067048"/>
    <w:rsid w:val="0007292A"/>
    <w:rsid w:val="00077221"/>
    <w:rsid w:val="000806D6"/>
    <w:rsid w:val="00086ECA"/>
    <w:rsid w:val="000874A5"/>
    <w:rsid w:val="0009008C"/>
    <w:rsid w:val="00091C2F"/>
    <w:rsid w:val="00093395"/>
    <w:rsid w:val="00097BDE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ACA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6865"/>
    <w:rsid w:val="00117369"/>
    <w:rsid w:val="00120BA8"/>
    <w:rsid w:val="00130070"/>
    <w:rsid w:val="001310C9"/>
    <w:rsid w:val="001328F7"/>
    <w:rsid w:val="001361A4"/>
    <w:rsid w:val="00143198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81B"/>
    <w:rsid w:val="001A5DCA"/>
    <w:rsid w:val="001B2554"/>
    <w:rsid w:val="001C222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0E2F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16A"/>
    <w:rsid w:val="002F64F6"/>
    <w:rsid w:val="002F7491"/>
    <w:rsid w:val="00300F54"/>
    <w:rsid w:val="00301A23"/>
    <w:rsid w:val="00301FBC"/>
    <w:rsid w:val="003100CF"/>
    <w:rsid w:val="00310A9A"/>
    <w:rsid w:val="0031274A"/>
    <w:rsid w:val="00313982"/>
    <w:rsid w:val="00314496"/>
    <w:rsid w:val="00314E93"/>
    <w:rsid w:val="0032395D"/>
    <w:rsid w:val="00333044"/>
    <w:rsid w:val="00333AB1"/>
    <w:rsid w:val="00334454"/>
    <w:rsid w:val="0033527D"/>
    <w:rsid w:val="00335A4A"/>
    <w:rsid w:val="00340051"/>
    <w:rsid w:val="00345EFE"/>
    <w:rsid w:val="00346D64"/>
    <w:rsid w:val="0036517D"/>
    <w:rsid w:val="00366503"/>
    <w:rsid w:val="003671D8"/>
    <w:rsid w:val="0036727B"/>
    <w:rsid w:val="003761FB"/>
    <w:rsid w:val="003807A0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E400B"/>
    <w:rsid w:val="003E5E94"/>
    <w:rsid w:val="003F17F7"/>
    <w:rsid w:val="003F291F"/>
    <w:rsid w:val="003F725A"/>
    <w:rsid w:val="00406963"/>
    <w:rsid w:val="00407A6D"/>
    <w:rsid w:val="00411AAF"/>
    <w:rsid w:val="00416C68"/>
    <w:rsid w:val="0042673A"/>
    <w:rsid w:val="0042710D"/>
    <w:rsid w:val="004351CC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4A9A"/>
    <w:rsid w:val="004A6368"/>
    <w:rsid w:val="004A658D"/>
    <w:rsid w:val="004A7552"/>
    <w:rsid w:val="004B0EAC"/>
    <w:rsid w:val="004B30D7"/>
    <w:rsid w:val="004B7173"/>
    <w:rsid w:val="004D2454"/>
    <w:rsid w:val="004D2969"/>
    <w:rsid w:val="004D2FCA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36523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5DBE"/>
    <w:rsid w:val="005B601D"/>
    <w:rsid w:val="005B710B"/>
    <w:rsid w:val="005C04D6"/>
    <w:rsid w:val="005C5C12"/>
    <w:rsid w:val="005C6CB4"/>
    <w:rsid w:val="005D26DB"/>
    <w:rsid w:val="005D4340"/>
    <w:rsid w:val="005D4C8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4CD9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572F"/>
    <w:rsid w:val="00707935"/>
    <w:rsid w:val="007128B4"/>
    <w:rsid w:val="007203B2"/>
    <w:rsid w:val="007238DA"/>
    <w:rsid w:val="00726744"/>
    <w:rsid w:val="00730D4C"/>
    <w:rsid w:val="00733A89"/>
    <w:rsid w:val="007371C0"/>
    <w:rsid w:val="007374E8"/>
    <w:rsid w:val="007454E1"/>
    <w:rsid w:val="00746323"/>
    <w:rsid w:val="007477E7"/>
    <w:rsid w:val="00747C04"/>
    <w:rsid w:val="007503B0"/>
    <w:rsid w:val="00751501"/>
    <w:rsid w:val="00753BDB"/>
    <w:rsid w:val="007561CF"/>
    <w:rsid w:val="007647F3"/>
    <w:rsid w:val="00767A39"/>
    <w:rsid w:val="0077455D"/>
    <w:rsid w:val="007764E5"/>
    <w:rsid w:val="007808C1"/>
    <w:rsid w:val="00781DA1"/>
    <w:rsid w:val="007859F0"/>
    <w:rsid w:val="00791155"/>
    <w:rsid w:val="007924D5"/>
    <w:rsid w:val="00794098"/>
    <w:rsid w:val="00794AC7"/>
    <w:rsid w:val="007A3410"/>
    <w:rsid w:val="007A47D5"/>
    <w:rsid w:val="007A7CFC"/>
    <w:rsid w:val="007B1007"/>
    <w:rsid w:val="007B5B0D"/>
    <w:rsid w:val="007B7A39"/>
    <w:rsid w:val="007C08DC"/>
    <w:rsid w:val="007C15FF"/>
    <w:rsid w:val="007C5BA3"/>
    <w:rsid w:val="007C7723"/>
    <w:rsid w:val="007C7CDE"/>
    <w:rsid w:val="007D2124"/>
    <w:rsid w:val="007D3229"/>
    <w:rsid w:val="007D4F28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F1E"/>
    <w:rsid w:val="008660F5"/>
    <w:rsid w:val="008669CC"/>
    <w:rsid w:val="00870DAF"/>
    <w:rsid w:val="0087295A"/>
    <w:rsid w:val="00886BFA"/>
    <w:rsid w:val="0089093D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A6D91"/>
    <w:rsid w:val="008B07E3"/>
    <w:rsid w:val="008B6973"/>
    <w:rsid w:val="008C4ACC"/>
    <w:rsid w:val="008C58C9"/>
    <w:rsid w:val="008D6C78"/>
    <w:rsid w:val="008E3930"/>
    <w:rsid w:val="008E4325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4D43"/>
    <w:rsid w:val="009654D7"/>
    <w:rsid w:val="00965E7E"/>
    <w:rsid w:val="00967B05"/>
    <w:rsid w:val="00975C82"/>
    <w:rsid w:val="00976F9B"/>
    <w:rsid w:val="0098035C"/>
    <w:rsid w:val="00981860"/>
    <w:rsid w:val="00981B94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C5CE6"/>
    <w:rsid w:val="009D177E"/>
    <w:rsid w:val="009D5E84"/>
    <w:rsid w:val="009D74FD"/>
    <w:rsid w:val="009E40F4"/>
    <w:rsid w:val="009E555E"/>
    <w:rsid w:val="009F5B5F"/>
    <w:rsid w:val="00A0033D"/>
    <w:rsid w:val="00A04ECE"/>
    <w:rsid w:val="00A10234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D4"/>
    <w:rsid w:val="00A655DC"/>
    <w:rsid w:val="00A65AE0"/>
    <w:rsid w:val="00A71941"/>
    <w:rsid w:val="00A71EA1"/>
    <w:rsid w:val="00A769EB"/>
    <w:rsid w:val="00A77F0D"/>
    <w:rsid w:val="00A831B9"/>
    <w:rsid w:val="00A90028"/>
    <w:rsid w:val="00A91FF0"/>
    <w:rsid w:val="00AA0169"/>
    <w:rsid w:val="00AA1B90"/>
    <w:rsid w:val="00AA3104"/>
    <w:rsid w:val="00AB05D8"/>
    <w:rsid w:val="00AB0697"/>
    <w:rsid w:val="00AC115A"/>
    <w:rsid w:val="00AC5A7A"/>
    <w:rsid w:val="00AD5CFE"/>
    <w:rsid w:val="00AD61A3"/>
    <w:rsid w:val="00AD66DD"/>
    <w:rsid w:val="00AE0E99"/>
    <w:rsid w:val="00AE12F0"/>
    <w:rsid w:val="00AE39AB"/>
    <w:rsid w:val="00AE4952"/>
    <w:rsid w:val="00AE7BCA"/>
    <w:rsid w:val="00AF67CE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3101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072C2"/>
    <w:rsid w:val="00C07551"/>
    <w:rsid w:val="00C12B08"/>
    <w:rsid w:val="00C14DEE"/>
    <w:rsid w:val="00C217DB"/>
    <w:rsid w:val="00C23997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55107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34B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26E04"/>
    <w:rsid w:val="00D32F45"/>
    <w:rsid w:val="00D33F3F"/>
    <w:rsid w:val="00D360C6"/>
    <w:rsid w:val="00D433D0"/>
    <w:rsid w:val="00D43AD3"/>
    <w:rsid w:val="00D440FB"/>
    <w:rsid w:val="00D457A3"/>
    <w:rsid w:val="00D4698B"/>
    <w:rsid w:val="00D474DB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350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B17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47683"/>
    <w:rsid w:val="00E527C7"/>
    <w:rsid w:val="00E55A4D"/>
    <w:rsid w:val="00E66432"/>
    <w:rsid w:val="00E66F64"/>
    <w:rsid w:val="00E7031A"/>
    <w:rsid w:val="00E76485"/>
    <w:rsid w:val="00E76CBB"/>
    <w:rsid w:val="00E81CCD"/>
    <w:rsid w:val="00E87105"/>
    <w:rsid w:val="00E90201"/>
    <w:rsid w:val="00E90B73"/>
    <w:rsid w:val="00E90B99"/>
    <w:rsid w:val="00E9294E"/>
    <w:rsid w:val="00E95F9B"/>
    <w:rsid w:val="00E96AFC"/>
    <w:rsid w:val="00EA293E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3348A"/>
    <w:rsid w:val="00F43CEA"/>
    <w:rsid w:val="00F4596E"/>
    <w:rsid w:val="00F45EA4"/>
    <w:rsid w:val="00F503AE"/>
    <w:rsid w:val="00F505DA"/>
    <w:rsid w:val="00F510DA"/>
    <w:rsid w:val="00F52255"/>
    <w:rsid w:val="00F5576D"/>
    <w:rsid w:val="00F5759C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370</TotalTime>
  <Pages>35</Pages>
  <Words>9022</Words>
  <Characters>51429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Tkachenko Ekaterina</cp:lastModifiedBy>
  <cp:revision>25</cp:revision>
  <cp:lastPrinted>2025-07-22T15:30:00Z</cp:lastPrinted>
  <dcterms:created xsi:type="dcterms:W3CDTF">2025-07-08T11:37:00Z</dcterms:created>
  <dcterms:modified xsi:type="dcterms:W3CDTF">2025-07-29T10:47:00Z</dcterms:modified>
</cp:coreProperties>
</file>