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236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1"/>
        <w:gridCol w:w="7361"/>
        <w:gridCol w:w="3398"/>
        <w:gridCol w:w="1982"/>
        <w:gridCol w:w="2549"/>
        <w:gridCol w:w="1133"/>
        <w:gridCol w:w="1133"/>
        <w:gridCol w:w="1416"/>
        <w:gridCol w:w="2265"/>
      </w:tblGrid>
      <w:tr w:rsidR="007454E1" w:rsidRPr="007409B5" w14:paraId="0CA5684D" w14:textId="77777777" w:rsidTr="00043DF0">
        <w:trPr>
          <w:trHeight w:hRule="exact" w:val="181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51EC194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Поз.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99381CD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Наименование и техническая характеристика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E785B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Тип, марка,</w:t>
            </w:r>
          </w:p>
          <w:p w14:paraId="7F019B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обозначение документа,</w:t>
            </w:r>
          </w:p>
          <w:p w14:paraId="7BA6AFF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опросного листа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4BA94C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Код</w:t>
            </w:r>
          </w:p>
          <w:p w14:paraId="44EAEA6A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продукции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32FC6F8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Поставщик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AF0BF21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Ед.</w:t>
            </w:r>
          </w:p>
          <w:p w14:paraId="60E1472E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изме-</w:t>
            </w:r>
          </w:p>
          <w:p w14:paraId="3D7499A9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рения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37BC1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Кол.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E379413" w14:textId="77777777" w:rsidR="007454E1" w:rsidRPr="007409B5" w:rsidRDefault="00FD0C0E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="007454E1" w:rsidRPr="007409B5">
              <w:rPr>
                <w:rFonts w:ascii="ISOCPEUR" w:hAnsi="ISOCPEUR" w:cs="Times New Roman"/>
                <w:sz w:val="26"/>
                <w:szCs w:val="26"/>
              </w:rPr>
              <w:t>асса,</w:t>
            </w:r>
          </w:p>
          <w:p w14:paraId="55386EF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1 ед.,</w:t>
            </w:r>
          </w:p>
          <w:p w14:paraId="7105362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кг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6FFB096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Примечание</w:t>
            </w:r>
          </w:p>
        </w:tc>
      </w:tr>
      <w:tr w:rsidR="007454E1" w:rsidRPr="007409B5" w14:paraId="102A4026" w14:textId="77777777" w:rsidTr="00043DF0">
        <w:trPr>
          <w:trHeight w:hRule="exact" w:val="454"/>
          <w:tblHeader/>
        </w:trPr>
        <w:tc>
          <w:tcPr>
            <w:tcW w:w="1131" w:type="dxa"/>
            <w:tcBorders>
              <w:top w:val="single" w:sz="18" w:space="0" w:color="auto"/>
              <w:left w:val="nil"/>
              <w:bottom w:val="single" w:sz="18" w:space="0" w:color="auto"/>
            </w:tcBorders>
            <w:vAlign w:val="center"/>
          </w:tcPr>
          <w:p w14:paraId="409F1363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3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B7866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  <w:lang w:eastAsia="ru-RU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39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8ABAAD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3</w:t>
            </w:r>
          </w:p>
        </w:tc>
        <w:tc>
          <w:tcPr>
            <w:tcW w:w="198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C5749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4</w:t>
            </w:r>
          </w:p>
        </w:tc>
        <w:tc>
          <w:tcPr>
            <w:tcW w:w="254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158137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5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A0B1110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6</w:t>
            </w:r>
          </w:p>
        </w:tc>
        <w:tc>
          <w:tcPr>
            <w:tcW w:w="11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9D35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7</w:t>
            </w:r>
          </w:p>
        </w:tc>
        <w:tc>
          <w:tcPr>
            <w:tcW w:w="141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8DC09C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8</w:t>
            </w:r>
          </w:p>
        </w:tc>
        <w:tc>
          <w:tcPr>
            <w:tcW w:w="2265" w:type="dxa"/>
            <w:tcBorders>
              <w:top w:val="single" w:sz="18" w:space="0" w:color="auto"/>
              <w:bottom w:val="single" w:sz="18" w:space="0" w:color="auto"/>
              <w:right w:val="nil"/>
            </w:tcBorders>
            <w:vAlign w:val="center"/>
          </w:tcPr>
          <w:p w14:paraId="44231004" w14:textId="77777777" w:rsidR="007454E1" w:rsidRPr="007409B5" w:rsidRDefault="007454E1" w:rsidP="00DF3EC8">
            <w:pPr>
              <w:pStyle w:val="af4"/>
              <w:rPr>
                <w:rFonts w:ascii="ISOCPEUR" w:hAnsi="ISOCPEUR" w:cs="Times New Roman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9</w:t>
            </w:r>
          </w:p>
        </w:tc>
      </w:tr>
      <w:tr w:rsidR="00F53A1F" w:rsidRPr="007409B5" w14:paraId="0B26C367" w14:textId="77777777" w:rsidTr="00E56F4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D13624E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BAF321C" w14:textId="7E686C45" w:rsidR="00F53A1F" w:rsidRPr="007409B5" w:rsidRDefault="00034609" w:rsidP="00756AA1">
            <w:pPr>
              <w:pStyle w:val="af3"/>
              <w:jc w:val="center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Щитовое</w:t>
            </w:r>
            <w:r w:rsidR="0033255B" w:rsidRPr="0033255B">
              <w:rPr>
                <w:rFonts w:ascii="ISOCPEUR" w:hAnsi="ISOCPEUR"/>
                <w:b/>
                <w:bCs/>
                <w:sz w:val="26"/>
                <w:szCs w:val="26"/>
              </w:rPr>
              <w:t xml:space="preserve">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B224BF8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DC91CDF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7655E31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6DB6D13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F41B57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1C99D3D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A215AF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53A1F" w:rsidRPr="007409B5" w14:paraId="2B15EA4A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77EA5D7" w14:textId="77777777" w:rsidR="00F53A1F" w:rsidRPr="007409B5" w:rsidRDefault="00F53A1F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0ACF2C3" w14:textId="3ECEF418" w:rsidR="00F53A1F" w:rsidRPr="00B80E79" w:rsidRDefault="0033255B" w:rsidP="00F53A1F">
            <w:pPr>
              <w:pStyle w:val="af3"/>
              <w:rPr>
                <w:rFonts w:ascii="ISOCPEUR" w:hAnsi="ISOCPEUR"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5E9EB85" w14:textId="55618A3A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9FD2E81" w14:textId="3C59A025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0EDAE87" w14:textId="43E4D203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94D5C91" w14:textId="371C7F94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="00F53A1F"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E4F341" w14:textId="51D7458F" w:rsidR="00F53A1F" w:rsidRPr="007409B5" w:rsidRDefault="0033255B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  <w:vAlign w:val="center"/>
          </w:tcPr>
          <w:p w14:paraId="6554D084" w14:textId="77777777" w:rsidR="00F53A1F" w:rsidRPr="007409B5" w:rsidRDefault="00F53A1F" w:rsidP="00F53A1F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1D031DF" w14:textId="0761660B" w:rsidR="00F53A1F" w:rsidRPr="007409B5" w:rsidRDefault="00110112" w:rsidP="00F53A1F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B33751A" w14:textId="77777777" w:rsidTr="008718AB">
        <w:trPr>
          <w:trHeight w:val="454"/>
        </w:trPr>
        <w:tc>
          <w:tcPr>
            <w:tcW w:w="1131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501B599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</w:tcBorders>
            <w:shd w:val="clear" w:color="auto" w:fill="auto"/>
            <w:vAlign w:val="center"/>
          </w:tcPr>
          <w:p w14:paraId="0DA0AC77" w14:textId="021B2AAD" w:rsidR="00110112" w:rsidRPr="00B80E79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А</w:t>
            </w:r>
            <w:r w:rsidRPr="0033255B">
              <w:rPr>
                <w:rFonts w:ascii="ISOCPEUR" w:hAnsi="ISOCPEUR"/>
                <w:bCs/>
                <w:sz w:val="26"/>
                <w:szCs w:val="26"/>
              </w:rPr>
              <w:t>О</w:t>
            </w:r>
            <w:r>
              <w:rPr>
                <w:rFonts w:ascii="ISOCPEUR" w:hAnsi="ISOCPEUR"/>
                <w:bCs/>
                <w:sz w:val="26"/>
                <w:szCs w:val="26"/>
              </w:rPr>
              <w:t>-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</w:p>
        </w:tc>
        <w:tc>
          <w:tcPr>
            <w:tcW w:w="3398" w:type="dxa"/>
            <w:tcBorders>
              <w:top w:val="nil"/>
            </w:tcBorders>
            <w:shd w:val="clear" w:color="auto" w:fill="auto"/>
            <w:vAlign w:val="center"/>
          </w:tcPr>
          <w:p w14:paraId="68050AB3" w14:textId="4539C364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</w:tcBorders>
            <w:shd w:val="clear" w:color="auto" w:fill="auto"/>
            <w:vAlign w:val="center"/>
          </w:tcPr>
          <w:p w14:paraId="24785B15" w14:textId="25ABA73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</w:tcBorders>
            <w:shd w:val="clear" w:color="auto" w:fill="auto"/>
            <w:vAlign w:val="center"/>
          </w:tcPr>
          <w:p w14:paraId="384AF73E" w14:textId="1A00A4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2EFBCB5C" w14:textId="2E4B47E9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tcBorders>
              <w:top w:val="nil"/>
            </w:tcBorders>
            <w:shd w:val="clear" w:color="auto" w:fill="auto"/>
            <w:vAlign w:val="center"/>
          </w:tcPr>
          <w:p w14:paraId="0CB546FE" w14:textId="7853B700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nil"/>
            </w:tcBorders>
            <w:shd w:val="clear" w:color="auto" w:fill="auto"/>
            <w:vAlign w:val="center"/>
          </w:tcPr>
          <w:p w14:paraId="21712517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right w:val="nil"/>
            </w:tcBorders>
            <w:shd w:val="clear" w:color="auto" w:fill="auto"/>
          </w:tcPr>
          <w:p w14:paraId="0CA89A48" w14:textId="5F27150F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52CA229C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52F11" w14:textId="573ED1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E5BA020" w14:textId="55E7ACF5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С-К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C1ADC9F" w14:textId="441497E4" w:rsidR="00110112" w:rsidRPr="007409B5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D8E6FF1" w14:textId="2CF1674C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C694285" w14:textId="4E54F96B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1D29DD95" w14:textId="61B6E64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A265AF1" w14:textId="3FDF480A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5C7BCA22" w14:textId="4A8E6026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4065A7D" w14:textId="68B3F7F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110112" w:rsidRPr="007409B5" w14:paraId="322C2A4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A9B607D" w14:textId="7777777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5D15ED8" w14:textId="0E67551A" w:rsidR="00110112" w:rsidRPr="007409B5" w:rsidRDefault="00110112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Щит Щ</w:t>
            </w:r>
            <w:r>
              <w:rPr>
                <w:rFonts w:ascii="ISOCPEUR" w:hAnsi="ISOCPEUR"/>
                <w:bCs/>
                <w:sz w:val="26"/>
                <w:szCs w:val="26"/>
              </w:rPr>
              <w:t>С-Б</w:t>
            </w:r>
            <w:r w:rsidR="00B80E79">
              <w:rPr>
                <w:rFonts w:ascii="ISOCPEUR" w:hAnsi="ISOCPEUR"/>
                <w:bCs/>
                <w:sz w:val="26"/>
                <w:szCs w:val="26"/>
                <w:lang w:val="en-US"/>
              </w:rPr>
              <w:t>10</w:t>
            </w:r>
            <w:r>
              <w:rPr>
                <w:rFonts w:ascii="ISOCPEUR" w:hAnsi="ISOCPEUR"/>
                <w:bCs/>
                <w:sz w:val="26"/>
                <w:szCs w:val="26"/>
              </w:rPr>
              <w:t>оф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307097" w14:textId="30162109" w:rsidR="00110112" w:rsidRPr="00507E2B" w:rsidRDefault="00110112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95C2ED1" w14:textId="446D4C55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07CD938" w14:textId="6513D207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0A63C9F" w14:textId="0EC963B2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proofErr w:type="spellStart"/>
            <w:r>
              <w:rPr>
                <w:rFonts w:ascii="ISOCPEUR" w:hAnsi="ISOCPEUR"/>
                <w:sz w:val="26"/>
                <w:szCs w:val="26"/>
              </w:rPr>
              <w:t>компл</w:t>
            </w:r>
            <w:proofErr w:type="spellEnd"/>
            <w:r w:rsidRPr="007409B5">
              <w:rPr>
                <w:rFonts w:ascii="ISOCPEUR" w:hAnsi="ISOCPEUR"/>
                <w:sz w:val="26"/>
                <w:szCs w:val="26"/>
                <w:lang w:val="en-US"/>
              </w:rPr>
              <w:t>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4705C3C" w14:textId="765A62D1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658F0D50" w14:textId="4A68273E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FE9F25" w14:textId="438FB2D8" w:rsidR="00110112" w:rsidRPr="007409B5" w:rsidRDefault="00110112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 w:rsidRPr="001A585F">
              <w:rPr>
                <w:rFonts w:ascii="ISOCPEUR" w:hAnsi="ISOCPEUR" w:cs="Times New Roman"/>
                <w:sz w:val="26"/>
                <w:szCs w:val="26"/>
              </w:rPr>
              <w:t>с</w:t>
            </w:r>
            <w:r w:rsidR="007309A0">
              <w:rPr>
                <w:rFonts w:ascii="ISOCPEUR" w:hAnsi="ISOCPEUR" w:cs="Times New Roman"/>
                <w:sz w:val="26"/>
                <w:szCs w:val="26"/>
              </w:rPr>
              <w:t>м</w:t>
            </w:r>
            <w:r w:rsidRPr="001A585F">
              <w:rPr>
                <w:rFonts w:ascii="ISOCPEUR" w:hAnsi="ISOCPEUR" w:cs="Times New Roman"/>
                <w:sz w:val="26"/>
                <w:szCs w:val="26"/>
              </w:rPr>
              <w:t xml:space="preserve"> схему</w:t>
            </w:r>
          </w:p>
        </w:tc>
      </w:tr>
      <w:tr w:rsidR="0033255B" w:rsidRPr="007409B5" w14:paraId="6DAA6EF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A684E5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E939B09" w14:textId="7777777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FAF59F2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1A832A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526AB7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78CB97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CB3DDC6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B4FE31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C72A3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2875F362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381051F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AE4B14" w14:textId="247E0F3F" w:rsidR="0033255B" w:rsidRPr="0033255B" w:rsidRDefault="0033255B" w:rsidP="0033255B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/>
                <w:bCs/>
                <w:sz w:val="26"/>
                <w:szCs w:val="26"/>
              </w:rPr>
              <w:t>Светотехническое оборудование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4832FC7" w14:textId="77777777" w:rsidR="0033255B" w:rsidRPr="007409B5" w:rsidRDefault="0033255B" w:rsidP="0033255B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 w:cs="Times New Roman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7CCECB0" w14:textId="77777777" w:rsidR="0033255B" w:rsidRPr="007409B5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BA0FE78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A4F15F7" w14:textId="77777777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70A6C70" w14:textId="77777777" w:rsidR="0033255B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5EED802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6E19DF7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33255B" w:rsidRPr="007409B5" w14:paraId="08262A6D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429019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59EE554" w14:textId="0CDC0707" w:rsidR="0033255B" w:rsidRPr="007409B5" w:rsidRDefault="0033255B" w:rsidP="0033255B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33255B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="00E615A3">
              <w:rPr>
                <w:rFonts w:ascii="ISOCPEUR" w:hAnsi="ISOCPEUR"/>
                <w:bCs/>
                <w:sz w:val="26"/>
                <w:szCs w:val="26"/>
              </w:rPr>
              <w:t xml:space="preserve"> напольный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BD07D9D" w14:textId="0E4193AB" w:rsidR="0033255B" w:rsidRPr="0033255B" w:rsidRDefault="0033255B" w:rsidP="0033255B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86FCF6B" w14:textId="42C609B5" w:rsidR="0033255B" w:rsidRPr="0033255B" w:rsidRDefault="0033255B" w:rsidP="0033255B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4751E7B" w14:textId="2D2FAA9C" w:rsidR="0033255B" w:rsidRPr="00E615A3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C1F09A9" w14:textId="3784B0CC" w:rsidR="0033255B" w:rsidRPr="007409B5" w:rsidRDefault="0033255B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DC25BFA" w14:textId="6EC9FB8E" w:rsidR="0033255B" w:rsidRPr="00D27228" w:rsidRDefault="00E615A3" w:rsidP="0033255B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544F7FE1" w14:textId="77777777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8E9B089" w14:textId="2E9C35D0" w:rsidR="0033255B" w:rsidRPr="007409B5" w:rsidRDefault="0033255B" w:rsidP="0033255B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7352A44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84389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2072B77" w14:textId="1A5464BE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линейный матовый, черный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32Вт,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81B42FB" w14:textId="04CAD1FA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8E56D5A" w14:textId="21F25B6F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04A0EB31" w14:textId="715577B8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6B73F2" w14:textId="72AEB125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14BC6C8" w14:textId="0129C0F6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91</w:t>
            </w:r>
          </w:p>
        </w:tc>
        <w:tc>
          <w:tcPr>
            <w:tcW w:w="1416" w:type="dxa"/>
            <w:shd w:val="clear" w:color="auto" w:fill="auto"/>
          </w:tcPr>
          <w:p w14:paraId="4315C58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547312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57DAB09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7692F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94B2CBA" w14:textId="38B9212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подвесной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56 Вт, CRI 90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3FF8D8B" w14:textId="73E628E7" w:rsidR="00C81802" w:rsidRPr="00E615A3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2DE6139F" w14:textId="7A589008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6E8B73A1" w14:textId="76DECAA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6DFE284" w14:textId="0062BA4B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01EC0D" w14:textId="5AFB52B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2C9593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1701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FAF194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809E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F6602D1" w14:textId="56D71808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белый с </w:t>
            </w:r>
            <w:proofErr w:type="spellStart"/>
            <w:r w:rsidRPr="00E615A3">
              <w:rPr>
                <w:rFonts w:ascii="ISOCPEUR" w:hAnsi="ISOCPEUR"/>
                <w:bCs/>
                <w:sz w:val="26"/>
                <w:szCs w:val="26"/>
              </w:rPr>
              <w:t>акуст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панелью ∅1000 90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т 4000К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86E7F0" w14:textId="5FBC11E3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D7CBE20" w14:textId="54A42EFA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5596A698" w14:textId="5C121A00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F81EE50" w14:textId="78477CE9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6A0256B" w14:textId="594D096F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48C82F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2DC7CDE" w14:textId="5ACAC838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368E5DF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8323E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D052AB6" w14:textId="10936C4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, акустический</w:t>
            </w:r>
            <w:r>
              <w:rPr>
                <w:rFonts w:ascii="ISOCPEUR" w:hAnsi="ISOCPEUR"/>
                <w:bCs/>
                <w:sz w:val="26"/>
                <w:szCs w:val="26"/>
              </w:rPr>
              <w:t>, Е27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A446122" w14:textId="4D0727ED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C4F2719" w14:textId="3AEC3CED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</w:tcPr>
          <w:p w14:paraId="339BCA71" w14:textId="3D7C530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AB21B4D" w14:textId="721D76C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CE5967" w14:textId="380BC68D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104884C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91AC79E" w14:textId="39C9389E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CA47E0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B2FA1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230B84C" w14:textId="7CD7AB1B" w:rsidR="00C81802" w:rsidRPr="004436CC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6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21AF12F" w14:textId="26938F9B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A36D0C" w14:textId="37B90592" w:rsidR="00C81802" w:rsidRPr="008E25D2" w:rsidRDefault="00C81802" w:rsidP="00C81802">
            <w:pPr>
              <w:pStyle w:val="af5"/>
              <w:ind w:left="0"/>
              <w:rPr>
                <w:rFonts w:ascii="ISOCPEUR" w:hAnsi="ISOCPEUR"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7E9B1815" w14:textId="658A3C5C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EF7DCB6" w14:textId="6AD90D8E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DAE7FE" w14:textId="6F5F57FF" w:rsidR="00C81802" w:rsidRPr="0033255B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5A02C5C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76945B8" w14:textId="778DC6E2" w:rsidR="00C81802" w:rsidRPr="008E25D2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92179B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FE5370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77C933C" w14:textId="73CA8CAA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∅</w:t>
            </w:r>
            <w:r>
              <w:rPr>
                <w:rFonts w:ascii="ISOCPEUR" w:hAnsi="ISOCPEUR"/>
                <w:bCs/>
                <w:sz w:val="26"/>
                <w:szCs w:val="26"/>
              </w:rPr>
              <w:t>45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292528" w14:textId="05F9055A" w:rsidR="00C81802" w:rsidRPr="00EB2A68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28370DB" w14:textId="2DF8F7A3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178D6F2E" w14:textId="033A893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EF0796" w14:textId="132B33D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802D119" w14:textId="19225674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3F1C6A1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02010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81FE47E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C6308A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E4F4F6B" w14:textId="03B35EC1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л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инейный 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3A6C5F7" w14:textId="3D4F1195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0056593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A16B83C" w14:textId="77ADC24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4A684C6" w14:textId="2B14DF3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3409BDD" w14:textId="266A976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107</w:t>
            </w:r>
          </w:p>
        </w:tc>
        <w:tc>
          <w:tcPr>
            <w:tcW w:w="1416" w:type="dxa"/>
            <w:shd w:val="clear" w:color="auto" w:fill="auto"/>
          </w:tcPr>
          <w:p w14:paraId="50A831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F818D8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6CDB9B1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17D78B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58E1BA4" w14:textId="035C2EC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(прожектор)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для установки на текстильную систем</w:t>
            </w:r>
            <w:r>
              <w:rPr>
                <w:rFonts w:ascii="ISOCPEUR" w:hAnsi="ISOCPEUR"/>
                <w:bCs/>
                <w:sz w:val="26"/>
                <w:szCs w:val="26"/>
              </w:rPr>
              <w:t>у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7C73DC4" w14:textId="1D624A56" w:rsidR="00C81802" w:rsidRPr="00A00125" w:rsidRDefault="00C81802" w:rsidP="00C81802">
            <w:pPr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1996437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4A66DEB" w14:textId="60027DA6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FD3A556" w14:textId="7E43B5F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57AD3B2" w14:textId="630CD24C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200</w:t>
            </w:r>
          </w:p>
        </w:tc>
        <w:tc>
          <w:tcPr>
            <w:tcW w:w="1416" w:type="dxa"/>
            <w:shd w:val="clear" w:color="auto" w:fill="auto"/>
          </w:tcPr>
          <w:p w14:paraId="74182C7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E6E415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A78839B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DF99E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4E992F" w14:textId="38BBB6A6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900*3100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E577113" w14:textId="5B7358B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B99A6F0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00A63882" w14:textId="5A9B3D11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3D27553" w14:textId="04082A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BEB9711" w14:textId="4E91DEE3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14</w:t>
            </w:r>
          </w:p>
        </w:tc>
        <w:tc>
          <w:tcPr>
            <w:tcW w:w="1416" w:type="dxa"/>
            <w:shd w:val="clear" w:color="auto" w:fill="auto"/>
          </w:tcPr>
          <w:p w14:paraId="580F49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D72DC4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3D8B68D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9633C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34C73FD" w14:textId="3D152F84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900*3200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70A9AEE" w14:textId="77777777" w:rsidR="00C81802" w:rsidRPr="00EB2A68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CE69D7D" w14:textId="77777777" w:rsidR="00C81802" w:rsidRPr="00EB2A68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</w:p>
        </w:tc>
        <w:tc>
          <w:tcPr>
            <w:tcW w:w="2549" w:type="dxa"/>
            <w:shd w:val="clear" w:color="auto" w:fill="auto"/>
          </w:tcPr>
          <w:p w14:paraId="56349602" w14:textId="1082A75F" w:rsidR="00C81802" w:rsidRPr="00EB2A68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A6B9D26" w14:textId="509D93E9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D788D26" w14:textId="291C7E18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shd w:val="clear" w:color="auto" w:fill="auto"/>
          </w:tcPr>
          <w:p w14:paraId="24CBDC8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BD8B65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3F3C2A2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EF1FF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D294E0" w14:textId="66B0DF94" w:rsidR="00C81802" w:rsidRPr="00A0012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Y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-</w:t>
            </w:r>
            <w:r>
              <w:rPr>
                <w:rFonts w:ascii="ISOCPEUR" w:hAnsi="ISOCPEUR"/>
                <w:bCs/>
                <w:sz w:val="26"/>
                <w:szCs w:val="26"/>
              </w:rPr>
              <w:t>образный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DA638A8" w14:textId="2369EB45" w:rsidR="00C81802" w:rsidRPr="00A00125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CD8525B" w14:textId="77777777" w:rsidR="00C81802" w:rsidRPr="00A00125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1DC5847" w14:textId="7F5B9417" w:rsidR="00C81802" w:rsidRPr="00A0012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D339939" w14:textId="777242AB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9FC3F" w14:textId="512C8F71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9</w:t>
            </w:r>
          </w:p>
        </w:tc>
        <w:tc>
          <w:tcPr>
            <w:tcW w:w="1416" w:type="dxa"/>
            <w:shd w:val="clear" w:color="auto" w:fill="auto"/>
          </w:tcPr>
          <w:p w14:paraId="5B9EBCE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3C0BBD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EDC8218" w14:textId="77777777" w:rsidTr="003F17E9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89E600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0ED797BC" w14:textId="0793EF5B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4B6A81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накладной,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,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D610x75мм,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Ra90,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FE4C5EF" w14:textId="31736AAB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68A5C56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505021F" w14:textId="774D397A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4F2A8A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C2F1F8D" w14:textId="162039F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DA3838" w14:textId="0C9BCC56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1CAB879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B7CD3F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09D87B0F" w14:textId="77777777" w:rsidTr="009D32C5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3077014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F6372A1" w14:textId="77777777" w:rsidR="00034609" w:rsidRPr="004B6A81" w:rsidRDefault="00034609" w:rsidP="0011011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45314947" w14:textId="77777777" w:rsidR="00034609" w:rsidRPr="00FF49DA" w:rsidRDefault="00034609" w:rsidP="0011011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ED50AE1" w14:textId="77777777" w:rsidR="00034609" w:rsidRPr="00FF49DA" w:rsidRDefault="00034609" w:rsidP="0011011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E0F044D" w14:textId="77777777" w:rsidR="00034609" w:rsidRPr="007409B5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124B80B" w14:textId="77777777" w:rsidR="00034609" w:rsidRPr="00FF49DA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8B54F12" w14:textId="77777777" w:rsidR="00034609" w:rsidRDefault="00034609" w:rsidP="00110112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1EA72D8C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E8B1CB1" w14:textId="77777777" w:rsidR="00034609" w:rsidRPr="007409B5" w:rsidRDefault="00034609" w:rsidP="0011011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47DFC17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85A8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C9F1252" w14:textId="2E794647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42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2255х43х65, 4000K</w:t>
            </w:r>
          </w:p>
        </w:tc>
        <w:tc>
          <w:tcPr>
            <w:tcW w:w="3398" w:type="dxa"/>
            <w:shd w:val="clear" w:color="auto" w:fill="auto"/>
          </w:tcPr>
          <w:p w14:paraId="1D8E8E03" w14:textId="7CEAAE50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0EAC1BD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9172F6D" w14:textId="0ADB9148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983322E" w14:textId="73704A40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928DBE3" w14:textId="2D0FF909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</w:t>
            </w:r>
          </w:p>
        </w:tc>
        <w:tc>
          <w:tcPr>
            <w:tcW w:w="1416" w:type="dxa"/>
            <w:shd w:val="clear" w:color="auto" w:fill="auto"/>
          </w:tcPr>
          <w:p w14:paraId="0F8870C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05A55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0D940A04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095ADA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9341225" w14:textId="7D03F270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19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1005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DA908E9" w14:textId="522E26FA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8C7829A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8EA0B04" w14:textId="2461249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5B54D5B" w14:textId="3CBE98C2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76558AC" w14:textId="6850987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3607BCA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D9B1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AE2AE79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7EB447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67AEB869" w14:textId="59C34FC9" w:rsidR="00C81802" w:rsidRPr="0033255B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28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150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34E587E9" w14:textId="4F9A1EA9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49BC178" w14:textId="77777777" w:rsidR="00C81802" w:rsidRPr="00034609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65A11E7" w14:textId="3DC48500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86DA7AF" w14:textId="63D41E1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1C6931A" w14:textId="1E66BEA8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</w:t>
            </w:r>
          </w:p>
        </w:tc>
        <w:tc>
          <w:tcPr>
            <w:tcW w:w="1416" w:type="dxa"/>
            <w:shd w:val="clear" w:color="auto" w:fill="auto"/>
          </w:tcPr>
          <w:p w14:paraId="6A0644E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8F3B4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E243C0D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7A3445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133F429" w14:textId="0BB0B557" w:rsidR="00C81802" w:rsidRPr="007409B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</w:tcPr>
          <w:p w14:paraId="512AB278" w14:textId="66970B10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0D7CCF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679FB86" w14:textId="372F1EE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0B313ED" w14:textId="7E4FB0A4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110598B" w14:textId="1BCEC641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7B47F94B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3339D3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331C5C5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22530D1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7CE7E3E" w14:textId="651668E5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</w:tcPr>
          <w:p w14:paraId="07CDF2D5" w14:textId="4B906491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2F7E7F"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2E994D9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55FFF68A" w14:textId="25C24058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7A1DE55" w14:textId="0B6DD37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7DB3752" w14:textId="2D4CCF80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23</w:t>
            </w:r>
          </w:p>
        </w:tc>
        <w:tc>
          <w:tcPr>
            <w:tcW w:w="1416" w:type="dxa"/>
            <w:shd w:val="clear" w:color="auto" w:fill="auto"/>
          </w:tcPr>
          <w:p w14:paraId="2FE639D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E45495E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6A1CE74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55809AF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D783BCB" w14:textId="119C151E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44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2380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89A9D95" w14:textId="20031B51" w:rsidR="00C81802" w:rsidRPr="00034609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RAL9005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6E9C37DD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A181836" w14:textId="282B2612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965C46F" w14:textId="62C5182C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02D90B2" w14:textId="56333A9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8</w:t>
            </w:r>
          </w:p>
        </w:tc>
        <w:tc>
          <w:tcPr>
            <w:tcW w:w="1416" w:type="dxa"/>
            <w:shd w:val="clear" w:color="auto" w:fill="auto"/>
          </w:tcPr>
          <w:p w14:paraId="0F14C34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9325C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E1F9A5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4A966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C780D6F" w14:textId="2A6245D6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21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>1130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4A84160" w14:textId="43E06617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25E0E8DA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051B907" w14:textId="1A603990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342679" w14:textId="171DE0A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5DB4BD22" w14:textId="6B7F14B9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30</w:t>
            </w:r>
          </w:p>
        </w:tc>
        <w:tc>
          <w:tcPr>
            <w:tcW w:w="1416" w:type="dxa"/>
            <w:shd w:val="clear" w:color="auto" w:fill="auto"/>
          </w:tcPr>
          <w:p w14:paraId="79C89EA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07AB287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7A76BDB0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D6FDA0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0C105D" w14:textId="43645A8C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37 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Вт</w:t>
            </w:r>
            <w:r>
              <w:rPr>
                <w:rFonts w:ascii="ISOCPEUR" w:hAnsi="ISOCPEUR"/>
                <w:bCs/>
                <w:sz w:val="26"/>
                <w:szCs w:val="26"/>
              </w:rPr>
              <w:t>,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2</w:t>
            </w:r>
            <w:r>
              <w:rPr>
                <w:rFonts w:ascii="ISOCPEUR" w:hAnsi="ISOCPEUR"/>
                <w:bCs/>
                <w:sz w:val="26"/>
                <w:szCs w:val="26"/>
              </w:rPr>
              <w:t>00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>5х43х65, 4000K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4DCA71D" w14:textId="5D46DE14" w:rsidR="00C81802" w:rsidRPr="00FF49DA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RAL9003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1003C985" w14:textId="77777777" w:rsidR="00C81802" w:rsidRPr="00FF49DA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C56BFD1" w14:textId="788D058D" w:rsidR="00C81802" w:rsidRPr="007409B5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09A03A" w14:textId="02C29E0E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75488BE" w14:textId="628646EC" w:rsidR="00C81802" w:rsidRPr="00034609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</w:p>
        </w:tc>
        <w:tc>
          <w:tcPr>
            <w:tcW w:w="1416" w:type="dxa"/>
            <w:shd w:val="clear" w:color="auto" w:fill="auto"/>
          </w:tcPr>
          <w:p w14:paraId="410EB94A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CE724AC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F978946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0CB72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7F780F7" w14:textId="47E7CBCD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1000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D1B5E77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E03FA29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19A0C559" w14:textId="551AF3EC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7BFA1A0" w14:textId="01E92FAD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DA85D1B" w14:textId="3C15400A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shd w:val="clear" w:color="auto" w:fill="auto"/>
          </w:tcPr>
          <w:p w14:paraId="5F089073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69A7C1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1D644875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21DE1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5450F41D" w14:textId="0724B368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2000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0B1D061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093FCE6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859A6FF" w14:textId="060C8EC3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32685B42" w14:textId="69D6B0B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881B104" w14:textId="0FEEAEED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24</w:t>
            </w:r>
          </w:p>
        </w:tc>
        <w:tc>
          <w:tcPr>
            <w:tcW w:w="1416" w:type="dxa"/>
            <w:shd w:val="clear" w:color="auto" w:fill="auto"/>
          </w:tcPr>
          <w:p w14:paraId="5270CF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CD83489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4D1A6B12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B23457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732C00B3" w14:textId="0BFF50FB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Шинопровод встраиваемый глубокий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под ГКЛ, 3000 мм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23CE82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AB63841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4B98E629" w14:textId="2ACD8324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3C296D9" w14:textId="6C45AD5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B21E883" w14:textId="7304BB0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13</w:t>
            </w:r>
          </w:p>
        </w:tc>
        <w:tc>
          <w:tcPr>
            <w:tcW w:w="1416" w:type="dxa"/>
            <w:shd w:val="clear" w:color="auto" w:fill="auto"/>
          </w:tcPr>
          <w:p w14:paraId="7EE1AFB8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31F26A6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59399468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04D5920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04F4C71" w14:textId="457FF5A4" w:rsidR="00C81802" w:rsidRPr="00577385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E615A3">
              <w:rPr>
                <w:rFonts w:ascii="ISOCPEUR" w:hAnsi="ISOCPEUR"/>
                <w:bCs/>
                <w:sz w:val="26"/>
                <w:szCs w:val="26"/>
              </w:rPr>
              <w:t>Блок питания для магнитных треков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D344C3D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A5D9B0C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241201DD" w14:textId="292CCDAD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61DE4157" w14:textId="1624E333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67DA071" w14:textId="4D9AFE3C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48</w:t>
            </w:r>
          </w:p>
        </w:tc>
        <w:tc>
          <w:tcPr>
            <w:tcW w:w="1416" w:type="dxa"/>
            <w:shd w:val="clear" w:color="auto" w:fill="auto"/>
          </w:tcPr>
          <w:p w14:paraId="3C80CFDD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B32FB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C81802" w:rsidRPr="007409B5" w14:paraId="2E30331C" w14:textId="77777777" w:rsidTr="00725736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E7AF5D2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2E355C6C" w14:textId="5F8B26D3" w:rsidR="00C81802" w:rsidRPr="00E615A3" w:rsidRDefault="00C81802" w:rsidP="00C81802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A00125">
              <w:rPr>
                <w:rFonts w:ascii="ISOCPEUR" w:hAnsi="ISOCPEUR"/>
                <w:bCs/>
                <w:sz w:val="26"/>
                <w:szCs w:val="26"/>
              </w:rPr>
              <w:t>Блок питания для светодиодной ленты, 200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Вт, </w:t>
            </w:r>
            <w:r w:rsidRPr="00A00125">
              <w:rPr>
                <w:rFonts w:ascii="ISOCPEUR" w:hAnsi="ISOCPEUR"/>
                <w:bCs/>
                <w:sz w:val="26"/>
                <w:szCs w:val="26"/>
              </w:rPr>
              <w:t>48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В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0275AA0" w14:textId="77777777" w:rsidR="00C81802" w:rsidRPr="0033255B" w:rsidRDefault="00C81802" w:rsidP="00C81802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0CC793B" w14:textId="77777777" w:rsidR="00C81802" w:rsidRPr="00E615A3" w:rsidRDefault="00C81802" w:rsidP="00C81802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0F537C64" w14:textId="36DB3845" w:rsidR="00C81802" w:rsidRPr="00E615A3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1E0147">
              <w:rPr>
                <w:rFonts w:ascii="ISOCPEUR" w:hAnsi="ISOCPEUR"/>
                <w:sz w:val="26"/>
                <w:szCs w:val="26"/>
              </w:rPr>
              <w:t>По дизайн-проекту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0D7C566" w14:textId="2E8293BA" w:rsidR="00C81802" w:rsidRPr="00FF49DA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0BC8EF4" w14:textId="769A3714" w:rsidR="00C81802" w:rsidRDefault="00C81802" w:rsidP="00C81802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69</w:t>
            </w:r>
          </w:p>
        </w:tc>
        <w:tc>
          <w:tcPr>
            <w:tcW w:w="1416" w:type="dxa"/>
            <w:shd w:val="clear" w:color="auto" w:fill="auto"/>
          </w:tcPr>
          <w:p w14:paraId="1CC509A0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E0EF094" w14:textId="77777777" w:rsidR="00C81802" w:rsidRPr="007409B5" w:rsidRDefault="00C81802" w:rsidP="00C81802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034609" w:rsidRPr="007409B5" w14:paraId="378DC26B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3AF4B3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BCA5549" w14:textId="77777777" w:rsidR="00034609" w:rsidRPr="007409B5" w:rsidRDefault="00034609" w:rsidP="00034609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7C36BEB0" w14:textId="77777777" w:rsidR="00034609" w:rsidRPr="00FF49DA" w:rsidRDefault="00034609" w:rsidP="00034609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B3E58BA" w14:textId="77777777" w:rsidR="00034609" w:rsidRPr="00FF49DA" w:rsidRDefault="00034609" w:rsidP="00034609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01DEBBE7" w14:textId="77777777" w:rsidR="00034609" w:rsidRPr="007409B5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8DB48B6" w14:textId="77777777" w:rsidR="00034609" w:rsidRPr="00FF49DA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814602" w14:textId="77777777" w:rsidR="00034609" w:rsidRPr="00E615A3" w:rsidRDefault="00034609" w:rsidP="00034609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4D67AE0A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D8CA474" w14:textId="77777777" w:rsidR="00034609" w:rsidRPr="007409B5" w:rsidRDefault="00034609" w:rsidP="00034609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DD6E108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E68AF7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312096E4" w14:textId="4052821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034609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A496BD0" w14:textId="3856403E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  <w:lang w:val="en-US"/>
              </w:rPr>
              <w:t>ORBIT 2011-2 LED AT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7DB9F33C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1B53B7B" w14:textId="5FEB5CB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00B7D31A" w14:textId="6350E2A5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72A31C3" w14:textId="5B090344" w:rsidR="00F6475A" w:rsidRPr="0028008C" w:rsidRDefault="0028008C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34</w:t>
            </w:r>
          </w:p>
        </w:tc>
        <w:tc>
          <w:tcPr>
            <w:tcW w:w="1416" w:type="dxa"/>
            <w:shd w:val="clear" w:color="auto" w:fill="auto"/>
          </w:tcPr>
          <w:p w14:paraId="18C3CAD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A49D7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9261EA3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4AC9D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4A2D6E95" w14:textId="606DE4B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577385">
              <w:rPr>
                <w:rFonts w:ascii="ISOCPEUR" w:hAnsi="ISOCPEUR"/>
                <w:bCs/>
                <w:sz w:val="26"/>
                <w:szCs w:val="26"/>
              </w:rPr>
              <w:t>Светильник LED</w:t>
            </w:r>
            <w:r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  <w:r w:rsidRPr="00E615A3">
              <w:rPr>
                <w:rFonts w:ascii="ISOCPEUR" w:hAnsi="ISOCPEUR"/>
                <w:bCs/>
                <w:sz w:val="26"/>
                <w:szCs w:val="26"/>
              </w:rPr>
              <w:t>подвес</w:t>
            </w:r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4BF8162E" w14:textId="72ECD9FC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 w:rsidRPr="00605B49">
              <w:rPr>
                <w:rFonts w:ascii="ISOCPEUR" w:hAnsi="ISOCPEUR"/>
                <w:bCs/>
                <w:sz w:val="26"/>
                <w:szCs w:val="26"/>
              </w:rPr>
              <w:t>MIZAR 4023-3 LED SP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0777CA91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9A2C6B7" w14:textId="037382A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4AE0A23" w14:textId="0167D594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3C7A845" w14:textId="45518796" w:rsidR="00F6475A" w:rsidRPr="00773D35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</w:t>
            </w:r>
            <w:r w:rsidR="0028008C">
              <w:rPr>
                <w:rFonts w:ascii="ISOCPEUR" w:hAnsi="ISOCPEUR"/>
                <w:sz w:val="26"/>
                <w:szCs w:val="26"/>
                <w:lang w:val="en-US"/>
              </w:rPr>
              <w:t>6</w:t>
            </w:r>
          </w:p>
        </w:tc>
        <w:tc>
          <w:tcPr>
            <w:tcW w:w="1416" w:type="dxa"/>
            <w:shd w:val="clear" w:color="auto" w:fill="auto"/>
          </w:tcPr>
          <w:p w14:paraId="4D8F4AD0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0D35EF3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277FE4B" w14:textId="77777777" w:rsidTr="00D7653A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67B7F66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</w:tcPr>
          <w:p w14:paraId="1775EBED" w14:textId="5014CB89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Блок аварийного питания, 40 Вт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1E89048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71F3E1EF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342F8E7A" w14:textId="48D1211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Световые Технологии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F79B384" w14:textId="19EF8178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FF49DA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AE89696" w14:textId="1B7FA916" w:rsidR="00F6475A" w:rsidRPr="004D76B7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5</w:t>
            </w:r>
          </w:p>
        </w:tc>
        <w:tc>
          <w:tcPr>
            <w:tcW w:w="1416" w:type="dxa"/>
            <w:shd w:val="clear" w:color="auto" w:fill="auto"/>
          </w:tcPr>
          <w:p w14:paraId="67E5C4D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74BD6FD4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20F57DAE" w14:textId="77777777" w:rsidTr="008718AB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5C2E1B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E81D0D" w14:textId="77777777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36AF62D3" w14:textId="77777777" w:rsidR="00F6475A" w:rsidRPr="00FF49DA" w:rsidRDefault="00F6475A" w:rsidP="00F6475A">
            <w:pPr>
              <w:autoSpaceDE w:val="0"/>
              <w:autoSpaceDN w:val="0"/>
              <w:adjustRightInd w:val="0"/>
              <w:spacing w:line="240" w:lineRule="auto"/>
              <w:ind w:firstLine="0"/>
              <w:contextualSpacing w:val="0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016F1019" w14:textId="77777777" w:rsidR="00F6475A" w:rsidRPr="00FF49DA" w:rsidRDefault="00F6475A" w:rsidP="00F6475A">
            <w:pPr>
              <w:pStyle w:val="af5"/>
              <w:ind w:left="0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CC9419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FE5DB4D" w14:textId="77777777" w:rsidR="00F6475A" w:rsidRPr="00FF49D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601B0D13" w14:textId="77777777" w:rsidR="00F6475A" w:rsidRPr="00E615A3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08D169F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4DA2CC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67780E0E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5BCFB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E1B66C8" w14:textId="7E5E88F2" w:rsidR="00F6475A" w:rsidRPr="007409B5" w:rsidRDefault="00F6475A" w:rsidP="00F6475A">
            <w:pPr>
              <w:pStyle w:val="af3"/>
              <w:jc w:val="center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/>
                <w:bCs/>
                <w:sz w:val="26"/>
                <w:szCs w:val="26"/>
              </w:rPr>
              <w:t>К</w:t>
            </w:r>
            <w:r w:rsidRPr="00B52765">
              <w:rPr>
                <w:rFonts w:ascii="ISOCPEUR" w:hAnsi="ISOCPEUR"/>
                <w:b/>
                <w:bCs/>
                <w:sz w:val="26"/>
                <w:szCs w:val="26"/>
              </w:rPr>
              <w:t>абельные изделия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C42F3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F7419D0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  <w:lang w:eastAsia="ru-RU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40F085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FBFF243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1BDA318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7326B6B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F3D8DDC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06762224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7B59645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F6BFA42" w14:textId="43F57B0E" w:rsidR="00F6475A" w:rsidRPr="00F62BC8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из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C6C91EA" w14:textId="50C1CE5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4C2692FA" w14:textId="3827EA7E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EE159E8" w14:textId="7BE5C0F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2643185D" w14:textId="56A7F9C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70A5DA8" w14:textId="657F107A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63B7E6D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120E82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8590EDB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65666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7172FE0" w14:textId="256EC253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5F947AC4" w14:textId="3614A27D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E369B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FC3A16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A4D415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0D0C7C7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48CEB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D45584B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1889DA9A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FC7D24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FD9DFF3" w14:textId="3D050FB8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4717367" w14:textId="5FA18251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F64EF49" w14:textId="11575D43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3E3CBE8D" w14:textId="75D54224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B670ACE" w14:textId="1EAB9E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B1643AB" w14:textId="16C92C2B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3000</w:t>
            </w:r>
          </w:p>
        </w:tc>
        <w:tc>
          <w:tcPr>
            <w:tcW w:w="1416" w:type="dxa"/>
            <w:shd w:val="clear" w:color="auto" w:fill="auto"/>
          </w:tcPr>
          <w:p w14:paraId="202EF83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4F57B5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734D6169" w14:textId="77777777" w:rsidTr="005273C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CFA91F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3BE9390" w14:textId="4B85F54D" w:rsidR="00F6475A" w:rsidRPr="00820EC9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2,5</w:t>
            </w:r>
          </w:p>
        </w:tc>
        <w:tc>
          <w:tcPr>
            <w:tcW w:w="3398" w:type="dxa"/>
            <w:shd w:val="clear" w:color="auto" w:fill="auto"/>
          </w:tcPr>
          <w:p w14:paraId="612FC531" w14:textId="73B69836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</w:tcPr>
          <w:p w14:paraId="00ACC664" w14:textId="3BB040E6" w:rsidR="00F6475A" w:rsidRPr="00820EC9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</w:tcPr>
          <w:p w14:paraId="7F4398C8" w14:textId="364CCF0F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F49222C" w14:textId="7CB4B1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B0DE8F" w14:textId="6C16DC24" w:rsidR="00F6475A" w:rsidRPr="00712B77" w:rsidRDefault="001559E8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5500</w:t>
            </w:r>
          </w:p>
        </w:tc>
        <w:tc>
          <w:tcPr>
            <w:tcW w:w="1416" w:type="dxa"/>
            <w:shd w:val="clear" w:color="auto" w:fill="auto"/>
          </w:tcPr>
          <w:p w14:paraId="0356CE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44FC535" w14:textId="0030EB60" w:rsidR="00F6475A" w:rsidRPr="00820EC9" w:rsidRDefault="00F6475A" w:rsidP="00F6475A">
            <w:pPr>
              <w:pStyle w:val="af5"/>
              <w:ind w:left="0"/>
              <w:jc w:val="both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50DD676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67D202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4948338A" w14:textId="7A5296CC" w:rsidR="00F6475A" w:rsidRPr="007409B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силовой огнестойкий, с медными жилами, с </w:t>
            </w:r>
            <w:proofErr w:type="spellStart"/>
            <w:r w:rsidRPr="00F62BC8">
              <w:rPr>
                <w:rFonts w:ascii="ISOCPEUR" w:hAnsi="ISOCPEUR"/>
                <w:bCs/>
                <w:sz w:val="26"/>
                <w:szCs w:val="26"/>
              </w:rPr>
              <w:t>изол</w:t>
            </w:r>
            <w:proofErr w:type="spellEnd"/>
            <w:r>
              <w:rPr>
                <w:rFonts w:ascii="ISOCPEUR" w:hAnsi="ISOCPEUR"/>
                <w:bCs/>
                <w:sz w:val="26"/>
                <w:szCs w:val="26"/>
              </w:rPr>
              <w:t>.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и оболочкой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1EE2320" w14:textId="4C0F7FC0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57C67557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7390680A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5F434E2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049D6F4A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6C30B4D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2395634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30AD5AA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967C898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5D874336" w14:textId="7218BA3A" w:rsidR="00F6475A" w:rsidRPr="00B52765" w:rsidRDefault="00F6475A" w:rsidP="00F6475A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>из полимерных композиций, не содержащих галогенов</w:t>
            </w:r>
            <w:r>
              <w:rPr>
                <w:rFonts w:ascii="ISOCPEUR" w:hAnsi="ISOCPEUR"/>
                <w:bCs/>
                <w:sz w:val="26"/>
                <w:szCs w:val="26"/>
              </w:rPr>
              <w:t>, сеч.: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292A6036" w14:textId="09A4B375" w:rsidR="00F6475A" w:rsidRPr="00B5276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52765">
              <w:rPr>
                <w:rFonts w:ascii="ISOCPEUR" w:hAnsi="ISOCPEUR"/>
                <w:sz w:val="26"/>
                <w:szCs w:val="26"/>
              </w:rPr>
              <w:t>ППГнг</w:t>
            </w:r>
            <w:proofErr w:type="spellEnd"/>
            <w:r w:rsidRPr="00B52765">
              <w:rPr>
                <w:rFonts w:ascii="ISOCPEUR" w:hAnsi="ISOCPEUR"/>
                <w:sz w:val="26"/>
                <w:szCs w:val="26"/>
              </w:rPr>
              <w:t>(А)-FRHF</w:t>
            </w:r>
          </w:p>
        </w:tc>
        <w:tc>
          <w:tcPr>
            <w:tcW w:w="1982" w:type="dxa"/>
            <w:shd w:val="clear" w:color="auto" w:fill="auto"/>
            <w:vAlign w:val="center"/>
          </w:tcPr>
          <w:p w14:paraId="59B9B92E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4501F114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768A5E29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54B3931" w14:textId="77777777" w:rsidR="00F6475A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1DDCEA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54E1CA2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D63F7CC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2E8B336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2D3F3622" w14:textId="5F26772F" w:rsidR="00F6475A" w:rsidRPr="007409B5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3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6D0C6FAB" w14:textId="1E5F8B99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124F19A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51556BCC" w14:textId="0B60190D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5155C8E" w14:textId="34DCC0A8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2F8C9F8F" w14:textId="0BFF34BC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500</w:t>
            </w:r>
          </w:p>
        </w:tc>
        <w:tc>
          <w:tcPr>
            <w:tcW w:w="1416" w:type="dxa"/>
            <w:shd w:val="clear" w:color="auto" w:fill="auto"/>
          </w:tcPr>
          <w:p w14:paraId="40D200F9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537C29FF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F6475A" w:rsidRPr="007409B5" w14:paraId="508D430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01EC0C1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6D590AA" w14:textId="23C33A27" w:rsidR="00F6475A" w:rsidRPr="00DA0E58" w:rsidRDefault="00F6475A" w:rsidP="00F6475A">
            <w:pPr>
              <w:pStyle w:val="af3"/>
              <w:ind w:right="245"/>
              <w:jc w:val="right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>4</w:t>
            </w:r>
            <w:r w:rsidRPr="007409B5">
              <w:rPr>
                <w:rFonts w:ascii="ISOCPEUR" w:hAnsi="ISOCPEUR"/>
                <w:bCs/>
                <w:sz w:val="26"/>
                <w:szCs w:val="26"/>
              </w:rPr>
              <w:t>x</w:t>
            </w:r>
            <w:r>
              <w:rPr>
                <w:rFonts w:ascii="ISOCPEUR" w:hAnsi="ISOCPEUR"/>
                <w:bCs/>
                <w:sz w:val="26"/>
                <w:szCs w:val="26"/>
              </w:rPr>
              <w:t>1,5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7A1BC0D1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15C103E5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8BF264F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82D6E6E" w14:textId="58EF3F6E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1F2419D" w14:textId="7E47C790" w:rsidR="00F6475A" w:rsidRDefault="004D76B7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10</w:t>
            </w:r>
            <w:r w:rsidR="00F6475A">
              <w:rPr>
                <w:rFonts w:ascii="ISOCPEUR" w:hAnsi="ISOCPEUR"/>
                <w:sz w:val="26"/>
                <w:szCs w:val="26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15CBDABC" w14:textId="77777777" w:rsidR="00F6475A" w:rsidRPr="007409B5" w:rsidRDefault="00F6475A" w:rsidP="00F6475A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489328B3" w14:textId="77777777" w:rsidR="00F6475A" w:rsidRPr="007409B5" w:rsidRDefault="00F6475A" w:rsidP="00F6475A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18B08B2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1F180834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77FF78A5" w14:textId="6401D344" w:rsidR="009534BC" w:rsidRDefault="009534BC" w:rsidP="009534B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Кабель </w:t>
            </w:r>
            <w:r>
              <w:rPr>
                <w:rFonts w:ascii="ISOCPEUR" w:hAnsi="ISOCPEUR"/>
                <w:bCs/>
                <w:sz w:val="26"/>
                <w:szCs w:val="26"/>
              </w:rPr>
              <w:t>сигнальный, управление фанкойлом</w:t>
            </w:r>
            <w:r w:rsidRPr="00F62BC8">
              <w:rPr>
                <w:rFonts w:ascii="ISOCPEUR" w:hAnsi="ISOCPEUR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1EC4564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D2E402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25FDCA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A0CD68" w14:textId="3512C639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7DF4E758" w14:textId="2C4B4F7A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60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0</w:t>
            </w:r>
          </w:p>
        </w:tc>
        <w:tc>
          <w:tcPr>
            <w:tcW w:w="1416" w:type="dxa"/>
            <w:shd w:val="clear" w:color="auto" w:fill="auto"/>
          </w:tcPr>
          <w:p w14:paraId="375C0FA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1D08CA5" w14:textId="6034BBD5" w:rsidR="009534BC" w:rsidRPr="007409B5" w:rsidRDefault="009534BC" w:rsidP="009534BC">
            <w:pPr>
              <w:pStyle w:val="af5"/>
              <w:spacing w:before="0" w:after="0"/>
              <w:rPr>
                <w:rFonts w:ascii="ISOCPEUR" w:hAnsi="ISOCPEUR" w:cs="Times New Roman"/>
                <w:sz w:val="26"/>
                <w:szCs w:val="26"/>
              </w:rPr>
            </w:pPr>
            <w:r w:rsidRPr="00170AED">
              <w:rPr>
                <w:rFonts w:ascii="ISOCPEUR" w:hAnsi="ISOCPEUR" w:cs="Times New Roman"/>
                <w:sz w:val="20"/>
                <w:szCs w:val="20"/>
              </w:rPr>
              <w:t>уточнить у производителя фанкойла</w:t>
            </w:r>
          </w:p>
        </w:tc>
      </w:tr>
      <w:tr w:rsidR="009534BC" w:rsidRPr="007409B5" w14:paraId="677997A2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42219F24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1EE2FA5A" w14:textId="63F5E71A" w:rsidR="009534BC" w:rsidRPr="00DE3EA3" w:rsidRDefault="009534BC" w:rsidP="009534B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Кабель-канал для розеток </w:t>
            </w:r>
            <w:r>
              <w:rPr>
                <w:rFonts w:ascii="ISOCPEUR" w:hAnsi="ISOCPEUR"/>
                <w:bCs/>
                <w:sz w:val="26"/>
                <w:szCs w:val="26"/>
                <w:lang w:val="en-US"/>
              </w:rPr>
              <w:t>Mosaic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04AB131C" w14:textId="45772AE8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208C66E" w14:textId="5195E5B8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15B138B7" w14:textId="00ADCA5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4AD97449" w14:textId="497E9799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134EEA04" w14:textId="1F3C5FEB" w:rsidR="009534BC" w:rsidRPr="00DE3EA3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400</w:t>
            </w:r>
          </w:p>
        </w:tc>
        <w:tc>
          <w:tcPr>
            <w:tcW w:w="1416" w:type="dxa"/>
            <w:shd w:val="clear" w:color="auto" w:fill="auto"/>
          </w:tcPr>
          <w:p w14:paraId="55745898" w14:textId="1E73B942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6B77A173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5CD99401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672AA26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67F63896" w14:textId="77777777" w:rsidR="009534BC" w:rsidRDefault="009534BC" w:rsidP="009534B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</w:p>
        </w:tc>
        <w:tc>
          <w:tcPr>
            <w:tcW w:w="3398" w:type="dxa"/>
            <w:shd w:val="clear" w:color="auto" w:fill="auto"/>
            <w:vAlign w:val="center"/>
          </w:tcPr>
          <w:p w14:paraId="6BE5C8F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695B192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6E09ED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23AAEB7" w14:textId="77777777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304D920D" w14:textId="77777777" w:rsidR="009534BC" w:rsidRPr="001559E8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shd w:val="clear" w:color="auto" w:fill="auto"/>
          </w:tcPr>
          <w:p w14:paraId="2AE8C1F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3E65A78D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63797C57" w14:textId="77777777" w:rsidTr="006140B4">
        <w:trPr>
          <w:trHeight w:val="454"/>
        </w:trPr>
        <w:tc>
          <w:tcPr>
            <w:tcW w:w="1131" w:type="dxa"/>
            <w:tcBorders>
              <w:left w:val="nil"/>
            </w:tcBorders>
            <w:shd w:val="clear" w:color="auto" w:fill="auto"/>
            <w:vAlign w:val="center"/>
          </w:tcPr>
          <w:p w14:paraId="31DD1E8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shd w:val="clear" w:color="auto" w:fill="auto"/>
            <w:vAlign w:val="center"/>
          </w:tcPr>
          <w:p w14:paraId="0AE95C11" w14:textId="6A0496D3" w:rsidR="009534BC" w:rsidRDefault="009534BC" w:rsidP="009534BC">
            <w:pPr>
              <w:pStyle w:val="af3"/>
              <w:rPr>
                <w:rFonts w:ascii="ISOCPEUR" w:hAnsi="ISOCPEUR"/>
                <w:bCs/>
                <w:sz w:val="26"/>
                <w:szCs w:val="26"/>
              </w:rPr>
            </w:pPr>
            <w:r>
              <w:rPr>
                <w:rFonts w:ascii="ISOCPEUR" w:hAnsi="ISOCPEUR"/>
                <w:bCs/>
                <w:sz w:val="26"/>
                <w:szCs w:val="26"/>
              </w:rPr>
              <w:t xml:space="preserve">Гофрированная ПВХ труба </w:t>
            </w:r>
            <w:r w:rsidRPr="0010435A">
              <w:rPr>
                <w:rFonts w:ascii="ISOCPEUR" w:hAnsi="ISOCPEUR"/>
                <w:bCs/>
                <w:sz w:val="26"/>
                <w:szCs w:val="26"/>
              </w:rPr>
              <w:t>∅</w:t>
            </w:r>
            <w:r>
              <w:rPr>
                <w:rFonts w:ascii="ISOCPEUR" w:hAnsi="ISOCPEUR"/>
                <w:bCs/>
                <w:sz w:val="26"/>
                <w:szCs w:val="26"/>
              </w:rPr>
              <w:t>20 с протяжкой</w:t>
            </w:r>
          </w:p>
        </w:tc>
        <w:tc>
          <w:tcPr>
            <w:tcW w:w="3398" w:type="dxa"/>
            <w:shd w:val="clear" w:color="auto" w:fill="auto"/>
            <w:vAlign w:val="center"/>
          </w:tcPr>
          <w:p w14:paraId="357DBA0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shd w:val="clear" w:color="auto" w:fill="auto"/>
            <w:vAlign w:val="center"/>
          </w:tcPr>
          <w:p w14:paraId="3356DE8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26A30901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shd w:val="clear" w:color="auto" w:fill="auto"/>
            <w:vAlign w:val="center"/>
          </w:tcPr>
          <w:p w14:paraId="579D34CB" w14:textId="17807230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1133" w:type="dxa"/>
            <w:shd w:val="clear" w:color="auto" w:fill="auto"/>
            <w:vAlign w:val="center"/>
          </w:tcPr>
          <w:p w14:paraId="44FF29E3" w14:textId="51D2F753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4500</w:t>
            </w:r>
          </w:p>
        </w:tc>
        <w:tc>
          <w:tcPr>
            <w:tcW w:w="1416" w:type="dxa"/>
            <w:shd w:val="clear" w:color="auto" w:fill="auto"/>
          </w:tcPr>
          <w:p w14:paraId="0BF6B0A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right w:val="nil"/>
            </w:tcBorders>
            <w:shd w:val="clear" w:color="auto" w:fill="auto"/>
          </w:tcPr>
          <w:p w14:paraId="11E3993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097B507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3126864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3BB3E6" w14:textId="77777777" w:rsidR="009534BC" w:rsidRPr="00BD0258" w:rsidRDefault="009534BC" w:rsidP="009534B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7143C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426FE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CC53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B7C159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816DC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CCA8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D34E9B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6B241EA8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558FD0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F044CB" w14:textId="6A84111E" w:rsidR="009534BC" w:rsidRPr="00BD0258" w:rsidRDefault="009534BC" w:rsidP="009534B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BD0258">
              <w:rPr>
                <w:rFonts w:ascii="ISOCPEUR" w:hAnsi="ISOCPEUR"/>
                <w:b/>
                <w:bCs/>
                <w:sz w:val="26"/>
                <w:szCs w:val="26"/>
              </w:rPr>
              <w:t>Электроустановочное оборудование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09A0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E57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5C63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5356EC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3A754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B1DA9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1BBCBB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590044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FDF0B02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B607E6" w14:textId="79E35C6B" w:rsidR="009534BC" w:rsidRPr="00BD0258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скрытой монтаж, с заземлением</w:t>
            </w:r>
            <w:r>
              <w:rPr>
                <w:rFonts w:ascii="ISOCPEUR" w:hAnsi="ISOCPEUR"/>
                <w:sz w:val="26"/>
                <w:szCs w:val="26"/>
              </w:rPr>
              <w:t xml:space="preserve">, белая </w:t>
            </w:r>
            <w:r w:rsidRPr="00BD0258">
              <w:rPr>
                <w:rFonts w:ascii="ISOCPEUR" w:hAnsi="ISOCPEUR"/>
                <w:sz w:val="26"/>
                <w:szCs w:val="26"/>
              </w:rPr>
              <w:t>в составе: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59B08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D74C0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8C2F2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F92AF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F1B94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E463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983C1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6CA691FC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43868DC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1B9199" w14:textId="2F52FA7F" w:rsidR="009534BC" w:rsidRPr="00BD0258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AD4D9B" w14:textId="2208C5C2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727E5" w14:textId="6052E0C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6E50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1E98AC" w14:textId="597FF662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405BB" w14:textId="3CD3010D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18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ECAB87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7D36A7" w14:textId="1C94B608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9534BC" w:rsidRPr="007409B5" w14:paraId="326902B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9BD3485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94B9B8" w14:textId="45FEF712" w:rsidR="009534BC" w:rsidRPr="00BD0258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Суппорт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A594CC" w14:textId="61B0EF33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4A1E7D" w14:textId="7E483099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808D1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B13924" w14:textId="642C505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EA0419" w14:textId="31422734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18</w:t>
            </w:r>
            <w:r>
              <w:rPr>
                <w:rFonts w:ascii="ISOCPEUR" w:hAnsi="ISOCPEUR"/>
                <w:sz w:val="26"/>
                <w:szCs w:val="26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341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57E7EB" w14:textId="5F7556C0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9534BC" w:rsidRPr="007409B5" w14:paraId="2039932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28FAC8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DB0518" w14:textId="77777777" w:rsidR="009534BC" w:rsidRPr="00BD0258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F5731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A0B4D0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456A60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0EC469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1BA5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5D53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F2BC95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7EE724B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C6A6460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88ED" w14:textId="02FF3FA1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скрытый монтаж, с заземлением, красный</w:t>
            </w:r>
            <w:r>
              <w:rPr>
                <w:rFonts w:ascii="ISOCPEUR" w:hAnsi="ISOCPEUR"/>
                <w:sz w:val="26"/>
                <w:szCs w:val="26"/>
              </w:rPr>
              <w:t xml:space="preserve"> в составе</w:t>
            </w:r>
            <w:r w:rsidRPr="00BD0258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269B9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2C42EE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10721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596B9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A4243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EA9EC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9AF4F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7140127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BD9971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58681DD" w14:textId="5A4B4E0B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09E5B" w14:textId="3354F4BE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37BCD6" w14:textId="22B6E9A3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077218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424EC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196101" w14:textId="4016BE1E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B332A" w14:textId="5E418193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696E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67915B" w14:textId="180DD033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9534BC" w:rsidRPr="007409B5" w14:paraId="5BB63FAD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FE44A3F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1C51" w14:textId="28DF5CAF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С</w:t>
            </w:r>
            <w:r w:rsidRPr="00BD0258">
              <w:rPr>
                <w:rFonts w:ascii="ISOCPEUR" w:hAnsi="ISOCPEUR"/>
                <w:sz w:val="26"/>
                <w:szCs w:val="26"/>
              </w:rPr>
              <w:t>уппорт 2 модуля универсальный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82991" w14:textId="024D9CA9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proofErr w:type="spellStart"/>
            <w:r w:rsidRPr="00BD0258">
              <w:rPr>
                <w:rFonts w:ascii="ISOCPEUR" w:hAnsi="ISOCPEUR"/>
                <w:sz w:val="26"/>
                <w:szCs w:val="26"/>
              </w:rPr>
              <w:t>Mosaic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4F66DC" w14:textId="450543BA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BD0258">
              <w:rPr>
                <w:rFonts w:ascii="ISOCPEUR" w:hAnsi="ISOCPEUR"/>
                <w:sz w:val="26"/>
                <w:szCs w:val="26"/>
              </w:rPr>
              <w:t>080251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29CED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F06ABD" w14:textId="0CD9B0A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3BB8B1" w14:textId="35909FAE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320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29249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6D5080" w14:textId="79D8EF98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Или аналог</w:t>
            </w:r>
          </w:p>
        </w:tc>
      </w:tr>
      <w:tr w:rsidR="009534BC" w:rsidRPr="007409B5" w14:paraId="0776D737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99AAB6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AED401" w14:textId="77777777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803A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81F17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19587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63BF3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AC59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6A34CE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8703E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339521C9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4E7E57E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5BF9BA" w14:textId="36BCA0B7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 xml:space="preserve">Розетка скрытый монтаж, с заземлением, </w:t>
            </w:r>
            <w:r>
              <w:rPr>
                <w:rFonts w:ascii="ISOCPEUR" w:hAnsi="ISOCPEUR"/>
                <w:sz w:val="26"/>
                <w:szCs w:val="26"/>
              </w:rPr>
              <w:t>шторкой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881E1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F6A00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55627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A6DF7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D70AF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CD0E9C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63ED4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15075365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A2DB3AC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52C67F" w14:textId="6133F09D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20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95B70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9B468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EEAC9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F47F6" w14:textId="0AA1998A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5889EC" w14:textId="44BC3FBC" w:rsidR="009534BC" w:rsidRPr="00C208A6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67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B00F9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53844C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5F26CEB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6A971B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33CDE9" w14:textId="20F28319" w:rsidR="009534BC" w:rsidRPr="00E376D7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 xml:space="preserve">м, </w:t>
            </w:r>
            <w:r>
              <w:rPr>
                <w:rFonts w:ascii="ISOCPEUR" w:hAnsi="ISOCPEUR"/>
                <w:sz w:val="26"/>
                <w:szCs w:val="26"/>
                <w:lang w:val="en-US"/>
              </w:rPr>
              <w:t>IP</w:t>
            </w:r>
            <w:r w:rsidRPr="00DE3EA3">
              <w:rPr>
                <w:rFonts w:ascii="ISOCPEUR" w:hAnsi="ISOCPEUR"/>
                <w:sz w:val="26"/>
                <w:szCs w:val="26"/>
              </w:rPr>
              <w:t>44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6F3B1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3A93DB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22E1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120846" w14:textId="4F124740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44CE8" w14:textId="0DF697FF" w:rsidR="009534BC" w:rsidRPr="00DE3EA3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973447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D5306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3C6B53C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59D16B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C3B749" w14:textId="7245BEE3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5B34F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0B286A" w14:textId="78B8F4B6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1A580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B0D9FE" w14:textId="5201B9FD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A7B500" w14:textId="4C4B7BB2" w:rsidR="009534BC" w:rsidRPr="00C208A6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>
              <w:rPr>
                <w:rFonts w:ascii="ISOCPEUR" w:hAnsi="ISOCPEUR"/>
                <w:sz w:val="26"/>
                <w:szCs w:val="26"/>
                <w:lang w:val="en-US"/>
              </w:rPr>
              <w:t>69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D77EA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232C68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5B58A45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A4B7CE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3E59D" w14:textId="501EA304" w:rsidR="009534BC" w:rsidRPr="00E376D7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A5965">
              <w:rPr>
                <w:rFonts w:ascii="ISOCPEUR" w:hAnsi="ISOCPEUR"/>
                <w:sz w:val="26"/>
                <w:szCs w:val="26"/>
              </w:rPr>
              <w:t>Розетка двухполюсная с заземляющим контакто</w:t>
            </w:r>
            <w:r>
              <w:rPr>
                <w:rFonts w:ascii="ISOCPEUR" w:hAnsi="ISOCPEUR"/>
                <w:sz w:val="26"/>
                <w:szCs w:val="26"/>
              </w:rPr>
              <w:t>м накладная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C9241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36F66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65873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00A624" w14:textId="749EDABF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F27B3C" w14:textId="263B6FB8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6E8390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BA1230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09A53282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041F363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22F59A" w14:textId="77777777" w:rsidR="009534BC" w:rsidRPr="00E376D7" w:rsidRDefault="009534BC" w:rsidP="009534B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351093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BC9CC85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B7BA3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6EECA0" w14:textId="77777777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89583" w14:textId="77777777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0C7ED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6A8CB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6B5B90B3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8F598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36A61A5" w14:textId="074DB47F" w:rsidR="009534BC" w:rsidRPr="00E376D7" w:rsidRDefault="009534BC" w:rsidP="009534B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  <w:r w:rsidRPr="00EA5965">
              <w:rPr>
                <w:rFonts w:ascii="ISOCPEUR" w:hAnsi="ISOCPEUR"/>
                <w:sz w:val="26"/>
                <w:szCs w:val="26"/>
              </w:rPr>
              <w:t>: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30A2FF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EA0959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7566C9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F5037C" w14:textId="77777777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939D6A" w14:textId="77777777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0ABE87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3C24C6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027756A1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2CB1BE3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9ACDB" w14:textId="4B121832" w:rsidR="009534BC" w:rsidRPr="00E376D7" w:rsidRDefault="009534BC" w:rsidP="009534B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 xml:space="preserve">Выключатель </w:t>
            </w:r>
            <w:r w:rsidRPr="00EA5965">
              <w:rPr>
                <w:rFonts w:ascii="ISOCPEUR" w:hAnsi="ISOCPEUR"/>
                <w:sz w:val="26"/>
                <w:szCs w:val="26"/>
              </w:rPr>
              <w:t>скрыт</w:t>
            </w:r>
            <w:r>
              <w:rPr>
                <w:rFonts w:ascii="ISOCPEUR" w:hAnsi="ISOCPEUR"/>
                <w:sz w:val="26"/>
                <w:szCs w:val="26"/>
              </w:rPr>
              <w:t>ого</w:t>
            </w:r>
            <w:r w:rsidRPr="00EA5965">
              <w:rPr>
                <w:rFonts w:ascii="ISOCPEUR" w:hAnsi="ISOCPEUR"/>
                <w:sz w:val="26"/>
                <w:szCs w:val="26"/>
              </w:rPr>
              <w:t xml:space="preserve"> монтаж</w:t>
            </w:r>
            <w:r>
              <w:rPr>
                <w:rFonts w:ascii="ISOCPEUR" w:hAnsi="ISOCPEUR"/>
                <w:sz w:val="26"/>
                <w:szCs w:val="26"/>
              </w:rPr>
              <w:t>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691BC8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5BB9C7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F2ACE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E0212A" w14:textId="10370883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52B2A" w14:textId="2A4E54F8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35BB1C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57D446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22D5740B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742FFC2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5A81D5" w14:textId="1A1E7D98" w:rsidR="009534BC" w:rsidRPr="00E376D7" w:rsidRDefault="009534BC" w:rsidP="009534B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монтажная (Универсальная)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339661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CE474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74E81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F9A6A7" w14:textId="1EC4FF58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7B5A1D" w14:textId="0684A59E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55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3CF7B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7A72E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5982103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1D185C9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066E47" w14:textId="77777777" w:rsidR="009534BC" w:rsidRPr="00E376D7" w:rsidRDefault="009534BC" w:rsidP="009534B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C14FD1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1FDD57" w14:textId="77777777" w:rsidR="009534BC" w:rsidRPr="00E376D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B395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4CD7" w14:textId="77777777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B7C192" w14:textId="77777777" w:rsidR="009534BC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8A0CC7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19092F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0BE91144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FE522F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7BAF02" w14:textId="4D385F34" w:rsidR="009534BC" w:rsidRPr="00E376D7" w:rsidRDefault="009534BC" w:rsidP="009534BC">
            <w:pPr>
              <w:pStyle w:val="af3"/>
              <w:jc w:val="left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Коробка ответветвительная</w:t>
            </w:r>
            <w:r>
              <w:rPr>
                <w:rFonts w:ascii="ISOCPEUR" w:hAnsi="ISOCPEUR"/>
                <w:sz w:val="26"/>
                <w:szCs w:val="26"/>
              </w:rPr>
              <w:t>,</w:t>
            </w:r>
            <w:r w:rsidRPr="00E376D7">
              <w:rPr>
                <w:rFonts w:ascii="ISOCPEUR" w:hAnsi="ISOCPEUR"/>
                <w:sz w:val="26"/>
                <w:szCs w:val="26"/>
              </w:rPr>
              <w:t xml:space="preserve"> 6 ввод</w:t>
            </w:r>
            <w:r>
              <w:rPr>
                <w:rFonts w:ascii="ISOCPEUR" w:hAnsi="ISOCPEUR"/>
                <w:sz w:val="26"/>
                <w:szCs w:val="26"/>
              </w:rPr>
              <w:t>ов</w:t>
            </w:r>
            <w:r w:rsidRPr="00E376D7">
              <w:rPr>
                <w:rFonts w:ascii="ISOCPEUR" w:hAnsi="ISOCPEUR"/>
                <w:sz w:val="26"/>
                <w:szCs w:val="26"/>
              </w:rPr>
              <w:t>, IP44, 80х80х40мм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F59F91" w14:textId="45C3B53F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ТУ 3464-017-47022248-2007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F74E39" w14:textId="2E67487A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E376D7">
              <w:rPr>
                <w:rFonts w:ascii="ISOCPEUR" w:hAnsi="ISOCPEUR"/>
                <w:sz w:val="26"/>
                <w:szCs w:val="26"/>
              </w:rPr>
              <w:t>53700</w:t>
            </w: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E80C4A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056D13" w14:textId="0626E628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</w:t>
            </w:r>
            <w:r w:rsidRPr="007409B5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36381C" w14:textId="1D584B66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1050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136B9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12EBB3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2811060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13FE245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D82B23" w14:textId="598B8CD3" w:rsidR="009534BC" w:rsidRPr="00DA0E58" w:rsidRDefault="009534BC" w:rsidP="009534B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Кабеленесущие конструкции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FBAEC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6D436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BF1C2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A819A7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ECDD7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F8976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D5830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44B9E866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F17FEA8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11F04" w14:textId="4E7C97D4" w:rsidR="009534BC" w:rsidRPr="00DA0E58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110112">
              <w:rPr>
                <w:rFonts w:ascii="ISOCPEUR" w:hAnsi="ISOCPEUR"/>
                <w:sz w:val="26"/>
                <w:szCs w:val="26"/>
              </w:rPr>
              <w:t>Лоток перфорированный, сталь оцинкованная, 100х50х2000м</w:t>
            </w:r>
            <w:r>
              <w:rPr>
                <w:rFonts w:ascii="ISOCPEUR" w:hAnsi="ISOCPEUR"/>
                <w:sz w:val="26"/>
                <w:szCs w:val="26"/>
              </w:rPr>
              <w:t>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5FA7D5" w14:textId="77777777" w:rsidR="009534BC" w:rsidRPr="00DA0E58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B665E0" w14:textId="77777777" w:rsidR="009534BC" w:rsidRPr="00DA0E58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6F37DE" w14:textId="77777777" w:rsidR="009534BC" w:rsidRPr="00DA0E58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BEEBEF" w14:textId="17442CA6" w:rsidR="009534BC" w:rsidRPr="00110112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6DF0B7" w14:textId="0444939D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119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B85B7E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9AE7C3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574C346E" w14:textId="77777777" w:rsidTr="006140B4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C7AB0BC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AEF78" w14:textId="3EE3BB15" w:rsidR="009534BC" w:rsidRPr="00DA0E58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Угол горизонтальный 90 град. для лотка </w:t>
            </w:r>
            <w:r>
              <w:rPr>
                <w:rFonts w:ascii="ISOCPEUR" w:hAnsi="ISOCPEUR"/>
                <w:sz w:val="26"/>
                <w:szCs w:val="26"/>
              </w:rPr>
              <w:t>1</w:t>
            </w:r>
            <w:r w:rsidRPr="00E36F62">
              <w:rPr>
                <w:rFonts w:ascii="ISOCPEUR" w:hAnsi="ISOCPEUR"/>
                <w:sz w:val="26"/>
                <w:szCs w:val="26"/>
              </w:rPr>
              <w:t>00х</w:t>
            </w:r>
            <w:r>
              <w:rPr>
                <w:rFonts w:ascii="ISOCPEUR" w:hAnsi="ISOCPEUR"/>
                <w:sz w:val="26"/>
                <w:szCs w:val="26"/>
              </w:rPr>
              <w:t>5</w:t>
            </w:r>
            <w:r w:rsidRPr="00E36F62">
              <w:rPr>
                <w:rFonts w:ascii="ISOCPEUR" w:hAnsi="ISOCPEUR"/>
                <w:sz w:val="26"/>
                <w:szCs w:val="26"/>
              </w:rPr>
              <w:t>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199E5" w14:textId="6E20BF46" w:rsidR="009534BC" w:rsidRPr="00DA0E58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19D516" w14:textId="1F96900B" w:rsidR="009534BC" w:rsidRPr="00DA0E58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10803E" w14:textId="5770DB36" w:rsidR="009534BC" w:rsidRPr="00DA0E58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14766F" w14:textId="0BE37650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1044BB" w14:textId="67AB697F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29B3E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E80D1E" w14:textId="0781D75A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7543CD4D" w14:textId="77777777" w:rsidTr="0045554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1BB112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64D6D5" w14:textId="0AA46CDC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 xml:space="preserve">Т-образная секция </w:t>
            </w:r>
            <w:r w:rsidRPr="003B1926">
              <w:rPr>
                <w:rFonts w:ascii="ISOCPEUR" w:hAnsi="ISOCPEUR"/>
                <w:sz w:val="26"/>
                <w:szCs w:val="26"/>
              </w:rPr>
              <w:t>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92744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84C6C0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C99B9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633358" w14:textId="1F28FA6A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B58CFD" w14:textId="7D45A0DC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EE8D77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B5F9FB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2ECCA7E1" w14:textId="77777777" w:rsidTr="00FF0F9F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1E7CD5B4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1F0FBE" w14:textId="1229EDF1" w:rsidR="009534BC" w:rsidRPr="00B41A61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Крестовина</w:t>
            </w:r>
            <w:r w:rsidRPr="00B41A61">
              <w:rPr>
                <w:rFonts w:ascii="ISOCPEUR" w:hAnsi="ISOCPEUR"/>
                <w:sz w:val="26"/>
                <w:szCs w:val="26"/>
              </w:rPr>
              <w:t xml:space="preserve"> для лотка 100х50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ABAC1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F5AD7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0BC601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B7FB2A" w14:textId="2B4B1454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2B5C31" w14:textId="5343353C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17C86DC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4E9591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731D5175" w14:textId="77777777" w:rsidTr="00360842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258B81B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09BCDC2" w14:textId="7F03F943" w:rsidR="009534BC" w:rsidRPr="00A95A8E" w:rsidRDefault="009534BC" w:rsidP="009534BC">
            <w:pPr>
              <w:pStyle w:val="af3"/>
              <w:jc w:val="center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A95A8E">
              <w:rPr>
                <w:rFonts w:ascii="ISOCPEUR" w:hAnsi="ISOCPEUR"/>
                <w:b/>
                <w:bCs/>
                <w:sz w:val="26"/>
                <w:szCs w:val="26"/>
              </w:rPr>
              <w:t>Материалы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16AA2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D4BCE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6044B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38BC9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A7580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E8CB5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CE0832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6D1D96E0" w14:textId="77777777" w:rsidTr="00F03571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3691C55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70CE42" w14:textId="567E6E3C" w:rsidR="009534BC" w:rsidRPr="00A95A8E" w:rsidRDefault="009534BC" w:rsidP="009534B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Монтажный п-профиль, 300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A58A9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C2FA81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11086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CDDBF" w14:textId="4B57C70B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5398F0" w14:textId="17E72B85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ISOCPEUR" w:hAnsi="ISOCPEUR" w:cs="Times New Roman"/>
                <w:sz w:val="26"/>
                <w:szCs w:val="26"/>
              </w:rPr>
              <w:t>58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1F2401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B4F4BC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7484A642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2898EC70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B34D4C" w14:textId="594D21DE" w:rsidR="009534BC" w:rsidRPr="00A95A8E" w:rsidRDefault="009534BC" w:rsidP="009534B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Болт с плоской головкой,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A9107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E94D0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3C7D9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B4D0B" w14:textId="7F193496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B77F82" w14:textId="7E5F9AE7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158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A366E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FB37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4F426AE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0891DDE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4BAB50" w14:textId="6B3DFC77" w:rsidR="009534BC" w:rsidRPr="00A95A8E" w:rsidRDefault="009534BC" w:rsidP="009534B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Шайба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F7DF5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403783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EA93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CF1406" w14:textId="440B40D7" w:rsidR="009534BC" w:rsidRPr="00C208A6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  <w:lang w:val="en-US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4010FB" w14:textId="37DB5341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790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D84F1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5FF4E2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455D0795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35E350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253686" w14:textId="24DE1197" w:rsidR="009534BC" w:rsidRPr="00A95A8E" w:rsidRDefault="009534BC" w:rsidP="009534B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Гайка М6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9523A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C4409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EF51B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200B9E" w14:textId="765592B6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A705C" w14:textId="1DFE24E8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  <w:lang w:val="en-US"/>
              </w:rPr>
              <w:t>7</w:t>
            </w:r>
            <w:r>
              <w:rPr>
                <w:rFonts w:ascii="ISOCPEUR" w:hAnsi="ISOCPEUR" w:cs="Times New Roman"/>
                <w:sz w:val="26"/>
                <w:szCs w:val="26"/>
              </w:rPr>
              <w:t>90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54998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533B2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67063F0D" w14:textId="77777777" w:rsidTr="00B12197">
        <w:trPr>
          <w:trHeight w:val="454"/>
        </w:trPr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673FC33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9F136F" w14:textId="76ADD065" w:rsidR="009534BC" w:rsidRPr="00A95A8E" w:rsidRDefault="009534BC" w:rsidP="009534BC">
            <w:pPr>
              <w:pStyle w:val="af3"/>
              <w:jc w:val="left"/>
              <w:rPr>
                <w:rFonts w:ascii="ISOCPEUR" w:hAnsi="ISOCPEUR"/>
                <w:b/>
                <w:bCs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Шпилька резьбовая, М6, 1500 мм</w:t>
            </w:r>
          </w:p>
        </w:tc>
        <w:tc>
          <w:tcPr>
            <w:tcW w:w="33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3B965A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7CEFA9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03113F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95243" w14:textId="0520990C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 w:rsidRPr="00034609">
              <w:rPr>
                <w:rFonts w:ascii="ISOCPEUR" w:hAnsi="ISOCPEUR" w:cs="Times New Roman"/>
                <w:sz w:val="26"/>
                <w:szCs w:val="26"/>
              </w:rPr>
              <w:t>шт.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95ACE9" w14:textId="682CC33C" w:rsidR="009534BC" w:rsidRPr="00712B77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 w:cs="Times New Roman"/>
                <w:sz w:val="26"/>
                <w:szCs w:val="26"/>
              </w:rPr>
              <w:t>316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170E95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73CDA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3E416506" w14:textId="77777777" w:rsidTr="00A33F0F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1CE6AC9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7361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877D02E" w14:textId="34B5AE91" w:rsidR="009534BC" w:rsidRPr="007409B5" w:rsidRDefault="009534BC" w:rsidP="009534BC">
            <w:pPr>
              <w:pStyle w:val="af3"/>
              <w:rPr>
                <w:rFonts w:ascii="ISOCPEUR" w:hAnsi="ISOCPEUR"/>
                <w:sz w:val="26"/>
                <w:szCs w:val="26"/>
              </w:rPr>
            </w:pPr>
            <w:r w:rsidRPr="00E36F62">
              <w:rPr>
                <w:rFonts w:ascii="ISOCPEUR" w:hAnsi="ISOCPEUR"/>
                <w:sz w:val="26"/>
                <w:szCs w:val="26"/>
              </w:rPr>
              <w:t>Метизы</w:t>
            </w:r>
            <w:r>
              <w:rPr>
                <w:rFonts w:ascii="ISOCPEUR" w:hAnsi="ISOCPEUR"/>
                <w:sz w:val="26"/>
                <w:szCs w:val="26"/>
              </w:rPr>
              <w:t xml:space="preserve"> разные</w:t>
            </w:r>
          </w:p>
        </w:tc>
        <w:tc>
          <w:tcPr>
            <w:tcW w:w="339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7A5ED0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9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7C940CD4" w14:textId="1345A26C" w:rsidR="009534BC" w:rsidRPr="00CD3DD1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54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6BD14D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</w:tcPr>
          <w:p w14:paraId="2ED5E881" w14:textId="38F6BA8E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кг</w:t>
            </w:r>
            <w:r w:rsidRPr="0073072A">
              <w:rPr>
                <w:rFonts w:ascii="ISOCPEUR" w:hAnsi="ISOCPEUR"/>
                <w:sz w:val="26"/>
                <w:szCs w:val="26"/>
              </w:rPr>
              <w:t>.</w:t>
            </w:r>
          </w:p>
        </w:tc>
        <w:tc>
          <w:tcPr>
            <w:tcW w:w="113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5F45799F" w14:textId="6C5FB72B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  <w:r>
              <w:rPr>
                <w:rFonts w:ascii="ISOCPEUR" w:hAnsi="ISOCPEUR"/>
                <w:sz w:val="26"/>
                <w:szCs w:val="26"/>
              </w:rPr>
              <w:t>30</w:t>
            </w:r>
          </w:p>
        </w:tc>
        <w:tc>
          <w:tcPr>
            <w:tcW w:w="141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0757C406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07C5F0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54B81425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AE3AE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72D3C" w14:textId="1C343D40" w:rsidR="009534BC" w:rsidRPr="007409B5" w:rsidRDefault="009534BC" w:rsidP="009534BC">
            <w:pPr>
              <w:jc w:val="left"/>
              <w:rPr>
                <w:rFonts w:ascii="ISOCPEUR" w:hAnsi="ISOCPEUR"/>
                <w:sz w:val="26"/>
                <w:szCs w:val="26"/>
              </w:rPr>
            </w:pPr>
            <w:r w:rsidRPr="007409B5">
              <w:rPr>
                <w:rFonts w:ascii="ISOCPEUR" w:hAnsi="ISOCPEUR" w:cs="Times New Roman"/>
                <w:sz w:val="26"/>
                <w:szCs w:val="26"/>
              </w:rPr>
              <w:t>По желанию Заказчика оборудование может быть заменено на аналогичное по техническим характеристикам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F4CBD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9E64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C30DB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B02D3" w14:textId="32687FA5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  <w:tr w:rsidR="009534BC" w:rsidRPr="007409B5" w14:paraId="4CA9A618" w14:textId="77777777" w:rsidTr="006140B4">
        <w:trPr>
          <w:trHeight w:val="454"/>
        </w:trPr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861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529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3EFDA" w14:textId="77777777" w:rsidR="009534BC" w:rsidRPr="007409B5" w:rsidRDefault="009534BC" w:rsidP="009534BC">
            <w:pPr>
              <w:jc w:val="left"/>
              <w:rPr>
                <w:rFonts w:ascii="ISOCPEUR" w:hAnsi="ISOCPEUR" w:cs="Times New Roman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573AE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3D339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AF2AC" w14:textId="77777777" w:rsidR="009534BC" w:rsidRPr="007409B5" w:rsidRDefault="009534BC" w:rsidP="009534BC">
            <w:pPr>
              <w:pStyle w:val="af5"/>
              <w:rPr>
                <w:rFonts w:ascii="ISOCPEUR" w:hAnsi="ISOCPEUR"/>
                <w:sz w:val="26"/>
                <w:szCs w:val="26"/>
              </w:rPr>
            </w:pP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C7677" w14:textId="77777777" w:rsidR="009534BC" w:rsidRPr="007409B5" w:rsidRDefault="009534BC" w:rsidP="009534BC">
            <w:pPr>
              <w:pStyle w:val="af5"/>
              <w:rPr>
                <w:rFonts w:ascii="ISOCPEUR" w:hAnsi="ISOCPEUR" w:cs="Times New Roman"/>
                <w:sz w:val="26"/>
                <w:szCs w:val="26"/>
              </w:rPr>
            </w:pPr>
          </w:p>
        </w:tc>
      </w:tr>
    </w:tbl>
    <w:p w14:paraId="34D665CD" w14:textId="77777777" w:rsidR="004B30D7" w:rsidRPr="007409B5" w:rsidRDefault="004B30D7" w:rsidP="00EA5965">
      <w:pPr>
        <w:ind w:firstLine="0"/>
        <w:jc w:val="left"/>
        <w:rPr>
          <w:rFonts w:ascii="ISOCPEUR" w:hAnsi="ISOCPEUR" w:cs="Times New Roman"/>
          <w:sz w:val="26"/>
          <w:szCs w:val="26"/>
        </w:rPr>
      </w:pPr>
    </w:p>
    <w:sectPr w:rsidR="004B30D7" w:rsidRPr="007409B5" w:rsidSect="00DD2D2D">
      <w:headerReference w:type="default" r:id="rId8"/>
      <w:footerReference w:type="default" r:id="rId9"/>
      <w:headerReference w:type="first" r:id="rId10"/>
      <w:footerReference w:type="first" r:id="rId11"/>
      <w:pgSz w:w="23814" w:h="16839" w:orient="landscape" w:code="8"/>
      <w:pgMar w:top="1134" w:right="284" w:bottom="1135" w:left="1134" w:header="426" w:footer="55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2EF0D" w14:textId="77777777" w:rsidR="00293862" w:rsidRDefault="00293862" w:rsidP="009B2CB0">
      <w:pPr>
        <w:spacing w:line="240" w:lineRule="auto"/>
      </w:pPr>
      <w:r>
        <w:separator/>
      </w:r>
    </w:p>
  </w:endnote>
  <w:endnote w:type="continuationSeparator" w:id="0">
    <w:p w14:paraId="34FD4C29" w14:textId="77777777" w:rsidR="00293862" w:rsidRDefault="00293862" w:rsidP="009B2C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IALux Report Font Light">
    <w:altName w:val="Calibri"/>
    <w:charset w:val="00"/>
    <w:family w:val="swiss"/>
    <w:pitch w:val="variable"/>
    <w:sig w:usb0="E00002FF" w:usb1="4000001F" w:usb2="08000029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5707"/>
      <w:tblOverlap w:val="never"/>
      <w:tblW w:w="10490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1"/>
      <w:gridCol w:w="567"/>
      <w:gridCol w:w="6237"/>
      <w:gridCol w:w="567"/>
    </w:tblGrid>
    <w:tr w:rsidR="00281381" w:rsidRPr="00FC3DFE" w14:paraId="7799E280" w14:textId="77777777" w:rsidTr="00823145">
      <w:trPr>
        <w:cantSplit/>
        <w:trHeight w:hRule="exact" w:val="283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0694998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23934BE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A945C7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3E6945F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4FD6D96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005E220D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 w:val="restart"/>
          <w:vAlign w:val="center"/>
        </w:tcPr>
        <w:p w14:paraId="364D0EF6" w14:textId="464D53C0" w:rsidR="00281381" w:rsidRPr="00DD79DF" w:rsidRDefault="00D83AE1" w:rsidP="00D5377E">
          <w:pPr>
            <w:pStyle w:val="22"/>
            <w:ind w:left="-57" w:right="-57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343П/2024-ТД-ЭО</w:t>
          </w:r>
          <w:r w:rsidR="007309A0">
            <w:rPr>
              <w:sz w:val="32"/>
              <w:szCs w:val="32"/>
            </w:rPr>
            <w:t>М</w:t>
          </w:r>
          <w:r w:rsidR="006E59A0">
            <w:rPr>
              <w:sz w:val="32"/>
              <w:szCs w:val="32"/>
            </w:rPr>
            <w:t>СО</w:t>
          </w:r>
        </w:p>
      </w:tc>
      <w:tc>
        <w:tcPr>
          <w:tcW w:w="567" w:type="dxa"/>
          <w:vMerge w:val="restart"/>
          <w:tcMar>
            <w:left w:w="0" w:type="dxa"/>
            <w:right w:w="0" w:type="dxa"/>
          </w:tcMar>
        </w:tcPr>
        <w:tbl>
          <w:tblPr>
            <w:tblW w:w="567" w:type="dxa"/>
            <w:tblLayout w:type="fixed"/>
            <w:tblLook w:val="04A0" w:firstRow="1" w:lastRow="0" w:firstColumn="1" w:lastColumn="0" w:noHBand="0" w:noVBand="1"/>
          </w:tblPr>
          <w:tblGrid>
            <w:gridCol w:w="567"/>
          </w:tblGrid>
          <w:tr w:rsidR="00281381" w:rsidRPr="00FC3DFE" w14:paraId="52ABE6C3" w14:textId="77777777" w:rsidTr="00ED5320">
            <w:trPr>
              <w:cantSplit/>
              <w:trHeight w:val="369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4543BCB9" w14:textId="77777777" w:rsidR="00281381" w:rsidRPr="00DD79DF" w:rsidRDefault="00281381" w:rsidP="009534BC">
                <w:pPr>
                  <w:pStyle w:val="120"/>
                  <w:framePr w:wrap="around" w:x="13031" w:y="15707"/>
                  <w:ind w:left="7" w:right="-57" w:hanging="64"/>
                  <w:rPr>
                    <w:rFonts w:cs="Times New Roman"/>
                    <w:sz w:val="18"/>
                    <w:szCs w:val="18"/>
                  </w:rPr>
                </w:pPr>
                <w:r w:rsidRPr="00DD79DF">
                  <w:rPr>
                    <w:rFonts w:cs="Times New Roman"/>
                    <w:sz w:val="18"/>
                    <w:szCs w:val="18"/>
                  </w:rPr>
                  <w:t>Лист</w:t>
                </w:r>
              </w:p>
            </w:tc>
          </w:tr>
          <w:tr w:rsidR="00281381" w:rsidRPr="00FC3DFE" w14:paraId="26BB2409" w14:textId="77777777" w:rsidTr="00ED5320">
            <w:trPr>
              <w:cantSplit/>
              <w:trHeight w:val="482"/>
            </w:trPr>
            <w:tc>
              <w:tcPr>
                <w:tcW w:w="567" w:type="dxa"/>
                <w:tcMar>
                  <w:left w:w="0" w:type="dxa"/>
                  <w:right w:w="0" w:type="dxa"/>
                </w:tcMar>
                <w:vAlign w:val="center"/>
              </w:tcPr>
              <w:p w14:paraId="27C0B3B6" w14:textId="3DA8C36A" w:rsidR="00281381" w:rsidRPr="00DD79DF" w:rsidRDefault="00DD2D2D" w:rsidP="009534BC">
                <w:pPr>
                  <w:pStyle w:val="120"/>
                  <w:framePr w:wrap="around" w:x="13031" w:y="15707"/>
                  <w:ind w:left="-57" w:right="-57"/>
                  <w:rPr>
                    <w:rFonts w:cs="Times New Roman"/>
                    <w:lang w:val="en-US"/>
                  </w:rPr>
                </w:pPr>
                <w:r>
                  <w:rPr>
                    <w:rFonts w:cs="Times New Roman"/>
                    <w:lang w:val="en-US"/>
                  </w:rPr>
                  <w:fldChar w:fldCharType="begin"/>
                </w:r>
                <w:r>
                  <w:rPr>
                    <w:rFonts w:cs="Times New Roman"/>
                    <w:lang w:val="en-US"/>
                  </w:rPr>
                  <w:instrText xml:space="preserve"> PAGE  </w:instrText>
                </w:r>
                <w:r>
                  <w:rPr>
                    <w:rFonts w:cs="Times New Roman"/>
                    <w:lang w:val="en-US"/>
                  </w:rPr>
                  <w:fldChar w:fldCharType="separate"/>
                </w:r>
                <w:r>
                  <w:rPr>
                    <w:rFonts w:cs="Times New Roman"/>
                    <w:noProof/>
                    <w:lang w:val="en-US"/>
                  </w:rPr>
                  <w:t>40</w:t>
                </w:r>
                <w:r>
                  <w:rPr>
                    <w:rFonts w:cs="Times New Roman"/>
                    <w:lang w:val="en-US"/>
                  </w:rPr>
                  <w:fldChar w:fldCharType="end"/>
                </w:r>
              </w:p>
            </w:tc>
          </w:tr>
        </w:tbl>
        <w:p w14:paraId="74623BB7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545EA8FB" w14:textId="77777777" w:rsidTr="00823145">
      <w:trPr>
        <w:cantSplit/>
        <w:trHeight w:val="269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65932EA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5A70A024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DBC7420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31BFAA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20FAA172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  <w:lang w:val="en-US"/>
            </w:rPr>
          </w:pP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A105793" w14:textId="77777777" w:rsidR="00281381" w:rsidRPr="00FC3DFE" w:rsidRDefault="00281381" w:rsidP="007C7723">
          <w:pPr>
            <w:pStyle w:val="9"/>
            <w:ind w:left="-57" w:right="-57"/>
            <w:rPr>
              <w:rFonts w:ascii="ISOCPEUR" w:hAnsi="ISOCPEUR"/>
            </w:rPr>
          </w:pPr>
        </w:p>
      </w:tc>
      <w:tc>
        <w:tcPr>
          <w:tcW w:w="6237" w:type="dxa"/>
          <w:vMerge/>
        </w:tcPr>
        <w:p w14:paraId="6FFC6EFA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423A5F16" w14:textId="77777777" w:rsidR="00281381" w:rsidRPr="00FC3DFE" w:rsidRDefault="00281381" w:rsidP="007C7723">
          <w:pPr>
            <w:ind w:left="-57" w:right="-57"/>
            <w:rPr>
              <w:rFonts w:ascii="ISOCPEUR" w:hAnsi="ISOCPEUR"/>
              <w:lang w:val="en-US"/>
            </w:rPr>
          </w:pPr>
        </w:p>
      </w:tc>
    </w:tr>
    <w:tr w:rsidR="00281381" w:rsidRPr="00FC3DFE" w14:paraId="3B005B72" w14:textId="77777777" w:rsidTr="00823145">
      <w:trPr>
        <w:cantSplit/>
        <w:trHeight w:hRule="exact" w:val="284"/>
      </w:trPr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4E8584CB" w14:textId="5E718E2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734430E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A14902B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21EB867B" w14:textId="072A61B9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</w:p>
      </w:tc>
      <w:tc>
        <w:tcPr>
          <w:tcW w:w="851" w:type="dxa"/>
          <w:tcMar>
            <w:left w:w="0" w:type="dxa"/>
            <w:right w:w="0" w:type="dxa"/>
          </w:tcMar>
          <w:vAlign w:val="center"/>
        </w:tcPr>
        <w:p w14:paraId="6392F3C0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tcMar>
            <w:left w:w="0" w:type="dxa"/>
            <w:right w:w="0" w:type="dxa"/>
          </w:tcMar>
          <w:vAlign w:val="center"/>
        </w:tcPr>
        <w:p w14:paraId="179DE92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237" w:type="dxa"/>
          <w:vMerge/>
        </w:tcPr>
        <w:p w14:paraId="2005BC22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  <w:tc>
        <w:tcPr>
          <w:tcW w:w="567" w:type="dxa"/>
          <w:vMerge/>
        </w:tcPr>
        <w:p w14:paraId="170F24B8" w14:textId="77777777" w:rsidR="00281381" w:rsidRPr="00FC3DFE" w:rsidRDefault="00281381" w:rsidP="007C7723">
          <w:pPr>
            <w:ind w:left="-57" w:right="-57"/>
            <w:rPr>
              <w:rFonts w:ascii="ISOCPEUR" w:hAnsi="ISOCPEUR"/>
            </w:rPr>
          </w:pPr>
        </w:p>
      </w:tc>
    </w:tr>
  </w:tbl>
  <w:p w14:paraId="17C0EB86" w14:textId="77777777" w:rsidR="00281381" w:rsidRPr="00FC3DFE" w:rsidRDefault="00281381">
    <w:pPr>
      <w:pStyle w:val="a6"/>
      <w:rPr>
        <w:rFonts w:ascii="ISOCPEUR" w:hAnsi="ISOCPEU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91CD4" w14:textId="77777777" w:rsidR="00281381" w:rsidRDefault="00281381" w:rsidP="00C01140">
    <w:pPr>
      <w:pStyle w:val="a6"/>
      <w:rPr>
        <w:rFonts w:cs="Times New Roman"/>
      </w:rPr>
    </w:pP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79744" behindDoc="0" locked="1" layoutInCell="1" allowOverlap="1" wp14:anchorId="7B4A6B0C" wp14:editId="70F99621">
              <wp:simplePos x="0" y="0"/>
              <wp:positionH relativeFrom="leftMargin">
                <wp:posOffset>14391640</wp:posOffset>
              </wp:positionH>
              <wp:positionV relativeFrom="topMargin">
                <wp:posOffset>187960</wp:posOffset>
              </wp:positionV>
              <wp:extent cx="719455" cy="251460"/>
              <wp:effectExtent l="0" t="0" r="4445" b="1524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CDC52E" w14:textId="1CCF53EF" w:rsidR="00281381" w:rsidRPr="000162DB" w:rsidRDefault="00281381" w:rsidP="00044B69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4A6B0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133.2pt;margin-top:14.8pt;width:56.65pt;height:19.8pt;z-index:2516797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" filled="f" stroked="f">
              <v:textbox inset="0,0,0,0">
                <w:txbxContent>
                  <w:p w14:paraId="7FCDC52E" w14:textId="1CCF53EF" w:rsidR="00281381" w:rsidRPr="000162DB" w:rsidRDefault="00281381" w:rsidP="00044B69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21B3A791" w14:textId="77777777" w:rsidR="00281381" w:rsidRDefault="00281381" w:rsidP="00C01140">
    <w:pPr>
      <w:pStyle w:val="a6"/>
      <w:rPr>
        <w:rFonts w:cs="Times New Roman"/>
      </w:rPr>
    </w:pPr>
  </w:p>
  <w:p w14:paraId="04302226" w14:textId="77777777" w:rsidR="00281381" w:rsidRDefault="00281381" w:rsidP="00C01140">
    <w:pPr>
      <w:pStyle w:val="a6"/>
      <w:rPr>
        <w:rFonts w:cs="Times New Roman"/>
      </w:rPr>
    </w:pPr>
  </w:p>
  <w:p w14:paraId="459AAF52" w14:textId="77777777" w:rsidR="00281381" w:rsidRDefault="00281381" w:rsidP="00C01140">
    <w:pPr>
      <w:pStyle w:val="a6"/>
      <w:rPr>
        <w:rFonts w:cs="Times New Roman"/>
      </w:rPr>
    </w:pPr>
  </w:p>
  <w:p w14:paraId="5A44BA60" w14:textId="77777777" w:rsidR="00281381" w:rsidRDefault="00281381" w:rsidP="00C01140">
    <w:pPr>
      <w:pStyle w:val="a6"/>
      <w:rPr>
        <w:rFonts w:cs="Times New Roman"/>
      </w:rPr>
    </w:pPr>
  </w:p>
  <w:p w14:paraId="19AEC9B2" w14:textId="77777777" w:rsidR="00281381" w:rsidRDefault="00281381" w:rsidP="00C01140">
    <w:pPr>
      <w:pStyle w:val="a6"/>
      <w:rPr>
        <w:rFonts w:cs="Times New Roman"/>
      </w:rPr>
    </w:pPr>
  </w:p>
  <w:p w14:paraId="617C7CD1" w14:textId="77777777" w:rsidR="00281381" w:rsidRDefault="00281381" w:rsidP="00C01140">
    <w:pPr>
      <w:pStyle w:val="a6"/>
      <w:rPr>
        <w:rFonts w:cs="Times New Roman"/>
      </w:rPr>
    </w:pPr>
  </w:p>
  <w:p w14:paraId="7FCD3EE1" w14:textId="77777777" w:rsidR="00281381" w:rsidRDefault="00281381" w:rsidP="00C01140">
    <w:pPr>
      <w:pStyle w:val="a6"/>
      <w:rPr>
        <w:rFonts w:cs="Times New Roman"/>
      </w:rPr>
    </w:pPr>
  </w:p>
  <w:p w14:paraId="7FF23F96" w14:textId="77777777" w:rsidR="00281381" w:rsidRDefault="00281381" w:rsidP="00C01140">
    <w:pPr>
      <w:pStyle w:val="a6"/>
      <w:rPr>
        <w:rFonts w:cs="Times New Roman"/>
      </w:rPr>
    </w:pPr>
  </w:p>
  <w:p w14:paraId="0B7E5575" w14:textId="77777777" w:rsidR="00281381" w:rsidRPr="00A53C6A" w:rsidRDefault="00281381" w:rsidP="00C01140">
    <w:pPr>
      <w:pStyle w:val="a6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78D78" w14:textId="77777777" w:rsidR="00293862" w:rsidRDefault="00293862" w:rsidP="009B2CB0">
      <w:pPr>
        <w:spacing w:line="240" w:lineRule="auto"/>
      </w:pPr>
      <w:r>
        <w:separator/>
      </w:r>
    </w:p>
  </w:footnote>
  <w:footnote w:type="continuationSeparator" w:id="0">
    <w:p w14:paraId="31003C3B" w14:textId="77777777" w:rsidR="00293862" w:rsidRDefault="00293862" w:rsidP="009B2C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672C0" w14:textId="77777777" w:rsidR="00281381" w:rsidRPr="009A3615" w:rsidRDefault="00281381" w:rsidP="00956703">
    <w:pPr>
      <w:pStyle w:val="a4"/>
      <w:ind w:firstLine="0"/>
      <w:rPr>
        <w:sz w:val="12"/>
        <w:szCs w:val="10"/>
      </w:rPr>
    </w:pPr>
    <w:r>
      <w:rPr>
        <w:noProof/>
        <w:lang w:eastAsia="ru-RU"/>
      </w:rPr>
      <w:drawing>
        <wp:anchor distT="0" distB="0" distL="114300" distR="114300" simplePos="0" relativeHeight="251685888" behindDoc="1" locked="0" layoutInCell="1" allowOverlap="1" wp14:anchorId="19D38275" wp14:editId="6240808B">
          <wp:simplePos x="0" y="0"/>
          <wp:positionH relativeFrom="page">
            <wp:posOffset>0</wp:posOffset>
          </wp:positionH>
          <wp:positionV relativeFrom="page">
            <wp:posOffset>338</wp:posOffset>
          </wp:positionV>
          <wp:extent cx="15120000" cy="10687724"/>
          <wp:effectExtent l="0" t="0" r="0" b="0"/>
          <wp:wrapNone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Рисунок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0000" cy="106877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561EA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81792" behindDoc="0" locked="1" layoutInCell="1" allowOverlap="1" wp14:anchorId="5F903D9E" wp14:editId="3B98D088">
              <wp:simplePos x="0" y="0"/>
              <wp:positionH relativeFrom="leftMargin">
                <wp:posOffset>14396720</wp:posOffset>
              </wp:positionH>
              <wp:positionV relativeFrom="topMargin">
                <wp:posOffset>184150</wp:posOffset>
              </wp:positionV>
              <wp:extent cx="719455" cy="251460"/>
              <wp:effectExtent l="0" t="0" r="4445" b="15240"/>
              <wp:wrapNone/>
              <wp:docPr id="18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016A0C" w14:textId="2E3EBF42" w:rsidR="00281381" w:rsidRPr="000162DB" w:rsidRDefault="00281381" w:rsidP="00823145">
                          <w:pPr>
                            <w:pStyle w:val="120"/>
                            <w:rPr>
                              <w:rFonts w:cs="Times New Roman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903D9E"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1133.6pt;margin-top:14.5pt;width:56.65pt;height:19.8pt;z-index:2516817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" filled="f" stroked="f">
              <v:textbox inset="0,0,0,0">
                <w:txbxContent>
                  <w:p w14:paraId="32016A0C" w14:textId="2E3EBF42" w:rsidR="00281381" w:rsidRPr="000162DB" w:rsidRDefault="00281381" w:rsidP="00823145">
                    <w:pPr>
                      <w:pStyle w:val="120"/>
                      <w:rPr>
                        <w:rFonts w:cs="Times New Roman"/>
                      </w:rPr>
                    </w:pP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3031" w:tblpY="13428"/>
      <w:tblW w:w="1048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567"/>
      <w:gridCol w:w="567"/>
      <w:gridCol w:w="567"/>
      <w:gridCol w:w="850"/>
      <w:gridCol w:w="567"/>
      <w:gridCol w:w="3969"/>
      <w:gridCol w:w="850"/>
      <w:gridCol w:w="850"/>
      <w:gridCol w:w="1134"/>
    </w:tblGrid>
    <w:tr w:rsidR="00281381" w:rsidRPr="00FC3DFE" w14:paraId="76DA1AC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ECDC23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6A1A8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2BDB68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30FBCA5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C4E5D9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5B2A2DB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311E6A20" w14:textId="35FA9158" w:rsidR="00281381" w:rsidRPr="00DD79DF" w:rsidRDefault="00EB2A68" w:rsidP="00DD61B4">
          <w:pPr>
            <w:pStyle w:val="22"/>
            <w:rPr>
              <w:rFonts w:cs="Times New Roman"/>
              <w:sz w:val="32"/>
              <w:szCs w:val="32"/>
            </w:rPr>
          </w:pPr>
          <w:r>
            <w:rPr>
              <w:sz w:val="32"/>
              <w:szCs w:val="32"/>
            </w:rPr>
            <w:t>343</w:t>
          </w:r>
          <w:r>
            <w:rPr>
              <w:sz w:val="32"/>
              <w:szCs w:val="32"/>
              <w:lang w:val="en-US"/>
            </w:rPr>
            <w:t>G</w:t>
          </w:r>
          <w:r>
            <w:rPr>
              <w:sz w:val="32"/>
              <w:szCs w:val="32"/>
            </w:rPr>
            <w:t>/2024-ТД-ЭО</w:t>
          </w:r>
          <w:r w:rsidR="007309A0">
            <w:rPr>
              <w:sz w:val="32"/>
              <w:szCs w:val="32"/>
            </w:rPr>
            <w:t>М</w:t>
          </w:r>
          <w:r w:rsidR="00577220">
            <w:rPr>
              <w:sz w:val="32"/>
              <w:szCs w:val="32"/>
            </w:rPr>
            <w:t>СО</w:t>
          </w:r>
        </w:p>
      </w:tc>
    </w:tr>
    <w:tr w:rsidR="00281381" w:rsidRPr="00FC3DFE" w14:paraId="45AA0A9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84307C3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E8D7C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4FBE688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EC7A46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BFA072F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21F29022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71903E11" w14:textId="77777777" w:rsidR="00281381" w:rsidRPr="00FC3DFE" w:rsidRDefault="00281381" w:rsidP="00044B69">
          <w:pPr>
            <w:pStyle w:val="22"/>
            <w:rPr>
              <w:rFonts w:ascii="ISOCPEUR" w:hAnsi="ISOCPEUR"/>
            </w:rPr>
          </w:pPr>
        </w:p>
      </w:tc>
    </w:tr>
    <w:tr w:rsidR="00281381" w:rsidRPr="00FC3DFE" w14:paraId="45933D1E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2764F27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66B57346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A14344C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42728B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7D51DDE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48BAD690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 w:val="restart"/>
          <w:vAlign w:val="center"/>
        </w:tcPr>
        <w:p w14:paraId="42C61EAA" w14:textId="3C0798D5" w:rsidR="00281381" w:rsidRPr="00DD79DF" w:rsidRDefault="00D83AE1" w:rsidP="00044B69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>
            <w:rPr>
              <w:rFonts w:cs="Times New Roman"/>
              <w:sz w:val="24"/>
              <w:szCs w:val="24"/>
            </w:rPr>
            <w:t>Бизнес-центр ТМХ на территории ОЭЗ «Технополис «Москва»</w:t>
          </w:r>
        </w:p>
      </w:tc>
    </w:tr>
    <w:tr w:rsidR="00281381" w:rsidRPr="00FC3DFE" w14:paraId="7512E68C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3C9C8E2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5D072BDD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772A9D1E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38DA6DF4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2EB8EC67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567" w:type="dxa"/>
          <w:vAlign w:val="center"/>
        </w:tcPr>
        <w:p w14:paraId="0751FF31" w14:textId="77777777" w:rsidR="00281381" w:rsidRPr="00FC3DFE" w:rsidRDefault="00281381" w:rsidP="00044B69">
          <w:pPr>
            <w:pStyle w:val="9"/>
            <w:rPr>
              <w:rFonts w:ascii="ISOCPEUR" w:hAnsi="ISOCPEUR"/>
            </w:rPr>
          </w:pPr>
        </w:p>
      </w:tc>
      <w:tc>
        <w:tcPr>
          <w:tcW w:w="6803" w:type="dxa"/>
          <w:gridSpan w:val="4"/>
          <w:vMerge/>
          <w:vAlign w:val="center"/>
        </w:tcPr>
        <w:p w14:paraId="6FB7B11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6851C9D6" w14:textId="77777777" w:rsidTr="00823145">
      <w:trPr>
        <w:cantSplit/>
        <w:trHeight w:hRule="exact" w:val="284"/>
      </w:trPr>
      <w:tc>
        <w:tcPr>
          <w:tcW w:w="567" w:type="dxa"/>
          <w:vAlign w:val="center"/>
        </w:tcPr>
        <w:p w14:paraId="71238576" w14:textId="5C6FCF83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Из</w:t>
          </w:r>
          <w:r w:rsidR="007309A0">
            <w:rPr>
              <w:sz w:val="22"/>
              <w:szCs w:val="22"/>
            </w:rPr>
            <w:t>м</w:t>
          </w:r>
        </w:p>
      </w:tc>
      <w:tc>
        <w:tcPr>
          <w:tcW w:w="567" w:type="dxa"/>
          <w:vAlign w:val="center"/>
        </w:tcPr>
        <w:p w14:paraId="7AC402C3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Кол. уч.</w:t>
          </w:r>
        </w:p>
      </w:tc>
      <w:tc>
        <w:tcPr>
          <w:tcW w:w="567" w:type="dxa"/>
          <w:vAlign w:val="center"/>
        </w:tcPr>
        <w:p w14:paraId="4CAAFFA1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Лист</w:t>
          </w:r>
        </w:p>
      </w:tc>
      <w:tc>
        <w:tcPr>
          <w:tcW w:w="567" w:type="dxa"/>
          <w:vAlign w:val="center"/>
        </w:tcPr>
        <w:p w14:paraId="571DA9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0"/>
              <w:szCs w:val="20"/>
            </w:rPr>
            <w:t>№ док</w:t>
          </w:r>
          <w:r w:rsidRPr="00DD79DF">
            <w:rPr>
              <w:sz w:val="22"/>
              <w:szCs w:val="22"/>
            </w:rPr>
            <w:t>.</w:t>
          </w:r>
        </w:p>
      </w:tc>
      <w:tc>
        <w:tcPr>
          <w:tcW w:w="850" w:type="dxa"/>
          <w:vAlign w:val="center"/>
        </w:tcPr>
        <w:p w14:paraId="27E9DD04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Подп.</w:t>
          </w:r>
        </w:p>
      </w:tc>
      <w:tc>
        <w:tcPr>
          <w:tcW w:w="567" w:type="dxa"/>
          <w:vAlign w:val="center"/>
        </w:tcPr>
        <w:p w14:paraId="51D09EC5" w14:textId="77777777" w:rsidR="00281381" w:rsidRPr="00DD79DF" w:rsidRDefault="00281381" w:rsidP="007C7723">
          <w:pPr>
            <w:pStyle w:val="9"/>
            <w:ind w:left="-57" w:right="-57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Дата</w:t>
          </w:r>
        </w:p>
      </w:tc>
      <w:tc>
        <w:tcPr>
          <w:tcW w:w="6803" w:type="dxa"/>
          <w:gridSpan w:val="4"/>
          <w:vMerge/>
          <w:vAlign w:val="center"/>
        </w:tcPr>
        <w:p w14:paraId="4B67CDDF" w14:textId="77777777" w:rsidR="00281381" w:rsidRPr="00FC3DFE" w:rsidRDefault="00281381" w:rsidP="00044B69">
          <w:pPr>
            <w:rPr>
              <w:rFonts w:ascii="ISOCPEUR" w:hAnsi="ISOCPEUR"/>
            </w:rPr>
          </w:pPr>
        </w:p>
      </w:tc>
    </w:tr>
    <w:tr w:rsidR="00281381" w:rsidRPr="00FC3DFE" w14:paraId="1BEED283" w14:textId="77777777" w:rsidTr="00870DAF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24B9112D" w14:textId="6CE60AE1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6AD4BD8B" w14:textId="52F06F2E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7E78614C" w14:textId="0FFF6CDA" w:rsidR="00281381" w:rsidRPr="00DD79DF" w:rsidRDefault="00281381" w:rsidP="00FC3DFE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6B399EB6" w14:textId="2A77D9EF" w:rsidR="00281381" w:rsidRPr="00DD79DF" w:rsidRDefault="00281381" w:rsidP="00FC3DFE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0D4CAB32" w14:textId="5BFB32C6" w:rsidR="00281381" w:rsidRPr="00DD61B4" w:rsidRDefault="00281381" w:rsidP="00870DAF">
          <w:pPr>
            <w:pStyle w:val="9"/>
            <w:rPr>
              <w:rFonts w:ascii="ISOCPEUR" w:hAnsi="ISOCPEUR"/>
            </w:rPr>
          </w:pPr>
        </w:p>
      </w:tc>
      <w:tc>
        <w:tcPr>
          <w:tcW w:w="850" w:type="dxa"/>
          <w:vAlign w:val="center"/>
        </w:tcPr>
        <w:p w14:paraId="515063BF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Стадия</w:t>
          </w:r>
        </w:p>
      </w:tc>
      <w:tc>
        <w:tcPr>
          <w:tcW w:w="850" w:type="dxa"/>
          <w:vAlign w:val="center"/>
        </w:tcPr>
        <w:p w14:paraId="140F7446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</w:t>
          </w:r>
        </w:p>
      </w:tc>
      <w:tc>
        <w:tcPr>
          <w:tcW w:w="1134" w:type="dxa"/>
          <w:vAlign w:val="center"/>
        </w:tcPr>
        <w:p w14:paraId="2FEC6BC3" w14:textId="77777777" w:rsidR="00281381" w:rsidRPr="00DD79DF" w:rsidRDefault="00281381" w:rsidP="00FC3DFE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</w:rPr>
            <w:t>Листов</w:t>
          </w:r>
        </w:p>
      </w:tc>
    </w:tr>
    <w:tr w:rsidR="00EB2A68" w:rsidRPr="00FC3DFE" w14:paraId="3D5DCAC2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340EA7AF" w14:textId="4E88A2C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ГИП</w:t>
          </w:r>
        </w:p>
      </w:tc>
      <w:tc>
        <w:tcPr>
          <w:tcW w:w="1134" w:type="dxa"/>
          <w:gridSpan w:val="2"/>
          <w:vAlign w:val="center"/>
        </w:tcPr>
        <w:p w14:paraId="3143B1FA" w14:textId="3E04B113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>
            <w:rPr>
              <w:sz w:val="22"/>
              <w:szCs w:val="22"/>
            </w:rPr>
            <w:t>Николич</w:t>
          </w:r>
        </w:p>
      </w:tc>
      <w:tc>
        <w:tcPr>
          <w:tcW w:w="850" w:type="dxa"/>
          <w:vAlign w:val="bottom"/>
        </w:tcPr>
        <w:p w14:paraId="0D0F8FA7" w14:textId="0F7B1C70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2906A641" w14:textId="7D13260E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F24C20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 w:val="restart"/>
          <w:vAlign w:val="center"/>
        </w:tcPr>
        <w:p w14:paraId="4033C1FC" w14:textId="5233B6C3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Р</w:t>
          </w:r>
        </w:p>
      </w:tc>
      <w:tc>
        <w:tcPr>
          <w:tcW w:w="850" w:type="dxa"/>
          <w:vMerge w:val="restart"/>
          <w:vAlign w:val="center"/>
        </w:tcPr>
        <w:p w14:paraId="1CA5B2BF" w14:textId="4A1009B4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DD79DF">
            <w:rPr>
              <w:rFonts w:cs="Times New Roman"/>
              <w:szCs w:val="24"/>
              <w:lang w:val="en-US"/>
            </w:rPr>
            <w:fldChar w:fldCharType="begin"/>
          </w:r>
          <w:r w:rsidRPr="00DD79DF">
            <w:rPr>
              <w:rFonts w:cs="Times New Roman"/>
              <w:szCs w:val="24"/>
              <w:lang w:val="en-US"/>
            </w:rPr>
            <w:instrText xml:space="preserve"> =</w:instrText>
          </w:r>
          <w:r>
            <w:rPr>
              <w:rFonts w:cs="Times New Roman"/>
              <w:szCs w:val="24"/>
            </w:rPr>
            <w:instrText>1</w:instrText>
          </w:r>
          <w:r w:rsidRPr="00DD79DF">
            <w:rPr>
              <w:rFonts w:cs="Times New Roman"/>
              <w:szCs w:val="24"/>
              <w:lang w:val="en-US"/>
            </w:rPr>
            <w:fldChar w:fldCharType="separate"/>
          </w:r>
          <w:r w:rsidR="009534BC">
            <w:rPr>
              <w:rFonts w:cs="Times New Roman"/>
              <w:noProof/>
              <w:szCs w:val="24"/>
              <w:lang w:val="en-US"/>
            </w:rPr>
            <w:t>1</w:t>
          </w:r>
          <w:r w:rsidRPr="00DD79DF">
            <w:rPr>
              <w:rFonts w:cs="Times New Roman"/>
              <w:szCs w:val="24"/>
              <w:lang w:val="en-US"/>
            </w:rPr>
            <w:fldChar w:fldCharType="end"/>
          </w:r>
        </w:p>
      </w:tc>
      <w:tc>
        <w:tcPr>
          <w:tcW w:w="1134" w:type="dxa"/>
          <w:vMerge w:val="restart"/>
          <w:vAlign w:val="center"/>
        </w:tcPr>
        <w:p w14:paraId="1BC706D5" w14:textId="6D61F606" w:rsidR="00EB2A68" w:rsidRPr="00DD79DF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cs="Times New Roman"/>
              <w:szCs w:val="24"/>
            </w:rPr>
          </w:pPr>
          <w:r w:rsidRPr="000162DB">
            <w:rPr>
              <w:rFonts w:cs="Times New Roman"/>
              <w:szCs w:val="24"/>
            </w:rPr>
            <w:fldChar w:fldCharType="begin"/>
          </w:r>
          <w:r w:rsidRPr="000162DB">
            <w:rPr>
              <w:rFonts w:cs="Times New Roman"/>
              <w:szCs w:val="24"/>
            </w:rPr>
            <w:instrText xml:space="preserve"> SECTIONPAGES  \* Arabic  \* MERGEFORMAT </w:instrText>
          </w:r>
          <w:r w:rsidRPr="000162DB">
            <w:rPr>
              <w:rFonts w:cs="Times New Roman"/>
              <w:szCs w:val="24"/>
            </w:rPr>
            <w:fldChar w:fldCharType="separate"/>
          </w:r>
          <w:r w:rsidR="009534BC">
            <w:rPr>
              <w:rFonts w:cs="Times New Roman"/>
              <w:noProof/>
              <w:szCs w:val="24"/>
            </w:rPr>
            <w:t>4</w:t>
          </w:r>
          <w:r w:rsidRPr="000162DB">
            <w:rPr>
              <w:rFonts w:cs="Times New Roman"/>
              <w:noProof/>
              <w:szCs w:val="24"/>
            </w:rPr>
            <w:fldChar w:fldCharType="end"/>
          </w:r>
        </w:p>
      </w:tc>
    </w:tr>
    <w:tr w:rsidR="00EB2A68" w:rsidRPr="00FC3DFE" w14:paraId="0D727031" w14:textId="77777777" w:rsidTr="00770047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523842DA" w14:textId="09335246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r w:rsidRPr="00DD79DF">
            <w:rPr>
              <w:sz w:val="22"/>
              <w:szCs w:val="22"/>
            </w:rPr>
            <w:t>Г</w:t>
          </w:r>
          <w:r>
            <w:rPr>
              <w:sz w:val="22"/>
              <w:szCs w:val="22"/>
            </w:rPr>
            <w:t>АП</w:t>
          </w:r>
        </w:p>
      </w:tc>
      <w:tc>
        <w:tcPr>
          <w:tcW w:w="1134" w:type="dxa"/>
          <w:gridSpan w:val="2"/>
          <w:vAlign w:val="center"/>
        </w:tcPr>
        <w:p w14:paraId="53697EE2" w14:textId="6415C435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  <w:proofErr w:type="spellStart"/>
          <w:r>
            <w:rPr>
              <w:sz w:val="22"/>
              <w:szCs w:val="22"/>
            </w:rPr>
            <w:t>Радойскови</w:t>
          </w:r>
          <w:proofErr w:type="spellEnd"/>
        </w:p>
      </w:tc>
      <w:tc>
        <w:tcPr>
          <w:tcW w:w="850" w:type="dxa"/>
          <w:vAlign w:val="bottom"/>
        </w:tcPr>
        <w:p w14:paraId="11358E34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4E9D1C29" w14:textId="282C3A0C" w:rsidR="00EB2A68" w:rsidRPr="00DD79DF" w:rsidRDefault="00D83AE1" w:rsidP="00EB2A68">
          <w:pPr>
            <w:pStyle w:val="9"/>
            <w:rPr>
              <w:sz w:val="22"/>
              <w:szCs w:val="22"/>
            </w:rPr>
          </w:pPr>
          <w:r>
            <w:rPr>
              <w:sz w:val="22"/>
              <w:szCs w:val="22"/>
            </w:rPr>
            <w:t>04.25</w:t>
          </w:r>
        </w:p>
      </w:tc>
      <w:tc>
        <w:tcPr>
          <w:tcW w:w="3969" w:type="dxa"/>
          <w:vMerge/>
          <w:vAlign w:val="center"/>
        </w:tcPr>
        <w:p w14:paraId="7C4E1E5E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5BEFF54E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850" w:type="dxa"/>
          <w:vMerge/>
          <w:vAlign w:val="center"/>
        </w:tcPr>
        <w:p w14:paraId="1FA2A69A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  <w:tc>
        <w:tcPr>
          <w:tcW w:w="1134" w:type="dxa"/>
          <w:vMerge/>
          <w:vAlign w:val="center"/>
        </w:tcPr>
        <w:p w14:paraId="3DDE1FB0" w14:textId="77777777" w:rsidR="00EB2A68" w:rsidRPr="00FC3DFE" w:rsidRDefault="00EB2A68" w:rsidP="00EB2A68">
          <w:pPr>
            <w:pStyle w:val="120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</w:p>
      </w:tc>
    </w:tr>
    <w:tr w:rsidR="00EB2A68" w:rsidRPr="00FC3DFE" w14:paraId="30380457" w14:textId="77777777" w:rsidTr="00870DAF">
      <w:trPr>
        <w:cantSplit/>
        <w:trHeight w:hRule="exact" w:val="281"/>
      </w:trPr>
      <w:tc>
        <w:tcPr>
          <w:tcW w:w="1134" w:type="dxa"/>
          <w:gridSpan w:val="2"/>
          <w:vAlign w:val="center"/>
        </w:tcPr>
        <w:p w14:paraId="7A46C5B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081AF27E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0CD58180" w14:textId="77777777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  <w:vAlign w:val="center"/>
        </w:tcPr>
        <w:p w14:paraId="75D5C80A" w14:textId="77777777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 w:val="restart"/>
          <w:vAlign w:val="center"/>
        </w:tcPr>
        <w:p w14:paraId="25681ED8" w14:textId="77777777" w:rsidR="00EB2A68" w:rsidRPr="00DD79DF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cs="Times New Roman"/>
              <w:sz w:val="24"/>
              <w:szCs w:val="24"/>
            </w:rPr>
          </w:pPr>
          <w:r w:rsidRPr="00DD79DF">
            <w:rPr>
              <w:rFonts w:cs="Times New Roman"/>
              <w:sz w:val="24"/>
              <w:szCs w:val="24"/>
            </w:rPr>
            <w:t>Спецификация оборудования,</w:t>
          </w:r>
        </w:p>
        <w:p w14:paraId="26741E03" w14:textId="77777777" w:rsidR="00EB2A68" w:rsidRPr="00FC3DFE" w:rsidRDefault="00EB2A68" w:rsidP="00EB2A68">
          <w:pPr>
            <w:pStyle w:val="14"/>
            <w:framePr w:wrap="auto" w:vAnchor="margin" w:hAnchor="text" w:xAlign="left" w:yAlign="inline"/>
            <w:suppressOverlap w:val="0"/>
            <w:rPr>
              <w:rFonts w:ascii="ISOCPEUR" w:hAnsi="ISOCPEUR"/>
            </w:rPr>
          </w:pPr>
          <w:r w:rsidRPr="00DD79DF">
            <w:rPr>
              <w:rFonts w:cs="Times New Roman"/>
              <w:sz w:val="24"/>
              <w:szCs w:val="24"/>
            </w:rPr>
            <w:t>изделий и материалов</w:t>
          </w:r>
        </w:p>
      </w:tc>
      <w:tc>
        <w:tcPr>
          <w:tcW w:w="2834" w:type="dxa"/>
          <w:gridSpan w:val="3"/>
          <w:vMerge w:val="restart"/>
          <w:vAlign w:val="center"/>
        </w:tcPr>
        <w:p w14:paraId="4FB00EE3" w14:textId="7ACE25D2" w:rsidR="00EB2A68" w:rsidRPr="00FC3DFE" w:rsidRDefault="00EB2A68" w:rsidP="00EB2A68">
          <w:pPr>
            <w:spacing w:line="240" w:lineRule="auto"/>
            <w:ind w:firstLine="0"/>
            <w:jc w:val="center"/>
            <w:rPr>
              <w:rFonts w:ascii="ISOCPEUR" w:hAnsi="ISOCPEUR"/>
            </w:rPr>
          </w:pPr>
          <w:r>
            <w:rPr>
              <w:rFonts w:ascii="ISOCPEUR" w:hAnsi="ISOCPEUR"/>
              <w:noProof/>
            </w:rPr>
            <w:drawing>
              <wp:inline distT="0" distB="0" distL="0" distR="0" wp14:anchorId="2163F87A" wp14:editId="0EE58EBA">
                <wp:extent cx="715909" cy="462535"/>
                <wp:effectExtent l="0" t="0" r="8255" b="0"/>
                <wp:docPr id="1277443755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510" cy="4745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B2A68" w:rsidRPr="00FC3DFE" w14:paraId="00F2FEED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700B4A54" w14:textId="3F206911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7C2F78B7" w14:textId="707B23F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4436FC97" w14:textId="0E1152E9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0C850D4B" w14:textId="04273DD1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75BA0F4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413A9F0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  <w:tr w:rsidR="00EB2A68" w:rsidRPr="00FC3DFE" w14:paraId="47F38721" w14:textId="77777777" w:rsidTr="003C639E">
      <w:trPr>
        <w:cantSplit/>
        <w:trHeight w:hRule="exact" w:val="284"/>
      </w:trPr>
      <w:tc>
        <w:tcPr>
          <w:tcW w:w="1134" w:type="dxa"/>
          <w:gridSpan w:val="2"/>
          <w:vAlign w:val="center"/>
        </w:tcPr>
        <w:p w14:paraId="052A6C7E" w14:textId="01E21B64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1134" w:type="dxa"/>
          <w:gridSpan w:val="2"/>
          <w:vAlign w:val="center"/>
        </w:tcPr>
        <w:p w14:paraId="4790DF90" w14:textId="0D4DEF4D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850" w:type="dxa"/>
          <w:vAlign w:val="bottom"/>
        </w:tcPr>
        <w:p w14:paraId="1BDD68B8" w14:textId="05EE6B3C" w:rsidR="00EB2A68" w:rsidRPr="00DD79DF" w:rsidRDefault="00EB2A68" w:rsidP="00EB2A68">
          <w:pPr>
            <w:pStyle w:val="91"/>
            <w:framePr w:wrap="auto" w:vAnchor="margin" w:hAnchor="text" w:xAlign="left" w:yAlign="inline"/>
            <w:rPr>
              <w:sz w:val="22"/>
              <w:szCs w:val="22"/>
            </w:rPr>
          </w:pPr>
        </w:p>
      </w:tc>
      <w:tc>
        <w:tcPr>
          <w:tcW w:w="567" w:type="dxa"/>
        </w:tcPr>
        <w:p w14:paraId="1807276C" w14:textId="596B8804" w:rsidR="00EB2A68" w:rsidRPr="00DD79DF" w:rsidRDefault="00EB2A68" w:rsidP="00EB2A68">
          <w:pPr>
            <w:pStyle w:val="9"/>
            <w:rPr>
              <w:sz w:val="22"/>
              <w:szCs w:val="22"/>
            </w:rPr>
          </w:pPr>
        </w:p>
      </w:tc>
      <w:tc>
        <w:tcPr>
          <w:tcW w:w="3969" w:type="dxa"/>
          <w:vMerge/>
        </w:tcPr>
        <w:p w14:paraId="65802623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  <w:tc>
        <w:tcPr>
          <w:tcW w:w="2834" w:type="dxa"/>
          <w:gridSpan w:val="3"/>
          <w:vMerge/>
        </w:tcPr>
        <w:p w14:paraId="0043E6A2" w14:textId="77777777" w:rsidR="00EB2A68" w:rsidRPr="00FC3DFE" w:rsidRDefault="00EB2A68" w:rsidP="00EB2A68">
          <w:pPr>
            <w:rPr>
              <w:rFonts w:ascii="ISOCPEUR" w:hAnsi="ISOCPEUR"/>
            </w:rPr>
          </w:pPr>
        </w:p>
      </w:tc>
    </w:tr>
  </w:tbl>
  <w:p w14:paraId="39425C61" w14:textId="77777777" w:rsidR="00281381" w:rsidRPr="009A3615" w:rsidRDefault="00281381">
    <w:pPr>
      <w:pStyle w:val="a4"/>
      <w:rPr>
        <w:rFonts w:ascii="ISOCPEUR" w:hAnsi="ISOCPEUR"/>
        <w:sz w:val="14"/>
        <w:szCs w:val="12"/>
      </w:rPr>
    </w:pPr>
    <w:r w:rsidRPr="00FC3DFE">
      <w:rPr>
        <w:rFonts w:ascii="ISOCPEUR" w:hAnsi="ISOCPEUR"/>
        <w:noProof/>
        <w:lang w:eastAsia="ru-RU"/>
      </w:rPr>
      <w:drawing>
        <wp:anchor distT="0" distB="0" distL="114300" distR="114300" simplePos="0" relativeHeight="251676671" behindDoc="1" locked="1" layoutInCell="1" allowOverlap="1" wp14:anchorId="55C48E4D" wp14:editId="7094108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15119985" cy="10687685"/>
          <wp:effectExtent l="0" t="0" r="0" b="0"/>
          <wp:wrapNone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Рисунок 29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19985" cy="106876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EE5"/>
    <w:multiLevelType w:val="hybridMultilevel"/>
    <w:tmpl w:val="D31202FE"/>
    <w:lvl w:ilvl="0" w:tplc="48EAC81C">
      <w:start w:val="1"/>
      <w:numFmt w:val="bullet"/>
      <w:pStyle w:val="a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6097C28"/>
    <w:multiLevelType w:val="multilevel"/>
    <w:tmpl w:val="F2C063EC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265E0DBB"/>
    <w:multiLevelType w:val="multilevel"/>
    <w:tmpl w:val="888262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99106240">
    <w:abstractNumId w:val="0"/>
  </w:num>
  <w:num w:numId="2" w16cid:durableId="1485125329">
    <w:abstractNumId w:val="1"/>
  </w:num>
  <w:num w:numId="3" w16cid:durableId="120811878">
    <w:abstractNumId w:val="1"/>
  </w:num>
  <w:num w:numId="4" w16cid:durableId="51775945">
    <w:abstractNumId w:val="1"/>
  </w:num>
  <w:num w:numId="5" w16cid:durableId="1734086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79DF"/>
    <w:rsid w:val="0000114F"/>
    <w:rsid w:val="00007BD4"/>
    <w:rsid w:val="000162DB"/>
    <w:rsid w:val="00017726"/>
    <w:rsid w:val="000204AB"/>
    <w:rsid w:val="00020583"/>
    <w:rsid w:val="000210B3"/>
    <w:rsid w:val="00021F06"/>
    <w:rsid w:val="000228D2"/>
    <w:rsid w:val="0002495E"/>
    <w:rsid w:val="000300D6"/>
    <w:rsid w:val="000340FA"/>
    <w:rsid w:val="00034609"/>
    <w:rsid w:val="00034E41"/>
    <w:rsid w:val="00043DF0"/>
    <w:rsid w:val="00044B69"/>
    <w:rsid w:val="00044B88"/>
    <w:rsid w:val="0004791E"/>
    <w:rsid w:val="00066A94"/>
    <w:rsid w:val="00066B52"/>
    <w:rsid w:val="00066D41"/>
    <w:rsid w:val="0007292A"/>
    <w:rsid w:val="00086ECA"/>
    <w:rsid w:val="000874A5"/>
    <w:rsid w:val="000923B6"/>
    <w:rsid w:val="0009254E"/>
    <w:rsid w:val="00092CE5"/>
    <w:rsid w:val="00096271"/>
    <w:rsid w:val="000A2B05"/>
    <w:rsid w:val="000B2909"/>
    <w:rsid w:val="000B2A6D"/>
    <w:rsid w:val="000B505F"/>
    <w:rsid w:val="000B5B80"/>
    <w:rsid w:val="000B7B4D"/>
    <w:rsid w:val="000C22FE"/>
    <w:rsid w:val="000C6181"/>
    <w:rsid w:val="000D2FB0"/>
    <w:rsid w:val="000D7597"/>
    <w:rsid w:val="000E35E9"/>
    <w:rsid w:val="000E377F"/>
    <w:rsid w:val="000E469B"/>
    <w:rsid w:val="000E77D2"/>
    <w:rsid w:val="000F41A3"/>
    <w:rsid w:val="00100FEF"/>
    <w:rsid w:val="00102C8F"/>
    <w:rsid w:val="0010435A"/>
    <w:rsid w:val="00105CF3"/>
    <w:rsid w:val="001068A5"/>
    <w:rsid w:val="00110112"/>
    <w:rsid w:val="00112C33"/>
    <w:rsid w:val="001159A5"/>
    <w:rsid w:val="00130481"/>
    <w:rsid w:val="001328F7"/>
    <w:rsid w:val="00147F6C"/>
    <w:rsid w:val="001559E8"/>
    <w:rsid w:val="00160FD9"/>
    <w:rsid w:val="001612AF"/>
    <w:rsid w:val="00163952"/>
    <w:rsid w:val="0016671F"/>
    <w:rsid w:val="00166E1C"/>
    <w:rsid w:val="00177C44"/>
    <w:rsid w:val="00183612"/>
    <w:rsid w:val="00186123"/>
    <w:rsid w:val="00187591"/>
    <w:rsid w:val="00187D56"/>
    <w:rsid w:val="00193196"/>
    <w:rsid w:val="00197DB4"/>
    <w:rsid w:val="001B02D5"/>
    <w:rsid w:val="001C4FE0"/>
    <w:rsid w:val="001D659D"/>
    <w:rsid w:val="001F002F"/>
    <w:rsid w:val="001F60A1"/>
    <w:rsid w:val="00205410"/>
    <w:rsid w:val="00213A05"/>
    <w:rsid w:val="00214AD4"/>
    <w:rsid w:val="002435DF"/>
    <w:rsid w:val="00243853"/>
    <w:rsid w:val="00243C56"/>
    <w:rsid w:val="002469EA"/>
    <w:rsid w:val="00251D2B"/>
    <w:rsid w:val="0025577B"/>
    <w:rsid w:val="00264646"/>
    <w:rsid w:val="00265589"/>
    <w:rsid w:val="00265E3C"/>
    <w:rsid w:val="00272D21"/>
    <w:rsid w:val="0028008C"/>
    <w:rsid w:val="00281381"/>
    <w:rsid w:val="002843CA"/>
    <w:rsid w:val="00285F82"/>
    <w:rsid w:val="002925F5"/>
    <w:rsid w:val="002937BD"/>
    <w:rsid w:val="00293862"/>
    <w:rsid w:val="002A0028"/>
    <w:rsid w:val="002A251C"/>
    <w:rsid w:val="002B3547"/>
    <w:rsid w:val="002B35EC"/>
    <w:rsid w:val="002B42E0"/>
    <w:rsid w:val="002C005B"/>
    <w:rsid w:val="002C7131"/>
    <w:rsid w:val="002D01E0"/>
    <w:rsid w:val="002D2302"/>
    <w:rsid w:val="002D7DF3"/>
    <w:rsid w:val="002E1610"/>
    <w:rsid w:val="002E68E1"/>
    <w:rsid w:val="002E7A2B"/>
    <w:rsid w:val="002F0320"/>
    <w:rsid w:val="002F70D0"/>
    <w:rsid w:val="002F71E7"/>
    <w:rsid w:val="00302344"/>
    <w:rsid w:val="00307D43"/>
    <w:rsid w:val="00314496"/>
    <w:rsid w:val="0031633C"/>
    <w:rsid w:val="00322108"/>
    <w:rsid w:val="00325B55"/>
    <w:rsid w:val="0033255B"/>
    <w:rsid w:val="00332BD1"/>
    <w:rsid w:val="00333AB1"/>
    <w:rsid w:val="0034273B"/>
    <w:rsid w:val="00351373"/>
    <w:rsid w:val="00360842"/>
    <w:rsid w:val="00367B73"/>
    <w:rsid w:val="00370EC9"/>
    <w:rsid w:val="003761FB"/>
    <w:rsid w:val="0037690A"/>
    <w:rsid w:val="00381DDD"/>
    <w:rsid w:val="00382566"/>
    <w:rsid w:val="003838AF"/>
    <w:rsid w:val="00385BCD"/>
    <w:rsid w:val="00391E66"/>
    <w:rsid w:val="00393F1A"/>
    <w:rsid w:val="00395414"/>
    <w:rsid w:val="003A1D53"/>
    <w:rsid w:val="003A29F7"/>
    <w:rsid w:val="003A588C"/>
    <w:rsid w:val="003A6B43"/>
    <w:rsid w:val="003A6D51"/>
    <w:rsid w:val="003B0E52"/>
    <w:rsid w:val="003B27EC"/>
    <w:rsid w:val="003B3316"/>
    <w:rsid w:val="003C1228"/>
    <w:rsid w:val="003C2A5B"/>
    <w:rsid w:val="003D01D4"/>
    <w:rsid w:val="003D225E"/>
    <w:rsid w:val="003D2721"/>
    <w:rsid w:val="003D47C1"/>
    <w:rsid w:val="003F4264"/>
    <w:rsid w:val="003F792E"/>
    <w:rsid w:val="0041230A"/>
    <w:rsid w:val="0042673A"/>
    <w:rsid w:val="00426C52"/>
    <w:rsid w:val="004302F6"/>
    <w:rsid w:val="004345BB"/>
    <w:rsid w:val="004351CC"/>
    <w:rsid w:val="004410C5"/>
    <w:rsid w:val="004434BE"/>
    <w:rsid w:val="004436CC"/>
    <w:rsid w:val="004503A7"/>
    <w:rsid w:val="00457619"/>
    <w:rsid w:val="00461153"/>
    <w:rsid w:val="00467352"/>
    <w:rsid w:val="004805C3"/>
    <w:rsid w:val="0049262E"/>
    <w:rsid w:val="00492B2F"/>
    <w:rsid w:val="00493DD3"/>
    <w:rsid w:val="004A3EC1"/>
    <w:rsid w:val="004A414B"/>
    <w:rsid w:val="004A6368"/>
    <w:rsid w:val="004B2728"/>
    <w:rsid w:val="004B30D7"/>
    <w:rsid w:val="004B4B63"/>
    <w:rsid w:val="004B5978"/>
    <w:rsid w:val="004B7592"/>
    <w:rsid w:val="004C02EC"/>
    <w:rsid w:val="004D2454"/>
    <w:rsid w:val="004D2969"/>
    <w:rsid w:val="004D367F"/>
    <w:rsid w:val="004D4FF6"/>
    <w:rsid w:val="004D76B7"/>
    <w:rsid w:val="004E1A4A"/>
    <w:rsid w:val="004E5290"/>
    <w:rsid w:val="004E57D9"/>
    <w:rsid w:val="00507E2B"/>
    <w:rsid w:val="00511AA0"/>
    <w:rsid w:val="0051351B"/>
    <w:rsid w:val="00527793"/>
    <w:rsid w:val="00536EC9"/>
    <w:rsid w:val="00537E73"/>
    <w:rsid w:val="00551832"/>
    <w:rsid w:val="00553FA3"/>
    <w:rsid w:val="00561788"/>
    <w:rsid w:val="00561A24"/>
    <w:rsid w:val="00566DFA"/>
    <w:rsid w:val="005711AA"/>
    <w:rsid w:val="00575002"/>
    <w:rsid w:val="00577220"/>
    <w:rsid w:val="0058326A"/>
    <w:rsid w:val="00586556"/>
    <w:rsid w:val="00590686"/>
    <w:rsid w:val="0059629F"/>
    <w:rsid w:val="005B7A9A"/>
    <w:rsid w:val="005C04D6"/>
    <w:rsid w:val="005C4AD4"/>
    <w:rsid w:val="005D26DB"/>
    <w:rsid w:val="005D78EE"/>
    <w:rsid w:val="005E169B"/>
    <w:rsid w:val="005E1721"/>
    <w:rsid w:val="005E5E5A"/>
    <w:rsid w:val="005E7EE3"/>
    <w:rsid w:val="005F14DA"/>
    <w:rsid w:val="005F2AB0"/>
    <w:rsid w:val="005F3942"/>
    <w:rsid w:val="005F57FA"/>
    <w:rsid w:val="006062BB"/>
    <w:rsid w:val="00607B96"/>
    <w:rsid w:val="00613AAD"/>
    <w:rsid w:val="006140B4"/>
    <w:rsid w:val="00616F86"/>
    <w:rsid w:val="006204A2"/>
    <w:rsid w:val="00621028"/>
    <w:rsid w:val="00622E77"/>
    <w:rsid w:val="00623F45"/>
    <w:rsid w:val="006307B3"/>
    <w:rsid w:val="00635C16"/>
    <w:rsid w:val="00636651"/>
    <w:rsid w:val="00641CDD"/>
    <w:rsid w:val="00646788"/>
    <w:rsid w:val="00646DFA"/>
    <w:rsid w:val="00663CE6"/>
    <w:rsid w:val="00663F22"/>
    <w:rsid w:val="006651CB"/>
    <w:rsid w:val="00666EE0"/>
    <w:rsid w:val="00667E99"/>
    <w:rsid w:val="00674608"/>
    <w:rsid w:val="0067533D"/>
    <w:rsid w:val="00677CF3"/>
    <w:rsid w:val="00680F04"/>
    <w:rsid w:val="00682571"/>
    <w:rsid w:val="0068335F"/>
    <w:rsid w:val="00686BF0"/>
    <w:rsid w:val="00687A67"/>
    <w:rsid w:val="006B0EA9"/>
    <w:rsid w:val="006B1391"/>
    <w:rsid w:val="006B31FD"/>
    <w:rsid w:val="006B5277"/>
    <w:rsid w:val="006B5300"/>
    <w:rsid w:val="006B6853"/>
    <w:rsid w:val="006B78A9"/>
    <w:rsid w:val="006B7CFF"/>
    <w:rsid w:val="006C202D"/>
    <w:rsid w:val="006C4A08"/>
    <w:rsid w:val="006C52FA"/>
    <w:rsid w:val="006C74B8"/>
    <w:rsid w:val="006D28A0"/>
    <w:rsid w:val="006D31F3"/>
    <w:rsid w:val="006E0AFA"/>
    <w:rsid w:val="006E59A0"/>
    <w:rsid w:val="006E5ADE"/>
    <w:rsid w:val="006E6074"/>
    <w:rsid w:val="006E754D"/>
    <w:rsid w:val="006F56C3"/>
    <w:rsid w:val="00700E09"/>
    <w:rsid w:val="007019D2"/>
    <w:rsid w:val="00712B77"/>
    <w:rsid w:val="00714F7C"/>
    <w:rsid w:val="007309A0"/>
    <w:rsid w:val="00730D4C"/>
    <w:rsid w:val="00733A89"/>
    <w:rsid w:val="00733E26"/>
    <w:rsid w:val="00735715"/>
    <w:rsid w:val="007409B5"/>
    <w:rsid w:val="007454E1"/>
    <w:rsid w:val="00745F2D"/>
    <w:rsid w:val="00746323"/>
    <w:rsid w:val="00753BDB"/>
    <w:rsid w:val="007561CF"/>
    <w:rsid w:val="00756AA1"/>
    <w:rsid w:val="00772612"/>
    <w:rsid w:val="00773D35"/>
    <w:rsid w:val="00780F11"/>
    <w:rsid w:val="00781DA1"/>
    <w:rsid w:val="007859F0"/>
    <w:rsid w:val="00792475"/>
    <w:rsid w:val="00793D7D"/>
    <w:rsid w:val="00794098"/>
    <w:rsid w:val="007A017A"/>
    <w:rsid w:val="007A47D5"/>
    <w:rsid w:val="007A7CFC"/>
    <w:rsid w:val="007B01BE"/>
    <w:rsid w:val="007B1007"/>
    <w:rsid w:val="007B7E2C"/>
    <w:rsid w:val="007C15FF"/>
    <w:rsid w:val="007C33B4"/>
    <w:rsid w:val="007C56E5"/>
    <w:rsid w:val="007C5BA3"/>
    <w:rsid w:val="007C7723"/>
    <w:rsid w:val="007D3229"/>
    <w:rsid w:val="007D4B5C"/>
    <w:rsid w:val="007D5F18"/>
    <w:rsid w:val="007E4775"/>
    <w:rsid w:val="007F7109"/>
    <w:rsid w:val="008014EC"/>
    <w:rsid w:val="008078C3"/>
    <w:rsid w:val="00812DBF"/>
    <w:rsid w:val="00820EC9"/>
    <w:rsid w:val="00821688"/>
    <w:rsid w:val="00822D72"/>
    <w:rsid w:val="00823145"/>
    <w:rsid w:val="00826799"/>
    <w:rsid w:val="00826C20"/>
    <w:rsid w:val="00833FEB"/>
    <w:rsid w:val="0084718E"/>
    <w:rsid w:val="00862710"/>
    <w:rsid w:val="00864660"/>
    <w:rsid w:val="00865F1E"/>
    <w:rsid w:val="0086676C"/>
    <w:rsid w:val="00870DAF"/>
    <w:rsid w:val="00870E2C"/>
    <w:rsid w:val="008718AB"/>
    <w:rsid w:val="00881DBD"/>
    <w:rsid w:val="0088248F"/>
    <w:rsid w:val="008856B7"/>
    <w:rsid w:val="00885F1C"/>
    <w:rsid w:val="00890A3D"/>
    <w:rsid w:val="00893695"/>
    <w:rsid w:val="00893DA9"/>
    <w:rsid w:val="00897B55"/>
    <w:rsid w:val="008A264F"/>
    <w:rsid w:val="008A3385"/>
    <w:rsid w:val="008A3DB0"/>
    <w:rsid w:val="008B07E3"/>
    <w:rsid w:val="008B3033"/>
    <w:rsid w:val="008B6973"/>
    <w:rsid w:val="008C38AF"/>
    <w:rsid w:val="008C58C9"/>
    <w:rsid w:val="008E25D2"/>
    <w:rsid w:val="008E634D"/>
    <w:rsid w:val="009066F2"/>
    <w:rsid w:val="00907882"/>
    <w:rsid w:val="0091279F"/>
    <w:rsid w:val="00921EB4"/>
    <w:rsid w:val="009306DE"/>
    <w:rsid w:val="009326E5"/>
    <w:rsid w:val="00936E63"/>
    <w:rsid w:val="00946E13"/>
    <w:rsid w:val="00950580"/>
    <w:rsid w:val="0095175D"/>
    <w:rsid w:val="00951849"/>
    <w:rsid w:val="009534BC"/>
    <w:rsid w:val="00956703"/>
    <w:rsid w:val="00957CEA"/>
    <w:rsid w:val="00975C82"/>
    <w:rsid w:val="00981B94"/>
    <w:rsid w:val="00984FC7"/>
    <w:rsid w:val="00991643"/>
    <w:rsid w:val="009937C5"/>
    <w:rsid w:val="00997A8E"/>
    <w:rsid w:val="009A11DD"/>
    <w:rsid w:val="009A3615"/>
    <w:rsid w:val="009B136E"/>
    <w:rsid w:val="009B2CB0"/>
    <w:rsid w:val="009B6CDB"/>
    <w:rsid w:val="009C330C"/>
    <w:rsid w:val="009D177E"/>
    <w:rsid w:val="009D5E84"/>
    <w:rsid w:val="009D61DE"/>
    <w:rsid w:val="009E26EA"/>
    <w:rsid w:val="009E2B7E"/>
    <w:rsid w:val="009E40F4"/>
    <w:rsid w:val="009E463A"/>
    <w:rsid w:val="009E7FDA"/>
    <w:rsid w:val="00A00125"/>
    <w:rsid w:val="00A04D82"/>
    <w:rsid w:val="00A05CD4"/>
    <w:rsid w:val="00A12DD9"/>
    <w:rsid w:val="00A166C8"/>
    <w:rsid w:val="00A23286"/>
    <w:rsid w:val="00A350CC"/>
    <w:rsid w:val="00A41BFA"/>
    <w:rsid w:val="00A53C6A"/>
    <w:rsid w:val="00A61F53"/>
    <w:rsid w:val="00A65862"/>
    <w:rsid w:val="00A769EB"/>
    <w:rsid w:val="00A805FF"/>
    <w:rsid w:val="00A80C6A"/>
    <w:rsid w:val="00A81E74"/>
    <w:rsid w:val="00A90028"/>
    <w:rsid w:val="00A95A8E"/>
    <w:rsid w:val="00AA0169"/>
    <w:rsid w:val="00AB05D8"/>
    <w:rsid w:val="00AB0697"/>
    <w:rsid w:val="00AB1C12"/>
    <w:rsid w:val="00AB66A5"/>
    <w:rsid w:val="00AC5A7A"/>
    <w:rsid w:val="00AD040C"/>
    <w:rsid w:val="00AD21A0"/>
    <w:rsid w:val="00AD61A3"/>
    <w:rsid w:val="00AE0E99"/>
    <w:rsid w:val="00AE12F0"/>
    <w:rsid w:val="00AE39AB"/>
    <w:rsid w:val="00AF18D9"/>
    <w:rsid w:val="00AF6676"/>
    <w:rsid w:val="00B043E0"/>
    <w:rsid w:val="00B065BE"/>
    <w:rsid w:val="00B10127"/>
    <w:rsid w:val="00B13749"/>
    <w:rsid w:val="00B14123"/>
    <w:rsid w:val="00B15E73"/>
    <w:rsid w:val="00B1756A"/>
    <w:rsid w:val="00B21848"/>
    <w:rsid w:val="00B23E3E"/>
    <w:rsid w:val="00B250D7"/>
    <w:rsid w:val="00B30D7F"/>
    <w:rsid w:val="00B34CB1"/>
    <w:rsid w:val="00B36ED5"/>
    <w:rsid w:val="00B41793"/>
    <w:rsid w:val="00B41A61"/>
    <w:rsid w:val="00B41E21"/>
    <w:rsid w:val="00B52765"/>
    <w:rsid w:val="00B52AE9"/>
    <w:rsid w:val="00B56C63"/>
    <w:rsid w:val="00B63851"/>
    <w:rsid w:val="00B6593A"/>
    <w:rsid w:val="00B725B1"/>
    <w:rsid w:val="00B80E79"/>
    <w:rsid w:val="00B82D0E"/>
    <w:rsid w:val="00B849DA"/>
    <w:rsid w:val="00B87DB0"/>
    <w:rsid w:val="00B91555"/>
    <w:rsid w:val="00BA0185"/>
    <w:rsid w:val="00BA14E5"/>
    <w:rsid w:val="00BA4DE8"/>
    <w:rsid w:val="00BB519F"/>
    <w:rsid w:val="00BC21B7"/>
    <w:rsid w:val="00BD0258"/>
    <w:rsid w:val="00BD13B2"/>
    <w:rsid w:val="00BD2EA7"/>
    <w:rsid w:val="00BD423A"/>
    <w:rsid w:val="00BD7CB5"/>
    <w:rsid w:val="00BE298A"/>
    <w:rsid w:val="00BE4F70"/>
    <w:rsid w:val="00BF1646"/>
    <w:rsid w:val="00C01140"/>
    <w:rsid w:val="00C031DC"/>
    <w:rsid w:val="00C05DF8"/>
    <w:rsid w:val="00C12C64"/>
    <w:rsid w:val="00C12DA6"/>
    <w:rsid w:val="00C14DEE"/>
    <w:rsid w:val="00C208A6"/>
    <w:rsid w:val="00C2195F"/>
    <w:rsid w:val="00C277C5"/>
    <w:rsid w:val="00C33DD2"/>
    <w:rsid w:val="00C34B13"/>
    <w:rsid w:val="00C35E37"/>
    <w:rsid w:val="00C410B7"/>
    <w:rsid w:val="00C4275C"/>
    <w:rsid w:val="00C427FF"/>
    <w:rsid w:val="00C452F6"/>
    <w:rsid w:val="00C459D2"/>
    <w:rsid w:val="00C56F48"/>
    <w:rsid w:val="00C73C41"/>
    <w:rsid w:val="00C81802"/>
    <w:rsid w:val="00CA2347"/>
    <w:rsid w:val="00CB49B2"/>
    <w:rsid w:val="00CB5792"/>
    <w:rsid w:val="00CB7F87"/>
    <w:rsid w:val="00CC262C"/>
    <w:rsid w:val="00CC7DBD"/>
    <w:rsid w:val="00CD133D"/>
    <w:rsid w:val="00CD1C13"/>
    <w:rsid w:val="00CD3DD1"/>
    <w:rsid w:val="00CD405C"/>
    <w:rsid w:val="00CD5887"/>
    <w:rsid w:val="00CD7802"/>
    <w:rsid w:val="00CE5721"/>
    <w:rsid w:val="00CE740B"/>
    <w:rsid w:val="00CF0470"/>
    <w:rsid w:val="00CF186F"/>
    <w:rsid w:val="00CF2955"/>
    <w:rsid w:val="00CF2FD5"/>
    <w:rsid w:val="00CF5E58"/>
    <w:rsid w:val="00CF651C"/>
    <w:rsid w:val="00CF6988"/>
    <w:rsid w:val="00D03F86"/>
    <w:rsid w:val="00D05CA7"/>
    <w:rsid w:val="00D067C0"/>
    <w:rsid w:val="00D1204D"/>
    <w:rsid w:val="00D1746F"/>
    <w:rsid w:val="00D17EE9"/>
    <w:rsid w:val="00D26374"/>
    <w:rsid w:val="00D27228"/>
    <w:rsid w:val="00D31788"/>
    <w:rsid w:val="00D34415"/>
    <w:rsid w:val="00D433D0"/>
    <w:rsid w:val="00D4698B"/>
    <w:rsid w:val="00D474DB"/>
    <w:rsid w:val="00D5377E"/>
    <w:rsid w:val="00D57D4B"/>
    <w:rsid w:val="00D646E4"/>
    <w:rsid w:val="00D71C80"/>
    <w:rsid w:val="00D75362"/>
    <w:rsid w:val="00D83AE1"/>
    <w:rsid w:val="00D86F2C"/>
    <w:rsid w:val="00D93A03"/>
    <w:rsid w:val="00D97991"/>
    <w:rsid w:val="00DA0E58"/>
    <w:rsid w:val="00DA1739"/>
    <w:rsid w:val="00DA47D5"/>
    <w:rsid w:val="00DA5B41"/>
    <w:rsid w:val="00DA61DC"/>
    <w:rsid w:val="00DA68C9"/>
    <w:rsid w:val="00DB0DD7"/>
    <w:rsid w:val="00DC3090"/>
    <w:rsid w:val="00DD2B21"/>
    <w:rsid w:val="00DD2BB6"/>
    <w:rsid w:val="00DD2D2D"/>
    <w:rsid w:val="00DD61B4"/>
    <w:rsid w:val="00DD6B3D"/>
    <w:rsid w:val="00DD79DF"/>
    <w:rsid w:val="00DE2941"/>
    <w:rsid w:val="00DE3EA3"/>
    <w:rsid w:val="00DE6782"/>
    <w:rsid w:val="00DF3DB2"/>
    <w:rsid w:val="00DF3EC8"/>
    <w:rsid w:val="00DF617D"/>
    <w:rsid w:val="00E03FBD"/>
    <w:rsid w:val="00E10B2D"/>
    <w:rsid w:val="00E138B6"/>
    <w:rsid w:val="00E14FA4"/>
    <w:rsid w:val="00E17152"/>
    <w:rsid w:val="00E20B4A"/>
    <w:rsid w:val="00E217AB"/>
    <w:rsid w:val="00E236F6"/>
    <w:rsid w:val="00E23CC5"/>
    <w:rsid w:val="00E26627"/>
    <w:rsid w:val="00E26DBC"/>
    <w:rsid w:val="00E30621"/>
    <w:rsid w:val="00E35366"/>
    <w:rsid w:val="00E36F62"/>
    <w:rsid w:val="00E376D7"/>
    <w:rsid w:val="00E41115"/>
    <w:rsid w:val="00E51E3E"/>
    <w:rsid w:val="00E54966"/>
    <w:rsid w:val="00E615A3"/>
    <w:rsid w:val="00E66432"/>
    <w:rsid w:val="00E66F64"/>
    <w:rsid w:val="00E76CBB"/>
    <w:rsid w:val="00E87105"/>
    <w:rsid w:val="00E90201"/>
    <w:rsid w:val="00E938A5"/>
    <w:rsid w:val="00E962F2"/>
    <w:rsid w:val="00EA2A22"/>
    <w:rsid w:val="00EA5204"/>
    <w:rsid w:val="00EA5965"/>
    <w:rsid w:val="00EA7ADC"/>
    <w:rsid w:val="00EB099F"/>
    <w:rsid w:val="00EB28E7"/>
    <w:rsid w:val="00EB2A68"/>
    <w:rsid w:val="00EB61C2"/>
    <w:rsid w:val="00ED5320"/>
    <w:rsid w:val="00EE7DC4"/>
    <w:rsid w:val="00EF5C9E"/>
    <w:rsid w:val="00F0423A"/>
    <w:rsid w:val="00F04FF9"/>
    <w:rsid w:val="00F06B14"/>
    <w:rsid w:val="00F204DA"/>
    <w:rsid w:val="00F21A71"/>
    <w:rsid w:val="00F23155"/>
    <w:rsid w:val="00F31D59"/>
    <w:rsid w:val="00F32CFC"/>
    <w:rsid w:val="00F351ED"/>
    <w:rsid w:val="00F43CE4"/>
    <w:rsid w:val="00F4596E"/>
    <w:rsid w:val="00F503AE"/>
    <w:rsid w:val="00F53A1F"/>
    <w:rsid w:val="00F60E0C"/>
    <w:rsid w:val="00F61A81"/>
    <w:rsid w:val="00F62BC8"/>
    <w:rsid w:val="00F641F8"/>
    <w:rsid w:val="00F6475A"/>
    <w:rsid w:val="00F655C7"/>
    <w:rsid w:val="00F67DB2"/>
    <w:rsid w:val="00F700AC"/>
    <w:rsid w:val="00F719A7"/>
    <w:rsid w:val="00F72E09"/>
    <w:rsid w:val="00F835FC"/>
    <w:rsid w:val="00F8464D"/>
    <w:rsid w:val="00F86710"/>
    <w:rsid w:val="00F8761C"/>
    <w:rsid w:val="00F90B02"/>
    <w:rsid w:val="00F93D60"/>
    <w:rsid w:val="00F972BA"/>
    <w:rsid w:val="00FA1903"/>
    <w:rsid w:val="00FA21BB"/>
    <w:rsid w:val="00FB1074"/>
    <w:rsid w:val="00FC3BD0"/>
    <w:rsid w:val="00FC3DFE"/>
    <w:rsid w:val="00FC5A4F"/>
    <w:rsid w:val="00FC6276"/>
    <w:rsid w:val="00FD0C0E"/>
    <w:rsid w:val="00FD72D2"/>
    <w:rsid w:val="00FE6844"/>
    <w:rsid w:val="00FE7579"/>
    <w:rsid w:val="00FF49DA"/>
    <w:rsid w:val="00FF5260"/>
    <w:rsid w:val="00FF5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AED29"/>
  <w15:docId w15:val="{F7922F8C-361A-439B-8256-C31CFC138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23145"/>
    <w:pPr>
      <w:spacing w:after="0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9"/>
    <w:qFormat/>
    <w:rsid w:val="002925F5"/>
    <w:pPr>
      <w:numPr>
        <w:numId w:val="4"/>
      </w:numPr>
      <w:tabs>
        <w:tab w:val="clear" w:pos="1134"/>
        <w:tab w:val="left" w:pos="1418"/>
      </w:tabs>
      <w:suppressAutoHyphens/>
      <w:spacing w:before="240" w:after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9"/>
    <w:unhideWhenUsed/>
    <w:qFormat/>
    <w:rsid w:val="002925F5"/>
    <w:pPr>
      <w:numPr>
        <w:ilvl w:val="1"/>
      </w:numPr>
      <w:tabs>
        <w:tab w:val="clear" w:pos="1418"/>
        <w:tab w:val="left" w:pos="1560"/>
      </w:tabs>
      <w:outlineLvl w:val="1"/>
    </w:pPr>
  </w:style>
  <w:style w:type="paragraph" w:styleId="3">
    <w:name w:val="heading 3"/>
    <w:basedOn w:val="a0"/>
    <w:next w:val="a0"/>
    <w:link w:val="30"/>
    <w:uiPriority w:val="9"/>
    <w:unhideWhenUsed/>
    <w:qFormat/>
    <w:rsid w:val="002925F5"/>
    <w:pPr>
      <w:keepNext/>
      <w:keepLines/>
      <w:numPr>
        <w:ilvl w:val="2"/>
        <w:numId w:val="4"/>
      </w:numPr>
      <w:tabs>
        <w:tab w:val="left" w:pos="1701"/>
      </w:tabs>
      <w:spacing w:before="240" w:after="240"/>
      <w:contextualSpacing w:val="0"/>
      <w:jc w:val="left"/>
      <w:outlineLvl w:val="2"/>
    </w:pPr>
    <w:rPr>
      <w:rFonts w:eastAsiaTheme="majorEastAsia" w:cstheme="majorBidi"/>
      <w:b/>
      <w:bCs/>
    </w:rPr>
  </w:style>
  <w:style w:type="paragraph" w:styleId="4">
    <w:name w:val="heading 4"/>
    <w:basedOn w:val="a0"/>
    <w:next w:val="a0"/>
    <w:link w:val="40"/>
    <w:uiPriority w:val="9"/>
    <w:unhideWhenUsed/>
    <w:qFormat/>
    <w:rsid w:val="002925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2925F5"/>
    <w:rPr>
      <w:rFonts w:ascii="Times New Roman" w:hAnsi="Times New Roman"/>
      <w:sz w:val="24"/>
    </w:rPr>
  </w:style>
  <w:style w:type="paragraph" w:styleId="a6">
    <w:name w:val="footer"/>
    <w:basedOn w:val="a0"/>
    <w:link w:val="a7"/>
    <w:uiPriority w:val="99"/>
    <w:unhideWhenUsed/>
    <w:rsid w:val="002925F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2925F5"/>
    <w:rPr>
      <w:rFonts w:ascii="Times New Roman" w:hAnsi="Times New Roman"/>
      <w:sz w:val="24"/>
    </w:rPr>
  </w:style>
  <w:style w:type="table" w:styleId="a8">
    <w:name w:val="Table Grid"/>
    <w:basedOn w:val="a2"/>
    <w:uiPriority w:val="39"/>
    <w:rsid w:val="00292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2925F5"/>
    <w:rPr>
      <w:rFonts w:ascii="Times New Roman" w:hAnsi="Times New Roman"/>
      <w:b/>
      <w:sz w:val="24"/>
    </w:rPr>
  </w:style>
  <w:style w:type="paragraph" w:styleId="a9">
    <w:name w:val="Balloon Text"/>
    <w:basedOn w:val="a0"/>
    <w:link w:val="aa"/>
    <w:uiPriority w:val="99"/>
    <w:semiHidden/>
    <w:unhideWhenUsed/>
    <w:rsid w:val="002925F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2925F5"/>
    <w:rPr>
      <w:rFonts w:ascii="Tahoma" w:hAnsi="Tahoma" w:cs="Tahoma"/>
      <w:sz w:val="16"/>
      <w:szCs w:val="16"/>
    </w:rPr>
  </w:style>
  <w:style w:type="paragraph" w:styleId="ab">
    <w:name w:val="Subtitle"/>
    <w:basedOn w:val="1"/>
    <w:next w:val="a0"/>
    <w:link w:val="ac"/>
    <w:uiPriority w:val="8"/>
    <w:qFormat/>
    <w:rsid w:val="002925F5"/>
    <w:pPr>
      <w:numPr>
        <w:numId w:val="0"/>
      </w:numPr>
      <w:spacing w:before="0" w:after="120"/>
      <w:jc w:val="center"/>
    </w:pPr>
  </w:style>
  <w:style w:type="character" w:customStyle="1" w:styleId="ac">
    <w:name w:val="Подзаголовок Знак"/>
    <w:basedOn w:val="a1"/>
    <w:link w:val="ab"/>
    <w:uiPriority w:val="8"/>
    <w:rsid w:val="002925F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1"/>
    <w:qFormat/>
    <w:rsid w:val="002925F5"/>
    <w:pPr>
      <w:numPr>
        <w:numId w:val="1"/>
      </w:numPr>
      <w:tabs>
        <w:tab w:val="left" w:pos="1134"/>
      </w:tabs>
    </w:pPr>
  </w:style>
  <w:style w:type="character" w:customStyle="1" w:styleId="20">
    <w:name w:val="Заголовок 2 Знак"/>
    <w:basedOn w:val="a1"/>
    <w:link w:val="2"/>
    <w:uiPriority w:val="9"/>
    <w:rsid w:val="002925F5"/>
    <w:rPr>
      <w:rFonts w:ascii="Times New Roman" w:hAnsi="Times New Roman"/>
      <w:b/>
      <w:sz w:val="24"/>
    </w:rPr>
  </w:style>
  <w:style w:type="character" w:styleId="ad">
    <w:name w:val="annotation reference"/>
    <w:basedOn w:val="a1"/>
    <w:uiPriority w:val="99"/>
    <w:semiHidden/>
    <w:unhideWhenUsed/>
    <w:rsid w:val="00E20B4A"/>
    <w:rPr>
      <w:sz w:val="16"/>
      <w:szCs w:val="16"/>
    </w:rPr>
  </w:style>
  <w:style w:type="paragraph" w:styleId="ae">
    <w:name w:val="annotation text"/>
    <w:basedOn w:val="a0"/>
    <w:link w:val="af"/>
    <w:uiPriority w:val="99"/>
    <w:semiHidden/>
    <w:unhideWhenUsed/>
    <w:rsid w:val="00E20B4A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E20B4A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0B4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20B4A"/>
    <w:rPr>
      <w:b/>
      <w:bCs/>
      <w:sz w:val="20"/>
      <w:szCs w:val="20"/>
    </w:rPr>
  </w:style>
  <w:style w:type="character" w:customStyle="1" w:styleId="30">
    <w:name w:val="Заголовок 3 Знак"/>
    <w:basedOn w:val="a1"/>
    <w:link w:val="3"/>
    <w:uiPriority w:val="9"/>
    <w:rsid w:val="002925F5"/>
    <w:rPr>
      <w:rFonts w:ascii="Times New Roman" w:eastAsiaTheme="majorEastAsia" w:hAnsi="Times New Roman" w:cstheme="majorBidi"/>
      <w:b/>
      <w:bCs/>
      <w:sz w:val="24"/>
    </w:rPr>
  </w:style>
  <w:style w:type="character" w:customStyle="1" w:styleId="40">
    <w:name w:val="Заголовок 4 Знак"/>
    <w:basedOn w:val="a1"/>
    <w:link w:val="4"/>
    <w:uiPriority w:val="9"/>
    <w:rsid w:val="002925F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customStyle="1" w:styleId="100">
    <w:name w:val="Обычный 10 центр"/>
    <w:basedOn w:val="a0"/>
    <w:rsid w:val="002925F5"/>
    <w:pPr>
      <w:spacing w:line="240" w:lineRule="auto"/>
      <w:jc w:val="center"/>
    </w:pPr>
    <w:rPr>
      <w:rFonts w:cs="Times New Roman"/>
      <w:sz w:val="20"/>
      <w:szCs w:val="20"/>
      <w:lang w:eastAsia="ru-RU"/>
    </w:rPr>
  </w:style>
  <w:style w:type="paragraph" w:customStyle="1" w:styleId="12">
    <w:name w:val="Обычный 12 центр"/>
    <w:basedOn w:val="a0"/>
    <w:qFormat/>
    <w:rsid w:val="002925F5"/>
    <w:pPr>
      <w:ind w:firstLine="0"/>
      <w:jc w:val="center"/>
    </w:pPr>
  </w:style>
  <w:style w:type="paragraph" w:customStyle="1" w:styleId="af2">
    <w:name w:val="Рисунок"/>
    <w:qFormat/>
    <w:rsid w:val="002925F5"/>
    <w:pPr>
      <w:spacing w:after="360"/>
      <w:jc w:val="center"/>
    </w:pPr>
    <w:rPr>
      <w:rFonts w:ascii="Times New Roman" w:hAnsi="Times New Roman"/>
      <w:b/>
      <w:sz w:val="24"/>
    </w:rPr>
  </w:style>
  <w:style w:type="table" w:customStyle="1" w:styleId="21">
    <w:name w:val="Сетка таблицы2"/>
    <w:basedOn w:val="a2"/>
    <w:next w:val="a8"/>
    <w:uiPriority w:val="59"/>
    <w:rsid w:val="00292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Табл. Обычный слева"/>
    <w:uiPriority w:val="2"/>
    <w:qFormat/>
    <w:rsid w:val="002925F5"/>
    <w:pPr>
      <w:spacing w:before="60" w:after="60" w:line="240" w:lineRule="auto"/>
      <w:ind w:left="57"/>
      <w:jc w:val="both"/>
    </w:pPr>
    <w:rPr>
      <w:rFonts w:ascii="Times New Roman" w:hAnsi="Times New Roman"/>
      <w:sz w:val="24"/>
    </w:rPr>
  </w:style>
  <w:style w:type="paragraph" w:customStyle="1" w:styleId="11">
    <w:name w:val="Табл. 11 слева"/>
    <w:basedOn w:val="af3"/>
    <w:uiPriority w:val="2"/>
    <w:qFormat/>
    <w:rsid w:val="002925F5"/>
    <w:rPr>
      <w:sz w:val="22"/>
    </w:rPr>
  </w:style>
  <w:style w:type="paragraph" w:customStyle="1" w:styleId="110">
    <w:name w:val="Табл. 11 центр"/>
    <w:basedOn w:val="11"/>
    <w:uiPriority w:val="2"/>
    <w:qFormat/>
    <w:rsid w:val="002925F5"/>
    <w:pPr>
      <w:jc w:val="center"/>
    </w:pPr>
  </w:style>
  <w:style w:type="paragraph" w:customStyle="1" w:styleId="af4">
    <w:name w:val="Табл. Заголовок"/>
    <w:basedOn w:val="af3"/>
    <w:uiPriority w:val="2"/>
    <w:qFormat/>
    <w:rsid w:val="00DF3EC8"/>
    <w:pPr>
      <w:jc w:val="center"/>
    </w:pPr>
    <w:rPr>
      <w:b/>
    </w:rPr>
  </w:style>
  <w:style w:type="paragraph" w:customStyle="1" w:styleId="af5">
    <w:name w:val="Табл. Обычный центр"/>
    <w:basedOn w:val="af3"/>
    <w:uiPriority w:val="2"/>
    <w:qFormat/>
    <w:rsid w:val="002925F5"/>
    <w:pPr>
      <w:jc w:val="center"/>
    </w:pPr>
  </w:style>
  <w:style w:type="paragraph" w:customStyle="1" w:styleId="22">
    <w:name w:val="Штамп 22 центр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Arial"/>
      <w:sz w:val="44"/>
      <w:szCs w:val="24"/>
    </w:rPr>
  </w:style>
  <w:style w:type="paragraph" w:customStyle="1" w:styleId="14">
    <w:name w:val="Штамп 14 центр"/>
    <w:basedOn w:val="22"/>
    <w:uiPriority w:val="10"/>
    <w:qFormat/>
    <w:rsid w:val="002925F5"/>
    <w:pPr>
      <w:framePr w:wrap="around" w:vAnchor="page" w:hAnchor="page" w:x="1135" w:y="15713"/>
      <w:ind w:left="57" w:right="57"/>
      <w:suppressOverlap/>
    </w:pPr>
    <w:rPr>
      <w:sz w:val="28"/>
      <w:szCs w:val="44"/>
    </w:rPr>
  </w:style>
  <w:style w:type="paragraph" w:customStyle="1" w:styleId="120">
    <w:name w:val="Штамп 12 центр"/>
    <w:basedOn w:val="14"/>
    <w:uiPriority w:val="10"/>
    <w:qFormat/>
    <w:rsid w:val="002925F5"/>
    <w:pPr>
      <w:framePr w:wrap="around"/>
    </w:pPr>
    <w:rPr>
      <w:sz w:val="24"/>
    </w:rPr>
  </w:style>
  <w:style w:type="paragraph" w:customStyle="1" w:styleId="9">
    <w:name w:val="Штамп 9 центр"/>
    <w:link w:val="90"/>
    <w:uiPriority w:val="10"/>
    <w:rsid w:val="002925F5"/>
    <w:pPr>
      <w:spacing w:after="0" w:line="240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90">
    <w:name w:val="Штамп 9 центр Знак"/>
    <w:link w:val="9"/>
    <w:uiPriority w:val="10"/>
    <w:rsid w:val="002925F5"/>
    <w:rPr>
      <w:rFonts w:ascii="Times New Roman" w:eastAsia="Times New Roman" w:hAnsi="Times New Roman" w:cs="Times New Roman"/>
      <w:sz w:val="18"/>
      <w:szCs w:val="18"/>
    </w:rPr>
  </w:style>
  <w:style w:type="paragraph" w:customStyle="1" w:styleId="91">
    <w:name w:val="Штамп 9 влево"/>
    <w:basedOn w:val="9"/>
    <w:uiPriority w:val="10"/>
    <w:qFormat/>
    <w:rsid w:val="00044B69"/>
    <w:pPr>
      <w:framePr w:wrap="around" w:vAnchor="page" w:hAnchor="page" w:x="13031" w:y="13428"/>
      <w:ind w:left="28"/>
      <w:jc w:val="left"/>
    </w:pPr>
  </w:style>
  <w:style w:type="paragraph" w:customStyle="1" w:styleId="111">
    <w:name w:val="Центр 11"/>
    <w:basedOn w:val="a0"/>
    <w:qFormat/>
    <w:rsid w:val="009A3615"/>
    <w:pPr>
      <w:widowControl w:val="0"/>
      <w:spacing w:line="240" w:lineRule="auto"/>
      <w:ind w:firstLine="0"/>
      <w:contextualSpacing w:val="0"/>
      <w:jc w:val="center"/>
    </w:pPr>
    <w:rPr>
      <w:rFonts w:eastAsia="Times New Roman" w:cs="Times New Roman"/>
      <w:sz w:val="22"/>
      <w:lang w:eastAsia="ru-RU"/>
    </w:rPr>
  </w:style>
  <w:style w:type="character" w:customStyle="1" w:styleId="value9">
    <w:name w:val="value9"/>
    <w:rsid w:val="004B4B63"/>
  </w:style>
  <w:style w:type="character" w:customStyle="1" w:styleId="fontstyle01">
    <w:name w:val="fontstyle01"/>
    <w:basedOn w:val="a1"/>
    <w:rsid w:val="003B27EC"/>
    <w:rPr>
      <w:rFonts w:ascii="DIALux Report Font Light" w:hAnsi="DIALux Report Font Light" w:cs="DIALux Report Font Light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ployee\Desktop\&#1055;&#1042;&#1055;%203-4%20&#1086;&#1092;&#1086;&#1088;&#1084;&#1083;&#1077;&#1085;&#1080;&#1077;\&#1055;&#1056;.6_&#1057;&#1087;&#1077;&#1094;&#1080;&#1092;&#1080;&#1082;&#1072;&#1094;&#1080;&#1103;_&#1086;&#1073;&#1086;&#1088;&#1091;&#1076;&#1086;&#1074;&#1072;&#1085;&#1080;&#1103;%20&#1060;.3.%20&#1040;.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A19C8-1E3A-466A-B1A5-631C91E7B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ПР.6_Спецификация_оборудования Ф.3. А.3.dotx</Template>
  <TotalTime>30</TotalTime>
  <Pages>4</Pages>
  <Words>739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Shkoropad Sergey</cp:lastModifiedBy>
  <cp:revision>7</cp:revision>
  <cp:lastPrinted>2023-10-31T07:21:00Z</cp:lastPrinted>
  <dcterms:created xsi:type="dcterms:W3CDTF">2025-06-30T21:47:00Z</dcterms:created>
  <dcterms:modified xsi:type="dcterms:W3CDTF">2025-07-18T16:41:00Z</dcterms:modified>
</cp:coreProperties>
</file>