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1056BAAD" w:rsidR="00F53A1F" w:rsidRPr="00B80E79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9373FE">
              <w:rPr>
                <w:rFonts w:ascii="ISOCPEUR" w:hAnsi="ISOCPEUR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5D9D5DAF" w:rsidR="00110112" w:rsidRPr="00B80E79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9373FE">
              <w:rPr>
                <w:rFonts w:ascii="ISOCPEUR" w:hAnsi="ISOCPEUR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41F5E3D7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9373FE">
              <w:rPr>
                <w:rFonts w:ascii="ISOCPEUR" w:hAnsi="ISOCPEUR"/>
                <w:bCs/>
                <w:sz w:val="26"/>
                <w:szCs w:val="26"/>
                <w:lang w:val="en-US"/>
              </w:rPr>
              <w:t>2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5AAB1A93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</w:t>
            </w:r>
            <w:r w:rsidR="009373FE">
              <w:rPr>
                <w:rFonts w:ascii="ISOCPEUR" w:hAnsi="ISOCPEUR"/>
                <w:bCs/>
                <w:sz w:val="26"/>
                <w:szCs w:val="26"/>
                <w:lang w:val="en-US"/>
              </w:rPr>
              <w:t>2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5B090344" w:rsidR="00F6475A" w:rsidRPr="0028008C" w:rsidRDefault="0028008C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34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45518796" w:rsidR="00F6475A" w:rsidRPr="00773D35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 w:rsidR="0028008C"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1B7FA916" w:rsidR="00F6475A" w:rsidRPr="004D76B7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C92C2B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56B2E2DD" w:rsidR="00F6475A" w:rsidRPr="00BA284F" w:rsidRDefault="00BA284F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7000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BFF34BC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7E47C790" w:rsidR="00F6475A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57786382" w:rsidR="00F701EC" w:rsidRDefault="00F701EC" w:rsidP="00F701EC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408E446C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2CE3C70A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3957A260" w:rsidR="00F701EC" w:rsidRPr="007409B5" w:rsidRDefault="00F701EC" w:rsidP="00F701EC">
            <w:pPr>
              <w:pStyle w:val="af5"/>
              <w:spacing w:before="0" w:after="0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F701EC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F701EC" w:rsidRPr="00DE3EA3" w:rsidRDefault="00F701EC" w:rsidP="00F701EC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6B2C3137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530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F701EC" w:rsidRDefault="00F701EC" w:rsidP="00F701EC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F701EC" w:rsidRDefault="00F701EC" w:rsidP="00F701EC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28289991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  <w:r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F701EC" w:rsidRPr="00BD0258" w:rsidRDefault="00F701EC" w:rsidP="00F701EC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F701EC" w:rsidRPr="00BD0258" w:rsidRDefault="00F701EC" w:rsidP="00F701EC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F701EC" w:rsidRPr="00BD0258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F701EC" w:rsidRPr="00BD0258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6489FA35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228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701EC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F701EC" w:rsidRPr="00BD0258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60245B52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228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701EC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F701EC" w:rsidRPr="00BD0258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F701EC" w:rsidRPr="007409B5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F701EC" w:rsidRPr="007409B5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335B4825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42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701EC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F701EC" w:rsidRPr="007409B5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6C7741C6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F701EC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F701EC" w:rsidRPr="007409B5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F701EC" w:rsidRPr="007409B5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F701EC" w:rsidRPr="007409B5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7AFE5695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F701EC" w:rsidRPr="007409B5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63C8B3E3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F701EC" w:rsidRPr="00E376D7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F701EC" w:rsidRPr="00E376D7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63B6FB8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113C3640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2BF4198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455BC" w14:textId="77777777" w:rsidR="00F701EC" w:rsidRPr="00E376D7" w:rsidRDefault="00F701EC" w:rsidP="00F701E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9EE40" w14:textId="77777777" w:rsidR="00F701EC" w:rsidRPr="00E376D7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60F19" w14:textId="77777777" w:rsidR="00F701EC" w:rsidRPr="00E376D7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E2A0A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FBA7D" w14:textId="77777777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24D17" w14:textId="77777777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4329C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680E9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58E1068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F9F34A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74703" w14:textId="5C9DA5FF" w:rsidR="00F701EC" w:rsidRPr="00E376D7" w:rsidRDefault="00F701EC" w:rsidP="00F701E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BEB80" w14:textId="77777777" w:rsidR="00F701EC" w:rsidRPr="00E376D7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643D2" w14:textId="77777777" w:rsidR="00F701EC" w:rsidRPr="00E376D7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4C393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FDB02" w14:textId="77777777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1B830" w14:textId="77777777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3E8D2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A2E5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158D308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C452FE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0ADF8" w14:textId="26F603CD" w:rsidR="00F701EC" w:rsidRPr="00E376D7" w:rsidRDefault="00F701EC" w:rsidP="00F701E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ED8D0" w14:textId="77777777" w:rsidR="00F701EC" w:rsidRPr="00E376D7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0759C" w14:textId="77777777" w:rsidR="00F701EC" w:rsidRPr="00E376D7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CB78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A091E" w14:textId="46FC92FC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C9187" w14:textId="629F9A46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7ADE0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364F4E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608846F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8AEEE0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AE6AF" w14:textId="1FEE4945" w:rsidR="00F701EC" w:rsidRPr="00E376D7" w:rsidRDefault="00F701EC" w:rsidP="00F701E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0A335" w14:textId="77777777" w:rsidR="00F701EC" w:rsidRPr="00E376D7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22E14" w14:textId="77777777" w:rsidR="00F701EC" w:rsidRPr="00E376D7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E78A0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67747" w14:textId="137DADBE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AC0E0" w14:textId="577F050C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6225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417DE9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0C6D696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1713D2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051ED" w14:textId="77777777" w:rsidR="00F701EC" w:rsidRPr="00E376D7" w:rsidRDefault="00F701EC" w:rsidP="00F701E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3EDDB" w14:textId="77777777" w:rsidR="00F701EC" w:rsidRPr="00E376D7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8AEAC" w14:textId="77777777" w:rsidR="00F701EC" w:rsidRPr="00E376D7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91B43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C1AAA" w14:textId="77777777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7E6CB" w14:textId="77777777" w:rsidR="00F701EC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DB6F7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0E491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F701EC" w:rsidRPr="00E376D7" w:rsidRDefault="00F701EC" w:rsidP="00F701E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1D584B66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1340BA6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D9A112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4FC0B" w14:textId="77777777" w:rsidR="00F701EC" w:rsidRPr="00A95A8E" w:rsidRDefault="00F701EC" w:rsidP="00F701EC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5F6E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EE67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D6E67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13E3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5A7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273A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8A50C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F701EC" w:rsidRPr="00DA0E58" w:rsidRDefault="00F701EC" w:rsidP="00F701EC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F701EC" w:rsidRPr="00DA0E58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F701EC" w:rsidRPr="00DA0E58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F701EC" w:rsidRPr="00DA0E58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F701EC" w:rsidRPr="00DA0E58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F701EC" w:rsidRPr="00110112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4BFDEC3D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F701EC" w:rsidRPr="00DA0E58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F701EC" w:rsidRPr="00DA0E58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F701EC" w:rsidRPr="00DA0E58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F701EC" w:rsidRPr="00DA0E58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781000B3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F701EC" w:rsidRPr="007409B5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7DF7AF95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2ECCA7E1" w14:textId="77777777" w:rsidTr="0002424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F0FBE" w14:textId="510F4826" w:rsidR="00F701EC" w:rsidRPr="00A95A8E" w:rsidRDefault="00F701EC" w:rsidP="00F701EC">
            <w:pPr>
              <w:pStyle w:val="af3"/>
              <w:rPr>
                <w:rFonts w:ascii="ISOCPEUR" w:hAnsi="ISOCPEUR"/>
                <w:b/>
                <w:bCs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Крестовина</w:t>
            </w:r>
            <w:r w:rsidRPr="00E36F62">
              <w:rPr>
                <w:rFonts w:ascii="ISOCPEUR" w:hAnsi="ISOCPEUR"/>
                <w:sz w:val="26"/>
                <w:szCs w:val="26"/>
              </w:rPr>
              <w:t xml:space="preserve">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07CB1D28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07C23D76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7D5E27E8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A67752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C5FFB" w14:textId="77777777" w:rsidR="00F701EC" w:rsidRPr="00A95A8E" w:rsidRDefault="00F701EC" w:rsidP="00F701EC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3AD5D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A2851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98065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F7BC8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C805E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598C0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1C84D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F701EC" w:rsidRPr="00A95A8E" w:rsidRDefault="00F701EC" w:rsidP="00F701EC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F701EC" w:rsidRPr="00A95A8E" w:rsidRDefault="00F701EC" w:rsidP="00F701EC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2EE5173D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60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F701EC" w:rsidRPr="00A95A8E" w:rsidRDefault="00F701EC" w:rsidP="00F701EC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641AA8A4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60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F701EC" w:rsidRPr="00A95A8E" w:rsidRDefault="00F701EC" w:rsidP="00F701EC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F701EC" w:rsidRPr="00C208A6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40AC01B5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800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F701EC" w:rsidRPr="00A95A8E" w:rsidRDefault="00F701EC" w:rsidP="00F701EC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606D3C63" w:rsidR="00F701EC" w:rsidRPr="00C208A6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80</w:t>
            </w: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F701EC" w:rsidRPr="00A95A8E" w:rsidRDefault="00F701EC" w:rsidP="00F701EC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7FF5198F" w:rsidR="00F701EC" w:rsidRPr="00BA284F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F701EC" w:rsidRPr="007409B5" w:rsidRDefault="00F701EC" w:rsidP="00F701E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F701EC" w:rsidRPr="00CD3DD1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6C5FB72B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F701EC" w:rsidRPr="007409B5" w:rsidRDefault="00F701EC" w:rsidP="00F701EC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701EC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F701EC" w:rsidRPr="007409B5" w:rsidRDefault="00F701EC" w:rsidP="00F701EC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F701EC" w:rsidRPr="007409B5" w:rsidRDefault="00F701EC" w:rsidP="00F701E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F701EC" w:rsidRPr="007409B5" w:rsidRDefault="00F701EC" w:rsidP="00F701E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F5407" w14:textId="77777777" w:rsidR="002C5C3B" w:rsidRDefault="002C5C3B" w:rsidP="009B2CB0">
      <w:pPr>
        <w:spacing w:line="240" w:lineRule="auto"/>
      </w:pPr>
      <w:r>
        <w:separator/>
      </w:r>
    </w:p>
  </w:endnote>
  <w:endnote w:type="continuationSeparator" w:id="0">
    <w:p w14:paraId="7226B67C" w14:textId="77777777" w:rsidR="002C5C3B" w:rsidRDefault="002C5C3B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F701EC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F701EC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CBB1F" w14:textId="77777777" w:rsidR="002C5C3B" w:rsidRDefault="002C5C3B" w:rsidP="009B2CB0">
      <w:pPr>
        <w:spacing w:line="240" w:lineRule="auto"/>
      </w:pPr>
      <w:r>
        <w:separator/>
      </w:r>
    </w:p>
  </w:footnote>
  <w:footnote w:type="continuationSeparator" w:id="0">
    <w:p w14:paraId="14DDE921" w14:textId="77777777" w:rsidR="002C5C3B" w:rsidRDefault="002C5C3B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3EE116DF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F701EC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7EEE480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F701EC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508C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0FD9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008C"/>
    <w:rsid w:val="00281381"/>
    <w:rsid w:val="002843CA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5C3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02F6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33D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D76B7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72612"/>
    <w:rsid w:val="00773D35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234F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303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373FE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4D82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793"/>
    <w:rsid w:val="00B41E21"/>
    <w:rsid w:val="00B52765"/>
    <w:rsid w:val="00B52AE9"/>
    <w:rsid w:val="00B56C63"/>
    <w:rsid w:val="00B63851"/>
    <w:rsid w:val="00B6593A"/>
    <w:rsid w:val="00B725B1"/>
    <w:rsid w:val="00B80E79"/>
    <w:rsid w:val="00B82D0E"/>
    <w:rsid w:val="00B849DA"/>
    <w:rsid w:val="00B87DB0"/>
    <w:rsid w:val="00B91555"/>
    <w:rsid w:val="00BA0185"/>
    <w:rsid w:val="00BA14E5"/>
    <w:rsid w:val="00BA284F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08A6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01E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12</TotalTime>
  <Pages>4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6</cp:revision>
  <cp:lastPrinted>2023-10-31T07:21:00Z</cp:lastPrinted>
  <dcterms:created xsi:type="dcterms:W3CDTF">2025-06-30T21:59:00Z</dcterms:created>
  <dcterms:modified xsi:type="dcterms:W3CDTF">2025-07-18T16:43:00Z</dcterms:modified>
</cp:coreProperties>
</file>