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55F6C1D9" w:rsidR="00F53A1F" w:rsidRPr="00B80E79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F4631B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51833500" w:rsidR="00110112" w:rsidRPr="00B80E79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F4631B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1E24BBB7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F4631B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5D660ACE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F4631B">
              <w:rPr>
                <w:rFonts w:ascii="ISOCPEUR" w:hAnsi="ISOCPEUR"/>
                <w:bCs/>
                <w:sz w:val="26"/>
                <w:szCs w:val="26"/>
                <w:lang w:val="en-US"/>
              </w:rPr>
              <w:t>3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090344" w:rsidR="00F6475A" w:rsidRPr="0028008C" w:rsidRDefault="0028008C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4551879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28008C"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3D43C1C5" w:rsidR="00F6475A" w:rsidRPr="00BD012B" w:rsidRDefault="00BD012B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07753F78" w:rsidR="00B009FA" w:rsidRDefault="00B009FA" w:rsidP="00B009F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38108B40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6DBAF9FA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3914E2F5" w:rsidR="00B009FA" w:rsidRPr="007409B5" w:rsidRDefault="00B009FA" w:rsidP="00B009FA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B009FA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B009FA" w:rsidRPr="00DE3EA3" w:rsidRDefault="00B009FA" w:rsidP="00B009F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0963AFD4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B009FA" w:rsidRDefault="00B009FA" w:rsidP="00B009F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B009FA" w:rsidRDefault="00B009FA" w:rsidP="00B009F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01E2D5DD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B009FA" w:rsidRPr="00BD0258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B009FA" w:rsidRPr="00BD0258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B009FA" w:rsidRPr="00BD02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B009FA" w:rsidRPr="00BD02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0105A07B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B009FA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B009FA" w:rsidRPr="00BD02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5D4879D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219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B009FA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B009FA" w:rsidRPr="00BD02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237402E8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B009FA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7284C9AD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B009FA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602D8F14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7333C1CA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B009FA" w:rsidRPr="00E376D7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1C3AC50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357E3F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93A4F" w14:textId="77777777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ED99E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F51F8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8938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56BF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9C504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7E5F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D574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C902E6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A606F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5447D" w14:textId="613C2BE0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2954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B6504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F1AB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03379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378C2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C6F1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F6DB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0629D9F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516FCD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AD667" w14:textId="5C6C233D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FF978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25872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7DDD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54A95" w14:textId="3B90C675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FDB0" w14:textId="3C1A548A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30E5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94146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418D5ADF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9BDA2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C186E" w14:textId="592A0A66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1F1C7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53384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608B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97CC4" w14:textId="3CDDC3D8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46A0F" w14:textId="22AF18AD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88D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0175E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898A38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E4023D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6C735" w14:textId="77777777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52F6B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8FCAE" w14:textId="77777777" w:rsidR="00B009FA" w:rsidRPr="00E376D7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26CC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34E9B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B5B03" w14:textId="77777777" w:rsidR="00B009FA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F6B1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CA0F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B009FA" w:rsidRPr="00E376D7" w:rsidRDefault="00B009FA" w:rsidP="00B009F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B009FA" w:rsidRPr="00A95A8E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B009FA" w:rsidRPr="00DA0E58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B009FA" w:rsidRPr="00DA0E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B009FA" w:rsidRPr="00110112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43A3595D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B009FA" w:rsidRPr="00DA0E58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B009FA" w:rsidRPr="00DA0E58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47D14783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B940867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B009FA" w:rsidRPr="00A95A8E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B009FA" w:rsidRPr="00A95A8E" w:rsidRDefault="00B009FA" w:rsidP="00B009F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B009FA" w:rsidRPr="00A95A8E" w:rsidRDefault="00B009FA" w:rsidP="00B009F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18F52D36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B009FA" w:rsidRPr="00A95A8E" w:rsidRDefault="00B009FA" w:rsidP="00B009F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7086D960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B009FA" w:rsidRPr="00A95A8E" w:rsidRDefault="00B009FA" w:rsidP="00B009F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B009FA" w:rsidRPr="00C208A6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289661C6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B009FA" w:rsidRPr="00A95A8E" w:rsidRDefault="00B009FA" w:rsidP="00B009F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1A2AEA51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 w:cs="Times New Roman"/>
                <w:sz w:val="26"/>
                <w:szCs w:val="26"/>
              </w:rPr>
              <w:t>65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B009FA" w:rsidRPr="00A95A8E" w:rsidRDefault="00B009FA" w:rsidP="00B009F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54AA04F" w:rsidR="00B009FA" w:rsidRPr="00BD012B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306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B009FA" w:rsidRPr="007409B5" w:rsidRDefault="00B009FA" w:rsidP="00B009F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B009FA" w:rsidRPr="00CD3DD1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B009FA" w:rsidRPr="007409B5" w:rsidRDefault="00B009FA" w:rsidP="00B009FA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B009FA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B009FA" w:rsidRPr="007409B5" w:rsidRDefault="00B009FA" w:rsidP="00B009FA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B009FA" w:rsidRPr="007409B5" w:rsidRDefault="00B009FA" w:rsidP="00B009F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B009FA" w:rsidRPr="007409B5" w:rsidRDefault="00B009FA" w:rsidP="00B009F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3A64" w14:textId="77777777" w:rsidR="00631598" w:rsidRDefault="00631598" w:rsidP="009B2CB0">
      <w:pPr>
        <w:spacing w:line="240" w:lineRule="auto"/>
      </w:pPr>
      <w:r>
        <w:separator/>
      </w:r>
    </w:p>
  </w:endnote>
  <w:endnote w:type="continuationSeparator" w:id="0">
    <w:p w14:paraId="45FFA757" w14:textId="77777777" w:rsidR="00631598" w:rsidRDefault="00631598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B009F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B009F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9DCD" w14:textId="77777777" w:rsidR="00631598" w:rsidRDefault="00631598" w:rsidP="009B2CB0">
      <w:pPr>
        <w:spacing w:line="240" w:lineRule="auto"/>
      </w:pPr>
      <w:r>
        <w:separator/>
      </w:r>
    </w:p>
  </w:footnote>
  <w:footnote w:type="continuationSeparator" w:id="0">
    <w:p w14:paraId="23C1F861" w14:textId="77777777" w:rsidR="00631598" w:rsidRDefault="00631598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4379027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B009FA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14A28DE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B009FA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508C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008C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02F6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14F8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1598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3641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373FE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09FA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E21"/>
    <w:rsid w:val="00B52765"/>
    <w:rsid w:val="00B52AE9"/>
    <w:rsid w:val="00B56C63"/>
    <w:rsid w:val="00B63851"/>
    <w:rsid w:val="00B6593A"/>
    <w:rsid w:val="00B725B1"/>
    <w:rsid w:val="00B80E79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12B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4631B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7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5</cp:revision>
  <cp:lastPrinted>2023-10-31T07:21:00Z</cp:lastPrinted>
  <dcterms:created xsi:type="dcterms:W3CDTF">2025-06-30T22:02:00Z</dcterms:created>
  <dcterms:modified xsi:type="dcterms:W3CDTF">2025-07-18T16:44:00Z</dcterms:modified>
</cp:coreProperties>
</file>