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72DE6169" w:rsidR="00F53A1F" w:rsidRPr="00B80E79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311B57">
              <w:rPr>
                <w:rFonts w:ascii="ISOCPEUR" w:hAnsi="ISOCPEUR"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0D055B2" w:rsidR="00110112" w:rsidRPr="00B80E79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311B57">
              <w:rPr>
                <w:rFonts w:ascii="ISOCPEUR" w:hAnsi="ISOCPEUR"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156E15A7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311B57">
              <w:rPr>
                <w:rFonts w:ascii="ISOCPEUR" w:hAnsi="ISOCPEUR"/>
                <w:bCs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677EFFAA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311B57">
              <w:rPr>
                <w:rFonts w:ascii="ISOCPEUR" w:hAnsi="ISOCPEUR"/>
                <w:bCs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090344" w:rsidR="00F6475A" w:rsidRPr="0028008C" w:rsidRDefault="0028008C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4551879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28008C"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41AD368A" w:rsidR="00F6475A" w:rsidRPr="005E62D3" w:rsidRDefault="005E62D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31DC2074" w:rsidR="006867E0" w:rsidRDefault="006867E0" w:rsidP="006867E0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64D5D6BC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7A9BC6E8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452A9F9A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6867E0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6867E0" w:rsidRPr="00DE3EA3" w:rsidRDefault="006867E0" w:rsidP="006867E0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3B9BD6F6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>
              <w:rPr>
                <w:rFonts w:ascii="ISOCPEUR" w:hAnsi="ISOCPEUR"/>
                <w:sz w:val="26"/>
                <w:szCs w:val="26"/>
              </w:rPr>
              <w:t>70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6867E0" w:rsidRDefault="006867E0" w:rsidP="006867E0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6867E0" w:rsidRDefault="006867E0" w:rsidP="006867E0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4AB5C6BA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6867E0" w:rsidRPr="00BD0258" w:rsidRDefault="006867E0" w:rsidP="006867E0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6867E0" w:rsidRPr="00BD0258" w:rsidRDefault="006867E0" w:rsidP="006867E0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6867E0" w:rsidRPr="00BD02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6867E0" w:rsidRPr="00BD02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2004A76B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67E0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6867E0" w:rsidRPr="00BD02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659A3F50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67E0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6867E0" w:rsidRPr="00BD02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4FF28F2B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67E0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72E0EC93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67E0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6D23A6EB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6867E0" w:rsidRPr="00E376D7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0DF697FF" w:rsidR="006867E0" w:rsidRPr="00DE3EA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076FBB7F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6867E0" w:rsidRPr="00E376D7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2638DB4F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C97CB1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19175" w14:textId="77777777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5F26C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1E690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6E72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F5A0E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E811D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BE79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04C39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2F8158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422CCE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DDA23" w14:textId="0DAC691D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661EF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7D2FC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5DA1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DC988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919F4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5A4A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A3A36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1FD0751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5E320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15476" w14:textId="2A492C38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2159F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45E0A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860F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D2B43" w14:textId="54321A0A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19E61" w14:textId="211DC63B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5BE7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7A84D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13B0DC6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294C4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FED80" w14:textId="0E4A7BAF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719B2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1A579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5C45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9E59E" w14:textId="5A77AF88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AB816" w14:textId="3C95CEC5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50E1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A69FD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24EB12F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0394C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ECBAA" w14:textId="77777777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815E6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CDA92" w14:textId="77777777" w:rsidR="006867E0" w:rsidRPr="00E376D7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9C77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6E5F2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03F18" w14:textId="77777777" w:rsidR="006867E0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14ED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96C4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6867E0" w:rsidRPr="00E376D7" w:rsidRDefault="006867E0" w:rsidP="006867E0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6867E0" w:rsidRPr="00DA0E58" w:rsidRDefault="006867E0" w:rsidP="006867E0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6867E0" w:rsidRPr="00DA0E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6867E0" w:rsidRPr="00110112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1C5EBE02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6867E0" w:rsidRPr="00DA0E58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6867E0" w:rsidRPr="00DA0E58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0A8BCD31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764B1C6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6867E0" w:rsidRPr="00A95A8E" w:rsidRDefault="006867E0" w:rsidP="006867E0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6867E0" w:rsidRPr="00A95A8E" w:rsidRDefault="006867E0" w:rsidP="006867E0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6867E0" w:rsidRPr="00A95A8E" w:rsidRDefault="006867E0" w:rsidP="006867E0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385B87A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6867E0" w:rsidRPr="00A95A8E" w:rsidRDefault="006867E0" w:rsidP="006867E0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710C2F35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6867E0" w:rsidRPr="00A95A8E" w:rsidRDefault="006867E0" w:rsidP="006867E0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6867E0" w:rsidRPr="00C208A6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66957EB5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6867E0" w:rsidRPr="00A95A8E" w:rsidRDefault="006867E0" w:rsidP="006867E0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313DEF51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940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6867E0" w:rsidRPr="00A95A8E" w:rsidRDefault="006867E0" w:rsidP="006867E0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3DD4DD28" w:rsidR="006867E0" w:rsidRPr="005E62D3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376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6867E0" w:rsidRPr="007409B5" w:rsidRDefault="006867E0" w:rsidP="006867E0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6867E0" w:rsidRPr="00CD3DD1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6867E0" w:rsidRPr="007409B5" w:rsidRDefault="006867E0" w:rsidP="006867E0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67E0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6867E0" w:rsidRPr="007409B5" w:rsidRDefault="006867E0" w:rsidP="006867E0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6867E0" w:rsidRPr="007409B5" w:rsidRDefault="006867E0" w:rsidP="006867E0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6867E0" w:rsidRPr="007409B5" w:rsidRDefault="006867E0" w:rsidP="006867E0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CF07" w14:textId="77777777" w:rsidR="00B0062E" w:rsidRDefault="00B0062E" w:rsidP="009B2CB0">
      <w:pPr>
        <w:spacing w:line="240" w:lineRule="auto"/>
      </w:pPr>
      <w:r>
        <w:separator/>
      </w:r>
    </w:p>
  </w:endnote>
  <w:endnote w:type="continuationSeparator" w:id="0">
    <w:p w14:paraId="77AA2749" w14:textId="77777777" w:rsidR="00B0062E" w:rsidRDefault="00B0062E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6867E0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6867E0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E250" w14:textId="77777777" w:rsidR="00B0062E" w:rsidRDefault="00B0062E" w:rsidP="009B2CB0">
      <w:pPr>
        <w:spacing w:line="240" w:lineRule="auto"/>
      </w:pPr>
      <w:r>
        <w:separator/>
      </w:r>
    </w:p>
  </w:footnote>
  <w:footnote w:type="continuationSeparator" w:id="0">
    <w:p w14:paraId="11CB70FB" w14:textId="77777777" w:rsidR="00B0062E" w:rsidRDefault="00B0062E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259C0E1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6867E0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BEF2512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6867E0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508C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008C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1B57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02F6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B7D1E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62D3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7E0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373FE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062E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E21"/>
    <w:rsid w:val="00B52765"/>
    <w:rsid w:val="00B52AE9"/>
    <w:rsid w:val="00B56C63"/>
    <w:rsid w:val="00B63851"/>
    <w:rsid w:val="00B6593A"/>
    <w:rsid w:val="00B725B1"/>
    <w:rsid w:val="00B80E79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07371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4631B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0E91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8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5</cp:revision>
  <cp:lastPrinted>2023-10-31T07:21:00Z</cp:lastPrinted>
  <dcterms:created xsi:type="dcterms:W3CDTF">2025-06-30T22:03:00Z</dcterms:created>
  <dcterms:modified xsi:type="dcterms:W3CDTF">2025-07-18T16:47:00Z</dcterms:modified>
</cp:coreProperties>
</file>