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361"/>
        <w:gridCol w:w="3398"/>
        <w:gridCol w:w="1982"/>
        <w:gridCol w:w="2549"/>
        <w:gridCol w:w="1133"/>
        <w:gridCol w:w="1133"/>
        <w:gridCol w:w="1416"/>
        <w:gridCol w:w="2265"/>
      </w:tblGrid>
      <w:tr w:rsidR="007454E1" w:rsidRPr="007409B5" w14:paraId="0CA5684D" w14:textId="77777777" w:rsidTr="00043DF0">
        <w:trPr>
          <w:trHeight w:hRule="exact" w:val="181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51EC194D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9381CD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Наименование и техническая характеристика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E785B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Тип, марка,</w:t>
            </w:r>
          </w:p>
          <w:p w14:paraId="7F019B1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обозначение документа,</w:t>
            </w:r>
          </w:p>
          <w:p w14:paraId="7BA6AFFE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BA94CA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Код</w:t>
            </w:r>
          </w:p>
          <w:p w14:paraId="44EAEA6A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продукции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2FC6F8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Поставщик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0BF21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Ед.</w:t>
            </w:r>
          </w:p>
          <w:p w14:paraId="60E1472E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изме-</w:t>
            </w:r>
          </w:p>
          <w:p w14:paraId="3D7499A9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рения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37BC1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379413" w14:textId="77777777" w:rsidR="007454E1" w:rsidRPr="007409B5" w:rsidRDefault="00FD0C0E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="007454E1" w:rsidRPr="007409B5">
              <w:rPr>
                <w:rFonts w:ascii="ISOCPEUR" w:hAnsi="ISOCPEUR" w:cs="Times New Roman"/>
                <w:sz w:val="26"/>
                <w:szCs w:val="26"/>
              </w:rPr>
              <w:t>асса,</w:t>
            </w:r>
          </w:p>
          <w:p w14:paraId="55386EF3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1 ед.,</w:t>
            </w:r>
          </w:p>
          <w:p w14:paraId="7105362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кг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FFB096C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Примечание</w:t>
            </w:r>
          </w:p>
        </w:tc>
      </w:tr>
      <w:tr w:rsidR="007454E1" w:rsidRPr="007409B5" w14:paraId="102A4026" w14:textId="77777777" w:rsidTr="00043DF0">
        <w:trPr>
          <w:trHeight w:hRule="exact" w:val="45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409F1363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  <w:lang w:eastAsia="ru-RU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B78665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  <w:lang w:eastAsia="ru-RU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ABAAD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3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C5749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4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15813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5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0B111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6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9D35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7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8DC09C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8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423100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9</w:t>
            </w:r>
          </w:p>
        </w:tc>
      </w:tr>
      <w:tr w:rsidR="00F53A1F" w:rsidRPr="007409B5" w14:paraId="0B26C367" w14:textId="77777777" w:rsidTr="00E56F4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D13624E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AF321C" w14:textId="7E686C45" w:rsidR="00F53A1F" w:rsidRPr="007409B5" w:rsidRDefault="00034609" w:rsidP="00756AA1">
            <w:pPr>
              <w:pStyle w:val="af3"/>
              <w:jc w:val="center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Щитовое</w:t>
            </w:r>
            <w:r w:rsidR="0033255B" w:rsidRPr="0033255B">
              <w:rPr>
                <w:rFonts w:ascii="ISOCPEUR" w:hAnsi="ISOCPEUR"/>
                <w:b/>
                <w:bCs/>
                <w:sz w:val="26"/>
                <w:szCs w:val="26"/>
              </w:rPr>
              <w:t xml:space="preserve">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B224BF8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DC91CDF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7655E31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DB6D13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F41B57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1C99D3D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EA215AF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53A1F" w:rsidRPr="007409B5" w14:paraId="2B15EA4A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77EA5D7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ACF2C3" w14:textId="3EE29E83" w:rsidR="00F53A1F" w:rsidRPr="00110112" w:rsidRDefault="0033255B" w:rsidP="00F53A1F">
            <w:pPr>
              <w:pStyle w:val="af3"/>
              <w:rPr>
                <w:rFonts w:ascii="ISOCPEUR" w:hAnsi="ISOCPEUR"/>
                <w:sz w:val="26"/>
                <w:szCs w:val="26"/>
                <w:lang w:val="en-US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ЩО</w:t>
            </w:r>
            <w:r>
              <w:rPr>
                <w:rFonts w:ascii="ISOCPEUR" w:hAnsi="ISOCPEUR"/>
                <w:bCs/>
                <w:sz w:val="26"/>
                <w:szCs w:val="26"/>
              </w:rPr>
              <w:t>-</w:t>
            </w:r>
            <w:r w:rsidR="00C12C64">
              <w:rPr>
                <w:rFonts w:ascii="ISOCPEUR" w:hAnsi="ISOCPEUR"/>
                <w:bCs/>
                <w:sz w:val="26"/>
                <w:szCs w:val="26"/>
              </w:rPr>
              <w:t>1</w:t>
            </w:r>
            <w:r w:rsidR="00284976">
              <w:rPr>
                <w:rFonts w:ascii="ISOCPEUR" w:hAnsi="ISOCPEUR"/>
                <w:bCs/>
                <w:sz w:val="26"/>
                <w:szCs w:val="26"/>
                <w:lang w:val="en-US"/>
              </w:rPr>
              <w:t>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5E9EB85" w14:textId="55618A3A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9FD2E81" w14:textId="3C59A025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0EDAE87" w14:textId="43E4D203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94D5C91" w14:textId="371C7F94" w:rsidR="00F53A1F" w:rsidRPr="007409B5" w:rsidRDefault="0033255B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="00F53A1F"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E4F341" w14:textId="51D7458F" w:rsidR="00F53A1F" w:rsidRPr="007409B5" w:rsidRDefault="0033255B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554D084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1D031DF" w14:textId="0761660B" w:rsidR="00F53A1F" w:rsidRPr="007409B5" w:rsidRDefault="00110112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3B33751A" w14:textId="77777777" w:rsidTr="008718AB">
        <w:trPr>
          <w:trHeight w:val="454"/>
        </w:trPr>
        <w:tc>
          <w:tcPr>
            <w:tcW w:w="113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6501B599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nil"/>
            </w:tcBorders>
            <w:shd w:val="clear" w:color="auto" w:fill="auto"/>
            <w:vAlign w:val="center"/>
          </w:tcPr>
          <w:p w14:paraId="0DA0AC77" w14:textId="04B89DC0" w:rsidR="00110112" w:rsidRPr="00284976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А</w:t>
            </w:r>
            <w:r w:rsidRPr="0033255B">
              <w:rPr>
                <w:rFonts w:ascii="ISOCPEUR" w:hAnsi="ISOCPEUR"/>
                <w:bCs/>
                <w:sz w:val="26"/>
                <w:szCs w:val="26"/>
              </w:rPr>
              <w:t>О</w:t>
            </w:r>
            <w:r>
              <w:rPr>
                <w:rFonts w:ascii="ISOCPEUR" w:hAnsi="ISOCPEUR"/>
                <w:bCs/>
                <w:sz w:val="26"/>
                <w:szCs w:val="26"/>
              </w:rPr>
              <w:t>-1</w:t>
            </w:r>
            <w:r w:rsidR="00284976">
              <w:rPr>
                <w:rFonts w:ascii="ISOCPEUR" w:hAnsi="ISOCPEUR"/>
                <w:bCs/>
                <w:sz w:val="26"/>
                <w:szCs w:val="26"/>
                <w:lang w:val="en-US"/>
              </w:rPr>
              <w:t>5</w:t>
            </w:r>
          </w:p>
        </w:tc>
        <w:tc>
          <w:tcPr>
            <w:tcW w:w="3398" w:type="dxa"/>
            <w:tcBorders>
              <w:top w:val="nil"/>
            </w:tcBorders>
            <w:shd w:val="clear" w:color="auto" w:fill="auto"/>
            <w:vAlign w:val="center"/>
          </w:tcPr>
          <w:p w14:paraId="68050AB3" w14:textId="4539C364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nil"/>
            </w:tcBorders>
            <w:shd w:val="clear" w:color="auto" w:fill="auto"/>
            <w:vAlign w:val="center"/>
          </w:tcPr>
          <w:p w14:paraId="24785B15" w14:textId="25ABA73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nil"/>
            </w:tcBorders>
            <w:shd w:val="clear" w:color="auto" w:fill="auto"/>
            <w:vAlign w:val="center"/>
          </w:tcPr>
          <w:p w14:paraId="384AF73E" w14:textId="1A00A44C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2EFBCB5C" w14:textId="2E4B47E9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0CB546FE" w14:textId="7853B700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nil"/>
            </w:tcBorders>
            <w:shd w:val="clear" w:color="auto" w:fill="auto"/>
            <w:vAlign w:val="center"/>
          </w:tcPr>
          <w:p w14:paraId="21712517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right w:val="nil"/>
            </w:tcBorders>
            <w:shd w:val="clear" w:color="auto" w:fill="auto"/>
          </w:tcPr>
          <w:p w14:paraId="0CA89A48" w14:textId="5F27150F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52CA229C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52F11" w14:textId="573ED1D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E5BA020" w14:textId="74CB5632" w:rsidR="00110112" w:rsidRPr="007409B5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С-К1</w:t>
            </w:r>
            <w:r w:rsidR="00284976">
              <w:rPr>
                <w:rFonts w:ascii="ISOCPEUR" w:hAnsi="ISOCPEUR"/>
                <w:bCs/>
                <w:sz w:val="26"/>
                <w:szCs w:val="26"/>
                <w:lang w:val="en-US"/>
              </w:rPr>
              <w:t>5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C1ADC9F" w14:textId="441497E4" w:rsidR="00110112" w:rsidRPr="007409B5" w:rsidRDefault="00110112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D8E6FF1" w14:textId="2CF1674C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C694285" w14:textId="4E54F96B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D29DD95" w14:textId="61B6E645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265AF1" w14:textId="3FDF480A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5C7BCA22" w14:textId="4A8E6026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4065A7D" w14:textId="68B3F7F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322C2A4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A9B607D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D15ED8" w14:textId="1AB20DED" w:rsidR="00110112" w:rsidRPr="007409B5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С-Б1</w:t>
            </w:r>
            <w:r w:rsidR="00284976">
              <w:rPr>
                <w:rFonts w:ascii="ISOCPEUR" w:hAnsi="ISOCPEUR"/>
                <w:bCs/>
                <w:sz w:val="26"/>
                <w:szCs w:val="26"/>
                <w:lang w:val="en-US"/>
              </w:rPr>
              <w:t>5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307097" w14:textId="30162109" w:rsidR="00110112" w:rsidRPr="00507E2B" w:rsidRDefault="00110112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5C2ED1" w14:textId="446D4C55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7CD938" w14:textId="6513D20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0A63C9F" w14:textId="0EC963B2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705C3C" w14:textId="765A62D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658F0D50" w14:textId="4A68273E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BFE9F25" w14:textId="438FB2D8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33255B" w:rsidRPr="007409B5" w14:paraId="6DAA6EF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684E5F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E939B09" w14:textId="77777777" w:rsidR="0033255B" w:rsidRPr="007409B5" w:rsidRDefault="0033255B" w:rsidP="0033255B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FAF59F2" w14:textId="77777777" w:rsidR="0033255B" w:rsidRPr="007409B5" w:rsidRDefault="0033255B" w:rsidP="0033255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1A832A" w14:textId="77777777" w:rsidR="0033255B" w:rsidRPr="007409B5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526AB77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8CB977" w14:textId="77777777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B3DDC6" w14:textId="77777777" w:rsidR="0033255B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B4FE312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2C72A31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33255B" w:rsidRPr="007409B5" w14:paraId="2875F362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81051F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AE4B14" w14:textId="247E0F3F" w:rsidR="0033255B" w:rsidRPr="0033255B" w:rsidRDefault="0033255B" w:rsidP="0033255B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>Светотехническое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4832FC7" w14:textId="77777777" w:rsidR="0033255B" w:rsidRPr="007409B5" w:rsidRDefault="0033255B" w:rsidP="0033255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7CCECB0" w14:textId="77777777" w:rsidR="0033255B" w:rsidRPr="007409B5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BA0FE78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4F15F7" w14:textId="77777777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0A6C70" w14:textId="77777777" w:rsidR="0033255B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5EED802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6E19DF7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33255B" w:rsidRPr="007409B5" w14:paraId="08262A6D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5429019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59EE554" w14:textId="0CDC0707" w:rsidR="0033255B" w:rsidRPr="007409B5" w:rsidRDefault="0033255B" w:rsidP="0033255B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="00E615A3">
              <w:rPr>
                <w:rFonts w:ascii="ISOCPEUR" w:hAnsi="ISOCPEUR"/>
                <w:bCs/>
                <w:sz w:val="26"/>
                <w:szCs w:val="26"/>
              </w:rPr>
              <w:t xml:space="preserve"> напольный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D07D9D" w14:textId="0E4193AB" w:rsidR="0033255B" w:rsidRPr="0033255B" w:rsidRDefault="0033255B" w:rsidP="0033255B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86FCF6B" w14:textId="42C609B5" w:rsidR="0033255B" w:rsidRPr="0033255B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4751E7B" w14:textId="2D2FAA9C" w:rsidR="0033255B" w:rsidRPr="00E615A3" w:rsidRDefault="00E615A3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1F09A9" w14:textId="3784B0CC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C25BFA" w14:textId="6EC9FB8E" w:rsidR="0033255B" w:rsidRPr="00D27228" w:rsidRDefault="00E615A3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</w:t>
            </w:r>
          </w:p>
        </w:tc>
        <w:tc>
          <w:tcPr>
            <w:tcW w:w="1416" w:type="dxa"/>
            <w:shd w:val="clear" w:color="auto" w:fill="auto"/>
          </w:tcPr>
          <w:p w14:paraId="544F7FE1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8E9B089" w14:textId="2E9C35D0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7352A44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4389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2072B77" w14:textId="1A5464BE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линейный матовый, черный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32Вт,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81B42FB" w14:textId="04CAD1FA" w:rsidR="00C81802" w:rsidRPr="00E615A3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8E56D5A" w14:textId="21F25B6F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04A0EB31" w14:textId="715577B8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6B73F2" w14:textId="72AEB125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4BC6C8" w14:textId="0129C0F6" w:rsidR="00C81802" w:rsidRPr="0033255B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91</w:t>
            </w:r>
          </w:p>
        </w:tc>
        <w:tc>
          <w:tcPr>
            <w:tcW w:w="1416" w:type="dxa"/>
            <w:shd w:val="clear" w:color="auto" w:fill="auto"/>
          </w:tcPr>
          <w:p w14:paraId="4315C58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547312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57DAB09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7692F5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94B2CBA" w14:textId="38B9212A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подвесной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56 Вт, CRI 90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3FF8D8B" w14:textId="73E628E7" w:rsidR="00C81802" w:rsidRPr="00E615A3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E6139F" w14:textId="7A589008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6E8B73A1" w14:textId="76DECAAC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6DFE284" w14:textId="0062BA4B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01EC0D" w14:textId="5AFB52BF" w:rsidR="00C81802" w:rsidRPr="0033255B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12C9593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1701F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FAF1942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809EA1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F6602D1" w14:textId="56D71808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белый с </w:t>
            </w:r>
            <w:proofErr w:type="spellStart"/>
            <w:r w:rsidRPr="00E615A3">
              <w:rPr>
                <w:rFonts w:ascii="ISOCPEUR" w:hAnsi="ISOCPEUR"/>
                <w:bCs/>
                <w:sz w:val="26"/>
                <w:szCs w:val="26"/>
              </w:rPr>
              <w:t>акуст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панелью ∅1000 90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т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86E7F0" w14:textId="5FBC11E3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D7CBE20" w14:textId="54A42EFA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5596A698" w14:textId="5C121A00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81EE50" w14:textId="78477CE9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A0256B" w14:textId="594D096F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13</w:t>
            </w:r>
          </w:p>
        </w:tc>
        <w:tc>
          <w:tcPr>
            <w:tcW w:w="1416" w:type="dxa"/>
            <w:shd w:val="clear" w:color="auto" w:fill="auto"/>
          </w:tcPr>
          <w:p w14:paraId="48C82FB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2DC7CDE" w14:textId="5ACAC838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368E5DF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8323E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D052AB6" w14:textId="10936C46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, акустический</w:t>
            </w:r>
            <w:r>
              <w:rPr>
                <w:rFonts w:ascii="ISOCPEUR" w:hAnsi="ISOCPEUR"/>
                <w:bCs/>
                <w:sz w:val="26"/>
                <w:szCs w:val="26"/>
              </w:rPr>
              <w:t>, Е27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446122" w14:textId="4D0727ED" w:rsidR="00C81802" w:rsidRPr="00A00125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C4F2719" w14:textId="3AEC3CED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339BCA71" w14:textId="3D7C530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B21B4D" w14:textId="721D76CE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CE5967" w14:textId="380BC68D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11</w:t>
            </w:r>
          </w:p>
        </w:tc>
        <w:tc>
          <w:tcPr>
            <w:tcW w:w="1416" w:type="dxa"/>
            <w:shd w:val="clear" w:color="auto" w:fill="auto"/>
          </w:tcPr>
          <w:p w14:paraId="104884C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91AC79E" w14:textId="39C9389E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CA47E0E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B2FA1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230B84C" w14:textId="7CD7AB1B" w:rsidR="00C81802" w:rsidRPr="004436CC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∅</w:t>
            </w:r>
            <w:r>
              <w:rPr>
                <w:rFonts w:ascii="ISOCPEUR" w:hAnsi="ISOCPEUR"/>
                <w:bCs/>
                <w:sz w:val="26"/>
                <w:szCs w:val="26"/>
              </w:rPr>
              <w:t>6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21AF12F" w14:textId="26938F9B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EA36D0C" w14:textId="37B90592" w:rsidR="00C81802" w:rsidRPr="008E25D2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7E9B1815" w14:textId="658A3C5C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F7DCB6" w14:textId="6AD90D8E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DAE7FE" w14:textId="6F5F57FF" w:rsidR="00C81802" w:rsidRPr="0033255B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5A02C5C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76945B8" w14:textId="778DC6E2" w:rsidR="00C81802" w:rsidRPr="008E25D2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92179BD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E5370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77C933C" w14:textId="73CA8CAA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∅</w:t>
            </w:r>
            <w:r>
              <w:rPr>
                <w:rFonts w:ascii="ISOCPEUR" w:hAnsi="ISOCPEUR"/>
                <w:bCs/>
                <w:sz w:val="26"/>
                <w:szCs w:val="26"/>
              </w:rPr>
              <w:t>45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292528" w14:textId="05F9055A" w:rsidR="00C81802" w:rsidRPr="00EB2A68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28370DB" w14:textId="2DF8F7A3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178D6F2E" w14:textId="033A8931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EF0796" w14:textId="132B33D4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02D119" w14:textId="19225674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3F1C6A1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020106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81FE47E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6308A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7E4F4F6B" w14:textId="03B35EC1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л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инейный для установки на текстильную систем</w:t>
            </w:r>
            <w:r>
              <w:rPr>
                <w:rFonts w:ascii="ISOCPEUR" w:hAnsi="ISOCPEUR"/>
                <w:bCs/>
                <w:sz w:val="26"/>
                <w:szCs w:val="26"/>
              </w:rPr>
              <w:t>у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A6C5F7" w14:textId="3D4F1195" w:rsidR="00C81802" w:rsidRPr="00A00125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0056593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A16B83C" w14:textId="77ADC243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A684C6" w14:textId="2B14DF3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409BDD" w14:textId="266A976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107</w:t>
            </w:r>
          </w:p>
        </w:tc>
        <w:tc>
          <w:tcPr>
            <w:tcW w:w="1416" w:type="dxa"/>
            <w:shd w:val="clear" w:color="auto" w:fill="auto"/>
          </w:tcPr>
          <w:p w14:paraId="50A8318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F818D8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6CDB9B1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7D78B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58E1BA4" w14:textId="035C2EC7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(прожектор)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для установки на текстильную систем</w:t>
            </w:r>
            <w:r>
              <w:rPr>
                <w:rFonts w:ascii="ISOCPEUR" w:hAnsi="ISOCPEUR"/>
                <w:bCs/>
                <w:sz w:val="26"/>
                <w:szCs w:val="26"/>
              </w:rPr>
              <w:t>у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C73DC4" w14:textId="1D624A56" w:rsidR="00C81802" w:rsidRPr="00A00125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1996437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34A66DEB" w14:textId="60027DA6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FD3A556" w14:textId="7E43B5F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7AD3B2" w14:textId="630CD24C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200</w:t>
            </w:r>
          </w:p>
        </w:tc>
        <w:tc>
          <w:tcPr>
            <w:tcW w:w="1416" w:type="dxa"/>
            <w:shd w:val="clear" w:color="auto" w:fill="auto"/>
          </w:tcPr>
          <w:p w14:paraId="74182C7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E6E415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A78839B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DF99ED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C4E992F" w14:textId="38BBB6A6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900*3100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E577113" w14:textId="5B7358B7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B99A6F0" w14:textId="77777777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00A63882" w14:textId="5A9B3D11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D27553" w14:textId="04082AC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EB9711" w14:textId="4E91DEE3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14</w:t>
            </w:r>
          </w:p>
        </w:tc>
        <w:tc>
          <w:tcPr>
            <w:tcW w:w="1416" w:type="dxa"/>
            <w:shd w:val="clear" w:color="auto" w:fill="auto"/>
          </w:tcPr>
          <w:p w14:paraId="580F49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D72DC4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3D8B68D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9633C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34C73FD" w14:textId="3D152F84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900*3200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0A9AEE" w14:textId="77777777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CE69D7D" w14:textId="77777777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56349602" w14:textId="1082A75F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6B9D26" w14:textId="509D93E9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D788D26" w14:textId="291C7E1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24CBDC8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BD8B65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3F3C2A2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EF1FF0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4D294E0" w14:textId="66B0DF94" w:rsidR="00C81802" w:rsidRPr="00A0012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Y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-</w:t>
            </w:r>
            <w:r>
              <w:rPr>
                <w:rFonts w:ascii="ISOCPEUR" w:hAnsi="ISOCPEUR"/>
                <w:bCs/>
                <w:sz w:val="26"/>
                <w:szCs w:val="26"/>
              </w:rPr>
              <w:t>образный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DA638A8" w14:textId="2369EB45" w:rsidR="00C81802" w:rsidRPr="00A00125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CD8525B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1DC5847" w14:textId="7F5B9417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D339939" w14:textId="777242AB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89FC3F" w14:textId="512C8F71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9</w:t>
            </w:r>
          </w:p>
        </w:tc>
        <w:tc>
          <w:tcPr>
            <w:tcW w:w="1416" w:type="dxa"/>
            <w:shd w:val="clear" w:color="auto" w:fill="auto"/>
          </w:tcPr>
          <w:p w14:paraId="5B9EBCE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3C0BBD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7EDC8218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9E600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0ED797BC" w14:textId="0793EF5B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накладной, 42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D610x75мм,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Ra90,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FE4C5EF" w14:textId="31736AAB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68A5C56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505021F" w14:textId="774D397A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2F1F8D" w14:textId="162039F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DA3838" w14:textId="0C9BCC56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1CAB879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B7CD3F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34609" w:rsidRPr="007409B5" w14:paraId="09D87B0F" w14:textId="77777777" w:rsidTr="009D32C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3077014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F6372A1" w14:textId="77777777" w:rsidR="00034609" w:rsidRPr="004B6A81" w:rsidRDefault="00034609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5314947" w14:textId="77777777" w:rsidR="00034609" w:rsidRPr="00FF49DA" w:rsidRDefault="00034609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ED50AE1" w14:textId="77777777" w:rsidR="00034609" w:rsidRPr="00FF49DA" w:rsidRDefault="00034609" w:rsidP="0011011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0F044D" w14:textId="77777777" w:rsidR="00034609" w:rsidRPr="007409B5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124B80B" w14:textId="77777777" w:rsidR="00034609" w:rsidRPr="00FF49DA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8B54F12" w14:textId="77777777" w:rsidR="00034609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1EA72D8C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E8B1CB1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47DFC17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85A887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C9F1252" w14:textId="2E794647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42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2255х43х65, 4000K</w:t>
            </w:r>
          </w:p>
        </w:tc>
        <w:tc>
          <w:tcPr>
            <w:tcW w:w="3398" w:type="dxa"/>
            <w:shd w:val="clear" w:color="auto" w:fill="auto"/>
          </w:tcPr>
          <w:p w14:paraId="1D8E8E03" w14:textId="7CEAAE50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0EAC1BD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9172F6D" w14:textId="0ADB9148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983322E" w14:textId="73704A40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28DBE3" w14:textId="2D0FF909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</w:t>
            </w:r>
          </w:p>
        </w:tc>
        <w:tc>
          <w:tcPr>
            <w:tcW w:w="1416" w:type="dxa"/>
            <w:shd w:val="clear" w:color="auto" w:fill="auto"/>
          </w:tcPr>
          <w:p w14:paraId="0F8870C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05A55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D940A04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095ADA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69341225" w14:textId="7D03F270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19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1005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</w:tcPr>
          <w:p w14:paraId="0DA908E9" w14:textId="522E26FA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8C7829A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8EA0B04" w14:textId="24612491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B54D5B" w14:textId="3CBE98C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6558AC" w14:textId="68509870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3607BCAA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1DD9B1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AE2AE79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EB447A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67AEB869" w14:textId="59C34FC9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28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150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5х43х65, 4000K</w:t>
            </w:r>
          </w:p>
        </w:tc>
        <w:tc>
          <w:tcPr>
            <w:tcW w:w="3398" w:type="dxa"/>
            <w:shd w:val="clear" w:color="auto" w:fill="auto"/>
          </w:tcPr>
          <w:p w14:paraId="34E587E9" w14:textId="4F9A1EA9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49BC178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65A11E7" w14:textId="3DC48500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86DA7AF" w14:textId="63D41E1E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C6931A" w14:textId="1E66BEA8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6A0644E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D8F3B4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3E243C0D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E7A344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133F429" w14:textId="0BB0B557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37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</w:t>
            </w:r>
            <w:r>
              <w:rPr>
                <w:rFonts w:ascii="ISOCPEUR" w:hAnsi="ISOCPEUR"/>
                <w:bCs/>
                <w:sz w:val="26"/>
                <w:szCs w:val="26"/>
              </w:rPr>
              <w:t>00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5х43х65, 4000K</w:t>
            </w:r>
          </w:p>
        </w:tc>
        <w:tc>
          <w:tcPr>
            <w:tcW w:w="3398" w:type="dxa"/>
            <w:shd w:val="clear" w:color="auto" w:fill="auto"/>
          </w:tcPr>
          <w:p w14:paraId="512AB278" w14:textId="66970B10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E0D7CCF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679FB86" w14:textId="372F1EED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B313ED" w14:textId="7E4FB0A4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10598B" w14:textId="1BCEC641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7B47F94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3339D3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331C5C56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22530D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7CE7E3E" w14:textId="651668E5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21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1130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</w:tcPr>
          <w:p w14:paraId="07CDF2D5" w14:textId="4B906491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2E994D9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55FFF68A" w14:textId="25C24058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7A1DE55" w14:textId="0B6DD37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DB3752" w14:textId="2D4CCF80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23</w:t>
            </w:r>
          </w:p>
        </w:tc>
        <w:tc>
          <w:tcPr>
            <w:tcW w:w="1416" w:type="dxa"/>
            <w:shd w:val="clear" w:color="auto" w:fill="auto"/>
          </w:tcPr>
          <w:p w14:paraId="2FE639D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E45495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6A1CE74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55809A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D783BCB" w14:textId="119C151E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44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2380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89A9D95" w14:textId="20031B51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E9C37DD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A181836" w14:textId="282B2612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965C46F" w14:textId="62C5182C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02D90B2" w14:textId="56333A9C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8</w:t>
            </w:r>
          </w:p>
        </w:tc>
        <w:tc>
          <w:tcPr>
            <w:tcW w:w="1416" w:type="dxa"/>
            <w:shd w:val="clear" w:color="auto" w:fill="auto"/>
          </w:tcPr>
          <w:p w14:paraId="0F14C34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A9325C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E1F9A5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4A966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C780D6F" w14:textId="2A6245D6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21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1130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4A84160" w14:textId="43E06617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5E0E8DA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051B907" w14:textId="1A603990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342679" w14:textId="171DE0A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B4BD22" w14:textId="6B7F14B9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30</w:t>
            </w:r>
          </w:p>
        </w:tc>
        <w:tc>
          <w:tcPr>
            <w:tcW w:w="1416" w:type="dxa"/>
            <w:shd w:val="clear" w:color="auto" w:fill="auto"/>
          </w:tcPr>
          <w:p w14:paraId="79C89EA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07AB287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7A76BDB0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D6FDA0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70C105D" w14:textId="43645A8C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37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</w:t>
            </w:r>
            <w:r>
              <w:rPr>
                <w:rFonts w:ascii="ISOCPEUR" w:hAnsi="ISOCPEUR"/>
                <w:bCs/>
                <w:sz w:val="26"/>
                <w:szCs w:val="26"/>
              </w:rPr>
              <w:t>00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5х43х65,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4DCA71D" w14:textId="5D46DE14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003C985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C56BFD1" w14:textId="788D058D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09A03A" w14:textId="02C29E0E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5488BE" w14:textId="628646EC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410EB94A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CE724A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F978946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0CB72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7F780F7" w14:textId="47E7CBCD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1000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D1B5E77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E03FA29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9A0C559" w14:textId="551AF3EC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BFA1A0" w14:textId="01E92FA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A85D1B" w14:textId="3C15400A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11</w:t>
            </w:r>
          </w:p>
        </w:tc>
        <w:tc>
          <w:tcPr>
            <w:tcW w:w="1416" w:type="dxa"/>
            <w:shd w:val="clear" w:color="auto" w:fill="auto"/>
          </w:tcPr>
          <w:p w14:paraId="5F08907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69A7C1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D644875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21DE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450F41D" w14:textId="0724B368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2000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B1D061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093FCE6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859A6FF" w14:textId="060C8EC3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2685B42" w14:textId="69D6B0B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881B104" w14:textId="0FEEAEED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24</w:t>
            </w:r>
          </w:p>
        </w:tc>
        <w:tc>
          <w:tcPr>
            <w:tcW w:w="1416" w:type="dxa"/>
            <w:shd w:val="clear" w:color="auto" w:fill="auto"/>
          </w:tcPr>
          <w:p w14:paraId="5270CF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CD8348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D1A6B1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B23457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732C00B3" w14:textId="0BFF50FB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3000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23CE82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AB63841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B98E629" w14:textId="2ACD8324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C296D9" w14:textId="6C45AD5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21E883" w14:textId="7304BB0C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13</w:t>
            </w:r>
          </w:p>
        </w:tc>
        <w:tc>
          <w:tcPr>
            <w:tcW w:w="1416" w:type="dxa"/>
            <w:shd w:val="clear" w:color="auto" w:fill="auto"/>
          </w:tcPr>
          <w:p w14:paraId="7EE1AF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31F26A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9399468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D5920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04F4C71" w14:textId="457FF5A4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Блок питания для магнитных треков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D344C3D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A5D9B0C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241201DD" w14:textId="292CCDAD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1DE4157" w14:textId="1624E33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7DA071" w14:textId="4D9AFE3C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48</w:t>
            </w:r>
          </w:p>
        </w:tc>
        <w:tc>
          <w:tcPr>
            <w:tcW w:w="1416" w:type="dxa"/>
            <w:shd w:val="clear" w:color="auto" w:fill="auto"/>
          </w:tcPr>
          <w:p w14:paraId="3C80CFD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4B32FB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E30331C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7AF5D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E355C6C" w14:textId="5F8B26D3" w:rsidR="00C81802" w:rsidRPr="00E615A3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A00125">
              <w:rPr>
                <w:rFonts w:ascii="ISOCPEUR" w:hAnsi="ISOCPEUR"/>
                <w:bCs/>
                <w:sz w:val="26"/>
                <w:szCs w:val="26"/>
              </w:rPr>
              <w:t>Блок питания для светодиодной ленты, 200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Вт,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48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0275AA0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0CC793B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F537C64" w14:textId="36DB3845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D7C566" w14:textId="2E8293B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BC8EF4" w14:textId="769A3714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69</w:t>
            </w:r>
          </w:p>
        </w:tc>
        <w:tc>
          <w:tcPr>
            <w:tcW w:w="1416" w:type="dxa"/>
            <w:shd w:val="clear" w:color="auto" w:fill="auto"/>
          </w:tcPr>
          <w:p w14:paraId="1CC509A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E0EF0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34609" w:rsidRPr="007409B5" w14:paraId="378DC26B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AF4B3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BCA5549" w14:textId="77777777" w:rsidR="00034609" w:rsidRPr="007409B5" w:rsidRDefault="00034609" w:rsidP="00034609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C36BEB0" w14:textId="77777777" w:rsidR="00034609" w:rsidRPr="00FF49DA" w:rsidRDefault="00034609" w:rsidP="00034609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B3E58BA" w14:textId="77777777" w:rsidR="00034609" w:rsidRPr="00FF49DA" w:rsidRDefault="00034609" w:rsidP="00034609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1DEBBE7" w14:textId="77777777" w:rsidR="00034609" w:rsidRPr="007409B5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DB48B6" w14:textId="77777777" w:rsidR="00034609" w:rsidRPr="00FF49DA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814602" w14:textId="77777777" w:rsidR="00034609" w:rsidRPr="00E615A3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4D67AE0A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D8CA474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DD6E108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E68AF7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12096E4" w14:textId="4052821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A496BD0" w14:textId="3856403E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  <w:lang w:val="en-US"/>
              </w:rPr>
              <w:t>ORBIT 2011-2 LED AT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DB9F33C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1B53B7B" w14:textId="5FEB5CB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0B7D31A" w14:textId="6350E2A5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2A31C3" w14:textId="09275C48" w:rsidR="00F6475A" w:rsidRPr="00E615A3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20</w:t>
            </w:r>
          </w:p>
        </w:tc>
        <w:tc>
          <w:tcPr>
            <w:tcW w:w="1416" w:type="dxa"/>
            <w:shd w:val="clear" w:color="auto" w:fill="auto"/>
          </w:tcPr>
          <w:p w14:paraId="18C3CAD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A49D757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9261EA3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4AC9D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A2D6E95" w14:textId="606DE4B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F8162E" w14:textId="72ECD9FC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</w:rPr>
              <w:t>MIZAR 4023-3 LED SP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777CA91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A2C6B7" w14:textId="037382A6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AE0A23" w14:textId="0167D594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C7A845" w14:textId="7B954A51" w:rsidR="00F6475A" w:rsidRPr="00E615A3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</w:t>
            </w:r>
          </w:p>
        </w:tc>
        <w:tc>
          <w:tcPr>
            <w:tcW w:w="1416" w:type="dxa"/>
            <w:shd w:val="clear" w:color="auto" w:fill="auto"/>
          </w:tcPr>
          <w:p w14:paraId="4D8F4AD0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D35EF3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2277FE4B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B7F66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775EBED" w14:textId="5014CB89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Блок аварийного питания, 40 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1E89048" w14:textId="77777777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1F3E1EF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42F8E7A" w14:textId="48D1211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79B384" w14:textId="19EF8178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E89696" w14:textId="42BB86EE" w:rsidR="00F6475A" w:rsidRPr="00E615A3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</w:t>
            </w:r>
          </w:p>
        </w:tc>
        <w:tc>
          <w:tcPr>
            <w:tcW w:w="1416" w:type="dxa"/>
            <w:shd w:val="clear" w:color="auto" w:fill="auto"/>
          </w:tcPr>
          <w:p w14:paraId="67E5C4D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4BD6FD4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20F57DA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C2E1BA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E81D0D" w14:textId="77777777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6AF62D3" w14:textId="77777777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16F1019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C94196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E5DB4D" w14:textId="77777777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01B0D13" w14:textId="77777777" w:rsidR="00F6475A" w:rsidRPr="00E615A3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08D169F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4DA2CCC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7780E0E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5BCFBF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1B66C8" w14:textId="7E5E88F2" w:rsidR="00F6475A" w:rsidRPr="007409B5" w:rsidRDefault="00F6475A" w:rsidP="00F6475A">
            <w:pPr>
              <w:pStyle w:val="af3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К</w:t>
            </w:r>
            <w:r w:rsidRPr="00B52765">
              <w:rPr>
                <w:rFonts w:ascii="ISOCPEUR" w:hAnsi="ISOCPEUR"/>
                <w:b/>
                <w:bCs/>
                <w:sz w:val="26"/>
                <w:szCs w:val="26"/>
              </w:rPr>
              <w:t>абельные изделия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C42F314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7419D0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0F0858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BFF243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BDA318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326B6BE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F3D8DDC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06762224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59645B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F6BFA42" w14:textId="43F57B0E" w:rsidR="00F6475A" w:rsidRPr="00F62BC8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proofErr w:type="gramStart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proofErr w:type="gramEnd"/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из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6C91EA" w14:textId="50C1CE50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C2692FA" w14:textId="3827EA7E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EE159E8" w14:textId="7BE5C0F1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643185D" w14:textId="56A7F9C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70A5DA8" w14:textId="657F107A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63B7E6D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120E82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78590EDB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65666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7172FE0" w14:textId="256EC253" w:rsidR="00F6475A" w:rsidRPr="00B5276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F947AC4" w14:textId="3614A27D" w:rsidR="00F6475A" w:rsidRPr="00B5276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E369B9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FFC3A16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4D4159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D0C7C7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48CEBF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D45584B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1889DA9A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FC7D241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D9DFF3" w14:textId="3D050FB8" w:rsidR="00F6475A" w:rsidRPr="007409B5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4717367" w14:textId="5FA18251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F64EF49" w14:textId="11575D43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3E3CBE8D" w14:textId="75D54224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670ACE" w14:textId="1EAB9E0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1643AB" w14:textId="16C92C2B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3000</w:t>
            </w:r>
          </w:p>
        </w:tc>
        <w:tc>
          <w:tcPr>
            <w:tcW w:w="1416" w:type="dxa"/>
            <w:shd w:val="clear" w:color="auto" w:fill="auto"/>
          </w:tcPr>
          <w:p w14:paraId="202EF83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4F57B5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734D6169" w14:textId="77777777" w:rsidTr="005273C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CFA91F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3BE9390" w14:textId="4B85F54D" w:rsidR="00F6475A" w:rsidRPr="00820EC9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2,5</w:t>
            </w:r>
          </w:p>
        </w:tc>
        <w:tc>
          <w:tcPr>
            <w:tcW w:w="3398" w:type="dxa"/>
            <w:shd w:val="clear" w:color="auto" w:fill="auto"/>
          </w:tcPr>
          <w:p w14:paraId="612FC531" w14:textId="73B69836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</w:tcPr>
          <w:p w14:paraId="00ACC664" w14:textId="3BB040E6" w:rsidR="00F6475A" w:rsidRPr="00820EC9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F4398C8" w14:textId="364CCF0F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F49222C" w14:textId="7CB4B16E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B0DE8F" w14:textId="79C5728B" w:rsidR="00F6475A" w:rsidRPr="007409B5" w:rsidRDefault="00BD01CD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</w:t>
            </w:r>
            <w:r w:rsidR="00F6475A">
              <w:rPr>
                <w:rFonts w:ascii="ISOCPEUR" w:hAnsi="ISOCPEUR"/>
                <w:sz w:val="26"/>
                <w:szCs w:val="26"/>
              </w:rPr>
              <w:t>000</w:t>
            </w:r>
          </w:p>
        </w:tc>
        <w:tc>
          <w:tcPr>
            <w:tcW w:w="1416" w:type="dxa"/>
            <w:shd w:val="clear" w:color="auto" w:fill="auto"/>
          </w:tcPr>
          <w:p w14:paraId="0356CEF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44FC535" w14:textId="0030EB60" w:rsidR="00F6475A" w:rsidRPr="00820EC9" w:rsidRDefault="00F6475A" w:rsidP="00F6475A">
            <w:pPr>
              <w:pStyle w:val="af5"/>
              <w:ind w:left="0"/>
              <w:jc w:val="both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350DD676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67D202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48338A" w14:textId="7A5296C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огнестойкий,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proofErr w:type="gramStart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proofErr w:type="gramEnd"/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EE2320" w14:textId="4C0F7FC0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7C67557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390680A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5F434E2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9D6F4A" w14:textId="77777777" w:rsidR="00F6475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6C30B4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395634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30AD5AA1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67C89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D874336" w14:textId="7218BA3A" w:rsidR="00F6475A" w:rsidRPr="00B5276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из 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92A6036" w14:textId="09A4B375" w:rsidR="00F6475A" w:rsidRPr="00B5276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(А)-FRHF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9B9B92E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501F114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68A5E29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54B3931" w14:textId="77777777" w:rsidR="00F6475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1DDCEA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54E1CA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5D63F7CC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E8B336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D3F3622" w14:textId="5F26772F" w:rsidR="00F6475A" w:rsidRPr="007409B5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D0C6FAB" w14:textId="1E5F8B99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124F19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1556BCC" w14:textId="0B60190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155C8E" w14:textId="34DCC0A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8C9F8F" w14:textId="0BFF34BC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500</w:t>
            </w:r>
          </w:p>
        </w:tc>
        <w:tc>
          <w:tcPr>
            <w:tcW w:w="1416" w:type="dxa"/>
            <w:shd w:val="clear" w:color="auto" w:fill="auto"/>
          </w:tcPr>
          <w:p w14:paraId="40D200F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37C29F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508D4307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01EC0C1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6D590AA" w14:textId="23C33A27" w:rsidR="00F6475A" w:rsidRPr="00DA0E58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4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1BC0D1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C103E5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8BF264F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82D6E6E" w14:textId="58EF3F6E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F2419D" w14:textId="638B8917" w:rsidR="00F6475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50</w:t>
            </w:r>
          </w:p>
        </w:tc>
        <w:tc>
          <w:tcPr>
            <w:tcW w:w="1416" w:type="dxa"/>
            <w:shd w:val="clear" w:color="auto" w:fill="auto"/>
          </w:tcPr>
          <w:p w14:paraId="15CBDABC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89328B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41E53" w:rsidRPr="007409B5" w14:paraId="18B08B22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F180834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FF78A5" w14:textId="555E334B" w:rsidR="00F41E53" w:rsidRDefault="00F41E53" w:rsidP="00F41E53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</w:t>
            </w:r>
            <w:r>
              <w:rPr>
                <w:rFonts w:ascii="ISOCPEUR" w:hAnsi="ISOCPEUR"/>
                <w:bCs/>
                <w:sz w:val="26"/>
                <w:szCs w:val="26"/>
              </w:rPr>
              <w:t>сигнальный, управление фанкойлом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EC45644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D2E4026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25FDCA8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A0CD68" w14:textId="19E2AE6C" w:rsidR="00F41E53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DF4E758" w14:textId="284A2779" w:rsidR="00F41E53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60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375C0FA2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1D08CA5" w14:textId="3FD91650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70AED">
              <w:rPr>
                <w:rFonts w:ascii="ISOCPEUR" w:hAnsi="ISOCPEUR" w:cs="Times New Roman"/>
                <w:sz w:val="20"/>
                <w:szCs w:val="20"/>
              </w:rPr>
              <w:t>уточнить у производителя фанкойла</w:t>
            </w:r>
          </w:p>
        </w:tc>
      </w:tr>
      <w:tr w:rsidR="00F41E53" w:rsidRPr="007409B5" w14:paraId="677997A2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219F24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EE2FA5A" w14:textId="63F5E71A" w:rsidR="00F41E53" w:rsidRPr="00DE3EA3" w:rsidRDefault="00F41E53" w:rsidP="00F41E53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Кабель-канал для розеток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Mosaic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4AB131C" w14:textId="45772AE8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208C66E" w14:textId="5195E5B8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5B138B7" w14:textId="00ADCA5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AD97449" w14:textId="497E9799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4EEA04" w14:textId="02578815" w:rsidR="00F41E53" w:rsidRPr="00BD01CD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430</w:t>
            </w:r>
          </w:p>
        </w:tc>
        <w:tc>
          <w:tcPr>
            <w:tcW w:w="1416" w:type="dxa"/>
            <w:shd w:val="clear" w:color="auto" w:fill="auto"/>
          </w:tcPr>
          <w:p w14:paraId="55745898" w14:textId="1E73B942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B77A173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41E53" w:rsidRPr="007409B5" w14:paraId="5CD99401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672AA26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7F63896" w14:textId="77777777" w:rsidR="00F41E53" w:rsidRDefault="00F41E53" w:rsidP="00F41E53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BE5C8F4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95B1925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6E09ED8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3AAEB7" w14:textId="77777777" w:rsidR="00F41E53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04D920D" w14:textId="77777777" w:rsidR="00F41E53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shd w:val="clear" w:color="auto" w:fill="auto"/>
          </w:tcPr>
          <w:p w14:paraId="2AE8C1F5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E65A78D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41E53" w:rsidRPr="007409B5" w14:paraId="63797C57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1DD1E8A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AE95C11" w14:textId="6A0496D3" w:rsidR="00F41E53" w:rsidRDefault="00F41E53" w:rsidP="00F41E53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Гофрированная ПВХ труба </w:t>
            </w:r>
            <w:r w:rsidRPr="0010435A">
              <w:rPr>
                <w:rFonts w:ascii="ISOCPEUR" w:hAnsi="ISOCPEUR"/>
                <w:bCs/>
                <w:sz w:val="26"/>
                <w:szCs w:val="26"/>
              </w:rPr>
              <w:t>∅</w:t>
            </w:r>
            <w:r>
              <w:rPr>
                <w:rFonts w:ascii="ISOCPEUR" w:hAnsi="ISOCPEUR"/>
                <w:bCs/>
                <w:sz w:val="26"/>
                <w:szCs w:val="26"/>
              </w:rPr>
              <w:t>20 с протяжкой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57DBA0A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356DE83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6A30901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79D34CB" w14:textId="17807230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FF29E3" w14:textId="43ACD45A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5000</w:t>
            </w:r>
          </w:p>
        </w:tc>
        <w:tc>
          <w:tcPr>
            <w:tcW w:w="1416" w:type="dxa"/>
            <w:shd w:val="clear" w:color="auto" w:fill="auto"/>
          </w:tcPr>
          <w:p w14:paraId="0BF6B0A6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1E39937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41E53" w:rsidRPr="007409B5" w14:paraId="097B5073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3126864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3BB3E6" w14:textId="77777777" w:rsidR="00F41E53" w:rsidRPr="00BD0258" w:rsidRDefault="00F41E53" w:rsidP="00F41E53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7143CB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426FED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CCC53F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7C159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816DC5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5CCA8D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D34E9B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41E53" w:rsidRPr="007409B5" w14:paraId="6B241EA8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558FD0A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F044CB" w14:textId="6A84111E" w:rsidR="00F41E53" w:rsidRPr="00BD0258" w:rsidRDefault="00F41E53" w:rsidP="00F41E53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b/>
                <w:bCs/>
                <w:sz w:val="26"/>
                <w:szCs w:val="26"/>
              </w:rPr>
              <w:t>Электроустановочное оборудование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C09A0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59E57D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C5C63F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5356EC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3A7546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B1DA98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BBCBB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41E53" w:rsidRPr="007409B5" w14:paraId="590044A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FDF0B02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B607E6" w14:textId="79E35C6B" w:rsidR="00F41E53" w:rsidRPr="00BD0258" w:rsidRDefault="00F41E53" w:rsidP="00F41E53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скрытой монтаж, с заземлением</w:t>
            </w:r>
            <w:r>
              <w:rPr>
                <w:rFonts w:ascii="ISOCPEUR" w:hAnsi="ISOCPEUR"/>
                <w:sz w:val="26"/>
                <w:szCs w:val="26"/>
              </w:rPr>
              <w:t xml:space="preserve">, белая </w:t>
            </w:r>
            <w:r w:rsidRPr="00BD0258">
              <w:rPr>
                <w:rFonts w:ascii="ISOCPEUR" w:hAnsi="ISOCPEUR"/>
                <w:sz w:val="26"/>
                <w:szCs w:val="26"/>
              </w:rPr>
              <w:t>в составе: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59B08F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D74C06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8C2F23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F92AF5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F1B94B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5E463D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B983C1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41E53" w:rsidRPr="007409B5" w14:paraId="6CA691FC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43868DC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1B9199" w14:textId="2F52FA7F" w:rsidR="00F41E53" w:rsidRPr="00BD0258" w:rsidRDefault="00F41E53" w:rsidP="00F41E53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AD4D9B" w14:textId="2208C5C2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8727E5" w14:textId="6052E0C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126E50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1E98AC" w14:textId="597FF662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D405BB" w14:textId="62A96ECD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210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ECAB87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7D36A7" w14:textId="1C94B608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F41E53" w:rsidRPr="007409B5" w14:paraId="326902B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9BD3485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94B9B8" w14:textId="45FEF712" w:rsidR="00F41E53" w:rsidRPr="00BD0258" w:rsidRDefault="00F41E53" w:rsidP="00F41E53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Суппорт 2 модуля универсальный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A594CC" w14:textId="61B0EF33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4A1E7D" w14:textId="7E483099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808D16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B13924" w14:textId="642C505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EA0419" w14:textId="1512E9FD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210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AC341D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57E7EB" w14:textId="5F7556C0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F41E53" w:rsidRPr="007409B5" w14:paraId="20399325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28FAC8A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DB0518" w14:textId="77777777" w:rsidR="00F41E53" w:rsidRPr="00BD0258" w:rsidRDefault="00F41E53" w:rsidP="00F41E53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5F5731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A0B4D0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456A60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0EC469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91BA53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5D53F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F2BC95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41E53" w:rsidRPr="007409B5" w14:paraId="7EE724B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C6A6460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9988ED" w14:textId="02FF3FA1" w:rsidR="00F41E53" w:rsidRPr="007409B5" w:rsidRDefault="00F41E53" w:rsidP="00F41E53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скрытый монтаж, с заземлением, красный</w:t>
            </w:r>
            <w:r>
              <w:rPr>
                <w:rFonts w:ascii="ISOCPEUR" w:hAnsi="ISOCPEUR"/>
                <w:sz w:val="26"/>
                <w:szCs w:val="26"/>
              </w:rPr>
              <w:t xml:space="preserve"> в составе</w:t>
            </w:r>
            <w:r w:rsidRPr="00BD0258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269B9B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2C42EE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107215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F596B9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A4243B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EA9EC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99AF4F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41E53" w:rsidRPr="007409B5" w14:paraId="71401271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BD9971A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681DD" w14:textId="5A4B4E0B" w:rsidR="00F41E53" w:rsidRPr="007409B5" w:rsidRDefault="00F41E53" w:rsidP="00F41E53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309E5B" w14:textId="3354F4BE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37BCD6" w14:textId="22B6E9A3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077218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424EC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96101" w14:textId="4016BE1E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AB332A" w14:textId="166F958B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340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696E5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67915B" w14:textId="180DD033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F41E53" w:rsidRPr="007409B5" w14:paraId="5BB63FA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FE44A3F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011C51" w14:textId="28DF5CAF" w:rsidR="00F41E53" w:rsidRPr="007409B5" w:rsidRDefault="00F41E53" w:rsidP="00F41E53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</w:t>
            </w:r>
            <w:r w:rsidRPr="00BD0258">
              <w:rPr>
                <w:rFonts w:ascii="ISOCPEUR" w:hAnsi="ISOCPEUR"/>
                <w:sz w:val="26"/>
                <w:szCs w:val="26"/>
              </w:rPr>
              <w:t>уппорт 2 модуля универсальный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82991" w14:textId="024D9CA9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4F66DC" w14:textId="450543BA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29CED5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F06ABD" w14:textId="0CD9B0A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3BB8B1" w14:textId="5D65FC2E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340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292495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6D5080" w14:textId="79D8EF98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F41E53" w:rsidRPr="007409B5" w14:paraId="0776D737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99AAB6A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AED401" w14:textId="77777777" w:rsidR="00F41E53" w:rsidRPr="007409B5" w:rsidRDefault="00F41E53" w:rsidP="00F41E53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0803AD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81F178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95878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63BF32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AC592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A34CE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78703E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41E53" w:rsidRPr="007409B5" w14:paraId="339521C9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4E7E57E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5BF9BA" w14:textId="36BCA0B7" w:rsidR="00F41E53" w:rsidRPr="007409B5" w:rsidRDefault="00F41E53" w:rsidP="00F41E53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 xml:space="preserve">Розетка скрытый монтаж, с заземлением, </w:t>
            </w:r>
            <w:r>
              <w:rPr>
                <w:rFonts w:ascii="ISOCPEUR" w:hAnsi="ISOCPEUR"/>
                <w:sz w:val="26"/>
                <w:szCs w:val="26"/>
              </w:rPr>
              <w:t>шторкой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881E12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F6A002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655627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A6DF72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D70AFA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CD0E9C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B63ED4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41E53" w:rsidRPr="007409B5" w14:paraId="15075365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A2DB3AC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52C67F" w14:textId="6133F09D" w:rsidR="00F41E53" w:rsidRPr="007409B5" w:rsidRDefault="00F41E53" w:rsidP="00F41E53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20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95B706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9B468F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EAC92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F47F6" w14:textId="0AA1998A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5889EC" w14:textId="58BC52D6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88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B00F9B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53844C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41E53" w:rsidRPr="007409B5" w14:paraId="3C6B53C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A59D16B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3B749" w14:textId="7245BEE3" w:rsidR="00F41E53" w:rsidRPr="007409B5" w:rsidRDefault="00F41E53" w:rsidP="00F41E53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5B34F3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B286A" w14:textId="78B8F4B6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1A580F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B0D9FE" w14:textId="5201B9FD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A7B500" w14:textId="6C9C5171" w:rsidR="00F41E53" w:rsidRPr="00BD01CD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88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D77EAA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232C68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41E53" w:rsidRPr="007409B5" w14:paraId="5B58A456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A4B7CEA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3E59D" w14:textId="501EA304" w:rsidR="00F41E53" w:rsidRPr="00E376D7" w:rsidRDefault="00F41E53" w:rsidP="00F41E53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>м накладная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C9241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D36F66" w14:textId="77777777" w:rsidR="00F41E53" w:rsidRPr="00E376D7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658733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00A624" w14:textId="749EDABF" w:rsidR="00F41E53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F27B3C" w14:textId="263B6FB8" w:rsidR="00F41E53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6E8390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BA1230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41E53" w:rsidRPr="007409B5" w14:paraId="402AB898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92C5C50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DE33EA" w14:textId="77777777" w:rsidR="00F41E53" w:rsidRPr="00E376D7" w:rsidRDefault="00F41E53" w:rsidP="00F41E53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7A8374" w14:textId="77777777" w:rsidR="00F41E53" w:rsidRPr="00E376D7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11E543" w14:textId="77777777" w:rsidR="00F41E53" w:rsidRPr="00E376D7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95194D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F87044" w14:textId="77777777" w:rsidR="00F41E53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F7E3FA" w14:textId="77777777" w:rsidR="00F41E53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F1D0A6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DE608B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41E53" w:rsidRPr="007409B5" w14:paraId="0C53F235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1F8820D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A1F699" w14:textId="19DF2D66" w:rsidR="00F41E53" w:rsidRPr="00E376D7" w:rsidRDefault="00F41E53" w:rsidP="00F41E53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7E4F87" w14:textId="77777777" w:rsidR="00F41E53" w:rsidRPr="00E376D7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BDE94D" w14:textId="77777777" w:rsidR="00F41E53" w:rsidRPr="00E376D7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AC0119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B2D28E" w14:textId="77777777" w:rsidR="00F41E53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446D74" w14:textId="77777777" w:rsidR="00F41E53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27A2C8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9C8981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41E53" w:rsidRPr="007409B5" w14:paraId="6A43278A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B7F94A7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768364" w14:textId="21DD6425" w:rsidR="00F41E53" w:rsidRPr="00E376D7" w:rsidRDefault="00F41E53" w:rsidP="00F41E53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9B5A10" w14:textId="77777777" w:rsidR="00F41E53" w:rsidRPr="00E376D7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DADD46" w14:textId="77777777" w:rsidR="00F41E53" w:rsidRPr="00E376D7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678885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ED11BD" w14:textId="45579ADC" w:rsidR="00F41E53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CE34B6" w14:textId="4CDCC555" w:rsidR="00F41E53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8F4AC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5F3A10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41E53" w:rsidRPr="007409B5" w14:paraId="262FE7E2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D50CE06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FC7D72" w14:textId="4C8B3ECC" w:rsidR="00F41E53" w:rsidRPr="00E376D7" w:rsidRDefault="00F41E53" w:rsidP="00F41E53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6539E8" w14:textId="77777777" w:rsidR="00F41E53" w:rsidRPr="00E376D7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6B5BAA" w14:textId="77777777" w:rsidR="00F41E53" w:rsidRPr="00E376D7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A84F31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F2DAC1" w14:textId="14F4E7B0" w:rsidR="00F41E53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BECA53" w14:textId="1268FAAC" w:rsidR="00F41E53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648C13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5E780A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41E53" w:rsidRPr="007409B5" w14:paraId="4DAEAFA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6DF912F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D187E0" w14:textId="77777777" w:rsidR="00F41E53" w:rsidRPr="00E376D7" w:rsidRDefault="00F41E53" w:rsidP="00F41E53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566103" w14:textId="77777777" w:rsidR="00F41E53" w:rsidRPr="00E376D7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D47241" w14:textId="77777777" w:rsidR="00F41E53" w:rsidRPr="00E376D7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2FEA01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30D94B" w14:textId="77777777" w:rsidR="00F41E53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0CDD2C" w14:textId="77777777" w:rsidR="00F41E53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8DD366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3D7E8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41E53" w:rsidRPr="007409B5" w14:paraId="0BE91144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FE522FA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7BAF02" w14:textId="4D385F34" w:rsidR="00F41E53" w:rsidRPr="00E376D7" w:rsidRDefault="00F41E53" w:rsidP="00F41E53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ответветвительная</w:t>
            </w:r>
            <w:r>
              <w:rPr>
                <w:rFonts w:ascii="ISOCPEUR" w:hAnsi="ISOCPEUR"/>
                <w:sz w:val="26"/>
                <w:szCs w:val="26"/>
              </w:rPr>
              <w:t>,</w:t>
            </w:r>
            <w:r w:rsidRPr="00E376D7">
              <w:rPr>
                <w:rFonts w:ascii="ISOCPEUR" w:hAnsi="ISOCPEUR"/>
                <w:sz w:val="26"/>
                <w:szCs w:val="26"/>
              </w:rPr>
              <w:t xml:space="preserve"> 6 ввод</w:t>
            </w:r>
            <w:r>
              <w:rPr>
                <w:rFonts w:ascii="ISOCPEUR" w:hAnsi="ISOCPEUR"/>
                <w:sz w:val="26"/>
                <w:szCs w:val="26"/>
              </w:rPr>
              <w:t>ов</w:t>
            </w:r>
            <w:r w:rsidRPr="00E376D7">
              <w:rPr>
                <w:rFonts w:ascii="ISOCPEUR" w:hAnsi="ISOCPEUR"/>
                <w:sz w:val="26"/>
                <w:szCs w:val="26"/>
              </w:rPr>
              <w:t>, IP44, 80х80х40мм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F59F91" w14:textId="45C3B53F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ТУ 3464-017-47022248-2007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F74E39" w14:textId="2E67487A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53700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80C4A8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56D13" w14:textId="0626E628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6381C" w14:textId="1D584B66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1050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136B93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12EBB3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41E53" w:rsidRPr="007409B5" w14:paraId="1340BA6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DD9A112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04FC0B" w14:textId="77777777" w:rsidR="00F41E53" w:rsidRPr="00A95A8E" w:rsidRDefault="00F41E53" w:rsidP="00F41E53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45F6EF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1EE67F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7D6E67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013E36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BC5A76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E7273A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D8A50C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41E53" w:rsidRPr="007409B5" w14:paraId="2811060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13FE245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82B23" w14:textId="598B8CD3" w:rsidR="00F41E53" w:rsidRPr="00DA0E58" w:rsidRDefault="00F41E53" w:rsidP="00F41E53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Кабеленесущие конструкции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FBAECA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6D4363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BF1C28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A819A7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ECDD74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F8976A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D5830A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41E53" w:rsidRPr="007409B5" w14:paraId="44B9E866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F17FEA8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11F04" w14:textId="4E7C97D4" w:rsidR="00F41E53" w:rsidRPr="00DA0E58" w:rsidRDefault="00F41E53" w:rsidP="00F41E53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110112">
              <w:rPr>
                <w:rFonts w:ascii="ISOCPEUR" w:hAnsi="ISOCPEUR"/>
                <w:sz w:val="26"/>
                <w:szCs w:val="26"/>
              </w:rPr>
              <w:t>Лоток перфорированный, сталь оцинкованная, 100х50х2000м</w:t>
            </w: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5FA7D5" w14:textId="77777777" w:rsidR="00F41E53" w:rsidRPr="00DA0E58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B665E0" w14:textId="77777777" w:rsidR="00F41E53" w:rsidRPr="00DA0E58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F37DE" w14:textId="77777777" w:rsidR="00F41E53" w:rsidRPr="00DA0E58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BEEBEF" w14:textId="17442CA6" w:rsidR="00F41E53" w:rsidRPr="00110112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6DF0B7" w14:textId="3C7E0327" w:rsidR="00F41E53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138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B85B7E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9AE7C3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41E53" w:rsidRPr="007409B5" w14:paraId="574C346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C7AB0BC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DAEF78" w14:textId="3EE3BB15" w:rsidR="00F41E53" w:rsidRPr="00DA0E58" w:rsidRDefault="00F41E53" w:rsidP="00F41E53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Угол горизонтальный 90 град. для лотка </w:t>
            </w:r>
            <w:r>
              <w:rPr>
                <w:rFonts w:ascii="ISOCPEUR" w:hAnsi="ISOCPEUR"/>
                <w:sz w:val="26"/>
                <w:szCs w:val="26"/>
              </w:rPr>
              <w:t>1</w:t>
            </w:r>
            <w:r w:rsidRPr="00E36F62">
              <w:rPr>
                <w:rFonts w:ascii="ISOCPEUR" w:hAnsi="ISOCPEUR"/>
                <w:sz w:val="26"/>
                <w:szCs w:val="26"/>
              </w:rPr>
              <w:t>00х</w:t>
            </w:r>
            <w:r>
              <w:rPr>
                <w:rFonts w:ascii="ISOCPEUR" w:hAnsi="ISOCPEUR"/>
                <w:sz w:val="26"/>
                <w:szCs w:val="26"/>
              </w:rPr>
              <w:t>5</w:t>
            </w:r>
            <w:r w:rsidRPr="00E36F62">
              <w:rPr>
                <w:rFonts w:ascii="ISOCPEUR" w:hAnsi="ISOCPEUR"/>
                <w:sz w:val="26"/>
                <w:szCs w:val="26"/>
              </w:rPr>
              <w:t>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2199E5" w14:textId="6E20BF46" w:rsidR="00F41E53" w:rsidRPr="00DA0E58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19D516" w14:textId="1F96900B" w:rsidR="00F41E53" w:rsidRPr="00DA0E58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10803E" w14:textId="5770DB36" w:rsidR="00F41E53" w:rsidRPr="00DA0E58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4766F" w14:textId="0BE37650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1044BB" w14:textId="4EC1A4E1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17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29B3EB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E80D1E" w14:textId="0781D75A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41E53" w:rsidRPr="007409B5" w14:paraId="7543CD4D" w14:textId="77777777" w:rsidTr="0045554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21BB112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64D6D5" w14:textId="0AA46CDC" w:rsidR="00F41E53" w:rsidRPr="007409B5" w:rsidRDefault="00F41E53" w:rsidP="00F41E53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Т-образная секция </w:t>
            </w:r>
            <w:r w:rsidRPr="003B1926">
              <w:rPr>
                <w:rFonts w:ascii="ISOCPEUR" w:hAnsi="ISOCPEUR"/>
                <w:sz w:val="26"/>
                <w:szCs w:val="26"/>
              </w:rPr>
              <w:t>для лотка 100х50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2744F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84C6C0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C99B9B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633358" w14:textId="1F28FA6A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B58CFD" w14:textId="76AF5E60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EE8D77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B5F9FB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41E53" w:rsidRPr="007409B5" w14:paraId="2ECCA7E1" w14:textId="77777777" w:rsidTr="0036084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E7CD5B4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1F0FBE" w14:textId="77777777" w:rsidR="00F41E53" w:rsidRPr="00A95A8E" w:rsidRDefault="00F41E53" w:rsidP="00F41E53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ABAC16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F5AD72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0BC601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7FB2A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2B5C31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7C86DC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4E9591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41E53" w:rsidRPr="007409B5" w14:paraId="731D5175" w14:textId="77777777" w:rsidTr="0036084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258B81B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9BCDC2" w14:textId="7F03F943" w:rsidR="00F41E53" w:rsidRPr="00A95A8E" w:rsidRDefault="00F41E53" w:rsidP="00F41E53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Материалы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316AA2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D4BCEB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6044B6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38BC94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A75806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E8CB5A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CE0832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41E53" w:rsidRPr="007409B5" w14:paraId="6D1D96E0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3691C55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70CE42" w14:textId="567E6E3C" w:rsidR="00F41E53" w:rsidRPr="00A95A8E" w:rsidRDefault="00F41E53" w:rsidP="00F41E53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Монтажный п-профиль, 300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A58A9A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C2FA81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11086D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7CDDBF" w14:textId="4B57C70B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398F0" w14:textId="60740491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184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1F2401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B4F4BC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41E53" w:rsidRPr="007409B5" w14:paraId="7484A642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898EC70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B34D4C" w14:textId="594D21DE" w:rsidR="00F41E53" w:rsidRPr="00A95A8E" w:rsidRDefault="00F41E53" w:rsidP="00F41E53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Болт с плоской головкой, М6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A91076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E94D05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3C7D9B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AB4D0B" w14:textId="7F193496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B77F82" w14:textId="36FCF22B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184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A366E8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AFB377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41E53" w:rsidRPr="007409B5" w14:paraId="4F426AED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0891DDE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BAB50" w14:textId="6B3DFC77" w:rsidR="00F41E53" w:rsidRPr="00A95A8E" w:rsidRDefault="00F41E53" w:rsidP="00F41E53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Шайба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F7DF58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403783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9EA93B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CF1406" w14:textId="440B40D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4010FB" w14:textId="3D147906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920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D84F1D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5FF4E2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41E53" w:rsidRPr="007409B5" w14:paraId="455D0795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35E3507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253686" w14:textId="24DE1197" w:rsidR="00F41E53" w:rsidRPr="00A95A8E" w:rsidRDefault="00F41E53" w:rsidP="00F41E53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Гайка М6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A9523A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C4409B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EF51BF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200B9E" w14:textId="765592B6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6A705C" w14:textId="1805E032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920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654998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C533B2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41E53" w:rsidRPr="007409B5" w14:paraId="67063F0D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673FC33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F136F" w14:textId="76ADD065" w:rsidR="00F41E53" w:rsidRPr="00A95A8E" w:rsidRDefault="00F41E53" w:rsidP="00F41E53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Шпилька резьбовая, М6, 1500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B965A4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7CEFA9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03113F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B95243" w14:textId="0520990C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95ACE9" w14:textId="2F191E76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368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170E95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973CDA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41E53" w:rsidRPr="007409B5" w14:paraId="3E416506" w14:textId="77777777" w:rsidTr="00A33F0F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1CE6AC97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877D02E" w14:textId="34B5AE91" w:rsidR="00F41E53" w:rsidRPr="007409B5" w:rsidRDefault="00F41E53" w:rsidP="00F41E53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>Метизы</w:t>
            </w:r>
            <w:r>
              <w:rPr>
                <w:rFonts w:ascii="ISOCPEUR" w:hAnsi="ISOCPEUR"/>
                <w:sz w:val="26"/>
                <w:szCs w:val="26"/>
              </w:rPr>
              <w:t xml:space="preserve"> разные</w:t>
            </w:r>
          </w:p>
        </w:tc>
        <w:tc>
          <w:tcPr>
            <w:tcW w:w="3398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77A5ED0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C940CD4" w14:textId="1345A26C" w:rsidR="00F41E53" w:rsidRPr="00CD3DD1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6BD14DB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2ED5E881" w14:textId="38F6BA8E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кг</w:t>
            </w:r>
            <w:r w:rsidRPr="0073072A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F45799F" w14:textId="6C5FB72B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</w:t>
            </w:r>
          </w:p>
        </w:tc>
        <w:tc>
          <w:tcPr>
            <w:tcW w:w="141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757C406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D07C5F0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41E53" w:rsidRPr="007409B5" w14:paraId="54B81425" w14:textId="77777777" w:rsidTr="006140B4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AE3AE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72D3C" w14:textId="1C343D40" w:rsidR="00F41E53" w:rsidRPr="007409B5" w:rsidRDefault="00F41E53" w:rsidP="00F41E53">
            <w:pPr>
              <w:jc w:val="left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 желанию Заказчика оборудование может быть заменено на аналогичное по техническим характеристикам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F4CBD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F9E64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C30DB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B02D3" w14:textId="32687FA5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41E53" w:rsidRPr="007409B5" w14:paraId="4CA9A618" w14:textId="77777777" w:rsidTr="006140B4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B8617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3EFDA" w14:textId="77777777" w:rsidR="00F41E53" w:rsidRPr="007409B5" w:rsidRDefault="00F41E53" w:rsidP="00F41E53">
            <w:pPr>
              <w:jc w:val="left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573AE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3D339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AF2AC" w14:textId="77777777" w:rsidR="00F41E53" w:rsidRPr="007409B5" w:rsidRDefault="00F41E53" w:rsidP="00F41E53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C7677" w14:textId="77777777" w:rsidR="00F41E53" w:rsidRPr="007409B5" w:rsidRDefault="00F41E53" w:rsidP="00F41E53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</w:tbl>
    <w:p w14:paraId="34D665CD" w14:textId="77777777" w:rsidR="004B30D7" w:rsidRPr="007409B5" w:rsidRDefault="004B30D7" w:rsidP="00EA5965">
      <w:pPr>
        <w:ind w:firstLine="0"/>
        <w:jc w:val="left"/>
        <w:rPr>
          <w:rFonts w:ascii="ISOCPEUR" w:hAnsi="ISOCPEUR" w:cs="Times New Roman"/>
          <w:sz w:val="26"/>
          <w:szCs w:val="26"/>
        </w:rPr>
      </w:pPr>
    </w:p>
    <w:sectPr w:rsidR="004B30D7" w:rsidRPr="007409B5" w:rsidSect="00DD2D2D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1134" w:right="284" w:bottom="1135" w:left="1134" w:header="426" w:footer="55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0C848" w14:textId="77777777" w:rsidR="004E530B" w:rsidRDefault="004E530B" w:rsidP="009B2CB0">
      <w:pPr>
        <w:spacing w:line="240" w:lineRule="auto"/>
      </w:pPr>
      <w:r>
        <w:separator/>
      </w:r>
    </w:p>
  </w:endnote>
  <w:endnote w:type="continuationSeparator" w:id="0">
    <w:p w14:paraId="4BA2D64F" w14:textId="77777777" w:rsidR="004E530B" w:rsidRDefault="004E530B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IALux Report Font Light">
    <w:altName w:val="Calibri"/>
    <w:charset w:val="00"/>
    <w:family w:val="swiss"/>
    <w:pitch w:val="variable"/>
    <w:sig w:usb0="E00002FF" w:usb1="4000001F" w:usb2="08000029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281381" w:rsidRPr="00FC3DFE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464D53C0" w:rsidR="00281381" w:rsidRPr="00DD79DF" w:rsidRDefault="00D83AE1" w:rsidP="00D5377E">
          <w:pPr>
            <w:pStyle w:val="22"/>
            <w:ind w:left="-57" w:right="-57"/>
            <w:rPr>
              <w:rFonts w:cs="Times New Roman"/>
              <w:sz w:val="32"/>
              <w:szCs w:val="32"/>
            </w:rPr>
          </w:pPr>
          <w:r>
            <w:rPr>
              <w:sz w:val="32"/>
              <w:szCs w:val="32"/>
            </w:rPr>
            <w:t>343П/2024-ТД-ЭО</w:t>
          </w:r>
          <w:r w:rsidR="007309A0">
            <w:rPr>
              <w:sz w:val="32"/>
              <w:szCs w:val="32"/>
            </w:rPr>
            <w:t>М</w:t>
          </w:r>
          <w:r w:rsidR="006E59A0">
            <w:rPr>
              <w:sz w:val="32"/>
              <w:szCs w:val="32"/>
            </w:rPr>
            <w:t>СО</w:t>
          </w: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567" w:type="dxa"/>
            <w:tblLayout w:type="fixed"/>
            <w:tblLook w:val="04A0" w:firstRow="1" w:lastRow="0" w:firstColumn="1" w:lastColumn="0" w:noHBand="0" w:noVBand="1"/>
          </w:tblPr>
          <w:tblGrid>
            <w:gridCol w:w="567"/>
          </w:tblGrid>
          <w:tr w:rsidR="00281381" w:rsidRPr="00FC3DFE" w14:paraId="52ABE6C3" w14:textId="77777777" w:rsidTr="00ED5320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281381" w:rsidRPr="00DD79DF" w:rsidRDefault="00281381" w:rsidP="00F41E53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  <w:r w:rsidRPr="00DD79DF">
                  <w:rPr>
                    <w:rFonts w:cs="Times New Roman"/>
                    <w:sz w:val="18"/>
                    <w:szCs w:val="18"/>
                  </w:rPr>
                  <w:t>Лист</w:t>
                </w:r>
              </w:p>
            </w:tc>
          </w:tr>
          <w:tr w:rsidR="00281381" w:rsidRPr="00FC3DFE" w14:paraId="26BB2409" w14:textId="77777777" w:rsidTr="00ED5320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3DA8C36A" w:rsidR="00281381" w:rsidRPr="00DD79DF" w:rsidRDefault="00DD2D2D" w:rsidP="00F41E53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  <w:r>
                  <w:rPr>
                    <w:rFonts w:cs="Times New Roman"/>
                    <w:lang w:val="en-US"/>
                  </w:rPr>
                  <w:fldChar w:fldCharType="begin"/>
                </w:r>
                <w:r>
                  <w:rPr>
                    <w:rFonts w:cs="Times New Roman"/>
                    <w:lang w:val="en-US"/>
                  </w:rPr>
                  <w:instrText xml:space="preserve"> PAGE  </w:instrText>
                </w:r>
                <w:r>
                  <w:rPr>
                    <w:rFonts w:cs="Times New Roman"/>
                    <w:lang w:val="en-US"/>
                  </w:rPr>
                  <w:fldChar w:fldCharType="separate"/>
                </w:r>
                <w:r>
                  <w:rPr>
                    <w:rFonts w:cs="Times New Roman"/>
                    <w:noProof/>
                    <w:lang w:val="en-US"/>
                  </w:rPr>
                  <w:t>40</w:t>
                </w:r>
                <w:r>
                  <w:rPr>
                    <w:rFonts w:cs="Times New Roman"/>
                    <w:lang w:val="en-US"/>
                  </w:rPr>
                  <w:fldChar w:fldCharType="end"/>
                </w:r>
              </w:p>
            </w:tc>
          </w:tr>
        </w:tbl>
        <w:p w14:paraId="74623BB7" w14:textId="77777777" w:rsidR="00281381" w:rsidRPr="00FC3DFE" w:rsidRDefault="00281381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281381" w:rsidRPr="00FC3DFE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281381" w:rsidRPr="00FC3DFE" w:rsidRDefault="00281381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281381" w:rsidRPr="00FC3DFE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5E718E29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</w:t>
          </w:r>
          <w:r w:rsidR="007309A0">
            <w:rPr>
              <w:sz w:val="22"/>
              <w:szCs w:val="22"/>
            </w:rPr>
            <w:t>м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072A61B9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77777777" w:rsidR="00281381" w:rsidRPr="00FC3DFE" w:rsidRDefault="00281381">
    <w:pPr>
      <w:pStyle w:val="a6"/>
      <w:rPr>
        <w:rFonts w:ascii="ISOCPEUR" w:hAnsi="ISOCPEU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1CD4" w14:textId="77777777" w:rsidR="00281381" w:rsidRDefault="00281381" w:rsidP="00C01140">
    <w:pPr>
      <w:pStyle w:val="a6"/>
      <w:rPr>
        <w:rFonts w:cs="Times New Roman"/>
      </w:rPr>
    </w:pPr>
    <w:r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70F99621">
              <wp:simplePos x="0" y="0"/>
              <wp:positionH relativeFrom="leftMargin">
                <wp:posOffset>14391640</wp:posOffset>
              </wp:positionH>
              <wp:positionV relativeFrom="topMargin">
                <wp:posOffset>187960</wp:posOffset>
              </wp:positionV>
              <wp:extent cx="719455" cy="251460"/>
              <wp:effectExtent l="0" t="0" r="4445" b="1524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CDC52E" w14:textId="1CCF53EF" w:rsidR="00281381" w:rsidRPr="000162DB" w:rsidRDefault="00281381" w:rsidP="00044B69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33.2pt;margin-top:14.8pt;width:56.6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" filled="f" stroked="f">
              <v:textbox inset="0,0,0,0">
                <w:txbxContent>
                  <w:p w14:paraId="7FCDC52E" w14:textId="1CCF53EF" w:rsidR="00281381" w:rsidRPr="000162DB" w:rsidRDefault="00281381" w:rsidP="00044B69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  <w:p w14:paraId="21B3A791" w14:textId="77777777" w:rsidR="00281381" w:rsidRDefault="00281381" w:rsidP="00C01140">
    <w:pPr>
      <w:pStyle w:val="a6"/>
      <w:rPr>
        <w:rFonts w:cs="Times New Roman"/>
      </w:rPr>
    </w:pPr>
  </w:p>
  <w:p w14:paraId="04302226" w14:textId="77777777" w:rsidR="00281381" w:rsidRDefault="00281381" w:rsidP="00C01140">
    <w:pPr>
      <w:pStyle w:val="a6"/>
      <w:rPr>
        <w:rFonts w:cs="Times New Roman"/>
      </w:rPr>
    </w:pPr>
  </w:p>
  <w:p w14:paraId="459AAF52" w14:textId="77777777" w:rsidR="00281381" w:rsidRDefault="00281381" w:rsidP="00C01140">
    <w:pPr>
      <w:pStyle w:val="a6"/>
      <w:rPr>
        <w:rFonts w:cs="Times New Roman"/>
      </w:rPr>
    </w:pPr>
  </w:p>
  <w:p w14:paraId="5A44BA60" w14:textId="77777777" w:rsidR="00281381" w:rsidRDefault="00281381" w:rsidP="00C01140">
    <w:pPr>
      <w:pStyle w:val="a6"/>
      <w:rPr>
        <w:rFonts w:cs="Times New Roman"/>
      </w:rPr>
    </w:pPr>
  </w:p>
  <w:p w14:paraId="19AEC9B2" w14:textId="77777777" w:rsidR="00281381" w:rsidRDefault="00281381" w:rsidP="00C01140">
    <w:pPr>
      <w:pStyle w:val="a6"/>
      <w:rPr>
        <w:rFonts w:cs="Times New Roman"/>
      </w:rPr>
    </w:pPr>
  </w:p>
  <w:p w14:paraId="617C7CD1" w14:textId="77777777" w:rsidR="00281381" w:rsidRDefault="00281381" w:rsidP="00C01140">
    <w:pPr>
      <w:pStyle w:val="a6"/>
      <w:rPr>
        <w:rFonts w:cs="Times New Roman"/>
      </w:rPr>
    </w:pPr>
  </w:p>
  <w:p w14:paraId="7FCD3EE1" w14:textId="77777777" w:rsidR="00281381" w:rsidRDefault="00281381" w:rsidP="00C01140">
    <w:pPr>
      <w:pStyle w:val="a6"/>
      <w:rPr>
        <w:rFonts w:cs="Times New Roman"/>
      </w:rPr>
    </w:pPr>
  </w:p>
  <w:p w14:paraId="7FF23F96" w14:textId="77777777" w:rsidR="00281381" w:rsidRDefault="00281381" w:rsidP="00C01140">
    <w:pPr>
      <w:pStyle w:val="a6"/>
      <w:rPr>
        <w:rFonts w:cs="Times New Roman"/>
      </w:rPr>
    </w:pPr>
  </w:p>
  <w:p w14:paraId="0B7E5575" w14:textId="77777777" w:rsidR="00281381" w:rsidRPr="00A53C6A" w:rsidRDefault="00281381" w:rsidP="00C01140">
    <w:pPr>
      <w:pStyle w:val="a6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AB82C" w14:textId="77777777" w:rsidR="004E530B" w:rsidRDefault="004E530B" w:rsidP="009B2CB0">
      <w:pPr>
        <w:spacing w:line="240" w:lineRule="auto"/>
      </w:pPr>
      <w:r>
        <w:separator/>
      </w:r>
    </w:p>
  </w:footnote>
  <w:footnote w:type="continuationSeparator" w:id="0">
    <w:p w14:paraId="3A16812B" w14:textId="77777777" w:rsidR="004E530B" w:rsidRDefault="004E530B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72C0" w14:textId="77777777" w:rsidR="00281381" w:rsidRPr="009A3615" w:rsidRDefault="00281381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119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F903D9E" wp14:editId="3B98D088">
              <wp:simplePos x="0" y="0"/>
              <wp:positionH relativeFrom="leftMargin">
                <wp:posOffset>14396720</wp:posOffset>
              </wp:positionH>
              <wp:positionV relativeFrom="topMargin">
                <wp:posOffset>184150</wp:posOffset>
              </wp:positionV>
              <wp:extent cx="719455" cy="251460"/>
              <wp:effectExtent l="0" t="0" r="4445" b="15240"/>
              <wp:wrapNone/>
              <wp:docPr id="18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16A0C" w14:textId="2E3EBF42" w:rsidR="00281381" w:rsidRPr="000162DB" w:rsidRDefault="00281381" w:rsidP="00823145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03D9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6pt;margin-top:14.5pt;width:56.6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Fs5ASDgAAAACwEAAA8AAAAAAAAAAAAAAAAAMQQAAGRycy9kb3ducmV2LnhtbFBLBQYAAAAABAAE&#10;APMAAAA+BQAAAAA=&#10;" filled="f" stroked="f">
              <v:textbox inset="0,0,0,0">
                <w:txbxContent>
                  <w:p w14:paraId="32016A0C" w14:textId="2E3EBF42" w:rsidR="00281381" w:rsidRPr="000162DB" w:rsidRDefault="00281381" w:rsidP="00823145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281381" w:rsidRPr="00FC3DFE" w14:paraId="76DA1AC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35FA9158" w:rsidR="00281381" w:rsidRPr="00DD79DF" w:rsidRDefault="00EB2A68" w:rsidP="00DD61B4">
          <w:pPr>
            <w:pStyle w:val="22"/>
            <w:rPr>
              <w:rFonts w:cs="Times New Roman"/>
              <w:sz w:val="32"/>
              <w:szCs w:val="32"/>
            </w:rPr>
          </w:pPr>
          <w:r>
            <w:rPr>
              <w:sz w:val="32"/>
              <w:szCs w:val="32"/>
            </w:rPr>
            <w:t>343</w:t>
          </w:r>
          <w:r>
            <w:rPr>
              <w:sz w:val="32"/>
              <w:szCs w:val="32"/>
              <w:lang w:val="en-US"/>
            </w:rPr>
            <w:t>G</w:t>
          </w:r>
          <w:r>
            <w:rPr>
              <w:sz w:val="32"/>
              <w:szCs w:val="32"/>
            </w:rPr>
            <w:t>/2024-ТД-ЭО</w:t>
          </w:r>
          <w:r w:rsidR="007309A0">
            <w:rPr>
              <w:sz w:val="32"/>
              <w:szCs w:val="32"/>
            </w:rPr>
            <w:t>М</w:t>
          </w:r>
          <w:r w:rsidR="00577220">
            <w:rPr>
              <w:sz w:val="32"/>
              <w:szCs w:val="32"/>
            </w:rPr>
            <w:t>СО</w:t>
          </w:r>
        </w:p>
      </w:tc>
    </w:tr>
    <w:tr w:rsidR="00281381" w:rsidRPr="00FC3DFE" w14:paraId="45AA0A9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281381" w:rsidRPr="00FC3DFE" w:rsidRDefault="00281381" w:rsidP="00044B69">
          <w:pPr>
            <w:pStyle w:val="22"/>
            <w:rPr>
              <w:rFonts w:ascii="ISOCPEUR" w:hAnsi="ISOCPEUR"/>
            </w:rPr>
          </w:pPr>
        </w:p>
      </w:tc>
    </w:tr>
    <w:tr w:rsidR="00281381" w:rsidRPr="00FC3DFE" w14:paraId="45933D1E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3C0798D5" w:rsidR="00281381" w:rsidRPr="00DD79DF" w:rsidRDefault="00D83AE1" w:rsidP="00044B69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  <w:t>Бизнес-центр ТМХ на территории ОЭЗ «Технополис «Москва»</w:t>
          </w:r>
        </w:p>
      </w:tc>
    </w:tr>
    <w:tr w:rsidR="00281381" w:rsidRPr="00FC3DFE" w14:paraId="7512E68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281381" w:rsidRPr="00FC3DFE" w:rsidRDefault="00281381" w:rsidP="00044B69">
          <w:pPr>
            <w:rPr>
              <w:rFonts w:ascii="ISOCPEUR" w:hAnsi="ISOCPEUR"/>
            </w:rPr>
          </w:pPr>
        </w:p>
      </w:tc>
    </w:tr>
    <w:tr w:rsidR="00281381" w:rsidRPr="00FC3DFE" w14:paraId="6851C9D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71238576" w14:textId="5C6FCF83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</w:t>
          </w:r>
          <w:r w:rsidR="007309A0">
            <w:rPr>
              <w:sz w:val="22"/>
              <w:szCs w:val="22"/>
            </w:rPr>
            <w:t>м</w:t>
          </w:r>
        </w:p>
      </w:tc>
      <w:tc>
        <w:tcPr>
          <w:tcW w:w="567" w:type="dxa"/>
          <w:vAlign w:val="center"/>
        </w:tcPr>
        <w:p w14:paraId="7AC402C3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571DA90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  <w:r w:rsidRPr="00DD79DF">
            <w:rPr>
              <w:sz w:val="22"/>
              <w:szCs w:val="22"/>
            </w:rPr>
            <w:t>.</w:t>
          </w:r>
        </w:p>
      </w:tc>
      <w:tc>
        <w:tcPr>
          <w:tcW w:w="850" w:type="dxa"/>
          <w:vAlign w:val="center"/>
        </w:tcPr>
        <w:p w14:paraId="27E9DD0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281381" w:rsidRPr="00FC3DFE" w:rsidRDefault="00281381" w:rsidP="00044B69">
          <w:pPr>
            <w:rPr>
              <w:rFonts w:ascii="ISOCPEUR" w:hAnsi="ISOCPEUR"/>
            </w:rPr>
          </w:pPr>
        </w:p>
      </w:tc>
    </w:tr>
    <w:tr w:rsidR="00281381" w:rsidRPr="00FC3DFE" w14:paraId="1BEED283" w14:textId="77777777" w:rsidTr="00870DAF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6CE60AE1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6AD4BD8B" w14:textId="52F06F2E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7E78614C" w14:textId="0FFF6CDA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6B399EB6" w14:textId="2A77D9EF" w:rsidR="00281381" w:rsidRPr="00DD79DF" w:rsidRDefault="00281381" w:rsidP="00FC3DFE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0D4CAB32" w14:textId="5BFB32C6" w:rsidR="00281381" w:rsidRPr="00DD61B4" w:rsidRDefault="00281381" w:rsidP="00870DAF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15063BF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Листов</w:t>
          </w:r>
        </w:p>
      </w:tc>
    </w:tr>
    <w:tr w:rsidR="00EB2A68" w:rsidRPr="00FC3DFE" w14:paraId="3D5DCAC2" w14:textId="77777777" w:rsidTr="00770047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4E88A2C3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3143B1FA" w14:textId="3E04B113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Николич</w:t>
          </w:r>
        </w:p>
      </w:tc>
      <w:tc>
        <w:tcPr>
          <w:tcW w:w="850" w:type="dxa"/>
          <w:vAlign w:val="bottom"/>
        </w:tcPr>
        <w:p w14:paraId="0D0F8FA7" w14:textId="0F7B1C70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2906A641" w14:textId="7D13260E" w:rsidR="00EB2A68" w:rsidRPr="00DD79DF" w:rsidRDefault="00D83AE1" w:rsidP="00EB2A68">
          <w:pPr>
            <w:pStyle w:val="9"/>
            <w:rPr>
              <w:sz w:val="22"/>
              <w:szCs w:val="22"/>
            </w:rPr>
          </w:pPr>
          <w:r>
            <w:rPr>
              <w:sz w:val="22"/>
              <w:szCs w:val="22"/>
            </w:rPr>
            <w:t>04.25</w:t>
          </w:r>
        </w:p>
      </w:tc>
      <w:tc>
        <w:tcPr>
          <w:tcW w:w="3969" w:type="dxa"/>
          <w:vMerge/>
          <w:vAlign w:val="center"/>
        </w:tcPr>
        <w:p w14:paraId="7F24C202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5233B6C3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CA5B2BF" w14:textId="517DE460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  <w:lang w:val="en-US"/>
            </w:rPr>
            <w:fldChar w:fldCharType="begin"/>
          </w:r>
          <w:r w:rsidRPr="00DD79DF">
            <w:rPr>
              <w:rFonts w:cs="Times New Roman"/>
              <w:szCs w:val="24"/>
              <w:lang w:val="en-US"/>
            </w:rPr>
            <w:instrText xml:space="preserve"> =</w:instrText>
          </w:r>
          <w:r>
            <w:rPr>
              <w:rFonts w:cs="Times New Roman"/>
              <w:szCs w:val="24"/>
            </w:rPr>
            <w:instrText>1</w:instrText>
          </w:r>
          <w:r w:rsidRPr="00DD79DF">
            <w:rPr>
              <w:rFonts w:cs="Times New Roman"/>
              <w:szCs w:val="24"/>
              <w:lang w:val="en-US"/>
            </w:rPr>
            <w:fldChar w:fldCharType="separate"/>
          </w:r>
          <w:r w:rsidR="00F41E53">
            <w:rPr>
              <w:rFonts w:cs="Times New Roman"/>
              <w:noProof/>
              <w:szCs w:val="24"/>
              <w:lang w:val="en-US"/>
            </w:rPr>
            <w:t>1</w:t>
          </w:r>
          <w:r w:rsidRPr="00DD79DF">
            <w:rPr>
              <w:rFonts w:cs="Times New Roman"/>
              <w:szCs w:val="24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1BC706D5" w14:textId="02CEDF87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0162DB">
            <w:rPr>
              <w:rFonts w:cs="Times New Roman"/>
              <w:szCs w:val="24"/>
            </w:rPr>
            <w:fldChar w:fldCharType="begin"/>
          </w:r>
          <w:r w:rsidRPr="000162DB">
            <w:rPr>
              <w:rFonts w:cs="Times New Roman"/>
              <w:szCs w:val="24"/>
            </w:rPr>
            <w:instrText xml:space="preserve"> SECTIONPAGES  \* Arabic  \* MERGEFORMAT </w:instrText>
          </w:r>
          <w:r w:rsidRPr="000162DB">
            <w:rPr>
              <w:rFonts w:cs="Times New Roman"/>
              <w:szCs w:val="24"/>
            </w:rPr>
            <w:fldChar w:fldCharType="separate"/>
          </w:r>
          <w:r w:rsidR="00F41E53">
            <w:rPr>
              <w:rFonts w:cs="Times New Roman"/>
              <w:noProof/>
              <w:szCs w:val="24"/>
            </w:rPr>
            <w:t>4</w:t>
          </w:r>
          <w:r w:rsidRPr="000162DB">
            <w:rPr>
              <w:rFonts w:cs="Times New Roman"/>
              <w:noProof/>
              <w:szCs w:val="24"/>
            </w:rPr>
            <w:fldChar w:fldCharType="end"/>
          </w:r>
        </w:p>
      </w:tc>
    </w:tr>
    <w:tr w:rsidR="00EB2A68" w:rsidRPr="00FC3DFE" w14:paraId="0D727031" w14:textId="77777777" w:rsidTr="00770047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09335246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Г</w:t>
          </w:r>
          <w:r>
            <w:rPr>
              <w:sz w:val="22"/>
              <w:szCs w:val="22"/>
            </w:rPr>
            <w:t>АП</w:t>
          </w:r>
        </w:p>
      </w:tc>
      <w:tc>
        <w:tcPr>
          <w:tcW w:w="1134" w:type="dxa"/>
          <w:gridSpan w:val="2"/>
          <w:vAlign w:val="center"/>
        </w:tcPr>
        <w:p w14:paraId="53697EE2" w14:textId="6415C435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proofErr w:type="spellStart"/>
          <w:r>
            <w:rPr>
              <w:sz w:val="22"/>
              <w:szCs w:val="22"/>
            </w:rPr>
            <w:t>Радойскови</w:t>
          </w:r>
          <w:proofErr w:type="spellEnd"/>
        </w:p>
      </w:tc>
      <w:tc>
        <w:tcPr>
          <w:tcW w:w="850" w:type="dxa"/>
          <w:vAlign w:val="bottom"/>
        </w:tcPr>
        <w:p w14:paraId="11358E34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4E9D1C29" w14:textId="282C3A0C" w:rsidR="00EB2A68" w:rsidRPr="00DD79DF" w:rsidRDefault="00D83AE1" w:rsidP="00EB2A68">
          <w:pPr>
            <w:pStyle w:val="9"/>
            <w:rPr>
              <w:sz w:val="22"/>
              <w:szCs w:val="22"/>
            </w:rPr>
          </w:pPr>
          <w:r>
            <w:rPr>
              <w:sz w:val="22"/>
              <w:szCs w:val="22"/>
            </w:rPr>
            <w:t>04.25</w:t>
          </w:r>
        </w:p>
      </w:tc>
      <w:tc>
        <w:tcPr>
          <w:tcW w:w="3969" w:type="dxa"/>
          <w:vMerge/>
          <w:vAlign w:val="center"/>
        </w:tcPr>
        <w:p w14:paraId="7C4E1E5E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EB2A68" w:rsidRPr="00FC3DFE" w14:paraId="30380457" w14:textId="77777777" w:rsidTr="00870DAF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0CD58180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75D5C80A" w14:textId="77777777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25681ED8" w14:textId="77777777" w:rsidR="00EB2A68" w:rsidRPr="00DD79DF" w:rsidRDefault="00EB2A68" w:rsidP="00EB2A68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  <w:r w:rsidRPr="00DD79DF">
            <w:rPr>
              <w:rFonts w:cs="Times New Roman"/>
              <w:sz w:val="24"/>
              <w:szCs w:val="24"/>
            </w:rPr>
            <w:t>Спецификация оборудования,</w:t>
          </w:r>
        </w:p>
        <w:p w14:paraId="26741E03" w14:textId="77777777" w:rsidR="00EB2A68" w:rsidRPr="00FC3DFE" w:rsidRDefault="00EB2A68" w:rsidP="00EB2A68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DD79DF">
            <w:rPr>
              <w:rFonts w:cs="Times New Roman"/>
              <w:sz w:val="24"/>
              <w:szCs w:val="24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4FB00EE3" w14:textId="7ACE25D2" w:rsidR="00EB2A68" w:rsidRPr="00FC3DFE" w:rsidRDefault="00EB2A68" w:rsidP="00EB2A68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2163F87A" wp14:editId="0EE58EBA">
                <wp:extent cx="715909" cy="462535"/>
                <wp:effectExtent l="0" t="0" r="8255" b="0"/>
                <wp:docPr id="1277443755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4510" cy="4745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B2A68" w:rsidRPr="00FC3DFE" w14:paraId="00F2FEED" w14:textId="77777777" w:rsidTr="003C639E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3F206911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7C2F78B7" w14:textId="707B23FC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4436FC97" w14:textId="0E1152E9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0C850D4B" w14:textId="04273DD1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75BA0F4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</w:tr>
    <w:tr w:rsidR="00EB2A68" w:rsidRPr="00FC3DFE" w14:paraId="47F38721" w14:textId="77777777" w:rsidTr="003C639E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01E21B64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4790DF90" w14:textId="0D4DEF4D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1BDD68B8" w14:textId="05EE6B3C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1807276C" w14:textId="596B8804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5802623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</w:tr>
  </w:tbl>
  <w:p w14:paraId="39425C61" w14:textId="77777777" w:rsidR="00281381" w:rsidRPr="009A3615" w:rsidRDefault="00281381">
    <w:pPr>
      <w:pStyle w:val="a4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7094108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9985" cy="10687685"/>
          <wp:effectExtent l="0" t="0" r="0" b="0"/>
          <wp:wrapNone/>
          <wp:docPr id="122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2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99106240">
    <w:abstractNumId w:val="0"/>
  </w:num>
  <w:num w:numId="2" w16cid:durableId="1485125329">
    <w:abstractNumId w:val="1"/>
  </w:num>
  <w:num w:numId="3" w16cid:durableId="120811878">
    <w:abstractNumId w:val="1"/>
  </w:num>
  <w:num w:numId="4" w16cid:durableId="51775945">
    <w:abstractNumId w:val="1"/>
  </w:num>
  <w:num w:numId="5" w16cid:durableId="1734086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9DF"/>
    <w:rsid w:val="0000114F"/>
    <w:rsid w:val="00007BD4"/>
    <w:rsid w:val="000162DB"/>
    <w:rsid w:val="00017726"/>
    <w:rsid w:val="000204AB"/>
    <w:rsid w:val="00020583"/>
    <w:rsid w:val="000210B3"/>
    <w:rsid w:val="00021F06"/>
    <w:rsid w:val="000228D2"/>
    <w:rsid w:val="0002495E"/>
    <w:rsid w:val="000300D6"/>
    <w:rsid w:val="000340FA"/>
    <w:rsid w:val="00034609"/>
    <w:rsid w:val="00034E41"/>
    <w:rsid w:val="00043DF0"/>
    <w:rsid w:val="00044B69"/>
    <w:rsid w:val="00044B88"/>
    <w:rsid w:val="0004791E"/>
    <w:rsid w:val="00066A94"/>
    <w:rsid w:val="00066B52"/>
    <w:rsid w:val="00066D41"/>
    <w:rsid w:val="0007292A"/>
    <w:rsid w:val="00086ECA"/>
    <w:rsid w:val="000874A5"/>
    <w:rsid w:val="000923B6"/>
    <w:rsid w:val="0009254E"/>
    <w:rsid w:val="00092CE5"/>
    <w:rsid w:val="00096271"/>
    <w:rsid w:val="000A2B05"/>
    <w:rsid w:val="000B2909"/>
    <w:rsid w:val="000B2A6D"/>
    <w:rsid w:val="000B505F"/>
    <w:rsid w:val="000B5B80"/>
    <w:rsid w:val="000B7B4D"/>
    <w:rsid w:val="000C22FE"/>
    <w:rsid w:val="000C6181"/>
    <w:rsid w:val="000D2FB0"/>
    <w:rsid w:val="000D7597"/>
    <w:rsid w:val="000E35E9"/>
    <w:rsid w:val="000E377F"/>
    <w:rsid w:val="000E469B"/>
    <w:rsid w:val="000E77D2"/>
    <w:rsid w:val="000F41A3"/>
    <w:rsid w:val="00100FEF"/>
    <w:rsid w:val="00102C8F"/>
    <w:rsid w:val="0010435A"/>
    <w:rsid w:val="00105CF3"/>
    <w:rsid w:val="001068A5"/>
    <w:rsid w:val="00110112"/>
    <w:rsid w:val="00112C33"/>
    <w:rsid w:val="001159A5"/>
    <w:rsid w:val="00130481"/>
    <w:rsid w:val="001328F7"/>
    <w:rsid w:val="00147F6C"/>
    <w:rsid w:val="001612AF"/>
    <w:rsid w:val="00163952"/>
    <w:rsid w:val="0016671F"/>
    <w:rsid w:val="00166E1C"/>
    <w:rsid w:val="00177C44"/>
    <w:rsid w:val="00183612"/>
    <w:rsid w:val="00186123"/>
    <w:rsid w:val="00187591"/>
    <w:rsid w:val="00187D56"/>
    <w:rsid w:val="00197DB4"/>
    <w:rsid w:val="001B02D5"/>
    <w:rsid w:val="001C4FE0"/>
    <w:rsid w:val="001D659D"/>
    <w:rsid w:val="001F002F"/>
    <w:rsid w:val="001F60A1"/>
    <w:rsid w:val="00205410"/>
    <w:rsid w:val="00213A05"/>
    <w:rsid w:val="00214AD4"/>
    <w:rsid w:val="002435DF"/>
    <w:rsid w:val="00243853"/>
    <w:rsid w:val="00243C56"/>
    <w:rsid w:val="002469EA"/>
    <w:rsid w:val="00251D2B"/>
    <w:rsid w:val="0025577B"/>
    <w:rsid w:val="00264646"/>
    <w:rsid w:val="00265589"/>
    <w:rsid w:val="00265E3C"/>
    <w:rsid w:val="00272D21"/>
    <w:rsid w:val="00281381"/>
    <w:rsid w:val="002843CA"/>
    <w:rsid w:val="00284976"/>
    <w:rsid w:val="00285F82"/>
    <w:rsid w:val="002925F5"/>
    <w:rsid w:val="002937BD"/>
    <w:rsid w:val="002A0028"/>
    <w:rsid w:val="002A251C"/>
    <w:rsid w:val="002B3547"/>
    <w:rsid w:val="002B35EC"/>
    <w:rsid w:val="002B42E0"/>
    <w:rsid w:val="002C005B"/>
    <w:rsid w:val="002C7131"/>
    <w:rsid w:val="002D01E0"/>
    <w:rsid w:val="002D2302"/>
    <w:rsid w:val="002D7DF3"/>
    <w:rsid w:val="002E1610"/>
    <w:rsid w:val="002E68E1"/>
    <w:rsid w:val="002E7A2B"/>
    <w:rsid w:val="002F0320"/>
    <w:rsid w:val="002F70D0"/>
    <w:rsid w:val="002F71E7"/>
    <w:rsid w:val="00302344"/>
    <w:rsid w:val="00307D43"/>
    <w:rsid w:val="00314496"/>
    <w:rsid w:val="0031633C"/>
    <w:rsid w:val="00322108"/>
    <w:rsid w:val="00325B55"/>
    <w:rsid w:val="0033255B"/>
    <w:rsid w:val="00332BD1"/>
    <w:rsid w:val="00333AB1"/>
    <w:rsid w:val="0034273B"/>
    <w:rsid w:val="00351373"/>
    <w:rsid w:val="00360842"/>
    <w:rsid w:val="00367B73"/>
    <w:rsid w:val="00370EC9"/>
    <w:rsid w:val="003761FB"/>
    <w:rsid w:val="0037690A"/>
    <w:rsid w:val="00381DDD"/>
    <w:rsid w:val="00382566"/>
    <w:rsid w:val="003838AF"/>
    <w:rsid w:val="00385BCD"/>
    <w:rsid w:val="00391E66"/>
    <w:rsid w:val="00393F1A"/>
    <w:rsid w:val="00395414"/>
    <w:rsid w:val="003A1D53"/>
    <w:rsid w:val="003A29F7"/>
    <w:rsid w:val="003A588C"/>
    <w:rsid w:val="003A6B43"/>
    <w:rsid w:val="003A6D51"/>
    <w:rsid w:val="003B0E52"/>
    <w:rsid w:val="003B27EC"/>
    <w:rsid w:val="003B3316"/>
    <w:rsid w:val="003C1228"/>
    <w:rsid w:val="003C2A5B"/>
    <w:rsid w:val="003D01D4"/>
    <w:rsid w:val="003D225E"/>
    <w:rsid w:val="003D2721"/>
    <w:rsid w:val="003D47C1"/>
    <w:rsid w:val="003F4264"/>
    <w:rsid w:val="003F792E"/>
    <w:rsid w:val="0041230A"/>
    <w:rsid w:val="0042673A"/>
    <w:rsid w:val="00426C52"/>
    <w:rsid w:val="004345BB"/>
    <w:rsid w:val="004351CC"/>
    <w:rsid w:val="004410C5"/>
    <w:rsid w:val="004434BE"/>
    <w:rsid w:val="004436CC"/>
    <w:rsid w:val="004503A7"/>
    <w:rsid w:val="00457619"/>
    <w:rsid w:val="00461153"/>
    <w:rsid w:val="00467352"/>
    <w:rsid w:val="004805C3"/>
    <w:rsid w:val="0049262E"/>
    <w:rsid w:val="00492B2F"/>
    <w:rsid w:val="00493DD3"/>
    <w:rsid w:val="004A3EC1"/>
    <w:rsid w:val="004A414B"/>
    <w:rsid w:val="004A6368"/>
    <w:rsid w:val="004B2728"/>
    <w:rsid w:val="004B30D7"/>
    <w:rsid w:val="004B4B63"/>
    <w:rsid w:val="004B5978"/>
    <w:rsid w:val="004B7592"/>
    <w:rsid w:val="004C02EC"/>
    <w:rsid w:val="004D2454"/>
    <w:rsid w:val="004D2969"/>
    <w:rsid w:val="004D367F"/>
    <w:rsid w:val="004D4FF6"/>
    <w:rsid w:val="004E1A4A"/>
    <w:rsid w:val="004E5290"/>
    <w:rsid w:val="004E530B"/>
    <w:rsid w:val="004E57D9"/>
    <w:rsid w:val="00507E2B"/>
    <w:rsid w:val="00511AA0"/>
    <w:rsid w:val="0051351B"/>
    <w:rsid w:val="00527793"/>
    <w:rsid w:val="00536EC9"/>
    <w:rsid w:val="00537E73"/>
    <w:rsid w:val="00551832"/>
    <w:rsid w:val="00553FA3"/>
    <w:rsid w:val="00561788"/>
    <w:rsid w:val="00561A24"/>
    <w:rsid w:val="00566DFA"/>
    <w:rsid w:val="005711AA"/>
    <w:rsid w:val="00575002"/>
    <w:rsid w:val="00577220"/>
    <w:rsid w:val="0058326A"/>
    <w:rsid w:val="00586556"/>
    <w:rsid w:val="00590686"/>
    <w:rsid w:val="0059629F"/>
    <w:rsid w:val="005B7A9A"/>
    <w:rsid w:val="005C04D6"/>
    <w:rsid w:val="005C4AD4"/>
    <w:rsid w:val="005D26DB"/>
    <w:rsid w:val="005D78EE"/>
    <w:rsid w:val="005E169B"/>
    <w:rsid w:val="005E1721"/>
    <w:rsid w:val="005E5E5A"/>
    <w:rsid w:val="005E7EE3"/>
    <w:rsid w:val="005F14DA"/>
    <w:rsid w:val="005F2AB0"/>
    <w:rsid w:val="005F3942"/>
    <w:rsid w:val="005F57FA"/>
    <w:rsid w:val="006062BB"/>
    <w:rsid w:val="00607B96"/>
    <w:rsid w:val="00613AAD"/>
    <w:rsid w:val="006140B4"/>
    <w:rsid w:val="00616F86"/>
    <w:rsid w:val="006204A2"/>
    <w:rsid w:val="00621028"/>
    <w:rsid w:val="00622E77"/>
    <w:rsid w:val="00623F45"/>
    <w:rsid w:val="006307B3"/>
    <w:rsid w:val="00635C16"/>
    <w:rsid w:val="00636651"/>
    <w:rsid w:val="00641CDD"/>
    <w:rsid w:val="00646788"/>
    <w:rsid w:val="00646DFA"/>
    <w:rsid w:val="00663CE6"/>
    <w:rsid w:val="00663F22"/>
    <w:rsid w:val="006651CB"/>
    <w:rsid w:val="00666EE0"/>
    <w:rsid w:val="00667E99"/>
    <w:rsid w:val="00674608"/>
    <w:rsid w:val="0067533D"/>
    <w:rsid w:val="00677CF3"/>
    <w:rsid w:val="00680F04"/>
    <w:rsid w:val="00682571"/>
    <w:rsid w:val="0068335F"/>
    <w:rsid w:val="00686BF0"/>
    <w:rsid w:val="00687A67"/>
    <w:rsid w:val="006B0EA9"/>
    <w:rsid w:val="006B1391"/>
    <w:rsid w:val="006B31FD"/>
    <w:rsid w:val="006B5277"/>
    <w:rsid w:val="006B5300"/>
    <w:rsid w:val="006B6853"/>
    <w:rsid w:val="006B78A9"/>
    <w:rsid w:val="006B7CFF"/>
    <w:rsid w:val="006C202D"/>
    <w:rsid w:val="006C4A08"/>
    <w:rsid w:val="006C52FA"/>
    <w:rsid w:val="006C74B8"/>
    <w:rsid w:val="006D28A0"/>
    <w:rsid w:val="006D31F3"/>
    <w:rsid w:val="006E0AFA"/>
    <w:rsid w:val="006E59A0"/>
    <w:rsid w:val="006E5ADE"/>
    <w:rsid w:val="006E6074"/>
    <w:rsid w:val="006E754D"/>
    <w:rsid w:val="006F56C3"/>
    <w:rsid w:val="00700E09"/>
    <w:rsid w:val="007019D2"/>
    <w:rsid w:val="00714F7C"/>
    <w:rsid w:val="007309A0"/>
    <w:rsid w:val="00730D4C"/>
    <w:rsid w:val="00733A89"/>
    <w:rsid w:val="00733E26"/>
    <w:rsid w:val="00735715"/>
    <w:rsid w:val="007409B5"/>
    <w:rsid w:val="007454E1"/>
    <w:rsid w:val="00745F2D"/>
    <w:rsid w:val="00746323"/>
    <w:rsid w:val="00753BDB"/>
    <w:rsid w:val="007561CF"/>
    <w:rsid w:val="00756AA1"/>
    <w:rsid w:val="00780F11"/>
    <w:rsid w:val="00781DA1"/>
    <w:rsid w:val="007859F0"/>
    <w:rsid w:val="00792475"/>
    <w:rsid w:val="00793D7D"/>
    <w:rsid w:val="00794098"/>
    <w:rsid w:val="007A017A"/>
    <w:rsid w:val="007A47D5"/>
    <w:rsid w:val="007A7CFC"/>
    <w:rsid w:val="007B01BE"/>
    <w:rsid w:val="007B1007"/>
    <w:rsid w:val="007B7E2C"/>
    <w:rsid w:val="007C15FF"/>
    <w:rsid w:val="007C33B4"/>
    <w:rsid w:val="007C56E5"/>
    <w:rsid w:val="007C5BA3"/>
    <w:rsid w:val="007C7723"/>
    <w:rsid w:val="007D3229"/>
    <w:rsid w:val="007D4B5C"/>
    <w:rsid w:val="007D5F18"/>
    <w:rsid w:val="007E4775"/>
    <w:rsid w:val="007F7109"/>
    <w:rsid w:val="008014EC"/>
    <w:rsid w:val="008078C3"/>
    <w:rsid w:val="00812DBF"/>
    <w:rsid w:val="00820EC9"/>
    <w:rsid w:val="00821688"/>
    <w:rsid w:val="00822D72"/>
    <w:rsid w:val="00823145"/>
    <w:rsid w:val="00826799"/>
    <w:rsid w:val="00826C20"/>
    <w:rsid w:val="00833FEB"/>
    <w:rsid w:val="0084718E"/>
    <w:rsid w:val="00862710"/>
    <w:rsid w:val="00864660"/>
    <w:rsid w:val="00865F1E"/>
    <w:rsid w:val="0086676C"/>
    <w:rsid w:val="00870DAF"/>
    <w:rsid w:val="00870E2C"/>
    <w:rsid w:val="008718AB"/>
    <w:rsid w:val="00881DBD"/>
    <w:rsid w:val="0088248F"/>
    <w:rsid w:val="008856B7"/>
    <w:rsid w:val="00885F1C"/>
    <w:rsid w:val="00890A3D"/>
    <w:rsid w:val="00893695"/>
    <w:rsid w:val="00893DA9"/>
    <w:rsid w:val="00897B55"/>
    <w:rsid w:val="008A264F"/>
    <w:rsid w:val="008A3385"/>
    <w:rsid w:val="008A3DB0"/>
    <w:rsid w:val="008B07E3"/>
    <w:rsid w:val="008B6973"/>
    <w:rsid w:val="008C38AF"/>
    <w:rsid w:val="008C58C9"/>
    <w:rsid w:val="008E25D2"/>
    <w:rsid w:val="008E634D"/>
    <w:rsid w:val="009066F2"/>
    <w:rsid w:val="00907882"/>
    <w:rsid w:val="0091279F"/>
    <w:rsid w:val="00921EB4"/>
    <w:rsid w:val="009306DE"/>
    <w:rsid w:val="009326E5"/>
    <w:rsid w:val="00936E63"/>
    <w:rsid w:val="00946E13"/>
    <w:rsid w:val="00950580"/>
    <w:rsid w:val="0095175D"/>
    <w:rsid w:val="00951849"/>
    <w:rsid w:val="00956703"/>
    <w:rsid w:val="00957CEA"/>
    <w:rsid w:val="00975C82"/>
    <w:rsid w:val="00981B94"/>
    <w:rsid w:val="00984FC7"/>
    <w:rsid w:val="00991643"/>
    <w:rsid w:val="009937C5"/>
    <w:rsid w:val="00997A8E"/>
    <w:rsid w:val="009A11DD"/>
    <w:rsid w:val="009A3615"/>
    <w:rsid w:val="009B136E"/>
    <w:rsid w:val="009B2CB0"/>
    <w:rsid w:val="009B6CDB"/>
    <w:rsid w:val="009C330C"/>
    <w:rsid w:val="009D177E"/>
    <w:rsid w:val="009D5E84"/>
    <w:rsid w:val="009D61DE"/>
    <w:rsid w:val="009E26EA"/>
    <w:rsid w:val="009E2B7E"/>
    <w:rsid w:val="009E40F4"/>
    <w:rsid w:val="009E463A"/>
    <w:rsid w:val="009E7FDA"/>
    <w:rsid w:val="00A00125"/>
    <w:rsid w:val="00A05CD4"/>
    <w:rsid w:val="00A12DD9"/>
    <w:rsid w:val="00A166C8"/>
    <w:rsid w:val="00A23286"/>
    <w:rsid w:val="00A350CC"/>
    <w:rsid w:val="00A41BFA"/>
    <w:rsid w:val="00A53C6A"/>
    <w:rsid w:val="00A61F53"/>
    <w:rsid w:val="00A65862"/>
    <w:rsid w:val="00A769EB"/>
    <w:rsid w:val="00A805FF"/>
    <w:rsid w:val="00A80C6A"/>
    <w:rsid w:val="00A81E74"/>
    <w:rsid w:val="00A90028"/>
    <w:rsid w:val="00A95A8E"/>
    <w:rsid w:val="00AA0169"/>
    <w:rsid w:val="00AB05D8"/>
    <w:rsid w:val="00AB0697"/>
    <w:rsid w:val="00AB1C12"/>
    <w:rsid w:val="00AB2768"/>
    <w:rsid w:val="00AB66A5"/>
    <w:rsid w:val="00AC5A7A"/>
    <w:rsid w:val="00AD040C"/>
    <w:rsid w:val="00AD21A0"/>
    <w:rsid w:val="00AD61A3"/>
    <w:rsid w:val="00AE0E99"/>
    <w:rsid w:val="00AE12F0"/>
    <w:rsid w:val="00AE39AB"/>
    <w:rsid w:val="00AF18D9"/>
    <w:rsid w:val="00AF6676"/>
    <w:rsid w:val="00B043E0"/>
    <w:rsid w:val="00B065BE"/>
    <w:rsid w:val="00B10127"/>
    <w:rsid w:val="00B13749"/>
    <w:rsid w:val="00B14123"/>
    <w:rsid w:val="00B15E73"/>
    <w:rsid w:val="00B1756A"/>
    <w:rsid w:val="00B21848"/>
    <w:rsid w:val="00B23E3E"/>
    <w:rsid w:val="00B250D7"/>
    <w:rsid w:val="00B30D7F"/>
    <w:rsid w:val="00B34CB1"/>
    <w:rsid w:val="00B36ED5"/>
    <w:rsid w:val="00B41E21"/>
    <w:rsid w:val="00B52765"/>
    <w:rsid w:val="00B52AE9"/>
    <w:rsid w:val="00B56C63"/>
    <w:rsid w:val="00B63851"/>
    <w:rsid w:val="00B6593A"/>
    <w:rsid w:val="00B725B1"/>
    <w:rsid w:val="00B82D0E"/>
    <w:rsid w:val="00B849DA"/>
    <w:rsid w:val="00B87DB0"/>
    <w:rsid w:val="00B91555"/>
    <w:rsid w:val="00BA0185"/>
    <w:rsid w:val="00BA14E5"/>
    <w:rsid w:val="00BA4DE8"/>
    <w:rsid w:val="00BB519F"/>
    <w:rsid w:val="00BC21B7"/>
    <w:rsid w:val="00BD01CD"/>
    <w:rsid w:val="00BD0258"/>
    <w:rsid w:val="00BD13B2"/>
    <w:rsid w:val="00BD2EA7"/>
    <w:rsid w:val="00BD423A"/>
    <w:rsid w:val="00BD7CB5"/>
    <w:rsid w:val="00BE298A"/>
    <w:rsid w:val="00BE4F70"/>
    <w:rsid w:val="00BF1646"/>
    <w:rsid w:val="00C01140"/>
    <w:rsid w:val="00C031DC"/>
    <w:rsid w:val="00C05DF8"/>
    <w:rsid w:val="00C12C64"/>
    <w:rsid w:val="00C12DA6"/>
    <w:rsid w:val="00C14DEE"/>
    <w:rsid w:val="00C2195F"/>
    <w:rsid w:val="00C277C5"/>
    <w:rsid w:val="00C33DD2"/>
    <w:rsid w:val="00C34B13"/>
    <w:rsid w:val="00C35E37"/>
    <w:rsid w:val="00C410B7"/>
    <w:rsid w:val="00C4275C"/>
    <w:rsid w:val="00C427FF"/>
    <w:rsid w:val="00C452F6"/>
    <w:rsid w:val="00C459D2"/>
    <w:rsid w:val="00C56F48"/>
    <w:rsid w:val="00C73C41"/>
    <w:rsid w:val="00C81802"/>
    <w:rsid w:val="00CA2347"/>
    <w:rsid w:val="00CB49B2"/>
    <w:rsid w:val="00CB5792"/>
    <w:rsid w:val="00CB7F87"/>
    <w:rsid w:val="00CC262C"/>
    <w:rsid w:val="00CC7DBD"/>
    <w:rsid w:val="00CD133D"/>
    <w:rsid w:val="00CD1C13"/>
    <w:rsid w:val="00CD3DD1"/>
    <w:rsid w:val="00CD405C"/>
    <w:rsid w:val="00CD5887"/>
    <w:rsid w:val="00CD7802"/>
    <w:rsid w:val="00CE5721"/>
    <w:rsid w:val="00CE740B"/>
    <w:rsid w:val="00CF0470"/>
    <w:rsid w:val="00CF186F"/>
    <w:rsid w:val="00CF2955"/>
    <w:rsid w:val="00CF2FD5"/>
    <w:rsid w:val="00CF5E58"/>
    <w:rsid w:val="00CF651C"/>
    <w:rsid w:val="00CF6988"/>
    <w:rsid w:val="00D03F86"/>
    <w:rsid w:val="00D05CA7"/>
    <w:rsid w:val="00D067C0"/>
    <w:rsid w:val="00D1204D"/>
    <w:rsid w:val="00D1746F"/>
    <w:rsid w:val="00D17EE9"/>
    <w:rsid w:val="00D26374"/>
    <w:rsid w:val="00D27228"/>
    <w:rsid w:val="00D31788"/>
    <w:rsid w:val="00D34415"/>
    <w:rsid w:val="00D433D0"/>
    <w:rsid w:val="00D4698B"/>
    <w:rsid w:val="00D474DB"/>
    <w:rsid w:val="00D5377E"/>
    <w:rsid w:val="00D57D4B"/>
    <w:rsid w:val="00D646E4"/>
    <w:rsid w:val="00D71C80"/>
    <w:rsid w:val="00D75362"/>
    <w:rsid w:val="00D83AE1"/>
    <w:rsid w:val="00D86F2C"/>
    <w:rsid w:val="00D93A03"/>
    <w:rsid w:val="00D97991"/>
    <w:rsid w:val="00DA0E58"/>
    <w:rsid w:val="00DA1739"/>
    <w:rsid w:val="00DA47D5"/>
    <w:rsid w:val="00DA5B41"/>
    <w:rsid w:val="00DA61DC"/>
    <w:rsid w:val="00DA68C9"/>
    <w:rsid w:val="00DB0DD7"/>
    <w:rsid w:val="00DC3090"/>
    <w:rsid w:val="00DD2B21"/>
    <w:rsid w:val="00DD2BB6"/>
    <w:rsid w:val="00DD2D2D"/>
    <w:rsid w:val="00DD61B4"/>
    <w:rsid w:val="00DD6B3D"/>
    <w:rsid w:val="00DD79DF"/>
    <w:rsid w:val="00DE2941"/>
    <w:rsid w:val="00DE3EA3"/>
    <w:rsid w:val="00DE6782"/>
    <w:rsid w:val="00DF3DB2"/>
    <w:rsid w:val="00DF3EC8"/>
    <w:rsid w:val="00DF617D"/>
    <w:rsid w:val="00E03FBD"/>
    <w:rsid w:val="00E10B2D"/>
    <w:rsid w:val="00E138B6"/>
    <w:rsid w:val="00E14FA4"/>
    <w:rsid w:val="00E17152"/>
    <w:rsid w:val="00E20B4A"/>
    <w:rsid w:val="00E217AB"/>
    <w:rsid w:val="00E236F6"/>
    <w:rsid w:val="00E23CC5"/>
    <w:rsid w:val="00E26627"/>
    <w:rsid w:val="00E26DBC"/>
    <w:rsid w:val="00E30621"/>
    <w:rsid w:val="00E35366"/>
    <w:rsid w:val="00E36F62"/>
    <w:rsid w:val="00E376D7"/>
    <w:rsid w:val="00E41115"/>
    <w:rsid w:val="00E51E3E"/>
    <w:rsid w:val="00E54966"/>
    <w:rsid w:val="00E615A3"/>
    <w:rsid w:val="00E66432"/>
    <w:rsid w:val="00E66F64"/>
    <w:rsid w:val="00E76CBB"/>
    <w:rsid w:val="00E87105"/>
    <w:rsid w:val="00E90201"/>
    <w:rsid w:val="00E938A5"/>
    <w:rsid w:val="00E962F2"/>
    <w:rsid w:val="00EA2A22"/>
    <w:rsid w:val="00EA5204"/>
    <w:rsid w:val="00EA5965"/>
    <w:rsid w:val="00EA7ADC"/>
    <w:rsid w:val="00EB099F"/>
    <w:rsid w:val="00EB28E7"/>
    <w:rsid w:val="00EB2A68"/>
    <w:rsid w:val="00EB61C2"/>
    <w:rsid w:val="00ED5320"/>
    <w:rsid w:val="00EE7DC4"/>
    <w:rsid w:val="00EF5C9E"/>
    <w:rsid w:val="00EF69B5"/>
    <w:rsid w:val="00F0423A"/>
    <w:rsid w:val="00F04FF9"/>
    <w:rsid w:val="00F06B14"/>
    <w:rsid w:val="00F204DA"/>
    <w:rsid w:val="00F21A71"/>
    <w:rsid w:val="00F23155"/>
    <w:rsid w:val="00F31D59"/>
    <w:rsid w:val="00F32CFC"/>
    <w:rsid w:val="00F351ED"/>
    <w:rsid w:val="00F41E53"/>
    <w:rsid w:val="00F43CE4"/>
    <w:rsid w:val="00F4596E"/>
    <w:rsid w:val="00F503AE"/>
    <w:rsid w:val="00F53A1F"/>
    <w:rsid w:val="00F60E0C"/>
    <w:rsid w:val="00F61A81"/>
    <w:rsid w:val="00F62BC8"/>
    <w:rsid w:val="00F641F8"/>
    <w:rsid w:val="00F6475A"/>
    <w:rsid w:val="00F655C7"/>
    <w:rsid w:val="00F67DB2"/>
    <w:rsid w:val="00F700AC"/>
    <w:rsid w:val="00F719A7"/>
    <w:rsid w:val="00F72E09"/>
    <w:rsid w:val="00F835FC"/>
    <w:rsid w:val="00F8464D"/>
    <w:rsid w:val="00F86710"/>
    <w:rsid w:val="00F8761C"/>
    <w:rsid w:val="00F90B02"/>
    <w:rsid w:val="00F93D60"/>
    <w:rsid w:val="00F972BA"/>
    <w:rsid w:val="00FA1903"/>
    <w:rsid w:val="00FA21BB"/>
    <w:rsid w:val="00FB1074"/>
    <w:rsid w:val="00FC3BD0"/>
    <w:rsid w:val="00FC3DFE"/>
    <w:rsid w:val="00FC5A4F"/>
    <w:rsid w:val="00FC6276"/>
    <w:rsid w:val="00FD0C0E"/>
    <w:rsid w:val="00FD72D2"/>
    <w:rsid w:val="00FE6844"/>
    <w:rsid w:val="00FE7579"/>
    <w:rsid w:val="00FF49DA"/>
    <w:rsid w:val="00FF5260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AED29"/>
  <w15:docId w15:val="{F7922F8C-361A-439B-8256-C31CFC1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character" w:customStyle="1" w:styleId="value9">
    <w:name w:val="value9"/>
    <w:rsid w:val="004B4B63"/>
  </w:style>
  <w:style w:type="character" w:customStyle="1" w:styleId="fontstyle01">
    <w:name w:val="fontstyle01"/>
    <w:basedOn w:val="a1"/>
    <w:rsid w:val="003B27EC"/>
    <w:rPr>
      <w:rFonts w:ascii="DIALux Report Font Light" w:hAnsi="DIALux Report Font Light" w:cs="DIALux Report Font Ligh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A19C8-1E3A-466A-B1A5-631C91E7B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12</TotalTime>
  <Pages>4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Shkoropad Sergey</cp:lastModifiedBy>
  <cp:revision>4</cp:revision>
  <cp:lastPrinted>2023-10-31T07:21:00Z</cp:lastPrinted>
  <dcterms:created xsi:type="dcterms:W3CDTF">2025-06-30T22:05:00Z</dcterms:created>
  <dcterms:modified xsi:type="dcterms:W3CDTF">2025-07-18T16:48:00Z</dcterms:modified>
</cp:coreProperties>
</file>