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2236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18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1"/>
        <w:gridCol w:w="7361"/>
        <w:gridCol w:w="3398"/>
        <w:gridCol w:w="1982"/>
        <w:gridCol w:w="2549"/>
        <w:gridCol w:w="1133"/>
        <w:gridCol w:w="1133"/>
        <w:gridCol w:w="1416"/>
        <w:gridCol w:w="2265"/>
      </w:tblGrid>
      <w:tr w:rsidR="007454E1" w:rsidRPr="007409B5" w14:paraId="0CA5684D" w14:textId="77777777" w:rsidTr="00043DF0">
        <w:trPr>
          <w:trHeight w:hRule="exact" w:val="1814"/>
          <w:tblHeader/>
        </w:trPr>
        <w:tc>
          <w:tcPr>
            <w:tcW w:w="1131" w:type="dxa"/>
            <w:tcBorders>
              <w:top w:val="single" w:sz="18" w:space="0" w:color="auto"/>
              <w:left w:val="nil"/>
              <w:bottom w:val="single" w:sz="18" w:space="0" w:color="auto"/>
            </w:tcBorders>
            <w:vAlign w:val="center"/>
          </w:tcPr>
          <w:p w14:paraId="51EC194D" w14:textId="77777777" w:rsidR="007454E1" w:rsidRPr="007409B5" w:rsidRDefault="007454E1" w:rsidP="00DF3EC8">
            <w:pPr>
              <w:pStyle w:val="af4"/>
              <w:rPr>
                <w:rFonts w:ascii="ISOCPEUR" w:hAnsi="ISOCPEUR" w:cs="Times New Roman"/>
                <w:sz w:val="26"/>
                <w:szCs w:val="26"/>
              </w:rPr>
            </w:pPr>
            <w:r w:rsidRPr="007409B5">
              <w:rPr>
                <w:rFonts w:ascii="ISOCPEUR" w:hAnsi="ISOCPEUR" w:cs="Times New Roman"/>
                <w:sz w:val="26"/>
                <w:szCs w:val="26"/>
              </w:rPr>
              <w:t>Поз.</w:t>
            </w:r>
          </w:p>
        </w:tc>
        <w:tc>
          <w:tcPr>
            <w:tcW w:w="7361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99381CD" w14:textId="77777777" w:rsidR="007454E1" w:rsidRPr="007409B5" w:rsidRDefault="007454E1" w:rsidP="00DF3EC8">
            <w:pPr>
              <w:pStyle w:val="af4"/>
              <w:rPr>
                <w:rFonts w:ascii="ISOCPEUR" w:hAnsi="ISOCPEUR" w:cs="Times New Roman"/>
                <w:sz w:val="26"/>
                <w:szCs w:val="26"/>
              </w:rPr>
            </w:pPr>
            <w:r w:rsidRPr="007409B5">
              <w:rPr>
                <w:rFonts w:ascii="ISOCPEUR" w:hAnsi="ISOCPEUR" w:cs="Times New Roman"/>
                <w:sz w:val="26"/>
                <w:szCs w:val="26"/>
              </w:rPr>
              <w:t>Наименование и техническая характеристика</w:t>
            </w:r>
          </w:p>
        </w:tc>
        <w:tc>
          <w:tcPr>
            <w:tcW w:w="3398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5AE785B7" w14:textId="77777777" w:rsidR="007454E1" w:rsidRPr="007409B5" w:rsidRDefault="007454E1" w:rsidP="00DF3EC8">
            <w:pPr>
              <w:pStyle w:val="af4"/>
              <w:rPr>
                <w:rFonts w:ascii="ISOCPEUR" w:hAnsi="ISOCPEUR" w:cs="Times New Roman"/>
                <w:sz w:val="26"/>
                <w:szCs w:val="26"/>
              </w:rPr>
            </w:pPr>
            <w:r w:rsidRPr="007409B5">
              <w:rPr>
                <w:rFonts w:ascii="ISOCPEUR" w:hAnsi="ISOCPEUR" w:cs="Times New Roman"/>
                <w:sz w:val="26"/>
                <w:szCs w:val="26"/>
              </w:rPr>
              <w:t>Тип, марка,</w:t>
            </w:r>
          </w:p>
          <w:p w14:paraId="7F019B10" w14:textId="77777777" w:rsidR="007454E1" w:rsidRPr="007409B5" w:rsidRDefault="007454E1" w:rsidP="00DF3EC8">
            <w:pPr>
              <w:pStyle w:val="af4"/>
              <w:rPr>
                <w:rFonts w:ascii="ISOCPEUR" w:hAnsi="ISOCPEUR" w:cs="Times New Roman"/>
                <w:sz w:val="26"/>
                <w:szCs w:val="26"/>
              </w:rPr>
            </w:pPr>
            <w:r w:rsidRPr="007409B5">
              <w:rPr>
                <w:rFonts w:ascii="ISOCPEUR" w:hAnsi="ISOCPEUR" w:cs="Times New Roman"/>
                <w:sz w:val="26"/>
                <w:szCs w:val="26"/>
              </w:rPr>
              <w:t>обозначение документа,</w:t>
            </w:r>
          </w:p>
          <w:p w14:paraId="7BA6AFFE" w14:textId="77777777" w:rsidR="007454E1" w:rsidRPr="007409B5" w:rsidRDefault="007454E1" w:rsidP="00DF3EC8">
            <w:pPr>
              <w:pStyle w:val="af4"/>
              <w:rPr>
                <w:rFonts w:ascii="ISOCPEUR" w:hAnsi="ISOCPEUR" w:cs="Times New Roman"/>
                <w:sz w:val="26"/>
                <w:szCs w:val="26"/>
              </w:rPr>
            </w:pPr>
            <w:r w:rsidRPr="007409B5">
              <w:rPr>
                <w:rFonts w:ascii="ISOCPEUR" w:hAnsi="ISOCPEUR" w:cs="Times New Roman"/>
                <w:sz w:val="26"/>
                <w:szCs w:val="26"/>
              </w:rPr>
              <w:t>опросного листа</w:t>
            </w:r>
          </w:p>
        </w:tc>
        <w:tc>
          <w:tcPr>
            <w:tcW w:w="1982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44BA94CA" w14:textId="77777777" w:rsidR="007454E1" w:rsidRPr="007409B5" w:rsidRDefault="007454E1" w:rsidP="00DF3EC8">
            <w:pPr>
              <w:pStyle w:val="af4"/>
              <w:rPr>
                <w:rFonts w:ascii="ISOCPEUR" w:hAnsi="ISOCPEUR" w:cs="Times New Roman"/>
                <w:sz w:val="26"/>
                <w:szCs w:val="26"/>
              </w:rPr>
            </w:pPr>
            <w:r w:rsidRPr="007409B5">
              <w:rPr>
                <w:rFonts w:ascii="ISOCPEUR" w:hAnsi="ISOCPEUR" w:cs="Times New Roman"/>
                <w:sz w:val="26"/>
                <w:szCs w:val="26"/>
              </w:rPr>
              <w:t>Код</w:t>
            </w:r>
          </w:p>
          <w:p w14:paraId="44EAEA6A" w14:textId="77777777" w:rsidR="007454E1" w:rsidRPr="007409B5" w:rsidRDefault="007454E1" w:rsidP="00DF3EC8">
            <w:pPr>
              <w:pStyle w:val="af4"/>
              <w:rPr>
                <w:rFonts w:ascii="ISOCPEUR" w:hAnsi="ISOCPEUR" w:cs="Times New Roman"/>
                <w:sz w:val="26"/>
                <w:szCs w:val="26"/>
              </w:rPr>
            </w:pPr>
            <w:r w:rsidRPr="007409B5">
              <w:rPr>
                <w:rFonts w:ascii="ISOCPEUR" w:hAnsi="ISOCPEUR" w:cs="Times New Roman"/>
                <w:sz w:val="26"/>
                <w:szCs w:val="26"/>
              </w:rPr>
              <w:t>продукции</w:t>
            </w:r>
          </w:p>
        </w:tc>
        <w:tc>
          <w:tcPr>
            <w:tcW w:w="254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032FC6F8" w14:textId="77777777" w:rsidR="007454E1" w:rsidRPr="007409B5" w:rsidRDefault="007454E1" w:rsidP="00DF3EC8">
            <w:pPr>
              <w:pStyle w:val="af4"/>
              <w:rPr>
                <w:rFonts w:ascii="ISOCPEUR" w:hAnsi="ISOCPEUR" w:cs="Times New Roman"/>
                <w:sz w:val="26"/>
                <w:szCs w:val="26"/>
              </w:rPr>
            </w:pPr>
            <w:r w:rsidRPr="007409B5">
              <w:rPr>
                <w:rFonts w:ascii="ISOCPEUR" w:hAnsi="ISOCPEUR" w:cs="Times New Roman"/>
                <w:sz w:val="26"/>
                <w:szCs w:val="26"/>
              </w:rPr>
              <w:t>Поставщик</w:t>
            </w:r>
          </w:p>
        </w:tc>
        <w:tc>
          <w:tcPr>
            <w:tcW w:w="1133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5AF0BF21" w14:textId="77777777" w:rsidR="007454E1" w:rsidRPr="007409B5" w:rsidRDefault="007454E1" w:rsidP="00DF3EC8">
            <w:pPr>
              <w:pStyle w:val="af4"/>
              <w:rPr>
                <w:rFonts w:ascii="ISOCPEUR" w:hAnsi="ISOCPEUR" w:cs="Times New Roman"/>
                <w:sz w:val="26"/>
                <w:szCs w:val="26"/>
              </w:rPr>
            </w:pPr>
            <w:r w:rsidRPr="007409B5">
              <w:rPr>
                <w:rFonts w:ascii="ISOCPEUR" w:hAnsi="ISOCPEUR" w:cs="Times New Roman"/>
                <w:sz w:val="26"/>
                <w:szCs w:val="26"/>
              </w:rPr>
              <w:t>Ед.</w:t>
            </w:r>
          </w:p>
          <w:p w14:paraId="60E1472E" w14:textId="77777777" w:rsidR="007454E1" w:rsidRPr="007409B5" w:rsidRDefault="007454E1" w:rsidP="00DF3EC8">
            <w:pPr>
              <w:pStyle w:val="af4"/>
              <w:rPr>
                <w:rFonts w:ascii="ISOCPEUR" w:hAnsi="ISOCPEUR" w:cs="Times New Roman"/>
                <w:sz w:val="26"/>
                <w:szCs w:val="26"/>
              </w:rPr>
            </w:pPr>
            <w:r w:rsidRPr="007409B5">
              <w:rPr>
                <w:rFonts w:ascii="ISOCPEUR" w:hAnsi="ISOCPEUR" w:cs="Times New Roman"/>
                <w:sz w:val="26"/>
                <w:szCs w:val="26"/>
              </w:rPr>
              <w:t>изме-</w:t>
            </w:r>
          </w:p>
          <w:p w14:paraId="3D7499A9" w14:textId="77777777" w:rsidR="007454E1" w:rsidRPr="007409B5" w:rsidRDefault="007454E1" w:rsidP="00DF3EC8">
            <w:pPr>
              <w:pStyle w:val="af4"/>
              <w:rPr>
                <w:rFonts w:ascii="ISOCPEUR" w:hAnsi="ISOCPEUR" w:cs="Times New Roman"/>
                <w:sz w:val="26"/>
                <w:szCs w:val="26"/>
              </w:rPr>
            </w:pPr>
            <w:r w:rsidRPr="007409B5">
              <w:rPr>
                <w:rFonts w:ascii="ISOCPEUR" w:hAnsi="ISOCPEUR" w:cs="Times New Roman"/>
                <w:sz w:val="26"/>
                <w:szCs w:val="26"/>
              </w:rPr>
              <w:t>рения</w:t>
            </w:r>
          </w:p>
        </w:tc>
        <w:tc>
          <w:tcPr>
            <w:tcW w:w="1133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3D37BC17" w14:textId="77777777" w:rsidR="007454E1" w:rsidRPr="007409B5" w:rsidRDefault="007454E1" w:rsidP="00DF3EC8">
            <w:pPr>
              <w:pStyle w:val="af4"/>
              <w:rPr>
                <w:rFonts w:ascii="ISOCPEUR" w:hAnsi="ISOCPEUR" w:cs="Times New Roman"/>
                <w:sz w:val="26"/>
                <w:szCs w:val="26"/>
              </w:rPr>
            </w:pPr>
            <w:r w:rsidRPr="007409B5">
              <w:rPr>
                <w:rFonts w:ascii="ISOCPEUR" w:hAnsi="ISOCPEUR" w:cs="Times New Roman"/>
                <w:sz w:val="26"/>
                <w:szCs w:val="26"/>
              </w:rPr>
              <w:t>Кол.</w:t>
            </w:r>
          </w:p>
        </w:tc>
        <w:tc>
          <w:tcPr>
            <w:tcW w:w="141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1E379413" w14:textId="77777777" w:rsidR="007454E1" w:rsidRPr="007409B5" w:rsidRDefault="00FD0C0E" w:rsidP="00DF3EC8">
            <w:pPr>
              <w:pStyle w:val="af4"/>
              <w:rPr>
                <w:rFonts w:ascii="ISOCPEUR" w:hAnsi="ISOCPEUR" w:cs="Times New Roman"/>
                <w:sz w:val="26"/>
                <w:szCs w:val="26"/>
              </w:rPr>
            </w:pPr>
            <w:r w:rsidRPr="007409B5">
              <w:rPr>
                <w:rFonts w:ascii="ISOCPEUR" w:hAnsi="ISOCPEUR" w:cs="Times New Roman"/>
                <w:sz w:val="26"/>
                <w:szCs w:val="26"/>
              </w:rPr>
              <w:t>М</w:t>
            </w:r>
            <w:r w:rsidR="007454E1" w:rsidRPr="007409B5">
              <w:rPr>
                <w:rFonts w:ascii="ISOCPEUR" w:hAnsi="ISOCPEUR" w:cs="Times New Roman"/>
                <w:sz w:val="26"/>
                <w:szCs w:val="26"/>
              </w:rPr>
              <w:t>асса,</w:t>
            </w:r>
          </w:p>
          <w:p w14:paraId="55386EF3" w14:textId="77777777" w:rsidR="007454E1" w:rsidRPr="007409B5" w:rsidRDefault="007454E1" w:rsidP="00DF3EC8">
            <w:pPr>
              <w:pStyle w:val="af4"/>
              <w:rPr>
                <w:rFonts w:ascii="ISOCPEUR" w:hAnsi="ISOCPEUR" w:cs="Times New Roman"/>
                <w:sz w:val="26"/>
                <w:szCs w:val="26"/>
              </w:rPr>
            </w:pPr>
            <w:r w:rsidRPr="007409B5">
              <w:rPr>
                <w:rFonts w:ascii="ISOCPEUR" w:hAnsi="ISOCPEUR" w:cs="Times New Roman"/>
                <w:sz w:val="26"/>
                <w:szCs w:val="26"/>
              </w:rPr>
              <w:t>1 ед.,</w:t>
            </w:r>
          </w:p>
          <w:p w14:paraId="71053624" w14:textId="77777777" w:rsidR="007454E1" w:rsidRPr="007409B5" w:rsidRDefault="007454E1" w:rsidP="00DF3EC8">
            <w:pPr>
              <w:pStyle w:val="af4"/>
              <w:rPr>
                <w:rFonts w:ascii="ISOCPEUR" w:hAnsi="ISOCPEUR" w:cs="Times New Roman"/>
                <w:sz w:val="26"/>
                <w:szCs w:val="26"/>
              </w:rPr>
            </w:pPr>
            <w:r w:rsidRPr="007409B5">
              <w:rPr>
                <w:rFonts w:ascii="ISOCPEUR" w:hAnsi="ISOCPEUR" w:cs="Times New Roman"/>
                <w:sz w:val="26"/>
                <w:szCs w:val="26"/>
              </w:rPr>
              <w:t>кг</w:t>
            </w:r>
          </w:p>
        </w:tc>
        <w:tc>
          <w:tcPr>
            <w:tcW w:w="2265" w:type="dxa"/>
            <w:tcBorders>
              <w:top w:val="single" w:sz="18" w:space="0" w:color="auto"/>
              <w:bottom w:val="single" w:sz="18" w:space="0" w:color="auto"/>
              <w:right w:val="nil"/>
            </w:tcBorders>
            <w:vAlign w:val="center"/>
          </w:tcPr>
          <w:p w14:paraId="6FFB096C" w14:textId="77777777" w:rsidR="007454E1" w:rsidRPr="007409B5" w:rsidRDefault="007454E1" w:rsidP="00DF3EC8">
            <w:pPr>
              <w:pStyle w:val="af4"/>
              <w:rPr>
                <w:rFonts w:ascii="ISOCPEUR" w:hAnsi="ISOCPEUR" w:cs="Times New Roman"/>
                <w:sz w:val="26"/>
                <w:szCs w:val="26"/>
              </w:rPr>
            </w:pPr>
            <w:r w:rsidRPr="007409B5">
              <w:rPr>
                <w:rFonts w:ascii="ISOCPEUR" w:hAnsi="ISOCPEUR" w:cs="Times New Roman"/>
                <w:sz w:val="26"/>
                <w:szCs w:val="26"/>
              </w:rPr>
              <w:t>Примечание</w:t>
            </w:r>
          </w:p>
        </w:tc>
      </w:tr>
      <w:tr w:rsidR="007454E1" w:rsidRPr="007409B5" w14:paraId="102A4026" w14:textId="77777777" w:rsidTr="00043DF0">
        <w:trPr>
          <w:trHeight w:hRule="exact" w:val="454"/>
          <w:tblHeader/>
        </w:trPr>
        <w:tc>
          <w:tcPr>
            <w:tcW w:w="1131" w:type="dxa"/>
            <w:tcBorders>
              <w:top w:val="single" w:sz="18" w:space="0" w:color="auto"/>
              <w:left w:val="nil"/>
              <w:bottom w:val="single" w:sz="18" w:space="0" w:color="auto"/>
            </w:tcBorders>
            <w:vAlign w:val="center"/>
          </w:tcPr>
          <w:p w14:paraId="409F1363" w14:textId="77777777" w:rsidR="007454E1" w:rsidRPr="007409B5" w:rsidRDefault="007454E1" w:rsidP="00DF3EC8">
            <w:pPr>
              <w:pStyle w:val="af4"/>
              <w:rPr>
                <w:rFonts w:ascii="ISOCPEUR" w:hAnsi="ISOCPEUR" w:cs="Times New Roman"/>
                <w:sz w:val="26"/>
                <w:szCs w:val="26"/>
                <w:lang w:eastAsia="ru-RU"/>
              </w:rPr>
            </w:pPr>
            <w:r w:rsidRPr="007409B5">
              <w:rPr>
                <w:rFonts w:ascii="ISOCPEUR" w:hAnsi="ISOCPEUR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7361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31B78665" w14:textId="77777777" w:rsidR="007454E1" w:rsidRPr="007409B5" w:rsidRDefault="007454E1" w:rsidP="00DF3EC8">
            <w:pPr>
              <w:pStyle w:val="af4"/>
              <w:rPr>
                <w:rFonts w:ascii="ISOCPEUR" w:hAnsi="ISOCPEUR" w:cs="Times New Roman"/>
                <w:sz w:val="26"/>
                <w:szCs w:val="26"/>
                <w:lang w:eastAsia="ru-RU"/>
              </w:rPr>
            </w:pPr>
            <w:r w:rsidRPr="007409B5">
              <w:rPr>
                <w:rFonts w:ascii="ISOCPEUR" w:hAnsi="ISOCPEUR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3398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8ABAAD4" w14:textId="77777777" w:rsidR="007454E1" w:rsidRPr="007409B5" w:rsidRDefault="007454E1" w:rsidP="00DF3EC8">
            <w:pPr>
              <w:pStyle w:val="af4"/>
              <w:rPr>
                <w:rFonts w:ascii="ISOCPEUR" w:hAnsi="ISOCPEUR" w:cs="Times New Roman"/>
                <w:sz w:val="26"/>
                <w:szCs w:val="26"/>
              </w:rPr>
            </w:pPr>
            <w:r w:rsidRPr="007409B5">
              <w:rPr>
                <w:rFonts w:ascii="ISOCPEUR" w:hAnsi="ISOCPEUR" w:cs="Times New Roman"/>
                <w:sz w:val="26"/>
                <w:szCs w:val="26"/>
              </w:rPr>
              <w:t>3</w:t>
            </w:r>
          </w:p>
        </w:tc>
        <w:tc>
          <w:tcPr>
            <w:tcW w:w="1982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1CC57490" w14:textId="77777777" w:rsidR="007454E1" w:rsidRPr="007409B5" w:rsidRDefault="007454E1" w:rsidP="00DF3EC8">
            <w:pPr>
              <w:pStyle w:val="af4"/>
              <w:rPr>
                <w:rFonts w:ascii="ISOCPEUR" w:hAnsi="ISOCPEUR" w:cs="Times New Roman"/>
                <w:sz w:val="26"/>
                <w:szCs w:val="26"/>
              </w:rPr>
            </w:pPr>
            <w:r w:rsidRPr="007409B5">
              <w:rPr>
                <w:rFonts w:ascii="ISOCPEUR" w:hAnsi="ISOCPEUR" w:cs="Times New Roman"/>
                <w:sz w:val="26"/>
                <w:szCs w:val="26"/>
              </w:rPr>
              <w:t>4</w:t>
            </w:r>
          </w:p>
        </w:tc>
        <w:tc>
          <w:tcPr>
            <w:tcW w:w="254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5E158137" w14:textId="77777777" w:rsidR="007454E1" w:rsidRPr="007409B5" w:rsidRDefault="007454E1" w:rsidP="00DF3EC8">
            <w:pPr>
              <w:pStyle w:val="af4"/>
              <w:rPr>
                <w:rFonts w:ascii="ISOCPEUR" w:hAnsi="ISOCPEUR" w:cs="Times New Roman"/>
                <w:sz w:val="26"/>
                <w:szCs w:val="26"/>
              </w:rPr>
            </w:pPr>
            <w:r w:rsidRPr="007409B5">
              <w:rPr>
                <w:rFonts w:ascii="ISOCPEUR" w:hAnsi="ISOCPEUR" w:cs="Times New Roman"/>
                <w:sz w:val="26"/>
                <w:szCs w:val="26"/>
              </w:rPr>
              <w:t>5</w:t>
            </w:r>
          </w:p>
        </w:tc>
        <w:tc>
          <w:tcPr>
            <w:tcW w:w="1133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7A0B1110" w14:textId="77777777" w:rsidR="007454E1" w:rsidRPr="007409B5" w:rsidRDefault="007454E1" w:rsidP="00DF3EC8">
            <w:pPr>
              <w:pStyle w:val="af4"/>
              <w:rPr>
                <w:rFonts w:ascii="ISOCPEUR" w:hAnsi="ISOCPEUR" w:cs="Times New Roman"/>
                <w:sz w:val="26"/>
                <w:szCs w:val="26"/>
              </w:rPr>
            </w:pPr>
            <w:r w:rsidRPr="007409B5">
              <w:rPr>
                <w:rFonts w:ascii="ISOCPEUR" w:hAnsi="ISOCPEUR" w:cs="Times New Roman"/>
                <w:sz w:val="26"/>
                <w:szCs w:val="26"/>
              </w:rPr>
              <w:t>6</w:t>
            </w:r>
          </w:p>
        </w:tc>
        <w:tc>
          <w:tcPr>
            <w:tcW w:w="1133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159A9D35" w14:textId="77777777" w:rsidR="007454E1" w:rsidRPr="007409B5" w:rsidRDefault="007454E1" w:rsidP="00DF3EC8">
            <w:pPr>
              <w:pStyle w:val="af4"/>
              <w:rPr>
                <w:rFonts w:ascii="ISOCPEUR" w:hAnsi="ISOCPEUR" w:cs="Times New Roman"/>
                <w:sz w:val="26"/>
                <w:szCs w:val="26"/>
              </w:rPr>
            </w:pPr>
            <w:r w:rsidRPr="007409B5">
              <w:rPr>
                <w:rFonts w:ascii="ISOCPEUR" w:hAnsi="ISOCPEUR" w:cs="Times New Roman"/>
                <w:sz w:val="26"/>
                <w:szCs w:val="26"/>
              </w:rPr>
              <w:t>7</w:t>
            </w:r>
          </w:p>
        </w:tc>
        <w:tc>
          <w:tcPr>
            <w:tcW w:w="141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78DC09C" w14:textId="77777777" w:rsidR="007454E1" w:rsidRPr="007409B5" w:rsidRDefault="007454E1" w:rsidP="00DF3EC8">
            <w:pPr>
              <w:pStyle w:val="af4"/>
              <w:rPr>
                <w:rFonts w:ascii="ISOCPEUR" w:hAnsi="ISOCPEUR" w:cs="Times New Roman"/>
                <w:sz w:val="26"/>
                <w:szCs w:val="26"/>
              </w:rPr>
            </w:pPr>
            <w:r w:rsidRPr="007409B5">
              <w:rPr>
                <w:rFonts w:ascii="ISOCPEUR" w:hAnsi="ISOCPEUR" w:cs="Times New Roman"/>
                <w:sz w:val="26"/>
                <w:szCs w:val="26"/>
              </w:rPr>
              <w:t>8</w:t>
            </w:r>
          </w:p>
        </w:tc>
        <w:tc>
          <w:tcPr>
            <w:tcW w:w="2265" w:type="dxa"/>
            <w:tcBorders>
              <w:top w:val="single" w:sz="18" w:space="0" w:color="auto"/>
              <w:bottom w:val="single" w:sz="18" w:space="0" w:color="auto"/>
              <w:right w:val="nil"/>
            </w:tcBorders>
            <w:vAlign w:val="center"/>
          </w:tcPr>
          <w:p w14:paraId="44231004" w14:textId="77777777" w:rsidR="007454E1" w:rsidRPr="007409B5" w:rsidRDefault="007454E1" w:rsidP="00DF3EC8">
            <w:pPr>
              <w:pStyle w:val="af4"/>
              <w:rPr>
                <w:rFonts w:ascii="ISOCPEUR" w:hAnsi="ISOCPEUR" w:cs="Times New Roman"/>
                <w:sz w:val="26"/>
                <w:szCs w:val="26"/>
              </w:rPr>
            </w:pPr>
            <w:r w:rsidRPr="007409B5">
              <w:rPr>
                <w:rFonts w:ascii="ISOCPEUR" w:hAnsi="ISOCPEUR" w:cs="Times New Roman"/>
                <w:sz w:val="26"/>
                <w:szCs w:val="26"/>
              </w:rPr>
              <w:t>9</w:t>
            </w:r>
          </w:p>
        </w:tc>
      </w:tr>
      <w:tr w:rsidR="00F53A1F" w:rsidRPr="007409B5" w14:paraId="0B26C367" w14:textId="77777777" w:rsidTr="00E56F4A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5D13624E" w14:textId="77777777" w:rsidR="00F53A1F" w:rsidRPr="007409B5" w:rsidRDefault="00F53A1F" w:rsidP="00F53A1F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4BAF321C" w14:textId="7E686C45" w:rsidR="00F53A1F" w:rsidRPr="007409B5" w:rsidRDefault="00034609" w:rsidP="00756AA1">
            <w:pPr>
              <w:pStyle w:val="af3"/>
              <w:jc w:val="center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b/>
                <w:bCs/>
                <w:sz w:val="26"/>
                <w:szCs w:val="26"/>
              </w:rPr>
              <w:t>Щитовое</w:t>
            </w:r>
            <w:r w:rsidR="0033255B" w:rsidRPr="0033255B">
              <w:rPr>
                <w:rFonts w:ascii="ISOCPEUR" w:hAnsi="ISOCPEUR"/>
                <w:b/>
                <w:bCs/>
                <w:sz w:val="26"/>
                <w:szCs w:val="26"/>
              </w:rPr>
              <w:t xml:space="preserve"> оборудование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1B224BF8" w14:textId="77777777" w:rsidR="00F53A1F" w:rsidRPr="007409B5" w:rsidRDefault="00F53A1F" w:rsidP="00F53A1F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0DC91CDF" w14:textId="77777777" w:rsidR="00F53A1F" w:rsidRPr="007409B5" w:rsidRDefault="00F53A1F" w:rsidP="00F53A1F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77655E31" w14:textId="77777777" w:rsidR="00F53A1F" w:rsidRPr="007409B5" w:rsidRDefault="00F53A1F" w:rsidP="00F53A1F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06DB6D13" w14:textId="77777777" w:rsidR="00F53A1F" w:rsidRPr="007409B5" w:rsidRDefault="00F53A1F" w:rsidP="00F53A1F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2AF41B57" w14:textId="77777777" w:rsidR="00F53A1F" w:rsidRPr="007409B5" w:rsidRDefault="00F53A1F" w:rsidP="00F53A1F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</w:tcPr>
          <w:p w14:paraId="71C99D3D" w14:textId="77777777" w:rsidR="00F53A1F" w:rsidRPr="007409B5" w:rsidRDefault="00F53A1F" w:rsidP="00F53A1F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5EA215AF" w14:textId="77777777" w:rsidR="00F53A1F" w:rsidRPr="007409B5" w:rsidRDefault="00F53A1F" w:rsidP="00F53A1F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F53A1F" w:rsidRPr="007409B5" w14:paraId="2B15EA4A" w14:textId="77777777" w:rsidTr="008718AB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377EA5D7" w14:textId="77777777" w:rsidR="00F53A1F" w:rsidRPr="007409B5" w:rsidRDefault="00F53A1F" w:rsidP="00F53A1F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10ACF2C3" w14:textId="62ADE55E" w:rsidR="00F53A1F" w:rsidRPr="003A7548" w:rsidRDefault="0033255B" w:rsidP="00F53A1F">
            <w:pPr>
              <w:pStyle w:val="af3"/>
              <w:rPr>
                <w:rFonts w:ascii="ISOCPEUR" w:hAnsi="ISOCPEUR"/>
                <w:sz w:val="26"/>
                <w:szCs w:val="26"/>
                <w:lang w:val="en-US"/>
              </w:rPr>
            </w:pPr>
            <w:r w:rsidRPr="0033255B">
              <w:rPr>
                <w:rFonts w:ascii="ISOCPEUR" w:hAnsi="ISOCPEUR"/>
                <w:bCs/>
                <w:sz w:val="26"/>
                <w:szCs w:val="26"/>
              </w:rPr>
              <w:t>Щит ЩО</w:t>
            </w:r>
            <w:r>
              <w:rPr>
                <w:rFonts w:ascii="ISOCPEUR" w:hAnsi="ISOCPEUR"/>
                <w:bCs/>
                <w:sz w:val="26"/>
                <w:szCs w:val="26"/>
              </w:rPr>
              <w:t>-</w:t>
            </w:r>
            <w:r w:rsidR="00C12C64">
              <w:rPr>
                <w:rFonts w:ascii="ISOCPEUR" w:hAnsi="ISOCPEUR"/>
                <w:bCs/>
                <w:sz w:val="26"/>
                <w:szCs w:val="26"/>
              </w:rPr>
              <w:t>1</w:t>
            </w:r>
            <w:r w:rsidR="003A7548">
              <w:rPr>
                <w:rFonts w:ascii="ISOCPEUR" w:hAnsi="ISOCPEUR"/>
                <w:bCs/>
                <w:sz w:val="26"/>
                <w:szCs w:val="26"/>
                <w:lang w:val="en-US"/>
              </w:rPr>
              <w:t>7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55E9EB85" w14:textId="55618A3A" w:rsidR="00F53A1F" w:rsidRPr="007409B5" w:rsidRDefault="00F53A1F" w:rsidP="00F53A1F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09FD2E81" w14:textId="3C59A025" w:rsidR="00F53A1F" w:rsidRPr="007409B5" w:rsidRDefault="00F53A1F" w:rsidP="00F53A1F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50EDAE87" w14:textId="43E4D203" w:rsidR="00F53A1F" w:rsidRPr="007409B5" w:rsidRDefault="00F53A1F" w:rsidP="00F53A1F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494D5C91" w14:textId="371C7F94" w:rsidR="00F53A1F" w:rsidRPr="007409B5" w:rsidRDefault="0033255B" w:rsidP="00F53A1F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proofErr w:type="spellStart"/>
            <w:r>
              <w:rPr>
                <w:rFonts w:ascii="ISOCPEUR" w:hAnsi="ISOCPEUR"/>
                <w:sz w:val="26"/>
                <w:szCs w:val="26"/>
              </w:rPr>
              <w:t>компл</w:t>
            </w:r>
            <w:proofErr w:type="spellEnd"/>
            <w:r w:rsidR="00F53A1F" w:rsidRPr="007409B5">
              <w:rPr>
                <w:rFonts w:ascii="ISOCPEUR" w:hAnsi="ISOCPEUR"/>
                <w:sz w:val="26"/>
                <w:szCs w:val="26"/>
                <w:lang w:val="en-US"/>
              </w:rPr>
              <w:t>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7E4F341" w14:textId="51D7458F" w:rsidR="00F53A1F" w:rsidRPr="007409B5" w:rsidRDefault="0033255B" w:rsidP="00F53A1F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1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6554D084" w14:textId="77777777" w:rsidR="00F53A1F" w:rsidRPr="007409B5" w:rsidRDefault="00F53A1F" w:rsidP="00F53A1F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01D031DF" w14:textId="0761660B" w:rsidR="00F53A1F" w:rsidRPr="007409B5" w:rsidRDefault="00110112" w:rsidP="00F53A1F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  <w:r>
              <w:rPr>
                <w:rFonts w:ascii="ISOCPEUR" w:hAnsi="ISOCPEUR" w:cs="Times New Roman"/>
                <w:sz w:val="26"/>
                <w:szCs w:val="26"/>
              </w:rPr>
              <w:t>с</w:t>
            </w:r>
            <w:r w:rsidR="007309A0">
              <w:rPr>
                <w:rFonts w:ascii="ISOCPEUR" w:hAnsi="ISOCPEUR" w:cs="Times New Roman"/>
                <w:sz w:val="26"/>
                <w:szCs w:val="26"/>
              </w:rPr>
              <w:t>м</w:t>
            </w:r>
            <w:r>
              <w:rPr>
                <w:rFonts w:ascii="ISOCPEUR" w:hAnsi="ISOCPEUR" w:cs="Times New Roman"/>
                <w:sz w:val="26"/>
                <w:szCs w:val="26"/>
              </w:rPr>
              <w:t xml:space="preserve"> схему</w:t>
            </w:r>
          </w:p>
        </w:tc>
      </w:tr>
      <w:tr w:rsidR="00110112" w:rsidRPr="007409B5" w14:paraId="3B33751A" w14:textId="77777777" w:rsidTr="008718AB">
        <w:trPr>
          <w:trHeight w:val="454"/>
        </w:trPr>
        <w:tc>
          <w:tcPr>
            <w:tcW w:w="1131" w:type="dxa"/>
            <w:tcBorders>
              <w:top w:val="nil"/>
              <w:left w:val="nil"/>
            </w:tcBorders>
            <w:shd w:val="clear" w:color="auto" w:fill="auto"/>
            <w:vAlign w:val="center"/>
          </w:tcPr>
          <w:p w14:paraId="6501B599" w14:textId="77777777" w:rsidR="00110112" w:rsidRPr="007409B5" w:rsidRDefault="00110112" w:rsidP="0011011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nil"/>
            </w:tcBorders>
            <w:shd w:val="clear" w:color="auto" w:fill="auto"/>
            <w:vAlign w:val="center"/>
          </w:tcPr>
          <w:p w14:paraId="0DA0AC77" w14:textId="66B05913" w:rsidR="00110112" w:rsidRPr="003A7548" w:rsidRDefault="00110112" w:rsidP="00110112">
            <w:pPr>
              <w:pStyle w:val="af3"/>
              <w:rPr>
                <w:rFonts w:ascii="ISOCPEUR" w:hAnsi="ISOCPEUR"/>
                <w:bCs/>
                <w:sz w:val="26"/>
                <w:szCs w:val="26"/>
                <w:lang w:val="en-US"/>
              </w:rPr>
            </w:pPr>
            <w:r w:rsidRPr="0033255B">
              <w:rPr>
                <w:rFonts w:ascii="ISOCPEUR" w:hAnsi="ISOCPEUR"/>
                <w:bCs/>
                <w:sz w:val="26"/>
                <w:szCs w:val="26"/>
              </w:rPr>
              <w:t>Щит Щ</w:t>
            </w:r>
            <w:r>
              <w:rPr>
                <w:rFonts w:ascii="ISOCPEUR" w:hAnsi="ISOCPEUR"/>
                <w:bCs/>
                <w:sz w:val="26"/>
                <w:szCs w:val="26"/>
              </w:rPr>
              <w:t>А</w:t>
            </w:r>
            <w:r w:rsidRPr="0033255B">
              <w:rPr>
                <w:rFonts w:ascii="ISOCPEUR" w:hAnsi="ISOCPEUR"/>
                <w:bCs/>
                <w:sz w:val="26"/>
                <w:szCs w:val="26"/>
              </w:rPr>
              <w:t>О</w:t>
            </w:r>
            <w:r>
              <w:rPr>
                <w:rFonts w:ascii="ISOCPEUR" w:hAnsi="ISOCPEUR"/>
                <w:bCs/>
                <w:sz w:val="26"/>
                <w:szCs w:val="26"/>
              </w:rPr>
              <w:t>-1</w:t>
            </w:r>
            <w:r w:rsidR="003A7548">
              <w:rPr>
                <w:rFonts w:ascii="ISOCPEUR" w:hAnsi="ISOCPEUR"/>
                <w:bCs/>
                <w:sz w:val="26"/>
                <w:szCs w:val="26"/>
                <w:lang w:val="en-US"/>
              </w:rPr>
              <w:t>7</w:t>
            </w:r>
          </w:p>
        </w:tc>
        <w:tc>
          <w:tcPr>
            <w:tcW w:w="3398" w:type="dxa"/>
            <w:tcBorders>
              <w:top w:val="nil"/>
            </w:tcBorders>
            <w:shd w:val="clear" w:color="auto" w:fill="auto"/>
            <w:vAlign w:val="center"/>
          </w:tcPr>
          <w:p w14:paraId="68050AB3" w14:textId="4539C364" w:rsidR="00110112" w:rsidRPr="007409B5" w:rsidRDefault="00110112" w:rsidP="0011011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nil"/>
            </w:tcBorders>
            <w:shd w:val="clear" w:color="auto" w:fill="auto"/>
            <w:vAlign w:val="center"/>
          </w:tcPr>
          <w:p w14:paraId="24785B15" w14:textId="25ABA731" w:rsidR="00110112" w:rsidRPr="007409B5" w:rsidRDefault="00110112" w:rsidP="0011011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nil"/>
            </w:tcBorders>
            <w:shd w:val="clear" w:color="auto" w:fill="auto"/>
            <w:vAlign w:val="center"/>
          </w:tcPr>
          <w:p w14:paraId="384AF73E" w14:textId="1A00A44C" w:rsidR="00110112" w:rsidRPr="007409B5" w:rsidRDefault="00110112" w:rsidP="0011011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nil"/>
            </w:tcBorders>
            <w:shd w:val="clear" w:color="auto" w:fill="auto"/>
            <w:vAlign w:val="center"/>
          </w:tcPr>
          <w:p w14:paraId="2EFBCB5C" w14:textId="2E4B47E9" w:rsidR="00110112" w:rsidRPr="007409B5" w:rsidRDefault="00110112" w:rsidP="0011011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  <w:proofErr w:type="spellStart"/>
            <w:r>
              <w:rPr>
                <w:rFonts w:ascii="ISOCPEUR" w:hAnsi="ISOCPEUR"/>
                <w:sz w:val="26"/>
                <w:szCs w:val="26"/>
              </w:rPr>
              <w:t>компл</w:t>
            </w:r>
            <w:proofErr w:type="spellEnd"/>
            <w:r w:rsidRPr="007409B5">
              <w:rPr>
                <w:rFonts w:ascii="ISOCPEUR" w:hAnsi="ISOCPEUR"/>
                <w:sz w:val="26"/>
                <w:szCs w:val="26"/>
                <w:lang w:val="en-US"/>
              </w:rPr>
              <w:t>.</w:t>
            </w:r>
          </w:p>
        </w:tc>
        <w:tc>
          <w:tcPr>
            <w:tcW w:w="1133" w:type="dxa"/>
            <w:tcBorders>
              <w:top w:val="nil"/>
            </w:tcBorders>
            <w:shd w:val="clear" w:color="auto" w:fill="auto"/>
            <w:vAlign w:val="center"/>
          </w:tcPr>
          <w:p w14:paraId="0CB546FE" w14:textId="7853B700" w:rsidR="00110112" w:rsidRPr="007409B5" w:rsidRDefault="00110112" w:rsidP="00110112">
            <w:pPr>
              <w:pStyle w:val="af5"/>
              <w:rPr>
                <w:rFonts w:ascii="ISOCPEUR" w:hAnsi="ISOCPEUR" w:cs="Times New Roman"/>
                <w:sz w:val="26"/>
                <w:szCs w:val="26"/>
                <w:lang w:val="en-US"/>
              </w:rPr>
            </w:pPr>
            <w:r>
              <w:rPr>
                <w:rFonts w:ascii="ISOCPEUR" w:hAnsi="ISOCPEUR"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nil"/>
            </w:tcBorders>
            <w:shd w:val="clear" w:color="auto" w:fill="auto"/>
            <w:vAlign w:val="center"/>
          </w:tcPr>
          <w:p w14:paraId="21712517" w14:textId="77777777" w:rsidR="00110112" w:rsidRPr="007409B5" w:rsidRDefault="00110112" w:rsidP="0011011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nil"/>
              <w:right w:val="nil"/>
            </w:tcBorders>
            <w:shd w:val="clear" w:color="auto" w:fill="auto"/>
          </w:tcPr>
          <w:p w14:paraId="0CA89A48" w14:textId="5F27150F" w:rsidR="00110112" w:rsidRPr="007409B5" w:rsidRDefault="00110112" w:rsidP="0011011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  <w:r w:rsidRPr="001A585F">
              <w:rPr>
                <w:rFonts w:ascii="ISOCPEUR" w:hAnsi="ISOCPEUR" w:cs="Times New Roman"/>
                <w:sz w:val="26"/>
                <w:szCs w:val="26"/>
              </w:rPr>
              <w:t>с</w:t>
            </w:r>
            <w:r w:rsidR="007309A0">
              <w:rPr>
                <w:rFonts w:ascii="ISOCPEUR" w:hAnsi="ISOCPEUR" w:cs="Times New Roman"/>
                <w:sz w:val="26"/>
                <w:szCs w:val="26"/>
              </w:rPr>
              <w:t>м</w:t>
            </w:r>
            <w:r w:rsidRPr="001A585F">
              <w:rPr>
                <w:rFonts w:ascii="ISOCPEUR" w:hAnsi="ISOCPEUR" w:cs="Times New Roman"/>
                <w:sz w:val="26"/>
                <w:szCs w:val="26"/>
              </w:rPr>
              <w:t xml:space="preserve"> схему</w:t>
            </w:r>
          </w:p>
        </w:tc>
      </w:tr>
      <w:tr w:rsidR="00110112" w:rsidRPr="007409B5" w14:paraId="52CA229C" w14:textId="77777777" w:rsidTr="008718AB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67352F11" w14:textId="573ED1D1" w:rsidR="00110112" w:rsidRPr="007409B5" w:rsidRDefault="00110112" w:rsidP="0011011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7E5BA020" w14:textId="39DD2B8B" w:rsidR="00110112" w:rsidRPr="007409B5" w:rsidRDefault="00110112" w:rsidP="00110112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33255B">
              <w:rPr>
                <w:rFonts w:ascii="ISOCPEUR" w:hAnsi="ISOCPEUR"/>
                <w:bCs/>
                <w:sz w:val="26"/>
                <w:szCs w:val="26"/>
              </w:rPr>
              <w:t>Щит Щ</w:t>
            </w:r>
            <w:r>
              <w:rPr>
                <w:rFonts w:ascii="ISOCPEUR" w:hAnsi="ISOCPEUR"/>
                <w:bCs/>
                <w:sz w:val="26"/>
                <w:szCs w:val="26"/>
              </w:rPr>
              <w:t>С-К1</w:t>
            </w:r>
            <w:r w:rsidR="003A7548">
              <w:rPr>
                <w:rFonts w:ascii="ISOCPEUR" w:hAnsi="ISOCPEUR"/>
                <w:bCs/>
                <w:sz w:val="26"/>
                <w:szCs w:val="26"/>
                <w:lang w:val="en-US"/>
              </w:rPr>
              <w:t>7</w:t>
            </w:r>
            <w:r>
              <w:rPr>
                <w:rFonts w:ascii="ISOCPEUR" w:hAnsi="ISOCPEUR"/>
                <w:bCs/>
                <w:sz w:val="26"/>
                <w:szCs w:val="26"/>
              </w:rPr>
              <w:t>оф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1C1ADC9F" w14:textId="441497E4" w:rsidR="00110112" w:rsidRPr="007409B5" w:rsidRDefault="00110112" w:rsidP="00110112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 w:cs="Times New Roman"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4D8E6FF1" w14:textId="2CF1674C" w:rsidR="00110112" w:rsidRPr="007409B5" w:rsidRDefault="00110112" w:rsidP="00110112">
            <w:pPr>
              <w:pStyle w:val="af5"/>
              <w:rPr>
                <w:rFonts w:ascii="ISOCPEUR" w:hAnsi="ISOCPEUR" w:cs="Times New Roman"/>
                <w:sz w:val="26"/>
                <w:szCs w:val="26"/>
                <w:lang w:val="en-US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6C694285" w14:textId="4E54F96B" w:rsidR="00110112" w:rsidRPr="007409B5" w:rsidRDefault="00110112" w:rsidP="0011011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1D29DD95" w14:textId="61B6E645" w:rsidR="00110112" w:rsidRPr="007409B5" w:rsidRDefault="00110112" w:rsidP="0011011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  <w:proofErr w:type="spellStart"/>
            <w:r>
              <w:rPr>
                <w:rFonts w:ascii="ISOCPEUR" w:hAnsi="ISOCPEUR"/>
                <w:sz w:val="26"/>
                <w:szCs w:val="26"/>
              </w:rPr>
              <w:t>компл</w:t>
            </w:r>
            <w:proofErr w:type="spellEnd"/>
            <w:r w:rsidRPr="007409B5">
              <w:rPr>
                <w:rFonts w:ascii="ISOCPEUR" w:hAnsi="ISOCPEUR"/>
                <w:sz w:val="26"/>
                <w:szCs w:val="26"/>
                <w:lang w:val="en-US"/>
              </w:rPr>
              <w:t>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A265AF1" w14:textId="3FDF480A" w:rsidR="00110112" w:rsidRPr="007409B5" w:rsidRDefault="00110112" w:rsidP="00110112">
            <w:pPr>
              <w:pStyle w:val="af5"/>
              <w:rPr>
                <w:rFonts w:ascii="ISOCPEUR" w:hAnsi="ISOCPEUR" w:cs="Times New Roman"/>
                <w:sz w:val="26"/>
                <w:szCs w:val="26"/>
                <w:lang w:val="en-US"/>
              </w:rPr>
            </w:pPr>
            <w:r>
              <w:rPr>
                <w:rFonts w:ascii="ISOCPEUR" w:hAnsi="ISOCPEUR"/>
                <w:sz w:val="26"/>
                <w:szCs w:val="26"/>
              </w:rPr>
              <w:t>1</w:t>
            </w:r>
          </w:p>
        </w:tc>
        <w:tc>
          <w:tcPr>
            <w:tcW w:w="1416" w:type="dxa"/>
            <w:shd w:val="clear" w:color="auto" w:fill="auto"/>
          </w:tcPr>
          <w:p w14:paraId="5C7BCA22" w14:textId="4A8E6026" w:rsidR="00110112" w:rsidRPr="007409B5" w:rsidRDefault="00110112" w:rsidP="0011011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14065A7D" w14:textId="68B3F7F7" w:rsidR="00110112" w:rsidRPr="007409B5" w:rsidRDefault="00110112" w:rsidP="0011011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  <w:r w:rsidRPr="001A585F">
              <w:rPr>
                <w:rFonts w:ascii="ISOCPEUR" w:hAnsi="ISOCPEUR" w:cs="Times New Roman"/>
                <w:sz w:val="26"/>
                <w:szCs w:val="26"/>
              </w:rPr>
              <w:t>с</w:t>
            </w:r>
            <w:r w:rsidR="007309A0">
              <w:rPr>
                <w:rFonts w:ascii="ISOCPEUR" w:hAnsi="ISOCPEUR" w:cs="Times New Roman"/>
                <w:sz w:val="26"/>
                <w:szCs w:val="26"/>
              </w:rPr>
              <w:t>м</w:t>
            </w:r>
            <w:r w:rsidRPr="001A585F">
              <w:rPr>
                <w:rFonts w:ascii="ISOCPEUR" w:hAnsi="ISOCPEUR" w:cs="Times New Roman"/>
                <w:sz w:val="26"/>
                <w:szCs w:val="26"/>
              </w:rPr>
              <w:t xml:space="preserve"> схему</w:t>
            </w:r>
          </w:p>
        </w:tc>
      </w:tr>
      <w:tr w:rsidR="00110112" w:rsidRPr="007409B5" w14:paraId="322C2A4E" w14:textId="77777777" w:rsidTr="008718AB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1A9B607D" w14:textId="77777777" w:rsidR="00110112" w:rsidRPr="007409B5" w:rsidRDefault="00110112" w:rsidP="0011011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55D15ED8" w14:textId="5F9FE7DF" w:rsidR="00110112" w:rsidRPr="007409B5" w:rsidRDefault="00110112" w:rsidP="00110112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33255B">
              <w:rPr>
                <w:rFonts w:ascii="ISOCPEUR" w:hAnsi="ISOCPEUR"/>
                <w:bCs/>
                <w:sz w:val="26"/>
                <w:szCs w:val="26"/>
              </w:rPr>
              <w:t>Щит Щ</w:t>
            </w:r>
            <w:r>
              <w:rPr>
                <w:rFonts w:ascii="ISOCPEUR" w:hAnsi="ISOCPEUR"/>
                <w:bCs/>
                <w:sz w:val="26"/>
                <w:szCs w:val="26"/>
              </w:rPr>
              <w:t>С-Б1</w:t>
            </w:r>
            <w:r w:rsidR="003A7548">
              <w:rPr>
                <w:rFonts w:ascii="ISOCPEUR" w:hAnsi="ISOCPEUR"/>
                <w:bCs/>
                <w:sz w:val="26"/>
                <w:szCs w:val="26"/>
                <w:lang w:val="en-US"/>
              </w:rPr>
              <w:t>7</w:t>
            </w:r>
            <w:r>
              <w:rPr>
                <w:rFonts w:ascii="ISOCPEUR" w:hAnsi="ISOCPEUR"/>
                <w:bCs/>
                <w:sz w:val="26"/>
                <w:szCs w:val="26"/>
              </w:rPr>
              <w:t>оф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5C307097" w14:textId="30162109" w:rsidR="00110112" w:rsidRPr="00507E2B" w:rsidRDefault="00110112" w:rsidP="00110112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495C2ED1" w14:textId="446D4C55" w:rsidR="00110112" w:rsidRPr="007409B5" w:rsidRDefault="00110112" w:rsidP="0011011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707CD938" w14:textId="6513D207" w:rsidR="00110112" w:rsidRPr="007409B5" w:rsidRDefault="00110112" w:rsidP="0011011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00A63C9F" w14:textId="0EC963B2" w:rsidR="00110112" w:rsidRPr="007409B5" w:rsidRDefault="00110112" w:rsidP="0011011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  <w:proofErr w:type="spellStart"/>
            <w:r>
              <w:rPr>
                <w:rFonts w:ascii="ISOCPEUR" w:hAnsi="ISOCPEUR"/>
                <w:sz w:val="26"/>
                <w:szCs w:val="26"/>
              </w:rPr>
              <w:t>компл</w:t>
            </w:r>
            <w:proofErr w:type="spellEnd"/>
            <w:r w:rsidRPr="007409B5">
              <w:rPr>
                <w:rFonts w:ascii="ISOCPEUR" w:hAnsi="ISOCPEUR"/>
                <w:sz w:val="26"/>
                <w:szCs w:val="26"/>
                <w:lang w:val="en-US"/>
              </w:rPr>
              <w:t>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4705C3C" w14:textId="765A62D1" w:rsidR="00110112" w:rsidRPr="007409B5" w:rsidRDefault="00110112" w:rsidP="0011011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1</w:t>
            </w:r>
          </w:p>
        </w:tc>
        <w:tc>
          <w:tcPr>
            <w:tcW w:w="1416" w:type="dxa"/>
            <w:shd w:val="clear" w:color="auto" w:fill="auto"/>
          </w:tcPr>
          <w:p w14:paraId="658F0D50" w14:textId="4A68273E" w:rsidR="00110112" w:rsidRPr="007409B5" w:rsidRDefault="00110112" w:rsidP="0011011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3BFE9F25" w14:textId="438FB2D8" w:rsidR="00110112" w:rsidRPr="007409B5" w:rsidRDefault="00110112" w:rsidP="0011011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  <w:r w:rsidRPr="001A585F">
              <w:rPr>
                <w:rFonts w:ascii="ISOCPEUR" w:hAnsi="ISOCPEUR" w:cs="Times New Roman"/>
                <w:sz w:val="26"/>
                <w:szCs w:val="26"/>
              </w:rPr>
              <w:t>с</w:t>
            </w:r>
            <w:r w:rsidR="007309A0">
              <w:rPr>
                <w:rFonts w:ascii="ISOCPEUR" w:hAnsi="ISOCPEUR" w:cs="Times New Roman"/>
                <w:sz w:val="26"/>
                <w:szCs w:val="26"/>
              </w:rPr>
              <w:t>м</w:t>
            </w:r>
            <w:r w:rsidRPr="001A585F">
              <w:rPr>
                <w:rFonts w:ascii="ISOCPEUR" w:hAnsi="ISOCPEUR" w:cs="Times New Roman"/>
                <w:sz w:val="26"/>
                <w:szCs w:val="26"/>
              </w:rPr>
              <w:t xml:space="preserve"> схему</w:t>
            </w:r>
          </w:p>
        </w:tc>
      </w:tr>
      <w:tr w:rsidR="0033255B" w:rsidRPr="007409B5" w14:paraId="6DAA6EFE" w14:textId="77777777" w:rsidTr="008718AB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7A684E5F" w14:textId="77777777" w:rsidR="0033255B" w:rsidRPr="007409B5" w:rsidRDefault="0033255B" w:rsidP="0033255B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0E939B09" w14:textId="77777777" w:rsidR="0033255B" w:rsidRPr="007409B5" w:rsidRDefault="0033255B" w:rsidP="0033255B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3398" w:type="dxa"/>
            <w:shd w:val="clear" w:color="auto" w:fill="auto"/>
            <w:vAlign w:val="center"/>
          </w:tcPr>
          <w:p w14:paraId="4FAF59F2" w14:textId="77777777" w:rsidR="0033255B" w:rsidRPr="007409B5" w:rsidRDefault="0033255B" w:rsidP="0033255B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 w:cs="Times New Roman"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151A832A" w14:textId="77777777" w:rsidR="0033255B" w:rsidRPr="007409B5" w:rsidRDefault="0033255B" w:rsidP="0033255B">
            <w:pPr>
              <w:pStyle w:val="af5"/>
              <w:ind w:left="0"/>
              <w:rPr>
                <w:rFonts w:ascii="ISOCPEUR" w:hAnsi="ISOCPEUR"/>
                <w:sz w:val="26"/>
                <w:szCs w:val="26"/>
                <w:lang w:eastAsia="ru-RU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3526AB77" w14:textId="77777777" w:rsidR="0033255B" w:rsidRPr="007409B5" w:rsidRDefault="0033255B" w:rsidP="0033255B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278CB977" w14:textId="77777777" w:rsidR="0033255B" w:rsidRPr="007409B5" w:rsidRDefault="0033255B" w:rsidP="0033255B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CB3DDC6" w14:textId="77777777" w:rsidR="0033255B" w:rsidRDefault="0033255B" w:rsidP="0033255B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</w:tcPr>
          <w:p w14:paraId="7B4FE312" w14:textId="77777777" w:rsidR="0033255B" w:rsidRPr="007409B5" w:rsidRDefault="0033255B" w:rsidP="0033255B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42C72A31" w14:textId="77777777" w:rsidR="0033255B" w:rsidRPr="007409B5" w:rsidRDefault="0033255B" w:rsidP="0033255B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33255B" w:rsidRPr="007409B5" w14:paraId="2875F362" w14:textId="77777777" w:rsidTr="008718AB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3381051F" w14:textId="77777777" w:rsidR="0033255B" w:rsidRPr="007409B5" w:rsidRDefault="0033255B" w:rsidP="0033255B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77AE4B14" w14:textId="247E0F3F" w:rsidR="0033255B" w:rsidRPr="0033255B" w:rsidRDefault="0033255B" w:rsidP="0033255B">
            <w:pPr>
              <w:pStyle w:val="af3"/>
              <w:jc w:val="center"/>
              <w:rPr>
                <w:rFonts w:ascii="ISOCPEUR" w:hAnsi="ISOCPEUR"/>
                <w:b/>
                <w:bCs/>
                <w:sz w:val="26"/>
                <w:szCs w:val="26"/>
              </w:rPr>
            </w:pPr>
            <w:r w:rsidRPr="0033255B">
              <w:rPr>
                <w:rFonts w:ascii="ISOCPEUR" w:hAnsi="ISOCPEUR"/>
                <w:b/>
                <w:bCs/>
                <w:sz w:val="26"/>
                <w:szCs w:val="26"/>
              </w:rPr>
              <w:t>Светотехническое оборудование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74832FC7" w14:textId="77777777" w:rsidR="0033255B" w:rsidRPr="007409B5" w:rsidRDefault="0033255B" w:rsidP="0033255B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 w:cs="Times New Roman"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67CCECB0" w14:textId="77777777" w:rsidR="0033255B" w:rsidRPr="007409B5" w:rsidRDefault="0033255B" w:rsidP="0033255B">
            <w:pPr>
              <w:pStyle w:val="af5"/>
              <w:ind w:left="0"/>
              <w:rPr>
                <w:rFonts w:ascii="ISOCPEUR" w:hAnsi="ISOCPEUR"/>
                <w:sz w:val="26"/>
                <w:szCs w:val="26"/>
                <w:lang w:eastAsia="ru-RU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3BA0FE78" w14:textId="77777777" w:rsidR="0033255B" w:rsidRPr="007409B5" w:rsidRDefault="0033255B" w:rsidP="0033255B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2A4F15F7" w14:textId="77777777" w:rsidR="0033255B" w:rsidRPr="007409B5" w:rsidRDefault="0033255B" w:rsidP="0033255B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370A6C70" w14:textId="77777777" w:rsidR="0033255B" w:rsidRDefault="0033255B" w:rsidP="0033255B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</w:tcPr>
          <w:p w14:paraId="25EED802" w14:textId="77777777" w:rsidR="0033255B" w:rsidRPr="007409B5" w:rsidRDefault="0033255B" w:rsidP="0033255B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56E19DF7" w14:textId="77777777" w:rsidR="0033255B" w:rsidRPr="007409B5" w:rsidRDefault="0033255B" w:rsidP="0033255B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33255B" w:rsidRPr="007409B5" w14:paraId="08262A6D" w14:textId="77777777" w:rsidTr="008718AB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25429019" w14:textId="77777777" w:rsidR="0033255B" w:rsidRPr="007409B5" w:rsidRDefault="0033255B" w:rsidP="0033255B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059EE554" w14:textId="0CDC0707" w:rsidR="0033255B" w:rsidRPr="007409B5" w:rsidRDefault="0033255B" w:rsidP="0033255B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33255B">
              <w:rPr>
                <w:rFonts w:ascii="ISOCPEUR" w:hAnsi="ISOCPEUR"/>
                <w:bCs/>
                <w:sz w:val="26"/>
                <w:szCs w:val="26"/>
              </w:rPr>
              <w:t>Светильник LED</w:t>
            </w:r>
            <w:r w:rsidR="00E615A3">
              <w:rPr>
                <w:rFonts w:ascii="ISOCPEUR" w:hAnsi="ISOCPEUR"/>
                <w:bCs/>
                <w:sz w:val="26"/>
                <w:szCs w:val="26"/>
              </w:rPr>
              <w:t xml:space="preserve"> напольный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3BD07D9D" w14:textId="0E4193AB" w:rsidR="0033255B" w:rsidRPr="0033255B" w:rsidRDefault="0033255B" w:rsidP="0033255B">
            <w:pPr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486FCF6B" w14:textId="42C609B5" w:rsidR="0033255B" w:rsidRPr="0033255B" w:rsidRDefault="0033255B" w:rsidP="0033255B">
            <w:pPr>
              <w:pStyle w:val="af5"/>
              <w:ind w:left="0"/>
              <w:rPr>
                <w:rFonts w:ascii="ISOCPEUR" w:hAnsi="ISOCPEUR"/>
                <w:sz w:val="26"/>
                <w:szCs w:val="26"/>
                <w:lang w:val="en-US" w:eastAsia="ru-RU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04751E7B" w14:textId="2D2FAA9C" w:rsidR="0033255B" w:rsidRPr="00E615A3" w:rsidRDefault="00E615A3" w:rsidP="0033255B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По дизайн-проекту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C1F09A9" w14:textId="3784B0CC" w:rsidR="0033255B" w:rsidRPr="007409B5" w:rsidRDefault="0033255B" w:rsidP="0033255B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7409B5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DC25BFA" w14:textId="6EC9FB8E" w:rsidR="0033255B" w:rsidRPr="00D27228" w:rsidRDefault="00E615A3" w:rsidP="0033255B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30</w:t>
            </w:r>
          </w:p>
        </w:tc>
        <w:tc>
          <w:tcPr>
            <w:tcW w:w="1416" w:type="dxa"/>
            <w:shd w:val="clear" w:color="auto" w:fill="auto"/>
          </w:tcPr>
          <w:p w14:paraId="544F7FE1" w14:textId="77777777" w:rsidR="0033255B" w:rsidRPr="007409B5" w:rsidRDefault="0033255B" w:rsidP="0033255B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08E9B089" w14:textId="2E9C35D0" w:rsidR="0033255B" w:rsidRPr="007409B5" w:rsidRDefault="0033255B" w:rsidP="0033255B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C81802" w:rsidRPr="007409B5" w14:paraId="07352A44" w14:textId="77777777" w:rsidTr="003F17E9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584389B8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</w:tcPr>
          <w:p w14:paraId="32072B77" w14:textId="1A5464BE" w:rsidR="00C81802" w:rsidRPr="007409B5" w:rsidRDefault="00C81802" w:rsidP="00C81802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4B6A81">
              <w:rPr>
                <w:rFonts w:ascii="ISOCPEUR" w:hAnsi="ISOCPEUR"/>
                <w:bCs/>
                <w:sz w:val="26"/>
                <w:szCs w:val="26"/>
              </w:rPr>
              <w:t>Светильник LED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  <w:r w:rsidRPr="00E615A3">
              <w:rPr>
                <w:rFonts w:ascii="ISOCPEUR" w:hAnsi="ISOCPEUR"/>
                <w:bCs/>
                <w:sz w:val="26"/>
                <w:szCs w:val="26"/>
              </w:rPr>
              <w:t>линейный матовый, черный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, </w:t>
            </w:r>
            <w:r w:rsidRPr="00E615A3">
              <w:rPr>
                <w:rFonts w:ascii="ISOCPEUR" w:hAnsi="ISOCPEUR"/>
                <w:bCs/>
                <w:sz w:val="26"/>
                <w:szCs w:val="26"/>
              </w:rPr>
              <w:t>32Вт, 4000К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581B42FB" w14:textId="04CAD1FA" w:rsidR="00C81802" w:rsidRPr="00E615A3" w:rsidRDefault="00C81802" w:rsidP="00C81802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28E56D5A" w14:textId="21F25B6F" w:rsidR="00C81802" w:rsidRPr="00E615A3" w:rsidRDefault="00C81802" w:rsidP="00C81802">
            <w:pPr>
              <w:pStyle w:val="af5"/>
              <w:ind w:left="0"/>
              <w:rPr>
                <w:rFonts w:ascii="ISOCPEUR" w:hAnsi="ISOCPEUR"/>
                <w:sz w:val="26"/>
                <w:szCs w:val="26"/>
                <w:lang w:eastAsia="ru-RU"/>
              </w:rPr>
            </w:pPr>
          </w:p>
        </w:tc>
        <w:tc>
          <w:tcPr>
            <w:tcW w:w="2549" w:type="dxa"/>
            <w:shd w:val="clear" w:color="auto" w:fill="auto"/>
          </w:tcPr>
          <w:p w14:paraId="04A0EB31" w14:textId="715577B8" w:rsidR="00C81802" w:rsidRPr="00E615A3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4F2A8A">
              <w:rPr>
                <w:rFonts w:ascii="ISOCPEUR" w:hAnsi="ISOCPEUR"/>
                <w:sz w:val="26"/>
                <w:szCs w:val="26"/>
              </w:rPr>
              <w:t>По дизайн-проекту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C6B73F2" w14:textId="72AEB125" w:rsidR="00C81802" w:rsidRPr="007409B5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7409B5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14BC6C8" w14:textId="0129C0F6" w:rsidR="00C81802" w:rsidRPr="0033255B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91</w:t>
            </w:r>
          </w:p>
        </w:tc>
        <w:tc>
          <w:tcPr>
            <w:tcW w:w="1416" w:type="dxa"/>
            <w:shd w:val="clear" w:color="auto" w:fill="auto"/>
          </w:tcPr>
          <w:p w14:paraId="4315C584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35473125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C81802" w:rsidRPr="007409B5" w14:paraId="557DAB09" w14:textId="77777777" w:rsidTr="003F17E9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77692F5E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</w:tcPr>
          <w:p w14:paraId="194B2CBA" w14:textId="38B9212A" w:rsidR="00C81802" w:rsidRPr="007409B5" w:rsidRDefault="00C81802" w:rsidP="00C81802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4B6A81">
              <w:rPr>
                <w:rFonts w:ascii="ISOCPEUR" w:hAnsi="ISOCPEUR"/>
                <w:bCs/>
                <w:sz w:val="26"/>
                <w:szCs w:val="26"/>
              </w:rPr>
              <w:t>Светильник LED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  <w:r w:rsidRPr="00E615A3">
              <w:rPr>
                <w:rFonts w:ascii="ISOCPEUR" w:hAnsi="ISOCPEUR"/>
                <w:bCs/>
                <w:sz w:val="26"/>
                <w:szCs w:val="26"/>
              </w:rPr>
              <w:t>подвесной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, </w:t>
            </w:r>
            <w:r w:rsidRPr="00E615A3">
              <w:rPr>
                <w:rFonts w:ascii="ISOCPEUR" w:hAnsi="ISOCPEUR"/>
                <w:bCs/>
                <w:sz w:val="26"/>
                <w:szCs w:val="26"/>
              </w:rPr>
              <w:t>56 Вт, CRI 90 4000К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73FF8D8B" w14:textId="73E628E7" w:rsidR="00C81802" w:rsidRPr="00E615A3" w:rsidRDefault="00C81802" w:rsidP="00C81802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2DE6139F" w14:textId="7A589008" w:rsidR="00C81802" w:rsidRPr="00E615A3" w:rsidRDefault="00C81802" w:rsidP="00C81802">
            <w:pPr>
              <w:pStyle w:val="af5"/>
              <w:ind w:left="0"/>
              <w:rPr>
                <w:rFonts w:ascii="ISOCPEUR" w:hAnsi="ISOCPEUR"/>
                <w:sz w:val="26"/>
                <w:szCs w:val="26"/>
                <w:lang w:eastAsia="ru-RU"/>
              </w:rPr>
            </w:pPr>
          </w:p>
        </w:tc>
        <w:tc>
          <w:tcPr>
            <w:tcW w:w="2549" w:type="dxa"/>
            <w:shd w:val="clear" w:color="auto" w:fill="auto"/>
          </w:tcPr>
          <w:p w14:paraId="6E8B73A1" w14:textId="76DECAAC" w:rsidR="00C81802" w:rsidRPr="00E615A3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4F2A8A">
              <w:rPr>
                <w:rFonts w:ascii="ISOCPEUR" w:hAnsi="ISOCPEUR"/>
                <w:sz w:val="26"/>
                <w:szCs w:val="26"/>
              </w:rPr>
              <w:t>По дизайн-проекту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6DFE284" w14:textId="0062BA4B" w:rsidR="00C81802" w:rsidRPr="007409B5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7409B5">
              <w:rPr>
                <w:rFonts w:ascii="ISOCPEUR" w:hAnsi="ISOCPEUR"/>
                <w:sz w:val="26"/>
                <w:szCs w:val="26"/>
              </w:rPr>
              <w:t>шт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601EC0D" w14:textId="5AFB52BF" w:rsidR="00C81802" w:rsidRPr="0033255B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5</w:t>
            </w:r>
          </w:p>
        </w:tc>
        <w:tc>
          <w:tcPr>
            <w:tcW w:w="1416" w:type="dxa"/>
            <w:shd w:val="clear" w:color="auto" w:fill="auto"/>
          </w:tcPr>
          <w:p w14:paraId="12C95936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51701FB8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C81802" w:rsidRPr="007409B5" w14:paraId="1FAF1942" w14:textId="77777777" w:rsidTr="003F17E9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4809EA15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</w:tcPr>
          <w:p w14:paraId="3F6602D1" w14:textId="56D71808" w:rsidR="00C81802" w:rsidRPr="007409B5" w:rsidRDefault="00C81802" w:rsidP="00C81802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4B6A81">
              <w:rPr>
                <w:rFonts w:ascii="ISOCPEUR" w:hAnsi="ISOCPEUR"/>
                <w:bCs/>
                <w:sz w:val="26"/>
                <w:szCs w:val="26"/>
              </w:rPr>
              <w:t>Светильник LED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  <w:r w:rsidRPr="00E615A3">
              <w:rPr>
                <w:rFonts w:ascii="ISOCPEUR" w:hAnsi="ISOCPEUR"/>
                <w:bCs/>
                <w:sz w:val="26"/>
                <w:szCs w:val="26"/>
              </w:rPr>
              <w:t>подвес</w:t>
            </w:r>
            <w:r>
              <w:rPr>
                <w:rFonts w:ascii="ISOCPEUR" w:hAnsi="ISOCPEUR"/>
                <w:bCs/>
                <w:sz w:val="26"/>
                <w:szCs w:val="26"/>
              </w:rPr>
              <w:t>.</w:t>
            </w:r>
            <w:r w:rsidRPr="00E615A3">
              <w:rPr>
                <w:rFonts w:ascii="ISOCPEUR" w:hAnsi="ISOCPEUR"/>
                <w:bCs/>
                <w:sz w:val="26"/>
                <w:szCs w:val="26"/>
              </w:rPr>
              <w:t xml:space="preserve"> белый с </w:t>
            </w:r>
            <w:proofErr w:type="spellStart"/>
            <w:r w:rsidRPr="00E615A3">
              <w:rPr>
                <w:rFonts w:ascii="ISOCPEUR" w:hAnsi="ISOCPEUR"/>
                <w:bCs/>
                <w:sz w:val="26"/>
                <w:szCs w:val="26"/>
              </w:rPr>
              <w:t>акуст</w:t>
            </w:r>
            <w:proofErr w:type="spellEnd"/>
            <w:r>
              <w:rPr>
                <w:rFonts w:ascii="ISOCPEUR" w:hAnsi="ISOCPEUR"/>
                <w:bCs/>
                <w:sz w:val="26"/>
                <w:szCs w:val="26"/>
              </w:rPr>
              <w:t>.</w:t>
            </w:r>
            <w:r w:rsidRPr="00E615A3">
              <w:rPr>
                <w:rFonts w:ascii="ISOCPEUR" w:hAnsi="ISOCPEUR"/>
                <w:bCs/>
                <w:sz w:val="26"/>
                <w:szCs w:val="26"/>
              </w:rPr>
              <w:t xml:space="preserve"> панелью ∅1000 90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 В</w:t>
            </w:r>
            <w:r w:rsidRPr="00E615A3">
              <w:rPr>
                <w:rFonts w:ascii="ISOCPEUR" w:hAnsi="ISOCPEUR"/>
                <w:bCs/>
                <w:sz w:val="26"/>
                <w:szCs w:val="26"/>
              </w:rPr>
              <w:t>т 4000К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786E7F0" w14:textId="5FBC11E3" w:rsidR="00C81802" w:rsidRPr="00EB2A68" w:rsidRDefault="00C81802" w:rsidP="00C81802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1D7CBE20" w14:textId="54A42EFA" w:rsidR="00C81802" w:rsidRPr="00EB2A68" w:rsidRDefault="00C81802" w:rsidP="00C81802">
            <w:pPr>
              <w:pStyle w:val="af5"/>
              <w:ind w:left="0"/>
              <w:rPr>
                <w:rFonts w:ascii="ISOCPEUR" w:hAnsi="ISOCPEUR"/>
                <w:sz w:val="26"/>
                <w:szCs w:val="26"/>
                <w:lang w:val="en-US" w:eastAsia="ru-RU"/>
              </w:rPr>
            </w:pPr>
          </w:p>
        </w:tc>
        <w:tc>
          <w:tcPr>
            <w:tcW w:w="2549" w:type="dxa"/>
            <w:shd w:val="clear" w:color="auto" w:fill="auto"/>
          </w:tcPr>
          <w:p w14:paraId="5596A698" w14:textId="5C121A00" w:rsidR="00C81802" w:rsidRPr="00EB2A68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 w:rsidRPr="004F2A8A">
              <w:rPr>
                <w:rFonts w:ascii="ISOCPEUR" w:hAnsi="ISOCPEUR"/>
                <w:sz w:val="26"/>
                <w:szCs w:val="26"/>
              </w:rPr>
              <w:t>По дизайн-проекту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F81EE50" w14:textId="78477CE9" w:rsidR="00C81802" w:rsidRPr="007409B5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7409B5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6A0256B" w14:textId="594D096F" w:rsidR="00C81802" w:rsidRPr="00A00125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13</w:t>
            </w:r>
          </w:p>
        </w:tc>
        <w:tc>
          <w:tcPr>
            <w:tcW w:w="1416" w:type="dxa"/>
            <w:shd w:val="clear" w:color="auto" w:fill="auto"/>
          </w:tcPr>
          <w:p w14:paraId="48C82FBF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42DC7CDE" w14:textId="5ACAC838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C81802" w:rsidRPr="007409B5" w14:paraId="2368E5DF" w14:textId="77777777" w:rsidTr="003F17E9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678323E6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</w:tcPr>
          <w:p w14:paraId="2D052AB6" w14:textId="10936C46" w:rsidR="00C81802" w:rsidRPr="007409B5" w:rsidRDefault="00C81802" w:rsidP="00C81802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4B6A81">
              <w:rPr>
                <w:rFonts w:ascii="ISOCPEUR" w:hAnsi="ISOCPEUR"/>
                <w:bCs/>
                <w:sz w:val="26"/>
                <w:szCs w:val="26"/>
              </w:rPr>
              <w:t>Светильник LED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  <w:r w:rsidRPr="00A00125">
              <w:rPr>
                <w:rFonts w:ascii="ISOCPEUR" w:hAnsi="ISOCPEUR"/>
                <w:bCs/>
                <w:sz w:val="26"/>
                <w:szCs w:val="26"/>
              </w:rPr>
              <w:t>подвес</w:t>
            </w:r>
            <w:r>
              <w:rPr>
                <w:rFonts w:ascii="ISOCPEUR" w:hAnsi="ISOCPEUR"/>
                <w:bCs/>
                <w:sz w:val="26"/>
                <w:szCs w:val="26"/>
              </w:rPr>
              <w:t>.</w:t>
            </w:r>
            <w:r w:rsidRPr="00A00125">
              <w:rPr>
                <w:rFonts w:ascii="ISOCPEUR" w:hAnsi="ISOCPEUR"/>
                <w:bCs/>
                <w:sz w:val="26"/>
                <w:szCs w:val="26"/>
              </w:rPr>
              <w:t>, акустический</w:t>
            </w:r>
            <w:r>
              <w:rPr>
                <w:rFonts w:ascii="ISOCPEUR" w:hAnsi="ISOCPEUR"/>
                <w:bCs/>
                <w:sz w:val="26"/>
                <w:szCs w:val="26"/>
              </w:rPr>
              <w:t>, Е27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3A446122" w14:textId="4D0727ED" w:rsidR="00C81802" w:rsidRPr="00A00125" w:rsidRDefault="00C81802" w:rsidP="00C81802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6C4F2719" w14:textId="3AEC3CED" w:rsidR="00C81802" w:rsidRPr="00A00125" w:rsidRDefault="00C81802" w:rsidP="00C81802">
            <w:pPr>
              <w:pStyle w:val="af5"/>
              <w:ind w:left="0"/>
              <w:rPr>
                <w:rFonts w:ascii="ISOCPEUR" w:hAnsi="ISOCPEUR"/>
                <w:sz w:val="26"/>
                <w:szCs w:val="26"/>
                <w:lang w:eastAsia="ru-RU"/>
              </w:rPr>
            </w:pPr>
          </w:p>
        </w:tc>
        <w:tc>
          <w:tcPr>
            <w:tcW w:w="2549" w:type="dxa"/>
            <w:shd w:val="clear" w:color="auto" w:fill="auto"/>
          </w:tcPr>
          <w:p w14:paraId="339BCA71" w14:textId="3D7C5308" w:rsidR="00C81802" w:rsidRPr="00A00125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4F2A8A">
              <w:rPr>
                <w:rFonts w:ascii="ISOCPEUR" w:hAnsi="ISOCPEUR"/>
                <w:sz w:val="26"/>
                <w:szCs w:val="26"/>
              </w:rPr>
              <w:t>По дизайн-проекту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AB21B4D" w14:textId="721D76CE" w:rsidR="00C81802" w:rsidRPr="007409B5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7409B5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DCE5967" w14:textId="380BC68D" w:rsidR="00C81802" w:rsidRPr="00A00125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11</w:t>
            </w:r>
          </w:p>
        </w:tc>
        <w:tc>
          <w:tcPr>
            <w:tcW w:w="1416" w:type="dxa"/>
            <w:shd w:val="clear" w:color="auto" w:fill="auto"/>
          </w:tcPr>
          <w:p w14:paraId="104884C9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491AC79E" w14:textId="39C9389E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C81802" w:rsidRPr="007409B5" w14:paraId="5CA47E0E" w14:textId="77777777" w:rsidTr="003F17E9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39B2FA15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</w:tcPr>
          <w:p w14:paraId="2230B84C" w14:textId="7CD7AB1B" w:rsidR="00C81802" w:rsidRPr="004436CC" w:rsidRDefault="00C81802" w:rsidP="00C81802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4B6A81">
              <w:rPr>
                <w:rFonts w:ascii="ISOCPEUR" w:hAnsi="ISOCPEUR"/>
                <w:bCs/>
                <w:sz w:val="26"/>
                <w:szCs w:val="26"/>
              </w:rPr>
              <w:t>Светильник LED</w:t>
            </w:r>
            <w:r w:rsidRPr="00E615A3">
              <w:rPr>
                <w:rFonts w:ascii="ISOCPEUR" w:hAnsi="ISOCPEUR"/>
                <w:bCs/>
                <w:sz w:val="26"/>
                <w:szCs w:val="26"/>
              </w:rPr>
              <w:t xml:space="preserve"> подвес</w:t>
            </w:r>
            <w:r>
              <w:rPr>
                <w:rFonts w:ascii="ISOCPEUR" w:hAnsi="ISOCPEUR"/>
                <w:bCs/>
                <w:sz w:val="26"/>
                <w:szCs w:val="26"/>
              </w:rPr>
              <w:t>.</w:t>
            </w:r>
            <w:r w:rsidRPr="00E615A3">
              <w:rPr>
                <w:rFonts w:ascii="ISOCPEUR" w:hAnsi="ISOCPEUR"/>
                <w:bCs/>
                <w:sz w:val="26"/>
                <w:szCs w:val="26"/>
              </w:rPr>
              <w:t xml:space="preserve"> ∅</w:t>
            </w:r>
            <w:r>
              <w:rPr>
                <w:rFonts w:ascii="ISOCPEUR" w:hAnsi="ISOCPEUR"/>
                <w:bCs/>
                <w:sz w:val="26"/>
                <w:szCs w:val="26"/>
              </w:rPr>
              <w:t>6</w:t>
            </w:r>
            <w:r w:rsidRPr="00E615A3">
              <w:rPr>
                <w:rFonts w:ascii="ISOCPEUR" w:hAnsi="ISOCPEUR"/>
                <w:bCs/>
                <w:sz w:val="26"/>
                <w:szCs w:val="26"/>
              </w:rPr>
              <w:t>00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21AF12F" w14:textId="26938F9B" w:rsidR="00C81802" w:rsidRPr="00EB2A68" w:rsidRDefault="00C81802" w:rsidP="00C81802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1EA36D0C" w14:textId="37B90592" w:rsidR="00C81802" w:rsidRPr="008E25D2" w:rsidRDefault="00C81802" w:rsidP="00C81802">
            <w:pPr>
              <w:pStyle w:val="af5"/>
              <w:ind w:left="0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549" w:type="dxa"/>
            <w:shd w:val="clear" w:color="auto" w:fill="auto"/>
          </w:tcPr>
          <w:p w14:paraId="7E9B1815" w14:textId="658A3C5C" w:rsidR="00C81802" w:rsidRPr="00EB2A68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 w:rsidRPr="004F2A8A">
              <w:rPr>
                <w:rFonts w:ascii="ISOCPEUR" w:hAnsi="ISOCPEUR"/>
                <w:sz w:val="26"/>
                <w:szCs w:val="26"/>
              </w:rPr>
              <w:t>По дизайн-проекту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EF7DCB6" w14:textId="6AD90D8E" w:rsidR="00C81802" w:rsidRPr="007409B5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FF49DA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5DAE7FE" w14:textId="6F5F57FF" w:rsidR="00C81802" w:rsidRPr="0033255B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3</w:t>
            </w:r>
          </w:p>
        </w:tc>
        <w:tc>
          <w:tcPr>
            <w:tcW w:w="1416" w:type="dxa"/>
            <w:shd w:val="clear" w:color="auto" w:fill="auto"/>
          </w:tcPr>
          <w:p w14:paraId="5A02C5C0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376945B8" w14:textId="778DC6E2" w:rsidR="00C81802" w:rsidRPr="008E25D2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C81802" w:rsidRPr="007409B5" w14:paraId="292179BD" w14:textId="77777777" w:rsidTr="003F17E9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4FE53705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</w:tcPr>
          <w:p w14:paraId="277C933C" w14:textId="73CA8CAA" w:rsidR="00C81802" w:rsidRPr="007409B5" w:rsidRDefault="00C81802" w:rsidP="00C81802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4B6A81">
              <w:rPr>
                <w:rFonts w:ascii="ISOCPEUR" w:hAnsi="ISOCPEUR"/>
                <w:bCs/>
                <w:sz w:val="26"/>
                <w:szCs w:val="26"/>
              </w:rPr>
              <w:t>Светильник LED</w:t>
            </w:r>
            <w:r w:rsidRPr="00E615A3">
              <w:rPr>
                <w:rFonts w:ascii="ISOCPEUR" w:hAnsi="ISOCPEUR"/>
                <w:bCs/>
                <w:sz w:val="26"/>
                <w:szCs w:val="26"/>
              </w:rPr>
              <w:t xml:space="preserve"> подвес</w:t>
            </w:r>
            <w:r>
              <w:rPr>
                <w:rFonts w:ascii="ISOCPEUR" w:hAnsi="ISOCPEUR"/>
                <w:bCs/>
                <w:sz w:val="26"/>
                <w:szCs w:val="26"/>
              </w:rPr>
              <w:t>.</w:t>
            </w:r>
            <w:r w:rsidRPr="00E615A3">
              <w:rPr>
                <w:rFonts w:ascii="ISOCPEUR" w:hAnsi="ISOCPEUR"/>
                <w:bCs/>
                <w:sz w:val="26"/>
                <w:szCs w:val="26"/>
              </w:rPr>
              <w:t xml:space="preserve"> ∅</w:t>
            </w:r>
            <w:r>
              <w:rPr>
                <w:rFonts w:ascii="ISOCPEUR" w:hAnsi="ISOCPEUR"/>
                <w:bCs/>
                <w:sz w:val="26"/>
                <w:szCs w:val="26"/>
              </w:rPr>
              <w:t>45</w:t>
            </w:r>
            <w:r w:rsidRPr="00E615A3">
              <w:rPr>
                <w:rFonts w:ascii="ISOCPEUR" w:hAnsi="ISOCPEUR"/>
                <w:bCs/>
                <w:sz w:val="26"/>
                <w:szCs w:val="26"/>
              </w:rPr>
              <w:t>0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71292528" w14:textId="05F9055A" w:rsidR="00C81802" w:rsidRPr="00EB2A68" w:rsidRDefault="00C81802" w:rsidP="00C81802">
            <w:pPr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bCs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528370DB" w14:textId="2DF8F7A3" w:rsidR="00C81802" w:rsidRPr="00EB2A68" w:rsidRDefault="00C81802" w:rsidP="00C81802">
            <w:pPr>
              <w:pStyle w:val="af5"/>
              <w:ind w:left="0"/>
              <w:rPr>
                <w:rFonts w:ascii="ISOCPEUR" w:hAnsi="ISOCPEUR"/>
                <w:bCs/>
                <w:sz w:val="26"/>
                <w:szCs w:val="26"/>
                <w:lang w:val="en-US"/>
              </w:rPr>
            </w:pPr>
          </w:p>
        </w:tc>
        <w:tc>
          <w:tcPr>
            <w:tcW w:w="2549" w:type="dxa"/>
            <w:shd w:val="clear" w:color="auto" w:fill="auto"/>
          </w:tcPr>
          <w:p w14:paraId="178D6F2E" w14:textId="033A8931" w:rsidR="00C81802" w:rsidRPr="00EB2A68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 w:rsidRPr="004F2A8A">
              <w:rPr>
                <w:rFonts w:ascii="ISOCPEUR" w:hAnsi="ISOCPEUR"/>
                <w:sz w:val="26"/>
                <w:szCs w:val="26"/>
              </w:rPr>
              <w:t>По дизайн-проекту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7EF0796" w14:textId="132B33D4" w:rsidR="00C81802" w:rsidRPr="00FF49DA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FF49DA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802D119" w14:textId="19225674" w:rsidR="00C81802" w:rsidRPr="00A00125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6</w:t>
            </w:r>
          </w:p>
        </w:tc>
        <w:tc>
          <w:tcPr>
            <w:tcW w:w="1416" w:type="dxa"/>
            <w:shd w:val="clear" w:color="auto" w:fill="auto"/>
          </w:tcPr>
          <w:p w14:paraId="3F1C6A1F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40201063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C81802" w:rsidRPr="007409B5" w14:paraId="081FE47E" w14:textId="77777777" w:rsidTr="003F17E9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7C6308A3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</w:tcPr>
          <w:p w14:paraId="7E4F4F6B" w14:textId="03B35EC1" w:rsidR="00C81802" w:rsidRPr="007409B5" w:rsidRDefault="00C81802" w:rsidP="00C81802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4B6A81">
              <w:rPr>
                <w:rFonts w:ascii="ISOCPEUR" w:hAnsi="ISOCPEUR"/>
                <w:bCs/>
                <w:sz w:val="26"/>
                <w:szCs w:val="26"/>
              </w:rPr>
              <w:t>Светильник LED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 л</w:t>
            </w:r>
            <w:r w:rsidRPr="00A00125">
              <w:rPr>
                <w:rFonts w:ascii="ISOCPEUR" w:hAnsi="ISOCPEUR"/>
                <w:bCs/>
                <w:sz w:val="26"/>
                <w:szCs w:val="26"/>
              </w:rPr>
              <w:t>инейный для установки на текстильную систем</w:t>
            </w:r>
            <w:r>
              <w:rPr>
                <w:rFonts w:ascii="ISOCPEUR" w:hAnsi="ISOCPEUR"/>
                <w:bCs/>
                <w:sz w:val="26"/>
                <w:szCs w:val="26"/>
              </w:rPr>
              <w:t>у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3A6C5F7" w14:textId="3D4F1195" w:rsidR="00C81802" w:rsidRPr="00A00125" w:rsidRDefault="00C81802" w:rsidP="00C81802">
            <w:pPr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70056593" w14:textId="77777777" w:rsidR="00C81802" w:rsidRPr="00A00125" w:rsidRDefault="00C81802" w:rsidP="00C81802">
            <w:pPr>
              <w:pStyle w:val="af5"/>
              <w:ind w:left="0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</w:tcPr>
          <w:p w14:paraId="1A16B83C" w14:textId="77ADC243" w:rsidR="00C81802" w:rsidRPr="00A00125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4F2A8A">
              <w:rPr>
                <w:rFonts w:ascii="ISOCPEUR" w:hAnsi="ISOCPEUR"/>
                <w:sz w:val="26"/>
                <w:szCs w:val="26"/>
              </w:rPr>
              <w:t>По дизайн-проекту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4A684C6" w14:textId="2B14DF3D" w:rsidR="00C81802" w:rsidRPr="00FF49DA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FF49DA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3409BDD" w14:textId="266A9768" w:rsidR="00C81802" w:rsidRPr="00A00125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107</w:t>
            </w:r>
          </w:p>
        </w:tc>
        <w:tc>
          <w:tcPr>
            <w:tcW w:w="1416" w:type="dxa"/>
            <w:shd w:val="clear" w:color="auto" w:fill="auto"/>
          </w:tcPr>
          <w:p w14:paraId="50A8318B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5F818D8B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C81802" w:rsidRPr="007409B5" w14:paraId="46CDB9B1" w14:textId="77777777" w:rsidTr="003F17E9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517D78BF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</w:tcPr>
          <w:p w14:paraId="558E1BA4" w14:textId="035C2EC7" w:rsidR="00C81802" w:rsidRPr="007409B5" w:rsidRDefault="00C81802" w:rsidP="00C81802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4B6A81">
              <w:rPr>
                <w:rFonts w:ascii="ISOCPEUR" w:hAnsi="ISOCPEUR"/>
                <w:bCs/>
                <w:sz w:val="26"/>
                <w:szCs w:val="26"/>
              </w:rPr>
              <w:t>Светильник LED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 (прожектор) </w:t>
            </w:r>
            <w:r w:rsidRPr="00A00125">
              <w:rPr>
                <w:rFonts w:ascii="ISOCPEUR" w:hAnsi="ISOCPEUR"/>
                <w:bCs/>
                <w:sz w:val="26"/>
                <w:szCs w:val="26"/>
              </w:rPr>
              <w:t>для установки на текстильную систем</w:t>
            </w:r>
            <w:r>
              <w:rPr>
                <w:rFonts w:ascii="ISOCPEUR" w:hAnsi="ISOCPEUR"/>
                <w:bCs/>
                <w:sz w:val="26"/>
                <w:szCs w:val="26"/>
              </w:rPr>
              <w:t>у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7C73DC4" w14:textId="1D624A56" w:rsidR="00C81802" w:rsidRPr="00A00125" w:rsidRDefault="00C81802" w:rsidP="00C81802">
            <w:pPr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41996437" w14:textId="77777777" w:rsidR="00C81802" w:rsidRPr="00A00125" w:rsidRDefault="00C81802" w:rsidP="00C81802">
            <w:pPr>
              <w:pStyle w:val="af5"/>
              <w:ind w:left="0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</w:tcPr>
          <w:p w14:paraId="34A66DEB" w14:textId="60027DA6" w:rsidR="00C81802" w:rsidRPr="00A00125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4F2A8A">
              <w:rPr>
                <w:rFonts w:ascii="ISOCPEUR" w:hAnsi="ISOCPEUR"/>
                <w:sz w:val="26"/>
                <w:szCs w:val="26"/>
              </w:rPr>
              <w:t>По дизайн-проекту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FD3A556" w14:textId="7E43B5F2" w:rsidR="00C81802" w:rsidRPr="00FF49DA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FF49DA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57AD3B2" w14:textId="630CD24C" w:rsidR="00C81802" w:rsidRPr="00A00125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200</w:t>
            </w:r>
          </w:p>
        </w:tc>
        <w:tc>
          <w:tcPr>
            <w:tcW w:w="1416" w:type="dxa"/>
            <w:shd w:val="clear" w:color="auto" w:fill="auto"/>
          </w:tcPr>
          <w:p w14:paraId="74182C74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5E6E4158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C81802" w:rsidRPr="007409B5" w14:paraId="1A78839B" w14:textId="77777777" w:rsidTr="003F17E9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0DF99ED2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</w:tcPr>
          <w:p w14:paraId="3C4E992F" w14:textId="38BBB6A6" w:rsidR="00C81802" w:rsidRPr="007409B5" w:rsidRDefault="00C81802" w:rsidP="00C81802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4B6A81">
              <w:rPr>
                <w:rFonts w:ascii="ISOCPEUR" w:hAnsi="ISOCPEUR"/>
                <w:bCs/>
                <w:sz w:val="26"/>
                <w:szCs w:val="26"/>
              </w:rPr>
              <w:t>Светильник LED</w:t>
            </w:r>
            <w:r w:rsidRPr="00E615A3">
              <w:rPr>
                <w:rFonts w:ascii="ISOCPEUR" w:hAnsi="ISOCPEUR"/>
                <w:bCs/>
                <w:sz w:val="26"/>
                <w:szCs w:val="26"/>
              </w:rPr>
              <w:t xml:space="preserve"> подвес</w:t>
            </w:r>
            <w:r>
              <w:rPr>
                <w:rFonts w:ascii="ISOCPEUR" w:hAnsi="ISOCPEUR"/>
                <w:bCs/>
                <w:sz w:val="26"/>
                <w:szCs w:val="26"/>
              </w:rPr>
              <w:t>.</w:t>
            </w:r>
            <w:r w:rsidRPr="00E615A3"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  <w:r>
              <w:rPr>
                <w:rFonts w:ascii="ISOCPEUR" w:hAnsi="ISOCPEUR"/>
                <w:bCs/>
                <w:sz w:val="26"/>
                <w:szCs w:val="26"/>
              </w:rPr>
              <w:t>900*3100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2E577113" w14:textId="5B7358B7" w:rsidR="00C81802" w:rsidRPr="00EB2A68" w:rsidRDefault="00C81802" w:rsidP="00C81802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bCs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6B99A6F0" w14:textId="77777777" w:rsidR="00C81802" w:rsidRPr="00EB2A68" w:rsidRDefault="00C81802" w:rsidP="00C81802">
            <w:pPr>
              <w:pStyle w:val="af5"/>
              <w:ind w:left="0"/>
              <w:rPr>
                <w:rFonts w:ascii="ISOCPEUR" w:hAnsi="ISOCPEUR"/>
                <w:bCs/>
                <w:sz w:val="26"/>
                <w:szCs w:val="26"/>
                <w:lang w:val="en-US"/>
              </w:rPr>
            </w:pPr>
          </w:p>
        </w:tc>
        <w:tc>
          <w:tcPr>
            <w:tcW w:w="2549" w:type="dxa"/>
            <w:shd w:val="clear" w:color="auto" w:fill="auto"/>
          </w:tcPr>
          <w:p w14:paraId="00A63882" w14:textId="5A9B3D11" w:rsidR="00C81802" w:rsidRPr="00EB2A68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 w:rsidRPr="004F2A8A">
              <w:rPr>
                <w:rFonts w:ascii="ISOCPEUR" w:hAnsi="ISOCPEUR"/>
                <w:sz w:val="26"/>
                <w:szCs w:val="26"/>
              </w:rPr>
              <w:t>По дизайн-проекту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3D27553" w14:textId="04082AC2" w:rsidR="00C81802" w:rsidRPr="00FF49DA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FF49DA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BEB9711" w14:textId="4E91DEE3" w:rsidR="00C81802" w:rsidRPr="00A00125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14</w:t>
            </w:r>
          </w:p>
        </w:tc>
        <w:tc>
          <w:tcPr>
            <w:tcW w:w="1416" w:type="dxa"/>
            <w:shd w:val="clear" w:color="auto" w:fill="auto"/>
          </w:tcPr>
          <w:p w14:paraId="580F4910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5D72DC41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C81802" w:rsidRPr="007409B5" w14:paraId="03D8B68D" w14:textId="77777777" w:rsidTr="003F17E9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5E9633C2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</w:tcPr>
          <w:p w14:paraId="434C73FD" w14:textId="3D152F84" w:rsidR="00C81802" w:rsidRPr="007409B5" w:rsidRDefault="00C81802" w:rsidP="00C81802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4B6A81">
              <w:rPr>
                <w:rFonts w:ascii="ISOCPEUR" w:hAnsi="ISOCPEUR"/>
                <w:bCs/>
                <w:sz w:val="26"/>
                <w:szCs w:val="26"/>
              </w:rPr>
              <w:t>Светильник LED</w:t>
            </w:r>
            <w:r w:rsidRPr="00E615A3">
              <w:rPr>
                <w:rFonts w:ascii="ISOCPEUR" w:hAnsi="ISOCPEUR"/>
                <w:bCs/>
                <w:sz w:val="26"/>
                <w:szCs w:val="26"/>
              </w:rPr>
              <w:t xml:space="preserve"> подвес</w:t>
            </w:r>
            <w:r>
              <w:rPr>
                <w:rFonts w:ascii="ISOCPEUR" w:hAnsi="ISOCPEUR"/>
                <w:bCs/>
                <w:sz w:val="26"/>
                <w:szCs w:val="26"/>
              </w:rPr>
              <w:t>.</w:t>
            </w:r>
            <w:r w:rsidRPr="00E615A3"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  <w:r>
              <w:rPr>
                <w:rFonts w:ascii="ISOCPEUR" w:hAnsi="ISOCPEUR"/>
                <w:bCs/>
                <w:sz w:val="26"/>
                <w:szCs w:val="26"/>
              </w:rPr>
              <w:t>900*3200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670A9AEE" w14:textId="77777777" w:rsidR="00C81802" w:rsidRPr="00EB2A68" w:rsidRDefault="00C81802" w:rsidP="00C81802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rPr>
                <w:rFonts w:ascii="ISOCPEUR" w:hAnsi="ISOCPEUR"/>
                <w:bCs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1CE69D7D" w14:textId="77777777" w:rsidR="00C81802" w:rsidRPr="00EB2A68" w:rsidRDefault="00C81802" w:rsidP="00C81802">
            <w:pPr>
              <w:pStyle w:val="af5"/>
              <w:ind w:left="0"/>
              <w:rPr>
                <w:rFonts w:ascii="ISOCPEUR" w:hAnsi="ISOCPEUR"/>
                <w:bCs/>
                <w:sz w:val="26"/>
                <w:szCs w:val="26"/>
                <w:lang w:val="en-US"/>
              </w:rPr>
            </w:pPr>
          </w:p>
        </w:tc>
        <w:tc>
          <w:tcPr>
            <w:tcW w:w="2549" w:type="dxa"/>
            <w:shd w:val="clear" w:color="auto" w:fill="auto"/>
          </w:tcPr>
          <w:p w14:paraId="56349602" w14:textId="1082A75F" w:rsidR="00C81802" w:rsidRPr="00EB2A68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 w:rsidRPr="004F2A8A">
              <w:rPr>
                <w:rFonts w:ascii="ISOCPEUR" w:hAnsi="ISOCPEUR"/>
                <w:sz w:val="26"/>
                <w:szCs w:val="26"/>
              </w:rPr>
              <w:t>По дизайн-проекту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A6B9D26" w14:textId="509D93E9" w:rsidR="00C81802" w:rsidRPr="00FF49DA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FF49DA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D788D26" w14:textId="291C7E18" w:rsidR="00C81802" w:rsidRPr="00A00125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2</w:t>
            </w:r>
          </w:p>
        </w:tc>
        <w:tc>
          <w:tcPr>
            <w:tcW w:w="1416" w:type="dxa"/>
            <w:shd w:val="clear" w:color="auto" w:fill="auto"/>
          </w:tcPr>
          <w:p w14:paraId="24CBDC8C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3BD8B65C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C81802" w:rsidRPr="007409B5" w14:paraId="43F3C2A2" w14:textId="77777777" w:rsidTr="003F17E9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6EF1FF0D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</w:tcPr>
          <w:p w14:paraId="54D294E0" w14:textId="66B0DF94" w:rsidR="00C81802" w:rsidRPr="00A00125" w:rsidRDefault="00C81802" w:rsidP="00C81802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4B6A81">
              <w:rPr>
                <w:rFonts w:ascii="ISOCPEUR" w:hAnsi="ISOCPEUR"/>
                <w:bCs/>
                <w:sz w:val="26"/>
                <w:szCs w:val="26"/>
              </w:rPr>
              <w:t>Светильник LED</w:t>
            </w:r>
            <w:r w:rsidRPr="00E615A3">
              <w:rPr>
                <w:rFonts w:ascii="ISOCPEUR" w:hAnsi="ISOCPEUR"/>
                <w:bCs/>
                <w:sz w:val="26"/>
                <w:szCs w:val="26"/>
              </w:rPr>
              <w:t xml:space="preserve"> подвес</w:t>
            </w:r>
            <w:r>
              <w:rPr>
                <w:rFonts w:ascii="ISOCPEUR" w:hAnsi="ISOCPEUR"/>
                <w:bCs/>
                <w:sz w:val="26"/>
                <w:szCs w:val="26"/>
              </w:rPr>
              <w:t>.</w:t>
            </w:r>
            <w:r w:rsidRPr="00E615A3"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  <w:r>
              <w:rPr>
                <w:rFonts w:ascii="ISOCPEUR" w:hAnsi="ISOCPEUR"/>
                <w:bCs/>
                <w:sz w:val="26"/>
                <w:szCs w:val="26"/>
                <w:lang w:val="en-US"/>
              </w:rPr>
              <w:t>Y</w:t>
            </w:r>
            <w:r w:rsidRPr="00A00125">
              <w:rPr>
                <w:rFonts w:ascii="ISOCPEUR" w:hAnsi="ISOCPEUR"/>
                <w:bCs/>
                <w:sz w:val="26"/>
                <w:szCs w:val="26"/>
              </w:rPr>
              <w:t>-</w:t>
            </w:r>
            <w:r>
              <w:rPr>
                <w:rFonts w:ascii="ISOCPEUR" w:hAnsi="ISOCPEUR"/>
                <w:bCs/>
                <w:sz w:val="26"/>
                <w:szCs w:val="26"/>
              </w:rPr>
              <w:t>образный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2DA638A8" w14:textId="2369EB45" w:rsidR="00C81802" w:rsidRPr="00A00125" w:rsidRDefault="00C81802" w:rsidP="00C81802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5CD8525B" w14:textId="77777777" w:rsidR="00C81802" w:rsidRPr="00A00125" w:rsidRDefault="00C81802" w:rsidP="00C81802">
            <w:pPr>
              <w:pStyle w:val="af5"/>
              <w:ind w:left="0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</w:tcPr>
          <w:p w14:paraId="71DC5847" w14:textId="7F5B9417" w:rsidR="00C81802" w:rsidRPr="00A00125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4F2A8A">
              <w:rPr>
                <w:rFonts w:ascii="ISOCPEUR" w:hAnsi="ISOCPEUR"/>
                <w:sz w:val="26"/>
                <w:szCs w:val="26"/>
              </w:rPr>
              <w:t>По дизайн-проекту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D339939" w14:textId="777242AB" w:rsidR="00C81802" w:rsidRPr="00FF49DA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FF49DA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F89FC3F" w14:textId="512C8F71" w:rsidR="00C81802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9</w:t>
            </w:r>
          </w:p>
        </w:tc>
        <w:tc>
          <w:tcPr>
            <w:tcW w:w="1416" w:type="dxa"/>
            <w:shd w:val="clear" w:color="auto" w:fill="auto"/>
          </w:tcPr>
          <w:p w14:paraId="5B9EBCE0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73C0BBDB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C81802" w:rsidRPr="007409B5" w14:paraId="7EDC8218" w14:textId="77777777" w:rsidTr="003F17E9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189E600D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</w:tcPr>
          <w:p w14:paraId="0ED797BC" w14:textId="0793EF5B" w:rsidR="00C81802" w:rsidRPr="0033255B" w:rsidRDefault="00C81802" w:rsidP="00C81802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4B6A81">
              <w:rPr>
                <w:rFonts w:ascii="ISOCPEUR" w:hAnsi="ISOCPEUR"/>
                <w:bCs/>
                <w:sz w:val="26"/>
                <w:szCs w:val="26"/>
              </w:rPr>
              <w:t>Светильник LED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>накладной, 42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>Вт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, 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>D610x75мм,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>Ra90, 4000K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7FE4C5EF" w14:textId="31736AAB" w:rsidR="00C81802" w:rsidRPr="00FF49DA" w:rsidRDefault="00C81802" w:rsidP="00C81802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068A5C56" w14:textId="77777777" w:rsidR="00C81802" w:rsidRPr="00FF49DA" w:rsidRDefault="00C81802" w:rsidP="00C81802">
            <w:pPr>
              <w:pStyle w:val="af5"/>
              <w:ind w:left="0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</w:tcPr>
          <w:p w14:paraId="0505021F" w14:textId="774D397A" w:rsidR="00C81802" w:rsidRPr="007409B5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4F2A8A">
              <w:rPr>
                <w:rFonts w:ascii="ISOCPEUR" w:hAnsi="ISOCPEUR"/>
                <w:sz w:val="26"/>
                <w:szCs w:val="26"/>
              </w:rPr>
              <w:t>По дизайн-проекту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C2F1F8D" w14:textId="162039FD" w:rsidR="00C81802" w:rsidRPr="00FF49DA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FF49DA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6DA3838" w14:textId="0C9BCC56" w:rsidR="00C81802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5</w:t>
            </w:r>
          </w:p>
        </w:tc>
        <w:tc>
          <w:tcPr>
            <w:tcW w:w="1416" w:type="dxa"/>
            <w:shd w:val="clear" w:color="auto" w:fill="auto"/>
          </w:tcPr>
          <w:p w14:paraId="1CAB8793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7B7CD3F6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034609" w:rsidRPr="007409B5" w14:paraId="09D87B0F" w14:textId="77777777" w:rsidTr="009D32C5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13077014" w14:textId="77777777" w:rsidR="00034609" w:rsidRPr="007409B5" w:rsidRDefault="00034609" w:rsidP="0011011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</w:tcPr>
          <w:p w14:paraId="1F6372A1" w14:textId="77777777" w:rsidR="00034609" w:rsidRPr="004B6A81" w:rsidRDefault="00034609" w:rsidP="00110112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3398" w:type="dxa"/>
            <w:shd w:val="clear" w:color="auto" w:fill="auto"/>
            <w:vAlign w:val="center"/>
          </w:tcPr>
          <w:p w14:paraId="45314947" w14:textId="77777777" w:rsidR="00034609" w:rsidRPr="00FF49DA" w:rsidRDefault="00034609" w:rsidP="00110112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0ED50AE1" w14:textId="77777777" w:rsidR="00034609" w:rsidRPr="00FF49DA" w:rsidRDefault="00034609" w:rsidP="00110112">
            <w:pPr>
              <w:pStyle w:val="af5"/>
              <w:ind w:left="0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1E0F044D" w14:textId="77777777" w:rsidR="00034609" w:rsidRPr="007409B5" w:rsidRDefault="00034609" w:rsidP="00110112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4124B80B" w14:textId="77777777" w:rsidR="00034609" w:rsidRPr="00FF49DA" w:rsidRDefault="00034609" w:rsidP="00110112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38B54F12" w14:textId="77777777" w:rsidR="00034609" w:rsidRDefault="00034609" w:rsidP="00110112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</w:tcPr>
          <w:p w14:paraId="1EA72D8C" w14:textId="77777777" w:rsidR="00034609" w:rsidRPr="007409B5" w:rsidRDefault="00034609" w:rsidP="0011011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0E8B1CB1" w14:textId="77777777" w:rsidR="00034609" w:rsidRPr="007409B5" w:rsidRDefault="00034609" w:rsidP="0011011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C81802" w:rsidRPr="007409B5" w14:paraId="247DFC17" w14:textId="77777777" w:rsidTr="00725736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4285A887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</w:tcPr>
          <w:p w14:paraId="1C9F1252" w14:textId="2E794647" w:rsidR="00C81802" w:rsidRPr="0033255B" w:rsidRDefault="00C81802" w:rsidP="00C81802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577385">
              <w:rPr>
                <w:rFonts w:ascii="ISOCPEUR" w:hAnsi="ISOCPEUR"/>
                <w:bCs/>
                <w:sz w:val="26"/>
                <w:szCs w:val="26"/>
              </w:rPr>
              <w:t>Светильник LED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  <w:r w:rsidRPr="00E615A3">
              <w:rPr>
                <w:rFonts w:ascii="ISOCPEUR" w:hAnsi="ISOCPEUR"/>
                <w:bCs/>
                <w:sz w:val="26"/>
                <w:szCs w:val="26"/>
              </w:rPr>
              <w:t>подвес</w:t>
            </w:r>
            <w:r>
              <w:rPr>
                <w:rFonts w:ascii="ISOCPEUR" w:hAnsi="ISOCPEUR"/>
                <w:bCs/>
                <w:sz w:val="26"/>
                <w:szCs w:val="26"/>
              </w:rPr>
              <w:t>.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 xml:space="preserve"> 42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>Вт</w:t>
            </w:r>
            <w:r>
              <w:rPr>
                <w:rFonts w:ascii="ISOCPEUR" w:hAnsi="ISOCPEUR"/>
                <w:bCs/>
                <w:sz w:val="26"/>
                <w:szCs w:val="26"/>
              </w:rPr>
              <w:t>,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 xml:space="preserve"> 2255х43х65, 4000K</w:t>
            </w:r>
          </w:p>
        </w:tc>
        <w:tc>
          <w:tcPr>
            <w:tcW w:w="3398" w:type="dxa"/>
            <w:shd w:val="clear" w:color="auto" w:fill="auto"/>
          </w:tcPr>
          <w:p w14:paraId="1D8E8E03" w14:textId="7CEAAE50" w:rsidR="00C81802" w:rsidRPr="00034609" w:rsidRDefault="00C81802" w:rsidP="00C81802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bCs/>
                <w:sz w:val="26"/>
                <w:szCs w:val="26"/>
              </w:rPr>
            </w:pPr>
            <w:r w:rsidRPr="002F7E7F">
              <w:rPr>
                <w:rFonts w:ascii="ISOCPEUR" w:hAnsi="ISOCPEUR"/>
                <w:bCs/>
                <w:sz w:val="26"/>
                <w:szCs w:val="26"/>
                <w:lang w:val="en-US"/>
              </w:rPr>
              <w:t>RAL9005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00EAC1BD" w14:textId="77777777" w:rsidR="00C81802" w:rsidRPr="00034609" w:rsidRDefault="00C81802" w:rsidP="00C81802">
            <w:pPr>
              <w:pStyle w:val="af5"/>
              <w:ind w:left="0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</w:tcPr>
          <w:p w14:paraId="49172F6D" w14:textId="0ADB9148" w:rsidR="00C81802" w:rsidRPr="00034609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1E0147">
              <w:rPr>
                <w:rFonts w:ascii="ISOCPEUR" w:hAnsi="ISOCPEUR"/>
                <w:sz w:val="26"/>
                <w:szCs w:val="26"/>
              </w:rPr>
              <w:t>По дизайн-проекту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983322E" w14:textId="73704A40" w:rsidR="00C81802" w:rsidRPr="00FF49DA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FF49DA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928DBE3" w14:textId="2D0FF909" w:rsidR="00C81802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10</w:t>
            </w:r>
          </w:p>
        </w:tc>
        <w:tc>
          <w:tcPr>
            <w:tcW w:w="1416" w:type="dxa"/>
            <w:shd w:val="clear" w:color="auto" w:fill="auto"/>
          </w:tcPr>
          <w:p w14:paraId="0F8870C1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005A5510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C81802" w:rsidRPr="007409B5" w14:paraId="0D940A04" w14:textId="77777777" w:rsidTr="00725736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6095ADA9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</w:tcPr>
          <w:p w14:paraId="69341225" w14:textId="7D03F270" w:rsidR="00C81802" w:rsidRPr="0033255B" w:rsidRDefault="00C81802" w:rsidP="00C81802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577385">
              <w:rPr>
                <w:rFonts w:ascii="ISOCPEUR" w:hAnsi="ISOCPEUR"/>
                <w:bCs/>
                <w:sz w:val="26"/>
                <w:szCs w:val="26"/>
              </w:rPr>
              <w:t>Светильник LED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  <w:r w:rsidRPr="00E615A3">
              <w:rPr>
                <w:rFonts w:ascii="ISOCPEUR" w:hAnsi="ISOCPEUR"/>
                <w:bCs/>
                <w:sz w:val="26"/>
                <w:szCs w:val="26"/>
              </w:rPr>
              <w:t>подвес</w:t>
            </w:r>
            <w:r>
              <w:rPr>
                <w:rFonts w:ascii="ISOCPEUR" w:hAnsi="ISOCPEUR"/>
                <w:bCs/>
                <w:sz w:val="26"/>
                <w:szCs w:val="26"/>
              </w:rPr>
              <w:t>.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19 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>Вт</w:t>
            </w:r>
            <w:r>
              <w:rPr>
                <w:rFonts w:ascii="ISOCPEUR" w:hAnsi="ISOCPEUR"/>
                <w:bCs/>
                <w:sz w:val="26"/>
                <w:szCs w:val="26"/>
              </w:rPr>
              <w:t>,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  <w:r>
              <w:rPr>
                <w:rFonts w:ascii="ISOCPEUR" w:hAnsi="ISOCPEUR"/>
                <w:bCs/>
                <w:sz w:val="26"/>
                <w:szCs w:val="26"/>
              </w:rPr>
              <w:t>1005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>х43х65, 4000K</w:t>
            </w:r>
          </w:p>
        </w:tc>
        <w:tc>
          <w:tcPr>
            <w:tcW w:w="3398" w:type="dxa"/>
            <w:shd w:val="clear" w:color="auto" w:fill="auto"/>
          </w:tcPr>
          <w:p w14:paraId="0DA908E9" w14:textId="522E26FA" w:rsidR="00C81802" w:rsidRPr="00034609" w:rsidRDefault="00C81802" w:rsidP="00C81802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bCs/>
                <w:sz w:val="26"/>
                <w:szCs w:val="26"/>
              </w:rPr>
            </w:pPr>
            <w:r w:rsidRPr="002F7E7F">
              <w:rPr>
                <w:rFonts w:ascii="ISOCPEUR" w:hAnsi="ISOCPEUR"/>
                <w:bCs/>
                <w:sz w:val="26"/>
                <w:szCs w:val="26"/>
                <w:lang w:val="en-US"/>
              </w:rPr>
              <w:t>RAL9005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28C7829A" w14:textId="77777777" w:rsidR="00C81802" w:rsidRPr="00034609" w:rsidRDefault="00C81802" w:rsidP="00C81802">
            <w:pPr>
              <w:pStyle w:val="af5"/>
              <w:ind w:left="0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</w:tcPr>
          <w:p w14:paraId="08EA0B04" w14:textId="24612491" w:rsidR="00C81802" w:rsidRPr="00034609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1E0147">
              <w:rPr>
                <w:rFonts w:ascii="ISOCPEUR" w:hAnsi="ISOCPEUR"/>
                <w:sz w:val="26"/>
                <w:szCs w:val="26"/>
              </w:rPr>
              <w:t>По дизайн-проекту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5B54D5B" w14:textId="3CBE98C2" w:rsidR="00C81802" w:rsidRPr="00FF49DA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FF49DA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76558AC" w14:textId="68509870" w:rsidR="00C81802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3</w:t>
            </w:r>
          </w:p>
        </w:tc>
        <w:tc>
          <w:tcPr>
            <w:tcW w:w="1416" w:type="dxa"/>
            <w:shd w:val="clear" w:color="auto" w:fill="auto"/>
          </w:tcPr>
          <w:p w14:paraId="3607BCAA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61DD9B19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C81802" w:rsidRPr="007409B5" w14:paraId="4AE2AE79" w14:textId="77777777" w:rsidTr="00725736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07EB447A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</w:tcPr>
          <w:p w14:paraId="67AEB869" w14:textId="59C34FC9" w:rsidR="00C81802" w:rsidRPr="0033255B" w:rsidRDefault="00C81802" w:rsidP="00C81802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577385">
              <w:rPr>
                <w:rFonts w:ascii="ISOCPEUR" w:hAnsi="ISOCPEUR"/>
                <w:bCs/>
                <w:sz w:val="26"/>
                <w:szCs w:val="26"/>
              </w:rPr>
              <w:t>Светильник LED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  <w:r w:rsidRPr="00E615A3">
              <w:rPr>
                <w:rFonts w:ascii="ISOCPEUR" w:hAnsi="ISOCPEUR"/>
                <w:bCs/>
                <w:sz w:val="26"/>
                <w:szCs w:val="26"/>
              </w:rPr>
              <w:t>подвес</w:t>
            </w:r>
            <w:r>
              <w:rPr>
                <w:rFonts w:ascii="ISOCPEUR" w:hAnsi="ISOCPEUR"/>
                <w:bCs/>
                <w:sz w:val="26"/>
                <w:szCs w:val="26"/>
              </w:rPr>
              <w:t>.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28 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>Вт</w:t>
            </w:r>
            <w:r>
              <w:rPr>
                <w:rFonts w:ascii="ISOCPEUR" w:hAnsi="ISOCPEUR"/>
                <w:bCs/>
                <w:sz w:val="26"/>
                <w:szCs w:val="26"/>
              </w:rPr>
              <w:t>,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  <w:r>
              <w:rPr>
                <w:rFonts w:ascii="ISOCPEUR" w:hAnsi="ISOCPEUR"/>
                <w:bCs/>
                <w:sz w:val="26"/>
                <w:szCs w:val="26"/>
              </w:rPr>
              <w:t>150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>5х43х65, 4000K</w:t>
            </w:r>
          </w:p>
        </w:tc>
        <w:tc>
          <w:tcPr>
            <w:tcW w:w="3398" w:type="dxa"/>
            <w:shd w:val="clear" w:color="auto" w:fill="auto"/>
          </w:tcPr>
          <w:p w14:paraId="34E587E9" w14:textId="4F9A1EA9" w:rsidR="00C81802" w:rsidRPr="00034609" w:rsidRDefault="00C81802" w:rsidP="00C81802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bCs/>
                <w:sz w:val="26"/>
                <w:szCs w:val="26"/>
              </w:rPr>
            </w:pPr>
            <w:r w:rsidRPr="002F7E7F">
              <w:rPr>
                <w:rFonts w:ascii="ISOCPEUR" w:hAnsi="ISOCPEUR"/>
                <w:bCs/>
                <w:sz w:val="26"/>
                <w:szCs w:val="26"/>
                <w:lang w:val="en-US"/>
              </w:rPr>
              <w:t>RAL9005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649BC178" w14:textId="77777777" w:rsidR="00C81802" w:rsidRPr="00034609" w:rsidRDefault="00C81802" w:rsidP="00C81802">
            <w:pPr>
              <w:pStyle w:val="af5"/>
              <w:ind w:left="0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</w:tcPr>
          <w:p w14:paraId="465A11E7" w14:textId="3DC48500" w:rsidR="00C81802" w:rsidRPr="00034609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1E0147">
              <w:rPr>
                <w:rFonts w:ascii="ISOCPEUR" w:hAnsi="ISOCPEUR"/>
                <w:sz w:val="26"/>
                <w:szCs w:val="26"/>
              </w:rPr>
              <w:t>По дизайн-проекту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86DA7AF" w14:textId="63D41E1E" w:rsidR="00C81802" w:rsidRPr="00FF49DA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FF49DA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1C6931A" w14:textId="1E66BEA8" w:rsidR="00C81802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3</w:t>
            </w:r>
          </w:p>
        </w:tc>
        <w:tc>
          <w:tcPr>
            <w:tcW w:w="1416" w:type="dxa"/>
            <w:shd w:val="clear" w:color="auto" w:fill="auto"/>
          </w:tcPr>
          <w:p w14:paraId="6A0644EE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0D8F3B4D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C81802" w:rsidRPr="007409B5" w14:paraId="3E243C0D" w14:textId="77777777" w:rsidTr="00725736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1E7A3445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</w:tcPr>
          <w:p w14:paraId="5133F429" w14:textId="0BB0B557" w:rsidR="00C81802" w:rsidRPr="007409B5" w:rsidRDefault="00C81802" w:rsidP="00C81802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577385">
              <w:rPr>
                <w:rFonts w:ascii="ISOCPEUR" w:hAnsi="ISOCPEUR"/>
                <w:bCs/>
                <w:sz w:val="26"/>
                <w:szCs w:val="26"/>
              </w:rPr>
              <w:t>Светильник LED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  <w:r w:rsidRPr="00E615A3">
              <w:rPr>
                <w:rFonts w:ascii="ISOCPEUR" w:hAnsi="ISOCPEUR"/>
                <w:bCs/>
                <w:sz w:val="26"/>
                <w:szCs w:val="26"/>
              </w:rPr>
              <w:t>подвес</w:t>
            </w:r>
            <w:r>
              <w:rPr>
                <w:rFonts w:ascii="ISOCPEUR" w:hAnsi="ISOCPEUR"/>
                <w:bCs/>
                <w:sz w:val="26"/>
                <w:szCs w:val="26"/>
              </w:rPr>
              <w:t>.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37 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>Вт</w:t>
            </w:r>
            <w:r>
              <w:rPr>
                <w:rFonts w:ascii="ISOCPEUR" w:hAnsi="ISOCPEUR"/>
                <w:bCs/>
                <w:sz w:val="26"/>
                <w:szCs w:val="26"/>
              </w:rPr>
              <w:t>,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 xml:space="preserve"> 2</w:t>
            </w:r>
            <w:r>
              <w:rPr>
                <w:rFonts w:ascii="ISOCPEUR" w:hAnsi="ISOCPEUR"/>
                <w:bCs/>
                <w:sz w:val="26"/>
                <w:szCs w:val="26"/>
              </w:rPr>
              <w:t>00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>5х43х65, 4000K</w:t>
            </w:r>
          </w:p>
        </w:tc>
        <w:tc>
          <w:tcPr>
            <w:tcW w:w="3398" w:type="dxa"/>
            <w:shd w:val="clear" w:color="auto" w:fill="auto"/>
          </w:tcPr>
          <w:p w14:paraId="512AB278" w14:textId="66970B10" w:rsidR="00C81802" w:rsidRPr="00FF49DA" w:rsidRDefault="00C81802" w:rsidP="00C81802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bCs/>
                <w:sz w:val="26"/>
                <w:szCs w:val="26"/>
              </w:rPr>
            </w:pPr>
            <w:r w:rsidRPr="002F7E7F">
              <w:rPr>
                <w:rFonts w:ascii="ISOCPEUR" w:hAnsi="ISOCPEUR"/>
                <w:bCs/>
                <w:sz w:val="26"/>
                <w:szCs w:val="26"/>
                <w:lang w:val="en-US"/>
              </w:rPr>
              <w:t>RAL9005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6E0D7CCF" w14:textId="77777777" w:rsidR="00C81802" w:rsidRPr="00FF49DA" w:rsidRDefault="00C81802" w:rsidP="00C81802">
            <w:pPr>
              <w:pStyle w:val="af5"/>
              <w:ind w:left="0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</w:tcPr>
          <w:p w14:paraId="1679FB86" w14:textId="372F1EED" w:rsidR="00C81802" w:rsidRPr="007409B5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1E0147">
              <w:rPr>
                <w:rFonts w:ascii="ISOCPEUR" w:hAnsi="ISOCPEUR"/>
                <w:sz w:val="26"/>
                <w:szCs w:val="26"/>
              </w:rPr>
              <w:t>По дизайн-проекту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0B313ED" w14:textId="7E4FB0A4" w:rsidR="00C81802" w:rsidRPr="00FF49DA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FF49DA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110598B" w14:textId="1BCEC641" w:rsidR="00C81802" w:rsidRPr="00034609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6</w:t>
            </w:r>
          </w:p>
        </w:tc>
        <w:tc>
          <w:tcPr>
            <w:tcW w:w="1416" w:type="dxa"/>
            <w:shd w:val="clear" w:color="auto" w:fill="auto"/>
          </w:tcPr>
          <w:p w14:paraId="7B47F94B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13339D3F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C81802" w:rsidRPr="007409B5" w14:paraId="331C5C56" w14:textId="77777777" w:rsidTr="00725736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122530D1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</w:tcPr>
          <w:p w14:paraId="37CE7E3E" w14:textId="651668E5" w:rsidR="00C81802" w:rsidRPr="00577385" w:rsidRDefault="00C81802" w:rsidP="00C81802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577385">
              <w:rPr>
                <w:rFonts w:ascii="ISOCPEUR" w:hAnsi="ISOCPEUR"/>
                <w:bCs/>
                <w:sz w:val="26"/>
                <w:szCs w:val="26"/>
              </w:rPr>
              <w:t>Светильник LED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  <w:r w:rsidRPr="00E615A3">
              <w:rPr>
                <w:rFonts w:ascii="ISOCPEUR" w:hAnsi="ISOCPEUR"/>
                <w:bCs/>
                <w:sz w:val="26"/>
                <w:szCs w:val="26"/>
              </w:rPr>
              <w:t>подвес</w:t>
            </w:r>
            <w:r>
              <w:rPr>
                <w:rFonts w:ascii="ISOCPEUR" w:hAnsi="ISOCPEUR"/>
                <w:bCs/>
                <w:sz w:val="26"/>
                <w:szCs w:val="26"/>
              </w:rPr>
              <w:t>.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21 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>Вт</w:t>
            </w:r>
            <w:r>
              <w:rPr>
                <w:rFonts w:ascii="ISOCPEUR" w:hAnsi="ISOCPEUR"/>
                <w:bCs/>
                <w:sz w:val="26"/>
                <w:szCs w:val="26"/>
              </w:rPr>
              <w:t>,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  <w:r>
              <w:rPr>
                <w:rFonts w:ascii="ISOCPEUR" w:hAnsi="ISOCPEUR"/>
                <w:bCs/>
                <w:sz w:val="26"/>
                <w:szCs w:val="26"/>
              </w:rPr>
              <w:t>1130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>х43х65, 4000K</w:t>
            </w:r>
          </w:p>
        </w:tc>
        <w:tc>
          <w:tcPr>
            <w:tcW w:w="3398" w:type="dxa"/>
            <w:shd w:val="clear" w:color="auto" w:fill="auto"/>
          </w:tcPr>
          <w:p w14:paraId="07CDF2D5" w14:textId="4B906491" w:rsidR="00C81802" w:rsidRPr="00FF49DA" w:rsidRDefault="00C81802" w:rsidP="00C81802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bCs/>
                <w:sz w:val="26"/>
                <w:szCs w:val="26"/>
              </w:rPr>
            </w:pPr>
            <w:r w:rsidRPr="002F7E7F">
              <w:rPr>
                <w:rFonts w:ascii="ISOCPEUR" w:hAnsi="ISOCPEUR"/>
                <w:bCs/>
                <w:sz w:val="26"/>
                <w:szCs w:val="26"/>
                <w:lang w:val="en-US"/>
              </w:rPr>
              <w:t>RAL9005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02E994D9" w14:textId="77777777" w:rsidR="00C81802" w:rsidRPr="00FF49DA" w:rsidRDefault="00C81802" w:rsidP="00C81802">
            <w:pPr>
              <w:pStyle w:val="af5"/>
              <w:ind w:left="0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</w:tcPr>
          <w:p w14:paraId="55FFF68A" w14:textId="25C24058" w:rsidR="00C81802" w:rsidRPr="007409B5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1E0147">
              <w:rPr>
                <w:rFonts w:ascii="ISOCPEUR" w:hAnsi="ISOCPEUR"/>
                <w:sz w:val="26"/>
                <w:szCs w:val="26"/>
              </w:rPr>
              <w:t>По дизайн-проекту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7A1DE55" w14:textId="0B6DD37A" w:rsidR="00C81802" w:rsidRPr="00FF49DA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FF49DA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7DB3752" w14:textId="2D4CCF80" w:rsidR="00C81802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23</w:t>
            </w:r>
          </w:p>
        </w:tc>
        <w:tc>
          <w:tcPr>
            <w:tcW w:w="1416" w:type="dxa"/>
            <w:shd w:val="clear" w:color="auto" w:fill="auto"/>
          </w:tcPr>
          <w:p w14:paraId="2FE639D4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2E45495E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C81802" w:rsidRPr="007409B5" w14:paraId="6A1CE742" w14:textId="77777777" w:rsidTr="00725736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255809AF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</w:tcPr>
          <w:p w14:paraId="3D783BCB" w14:textId="119C151E" w:rsidR="00C81802" w:rsidRPr="00577385" w:rsidRDefault="00C81802" w:rsidP="00C81802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577385">
              <w:rPr>
                <w:rFonts w:ascii="ISOCPEUR" w:hAnsi="ISOCPEUR"/>
                <w:bCs/>
                <w:sz w:val="26"/>
                <w:szCs w:val="26"/>
              </w:rPr>
              <w:t>Светильник LED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  <w:r w:rsidRPr="00E615A3">
              <w:rPr>
                <w:rFonts w:ascii="ISOCPEUR" w:hAnsi="ISOCPEUR"/>
                <w:bCs/>
                <w:sz w:val="26"/>
                <w:szCs w:val="26"/>
              </w:rPr>
              <w:t>подвес</w:t>
            </w:r>
            <w:r>
              <w:rPr>
                <w:rFonts w:ascii="ISOCPEUR" w:hAnsi="ISOCPEUR"/>
                <w:bCs/>
                <w:sz w:val="26"/>
                <w:szCs w:val="26"/>
              </w:rPr>
              <w:t>.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44 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>Вт</w:t>
            </w:r>
            <w:r>
              <w:rPr>
                <w:rFonts w:ascii="ISOCPEUR" w:hAnsi="ISOCPEUR"/>
                <w:bCs/>
                <w:sz w:val="26"/>
                <w:szCs w:val="26"/>
              </w:rPr>
              <w:t>,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  <w:r>
              <w:rPr>
                <w:rFonts w:ascii="ISOCPEUR" w:hAnsi="ISOCPEUR"/>
                <w:bCs/>
                <w:sz w:val="26"/>
                <w:szCs w:val="26"/>
              </w:rPr>
              <w:t>2380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>х43х65, 4000K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89A9D95" w14:textId="20031B51" w:rsidR="00C81802" w:rsidRPr="00034609" w:rsidRDefault="00C81802" w:rsidP="00C81802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bCs/>
                <w:sz w:val="26"/>
                <w:szCs w:val="26"/>
                <w:lang w:val="en-US"/>
              </w:rPr>
            </w:pPr>
            <w:r>
              <w:rPr>
                <w:rFonts w:ascii="ISOCPEUR" w:hAnsi="ISOCPEUR"/>
                <w:bCs/>
                <w:sz w:val="26"/>
                <w:szCs w:val="26"/>
                <w:lang w:val="en-US"/>
              </w:rPr>
              <w:t>RAL9005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6E9C37DD" w14:textId="77777777" w:rsidR="00C81802" w:rsidRPr="00FF49DA" w:rsidRDefault="00C81802" w:rsidP="00C81802">
            <w:pPr>
              <w:pStyle w:val="af5"/>
              <w:ind w:left="0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</w:tcPr>
          <w:p w14:paraId="7A181836" w14:textId="282B2612" w:rsidR="00C81802" w:rsidRPr="007409B5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1E0147">
              <w:rPr>
                <w:rFonts w:ascii="ISOCPEUR" w:hAnsi="ISOCPEUR"/>
                <w:sz w:val="26"/>
                <w:szCs w:val="26"/>
              </w:rPr>
              <w:t>По дизайн-проекту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965C46F" w14:textId="62C5182C" w:rsidR="00C81802" w:rsidRPr="00FF49DA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FF49DA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02D90B2" w14:textId="56333A9C" w:rsidR="00C81802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8</w:t>
            </w:r>
          </w:p>
        </w:tc>
        <w:tc>
          <w:tcPr>
            <w:tcW w:w="1416" w:type="dxa"/>
            <w:shd w:val="clear" w:color="auto" w:fill="auto"/>
          </w:tcPr>
          <w:p w14:paraId="0F14C340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2A9325C6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C81802" w:rsidRPr="007409B5" w14:paraId="1E1F9A52" w14:textId="77777777" w:rsidTr="00725736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044A9663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</w:tcPr>
          <w:p w14:paraId="3C780D6F" w14:textId="2A6245D6" w:rsidR="00C81802" w:rsidRPr="00577385" w:rsidRDefault="00C81802" w:rsidP="00C81802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577385">
              <w:rPr>
                <w:rFonts w:ascii="ISOCPEUR" w:hAnsi="ISOCPEUR"/>
                <w:bCs/>
                <w:sz w:val="26"/>
                <w:szCs w:val="26"/>
              </w:rPr>
              <w:t>Светильник LED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  <w:r w:rsidRPr="00E615A3">
              <w:rPr>
                <w:rFonts w:ascii="ISOCPEUR" w:hAnsi="ISOCPEUR"/>
                <w:bCs/>
                <w:sz w:val="26"/>
                <w:szCs w:val="26"/>
              </w:rPr>
              <w:t>подвес</w:t>
            </w:r>
            <w:r>
              <w:rPr>
                <w:rFonts w:ascii="ISOCPEUR" w:hAnsi="ISOCPEUR"/>
                <w:bCs/>
                <w:sz w:val="26"/>
                <w:szCs w:val="26"/>
              </w:rPr>
              <w:t>.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21 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>Вт</w:t>
            </w:r>
            <w:r>
              <w:rPr>
                <w:rFonts w:ascii="ISOCPEUR" w:hAnsi="ISOCPEUR"/>
                <w:bCs/>
                <w:sz w:val="26"/>
                <w:szCs w:val="26"/>
              </w:rPr>
              <w:t>,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  <w:r>
              <w:rPr>
                <w:rFonts w:ascii="ISOCPEUR" w:hAnsi="ISOCPEUR"/>
                <w:bCs/>
                <w:sz w:val="26"/>
                <w:szCs w:val="26"/>
              </w:rPr>
              <w:t>1130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>х43х65, 4000K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64A84160" w14:textId="43E06617" w:rsidR="00C81802" w:rsidRPr="00FF49DA" w:rsidRDefault="00C81802" w:rsidP="00C81802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bCs/>
                <w:sz w:val="26"/>
                <w:szCs w:val="26"/>
              </w:rPr>
            </w:pPr>
            <w:r>
              <w:rPr>
                <w:rFonts w:ascii="ISOCPEUR" w:hAnsi="ISOCPEUR"/>
                <w:bCs/>
                <w:sz w:val="26"/>
                <w:szCs w:val="26"/>
                <w:lang w:val="en-US"/>
              </w:rPr>
              <w:t>RAL9003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25E0E8DA" w14:textId="77777777" w:rsidR="00C81802" w:rsidRPr="00FF49DA" w:rsidRDefault="00C81802" w:rsidP="00C81802">
            <w:pPr>
              <w:pStyle w:val="af5"/>
              <w:ind w:left="0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</w:tcPr>
          <w:p w14:paraId="4051B907" w14:textId="1A603990" w:rsidR="00C81802" w:rsidRPr="007409B5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1E0147">
              <w:rPr>
                <w:rFonts w:ascii="ISOCPEUR" w:hAnsi="ISOCPEUR"/>
                <w:sz w:val="26"/>
                <w:szCs w:val="26"/>
              </w:rPr>
              <w:t>По дизайн-проекту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A342679" w14:textId="171DE0A3" w:rsidR="00C81802" w:rsidRPr="00FF49DA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FF49DA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DB4BD22" w14:textId="6B7F14B9" w:rsidR="00C81802" w:rsidRPr="00034609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>
              <w:rPr>
                <w:rFonts w:ascii="ISOCPEUR" w:hAnsi="ISOCPEUR"/>
                <w:sz w:val="26"/>
                <w:szCs w:val="26"/>
                <w:lang w:val="en-US"/>
              </w:rPr>
              <w:t>30</w:t>
            </w:r>
          </w:p>
        </w:tc>
        <w:tc>
          <w:tcPr>
            <w:tcW w:w="1416" w:type="dxa"/>
            <w:shd w:val="clear" w:color="auto" w:fill="auto"/>
          </w:tcPr>
          <w:p w14:paraId="79C89EA2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207AB287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C81802" w:rsidRPr="007409B5" w14:paraId="7A76BDB0" w14:textId="77777777" w:rsidTr="00725736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7D6FDA06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</w:tcPr>
          <w:p w14:paraId="470C105D" w14:textId="43645A8C" w:rsidR="00C81802" w:rsidRPr="00577385" w:rsidRDefault="00C81802" w:rsidP="00C81802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577385">
              <w:rPr>
                <w:rFonts w:ascii="ISOCPEUR" w:hAnsi="ISOCPEUR"/>
                <w:bCs/>
                <w:sz w:val="26"/>
                <w:szCs w:val="26"/>
              </w:rPr>
              <w:t>Светильник LED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  <w:r w:rsidRPr="00E615A3">
              <w:rPr>
                <w:rFonts w:ascii="ISOCPEUR" w:hAnsi="ISOCPEUR"/>
                <w:bCs/>
                <w:sz w:val="26"/>
                <w:szCs w:val="26"/>
              </w:rPr>
              <w:t>подвес</w:t>
            </w:r>
            <w:r>
              <w:rPr>
                <w:rFonts w:ascii="ISOCPEUR" w:hAnsi="ISOCPEUR"/>
                <w:bCs/>
                <w:sz w:val="26"/>
                <w:szCs w:val="26"/>
              </w:rPr>
              <w:t>.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37 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>Вт</w:t>
            </w:r>
            <w:r>
              <w:rPr>
                <w:rFonts w:ascii="ISOCPEUR" w:hAnsi="ISOCPEUR"/>
                <w:bCs/>
                <w:sz w:val="26"/>
                <w:szCs w:val="26"/>
              </w:rPr>
              <w:t>,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 xml:space="preserve"> 2</w:t>
            </w:r>
            <w:r>
              <w:rPr>
                <w:rFonts w:ascii="ISOCPEUR" w:hAnsi="ISOCPEUR"/>
                <w:bCs/>
                <w:sz w:val="26"/>
                <w:szCs w:val="26"/>
              </w:rPr>
              <w:t>00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>5х43х65, 4000K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34DCA71D" w14:textId="5D46DE14" w:rsidR="00C81802" w:rsidRPr="00FF49DA" w:rsidRDefault="00C81802" w:rsidP="00C81802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bCs/>
                <w:sz w:val="26"/>
                <w:szCs w:val="26"/>
              </w:rPr>
            </w:pPr>
            <w:r>
              <w:rPr>
                <w:rFonts w:ascii="ISOCPEUR" w:hAnsi="ISOCPEUR"/>
                <w:bCs/>
                <w:sz w:val="26"/>
                <w:szCs w:val="26"/>
                <w:lang w:val="en-US"/>
              </w:rPr>
              <w:t>RAL9003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1003C985" w14:textId="77777777" w:rsidR="00C81802" w:rsidRPr="00FF49DA" w:rsidRDefault="00C81802" w:rsidP="00C81802">
            <w:pPr>
              <w:pStyle w:val="af5"/>
              <w:ind w:left="0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</w:tcPr>
          <w:p w14:paraId="7C56BFD1" w14:textId="788D058D" w:rsidR="00C81802" w:rsidRPr="007409B5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1E0147">
              <w:rPr>
                <w:rFonts w:ascii="ISOCPEUR" w:hAnsi="ISOCPEUR"/>
                <w:sz w:val="26"/>
                <w:szCs w:val="26"/>
              </w:rPr>
              <w:t>По дизайн-проекту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709A03A" w14:textId="02C29E0E" w:rsidR="00C81802" w:rsidRPr="00FF49DA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FF49DA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75488BE" w14:textId="628646EC" w:rsidR="00C81802" w:rsidRPr="00034609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>
              <w:rPr>
                <w:rFonts w:ascii="ISOCPEUR" w:hAnsi="ISOCPEUR"/>
                <w:sz w:val="26"/>
                <w:szCs w:val="26"/>
                <w:lang w:val="en-US"/>
              </w:rPr>
              <w:t>1</w:t>
            </w:r>
          </w:p>
        </w:tc>
        <w:tc>
          <w:tcPr>
            <w:tcW w:w="1416" w:type="dxa"/>
            <w:shd w:val="clear" w:color="auto" w:fill="auto"/>
          </w:tcPr>
          <w:p w14:paraId="410EB94A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6CE724AC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C81802" w:rsidRPr="007409B5" w14:paraId="4F978946" w14:textId="77777777" w:rsidTr="00725736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70CB7294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</w:tcPr>
          <w:p w14:paraId="47F780F7" w14:textId="47E7CBCD" w:rsidR="00C81802" w:rsidRPr="00577385" w:rsidRDefault="00C81802" w:rsidP="00C81802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E615A3">
              <w:rPr>
                <w:rFonts w:ascii="ISOCPEUR" w:hAnsi="ISOCPEUR"/>
                <w:bCs/>
                <w:sz w:val="26"/>
                <w:szCs w:val="26"/>
              </w:rPr>
              <w:t>Шинопровод встраиваемый глубокий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 под ГКЛ, 1000 мм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7D1B5E77" w14:textId="77777777" w:rsidR="00C81802" w:rsidRPr="0033255B" w:rsidRDefault="00C81802" w:rsidP="00C81802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1E03FA29" w14:textId="77777777" w:rsidR="00C81802" w:rsidRPr="00E615A3" w:rsidRDefault="00C81802" w:rsidP="00C81802">
            <w:pPr>
              <w:pStyle w:val="af5"/>
              <w:ind w:left="0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</w:tcPr>
          <w:p w14:paraId="19A0C559" w14:textId="551AF3EC" w:rsidR="00C81802" w:rsidRPr="00E615A3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1E0147">
              <w:rPr>
                <w:rFonts w:ascii="ISOCPEUR" w:hAnsi="ISOCPEUR"/>
                <w:sz w:val="26"/>
                <w:szCs w:val="26"/>
              </w:rPr>
              <w:t>По дизайн-проекту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7BFA1A0" w14:textId="01E92FAD" w:rsidR="00C81802" w:rsidRPr="00FF49DA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FF49DA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DA85D1B" w14:textId="3C15400A" w:rsidR="00C81802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11</w:t>
            </w:r>
          </w:p>
        </w:tc>
        <w:tc>
          <w:tcPr>
            <w:tcW w:w="1416" w:type="dxa"/>
            <w:shd w:val="clear" w:color="auto" w:fill="auto"/>
          </w:tcPr>
          <w:p w14:paraId="5F089073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669A7C18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C81802" w:rsidRPr="007409B5" w14:paraId="1D644875" w14:textId="77777777" w:rsidTr="00725736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5E21DE10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</w:tcPr>
          <w:p w14:paraId="5450F41D" w14:textId="0724B368" w:rsidR="00C81802" w:rsidRPr="00577385" w:rsidRDefault="00C81802" w:rsidP="00C81802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E615A3">
              <w:rPr>
                <w:rFonts w:ascii="ISOCPEUR" w:hAnsi="ISOCPEUR"/>
                <w:bCs/>
                <w:sz w:val="26"/>
                <w:szCs w:val="26"/>
              </w:rPr>
              <w:t>Шинопровод встраиваемый глубокий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 под ГКЛ, 2000 мм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0B1D061" w14:textId="77777777" w:rsidR="00C81802" w:rsidRPr="0033255B" w:rsidRDefault="00C81802" w:rsidP="00C81802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0093FCE6" w14:textId="77777777" w:rsidR="00C81802" w:rsidRPr="00E615A3" w:rsidRDefault="00C81802" w:rsidP="00C81802">
            <w:pPr>
              <w:pStyle w:val="af5"/>
              <w:ind w:left="0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</w:tcPr>
          <w:p w14:paraId="4859A6FF" w14:textId="060C8EC3" w:rsidR="00C81802" w:rsidRPr="00E615A3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1E0147">
              <w:rPr>
                <w:rFonts w:ascii="ISOCPEUR" w:hAnsi="ISOCPEUR"/>
                <w:sz w:val="26"/>
                <w:szCs w:val="26"/>
              </w:rPr>
              <w:t>По дизайн-проекту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2685B42" w14:textId="69D6B0B3" w:rsidR="00C81802" w:rsidRPr="00FF49DA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FF49DA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881B104" w14:textId="0FEEAEED" w:rsidR="00C81802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24</w:t>
            </w:r>
          </w:p>
        </w:tc>
        <w:tc>
          <w:tcPr>
            <w:tcW w:w="1416" w:type="dxa"/>
            <w:shd w:val="clear" w:color="auto" w:fill="auto"/>
          </w:tcPr>
          <w:p w14:paraId="5270CF94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4CD83489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C81802" w:rsidRPr="007409B5" w14:paraId="4D1A6B12" w14:textId="77777777" w:rsidTr="00725736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5B234572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</w:tcPr>
          <w:p w14:paraId="732C00B3" w14:textId="0BFF50FB" w:rsidR="00C81802" w:rsidRPr="00577385" w:rsidRDefault="00C81802" w:rsidP="00C81802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E615A3">
              <w:rPr>
                <w:rFonts w:ascii="ISOCPEUR" w:hAnsi="ISOCPEUR"/>
                <w:bCs/>
                <w:sz w:val="26"/>
                <w:szCs w:val="26"/>
              </w:rPr>
              <w:t>Шинопровод встраиваемый глубокий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 под ГКЛ, 3000 мм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7A23CE82" w14:textId="77777777" w:rsidR="00C81802" w:rsidRPr="0033255B" w:rsidRDefault="00C81802" w:rsidP="00C81802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4AB63841" w14:textId="77777777" w:rsidR="00C81802" w:rsidRPr="00E615A3" w:rsidRDefault="00C81802" w:rsidP="00C81802">
            <w:pPr>
              <w:pStyle w:val="af5"/>
              <w:ind w:left="0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</w:tcPr>
          <w:p w14:paraId="4B98E629" w14:textId="2ACD8324" w:rsidR="00C81802" w:rsidRPr="00E615A3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1E0147">
              <w:rPr>
                <w:rFonts w:ascii="ISOCPEUR" w:hAnsi="ISOCPEUR"/>
                <w:sz w:val="26"/>
                <w:szCs w:val="26"/>
              </w:rPr>
              <w:t>По дизайн-проекту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3C296D9" w14:textId="6C45AD5A" w:rsidR="00C81802" w:rsidRPr="00FF49DA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FF49DA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B21E883" w14:textId="7304BB0C" w:rsidR="00C81802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13</w:t>
            </w:r>
          </w:p>
        </w:tc>
        <w:tc>
          <w:tcPr>
            <w:tcW w:w="1416" w:type="dxa"/>
            <w:shd w:val="clear" w:color="auto" w:fill="auto"/>
          </w:tcPr>
          <w:p w14:paraId="7EE1AFB8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331F26A6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C81802" w:rsidRPr="007409B5" w14:paraId="59399468" w14:textId="77777777" w:rsidTr="00725736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04D59204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</w:tcPr>
          <w:p w14:paraId="104F4C71" w14:textId="457FF5A4" w:rsidR="00C81802" w:rsidRPr="00577385" w:rsidRDefault="00C81802" w:rsidP="00C81802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E615A3">
              <w:rPr>
                <w:rFonts w:ascii="ISOCPEUR" w:hAnsi="ISOCPEUR"/>
                <w:bCs/>
                <w:sz w:val="26"/>
                <w:szCs w:val="26"/>
              </w:rPr>
              <w:t>Блок питания для магнитных треков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D344C3D" w14:textId="77777777" w:rsidR="00C81802" w:rsidRPr="0033255B" w:rsidRDefault="00C81802" w:rsidP="00C81802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6A5D9B0C" w14:textId="77777777" w:rsidR="00C81802" w:rsidRPr="00E615A3" w:rsidRDefault="00C81802" w:rsidP="00C81802">
            <w:pPr>
              <w:pStyle w:val="af5"/>
              <w:ind w:left="0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</w:tcPr>
          <w:p w14:paraId="241201DD" w14:textId="292CCDAD" w:rsidR="00C81802" w:rsidRPr="00E615A3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1E0147">
              <w:rPr>
                <w:rFonts w:ascii="ISOCPEUR" w:hAnsi="ISOCPEUR"/>
                <w:sz w:val="26"/>
                <w:szCs w:val="26"/>
              </w:rPr>
              <w:t>По дизайн-проекту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1DE4157" w14:textId="1624E333" w:rsidR="00C81802" w:rsidRPr="00FF49DA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FF49DA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67DA071" w14:textId="4D9AFE3C" w:rsidR="00C81802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48</w:t>
            </w:r>
          </w:p>
        </w:tc>
        <w:tc>
          <w:tcPr>
            <w:tcW w:w="1416" w:type="dxa"/>
            <w:shd w:val="clear" w:color="auto" w:fill="auto"/>
          </w:tcPr>
          <w:p w14:paraId="3C80CFDD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34B32FB2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C81802" w:rsidRPr="007409B5" w14:paraId="2E30331C" w14:textId="77777777" w:rsidTr="00725736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5E7AF5D2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</w:tcPr>
          <w:p w14:paraId="2E355C6C" w14:textId="5F8B26D3" w:rsidR="00C81802" w:rsidRPr="00E615A3" w:rsidRDefault="00C81802" w:rsidP="00C81802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A00125">
              <w:rPr>
                <w:rFonts w:ascii="ISOCPEUR" w:hAnsi="ISOCPEUR"/>
                <w:bCs/>
                <w:sz w:val="26"/>
                <w:szCs w:val="26"/>
              </w:rPr>
              <w:t>Блок питания для светодиодной ленты, 200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 Вт, </w:t>
            </w:r>
            <w:r w:rsidRPr="00A00125">
              <w:rPr>
                <w:rFonts w:ascii="ISOCPEUR" w:hAnsi="ISOCPEUR"/>
                <w:bCs/>
                <w:sz w:val="26"/>
                <w:szCs w:val="26"/>
              </w:rPr>
              <w:t>48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 В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50275AA0" w14:textId="77777777" w:rsidR="00C81802" w:rsidRPr="0033255B" w:rsidRDefault="00C81802" w:rsidP="00C81802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10CC793B" w14:textId="77777777" w:rsidR="00C81802" w:rsidRPr="00E615A3" w:rsidRDefault="00C81802" w:rsidP="00C81802">
            <w:pPr>
              <w:pStyle w:val="af5"/>
              <w:ind w:left="0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</w:tcPr>
          <w:p w14:paraId="0F537C64" w14:textId="36DB3845" w:rsidR="00C81802" w:rsidRPr="00E615A3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1E0147">
              <w:rPr>
                <w:rFonts w:ascii="ISOCPEUR" w:hAnsi="ISOCPEUR"/>
                <w:sz w:val="26"/>
                <w:szCs w:val="26"/>
              </w:rPr>
              <w:t>По дизайн-проекту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0D7C566" w14:textId="2E8293BA" w:rsidR="00C81802" w:rsidRPr="00FF49DA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FF49DA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0BC8EF4" w14:textId="769A3714" w:rsidR="00C81802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69</w:t>
            </w:r>
          </w:p>
        </w:tc>
        <w:tc>
          <w:tcPr>
            <w:tcW w:w="1416" w:type="dxa"/>
            <w:shd w:val="clear" w:color="auto" w:fill="auto"/>
          </w:tcPr>
          <w:p w14:paraId="1CC509A0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4E0EF094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034609" w:rsidRPr="007409B5" w14:paraId="378DC26B" w14:textId="77777777" w:rsidTr="008718AB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673AF4B3" w14:textId="77777777" w:rsidR="00034609" w:rsidRPr="007409B5" w:rsidRDefault="00034609" w:rsidP="00034609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5BCA5549" w14:textId="77777777" w:rsidR="00034609" w:rsidRPr="007409B5" w:rsidRDefault="00034609" w:rsidP="00034609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3398" w:type="dxa"/>
            <w:shd w:val="clear" w:color="auto" w:fill="auto"/>
            <w:vAlign w:val="center"/>
          </w:tcPr>
          <w:p w14:paraId="7C36BEB0" w14:textId="77777777" w:rsidR="00034609" w:rsidRPr="00FF49DA" w:rsidRDefault="00034609" w:rsidP="00034609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5B3E58BA" w14:textId="77777777" w:rsidR="00034609" w:rsidRPr="00FF49DA" w:rsidRDefault="00034609" w:rsidP="00034609">
            <w:pPr>
              <w:pStyle w:val="af5"/>
              <w:ind w:left="0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01DEBBE7" w14:textId="77777777" w:rsidR="00034609" w:rsidRPr="007409B5" w:rsidRDefault="00034609" w:rsidP="00034609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8DB48B6" w14:textId="77777777" w:rsidR="00034609" w:rsidRPr="00FF49DA" w:rsidRDefault="00034609" w:rsidP="00034609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6F814602" w14:textId="77777777" w:rsidR="00034609" w:rsidRPr="00E615A3" w:rsidRDefault="00034609" w:rsidP="00034609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</w:tcPr>
          <w:p w14:paraId="4D67AE0A" w14:textId="77777777" w:rsidR="00034609" w:rsidRPr="007409B5" w:rsidRDefault="00034609" w:rsidP="00034609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1D8CA474" w14:textId="77777777" w:rsidR="00034609" w:rsidRPr="007409B5" w:rsidRDefault="00034609" w:rsidP="00034609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F6475A" w:rsidRPr="007409B5" w14:paraId="6DD6E108" w14:textId="77777777" w:rsidTr="00D7653A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1E68AF7A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</w:tcPr>
          <w:p w14:paraId="312096E4" w14:textId="4052821C" w:rsidR="00F6475A" w:rsidRPr="007409B5" w:rsidRDefault="00F6475A" w:rsidP="00F6475A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577385">
              <w:rPr>
                <w:rFonts w:ascii="ISOCPEUR" w:hAnsi="ISOCPEUR"/>
                <w:bCs/>
                <w:sz w:val="26"/>
                <w:szCs w:val="26"/>
              </w:rPr>
              <w:t>Светильник LED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  <w:r w:rsidRPr="00E615A3">
              <w:rPr>
                <w:rFonts w:ascii="ISOCPEUR" w:hAnsi="ISOCPEUR"/>
                <w:bCs/>
                <w:sz w:val="26"/>
                <w:szCs w:val="26"/>
              </w:rPr>
              <w:t>подвес</w:t>
            </w:r>
            <w:r>
              <w:rPr>
                <w:rFonts w:ascii="ISOCPEUR" w:hAnsi="ISOCPEUR"/>
                <w:bCs/>
                <w:sz w:val="26"/>
                <w:szCs w:val="26"/>
              </w:rPr>
              <w:t>.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A496BD0" w14:textId="3856403E" w:rsidR="00F6475A" w:rsidRPr="00FF49DA" w:rsidRDefault="00F6475A" w:rsidP="00F6475A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bCs/>
                <w:sz w:val="26"/>
                <w:szCs w:val="26"/>
              </w:rPr>
            </w:pPr>
            <w:r w:rsidRPr="00605B49">
              <w:rPr>
                <w:rFonts w:ascii="ISOCPEUR" w:hAnsi="ISOCPEUR"/>
                <w:bCs/>
                <w:sz w:val="26"/>
                <w:szCs w:val="26"/>
                <w:lang w:val="en-US"/>
              </w:rPr>
              <w:t>ORBIT 2011-2 LED AT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7DB9F33C" w14:textId="77777777" w:rsidR="00F6475A" w:rsidRPr="00FF49DA" w:rsidRDefault="00F6475A" w:rsidP="00F6475A">
            <w:pPr>
              <w:pStyle w:val="af5"/>
              <w:ind w:left="0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61B53B7B" w14:textId="5FEB5CB8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Световые Технологии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0B7D31A" w14:textId="6350E2A5" w:rsidR="00F6475A" w:rsidRPr="00FF49DA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FF49DA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72A31C3" w14:textId="723E6DB3" w:rsidR="00F6475A" w:rsidRPr="003A7548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>
              <w:rPr>
                <w:rFonts w:ascii="ISOCPEUR" w:hAnsi="ISOCPEUR"/>
                <w:sz w:val="26"/>
                <w:szCs w:val="26"/>
              </w:rPr>
              <w:t>2</w:t>
            </w:r>
            <w:r w:rsidR="003A7548">
              <w:rPr>
                <w:rFonts w:ascii="ISOCPEUR" w:hAnsi="ISOCPEUR"/>
                <w:sz w:val="26"/>
                <w:szCs w:val="26"/>
                <w:lang w:val="en-US"/>
              </w:rPr>
              <w:t>5</w:t>
            </w:r>
          </w:p>
        </w:tc>
        <w:tc>
          <w:tcPr>
            <w:tcW w:w="1416" w:type="dxa"/>
            <w:shd w:val="clear" w:color="auto" w:fill="auto"/>
          </w:tcPr>
          <w:p w14:paraId="18C3CADA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2A49D757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F6475A" w:rsidRPr="007409B5" w14:paraId="69261EA3" w14:textId="77777777" w:rsidTr="00D7653A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424AC9D3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</w:tcPr>
          <w:p w14:paraId="4A2D6E95" w14:textId="606DE4BC" w:rsidR="00F6475A" w:rsidRPr="007409B5" w:rsidRDefault="00F6475A" w:rsidP="00F6475A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577385">
              <w:rPr>
                <w:rFonts w:ascii="ISOCPEUR" w:hAnsi="ISOCPEUR"/>
                <w:bCs/>
                <w:sz w:val="26"/>
                <w:szCs w:val="26"/>
              </w:rPr>
              <w:t>Светильник LED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  <w:r w:rsidRPr="00E615A3">
              <w:rPr>
                <w:rFonts w:ascii="ISOCPEUR" w:hAnsi="ISOCPEUR"/>
                <w:bCs/>
                <w:sz w:val="26"/>
                <w:szCs w:val="26"/>
              </w:rPr>
              <w:t>подвес</w:t>
            </w:r>
            <w:r>
              <w:rPr>
                <w:rFonts w:ascii="ISOCPEUR" w:hAnsi="ISOCPEUR"/>
                <w:bCs/>
                <w:sz w:val="26"/>
                <w:szCs w:val="26"/>
              </w:rPr>
              <w:t>.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BF8162E" w14:textId="72ECD9FC" w:rsidR="00F6475A" w:rsidRPr="00FF49DA" w:rsidRDefault="00F6475A" w:rsidP="00F6475A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bCs/>
                <w:sz w:val="26"/>
                <w:szCs w:val="26"/>
              </w:rPr>
            </w:pPr>
            <w:r w:rsidRPr="00605B49">
              <w:rPr>
                <w:rFonts w:ascii="ISOCPEUR" w:hAnsi="ISOCPEUR"/>
                <w:bCs/>
                <w:sz w:val="26"/>
                <w:szCs w:val="26"/>
              </w:rPr>
              <w:t>MIZAR 4023-3 LED SP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0777CA91" w14:textId="77777777" w:rsidR="00F6475A" w:rsidRPr="00FF49DA" w:rsidRDefault="00F6475A" w:rsidP="00F6475A">
            <w:pPr>
              <w:pStyle w:val="af5"/>
              <w:ind w:left="0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19A2C6B7" w14:textId="037382A6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Световые Технологии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4AE0A23" w14:textId="0167D594" w:rsidR="00F6475A" w:rsidRPr="00FF49DA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FF49DA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3C7A845" w14:textId="681F1FB1" w:rsidR="00F6475A" w:rsidRPr="003A7548" w:rsidRDefault="003A7548" w:rsidP="00F6475A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>
              <w:rPr>
                <w:rFonts w:ascii="ISOCPEUR" w:hAnsi="ISOCPEUR"/>
                <w:sz w:val="26"/>
                <w:szCs w:val="26"/>
                <w:lang w:val="en-US"/>
              </w:rPr>
              <w:t>6</w:t>
            </w:r>
          </w:p>
        </w:tc>
        <w:tc>
          <w:tcPr>
            <w:tcW w:w="1416" w:type="dxa"/>
            <w:shd w:val="clear" w:color="auto" w:fill="auto"/>
          </w:tcPr>
          <w:p w14:paraId="4D8F4AD0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0D35EF33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F6475A" w:rsidRPr="007409B5" w14:paraId="2277FE4B" w14:textId="77777777" w:rsidTr="00D7653A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67B7F66F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</w:tcPr>
          <w:p w14:paraId="1775EBED" w14:textId="5014CB89" w:rsidR="00F6475A" w:rsidRPr="007409B5" w:rsidRDefault="00F6475A" w:rsidP="00F6475A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>
              <w:rPr>
                <w:rFonts w:ascii="ISOCPEUR" w:hAnsi="ISOCPEUR"/>
                <w:bCs/>
                <w:sz w:val="26"/>
                <w:szCs w:val="26"/>
              </w:rPr>
              <w:t>Блок аварийного питания, 40 Вт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21E89048" w14:textId="77777777" w:rsidR="00F6475A" w:rsidRPr="00FF49DA" w:rsidRDefault="00F6475A" w:rsidP="00F6475A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71F3E1EF" w14:textId="77777777" w:rsidR="00F6475A" w:rsidRPr="00FF49DA" w:rsidRDefault="00F6475A" w:rsidP="00F6475A">
            <w:pPr>
              <w:pStyle w:val="af5"/>
              <w:ind w:left="0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342F8E7A" w14:textId="48D12118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Световые Технологии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F79B384" w14:textId="19EF8178" w:rsidR="00F6475A" w:rsidRPr="00FF49DA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FF49DA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AE89696" w14:textId="42BB86EE" w:rsidR="00F6475A" w:rsidRPr="00E615A3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4</w:t>
            </w:r>
          </w:p>
        </w:tc>
        <w:tc>
          <w:tcPr>
            <w:tcW w:w="1416" w:type="dxa"/>
            <w:shd w:val="clear" w:color="auto" w:fill="auto"/>
          </w:tcPr>
          <w:p w14:paraId="67E5C4D8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74BD6FD4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F6475A" w:rsidRPr="007409B5" w14:paraId="20F57DAE" w14:textId="77777777" w:rsidTr="008718AB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5C2E1BAA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6FE81D0D" w14:textId="77777777" w:rsidR="00F6475A" w:rsidRPr="007409B5" w:rsidRDefault="00F6475A" w:rsidP="00F6475A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3398" w:type="dxa"/>
            <w:shd w:val="clear" w:color="auto" w:fill="auto"/>
            <w:vAlign w:val="center"/>
          </w:tcPr>
          <w:p w14:paraId="36AF62D3" w14:textId="77777777" w:rsidR="00F6475A" w:rsidRPr="00FF49DA" w:rsidRDefault="00F6475A" w:rsidP="00F6475A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016F1019" w14:textId="77777777" w:rsidR="00F6475A" w:rsidRPr="00FF49DA" w:rsidRDefault="00F6475A" w:rsidP="00F6475A">
            <w:pPr>
              <w:pStyle w:val="af5"/>
              <w:ind w:left="0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1CC94196" w14:textId="77777777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6FE5DB4D" w14:textId="77777777" w:rsidR="00F6475A" w:rsidRPr="00FF49DA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601B0D13" w14:textId="77777777" w:rsidR="00F6475A" w:rsidRPr="00E615A3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</w:tcPr>
          <w:p w14:paraId="08D169F2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64DA2CCC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F6475A" w:rsidRPr="007409B5" w14:paraId="67780E0E" w14:textId="77777777" w:rsidTr="006140B4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75BCFBF9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6E1B66C8" w14:textId="7E5E88F2" w:rsidR="00F6475A" w:rsidRPr="007409B5" w:rsidRDefault="00F6475A" w:rsidP="00F6475A">
            <w:pPr>
              <w:pStyle w:val="af3"/>
              <w:jc w:val="center"/>
              <w:rPr>
                <w:rFonts w:ascii="ISOCPEUR" w:hAnsi="ISOCPEUR"/>
                <w:bCs/>
                <w:sz w:val="26"/>
                <w:szCs w:val="26"/>
              </w:rPr>
            </w:pPr>
            <w:r>
              <w:rPr>
                <w:rFonts w:ascii="ISOCPEUR" w:hAnsi="ISOCPEUR"/>
                <w:b/>
                <w:bCs/>
                <w:sz w:val="26"/>
                <w:szCs w:val="26"/>
              </w:rPr>
              <w:t>К</w:t>
            </w:r>
            <w:r w:rsidRPr="00B52765">
              <w:rPr>
                <w:rFonts w:ascii="ISOCPEUR" w:hAnsi="ISOCPEUR"/>
                <w:b/>
                <w:bCs/>
                <w:sz w:val="26"/>
                <w:szCs w:val="26"/>
              </w:rPr>
              <w:t>абельные изделия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2C42F314" w14:textId="77777777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1F7419D0" w14:textId="77777777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  <w:lang w:eastAsia="ru-RU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440F0858" w14:textId="77777777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0FBFF243" w14:textId="77777777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1BDA318" w14:textId="77777777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</w:tcPr>
          <w:p w14:paraId="7326B6BE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2F3D8DDC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F6475A" w:rsidRPr="007409B5" w14:paraId="06762224" w14:textId="77777777" w:rsidTr="006140B4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7B59645B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2F6BFA42" w14:textId="43F57B0E" w:rsidR="00F6475A" w:rsidRPr="00F62BC8" w:rsidRDefault="00F6475A" w:rsidP="00F6475A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F62BC8">
              <w:rPr>
                <w:rFonts w:ascii="ISOCPEUR" w:hAnsi="ISOCPEUR"/>
                <w:bCs/>
                <w:sz w:val="26"/>
                <w:szCs w:val="26"/>
              </w:rPr>
              <w:t xml:space="preserve">Кабель силовой с медными жилами, с </w:t>
            </w:r>
            <w:proofErr w:type="spellStart"/>
            <w:r w:rsidRPr="00F62BC8">
              <w:rPr>
                <w:rFonts w:ascii="ISOCPEUR" w:hAnsi="ISOCPEUR"/>
                <w:bCs/>
                <w:sz w:val="26"/>
                <w:szCs w:val="26"/>
              </w:rPr>
              <w:t>изол</w:t>
            </w:r>
            <w:proofErr w:type="spellEnd"/>
            <w:r>
              <w:rPr>
                <w:rFonts w:ascii="ISOCPEUR" w:hAnsi="ISOCPEUR"/>
                <w:bCs/>
                <w:sz w:val="26"/>
                <w:szCs w:val="26"/>
              </w:rPr>
              <w:t>.</w:t>
            </w:r>
            <w:r w:rsidRPr="00F62BC8">
              <w:rPr>
                <w:rFonts w:ascii="ISOCPEUR" w:hAnsi="ISOCPEUR"/>
                <w:bCs/>
                <w:sz w:val="26"/>
                <w:szCs w:val="26"/>
              </w:rPr>
              <w:t xml:space="preserve"> и оболочкой из 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5C6C91EA" w14:textId="50C1CE50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4C2692FA" w14:textId="3827EA7E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7EE159E8" w14:textId="7BE5C0F1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2643185D" w14:textId="56A7F9CD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770A5DA8" w14:textId="657F107A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</w:tcPr>
          <w:p w14:paraId="63B7E6DF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2120E822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F6475A" w:rsidRPr="007409B5" w14:paraId="78590EDB" w14:textId="77777777" w:rsidTr="006140B4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4265666D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47172FE0" w14:textId="256EC253" w:rsidR="00F6475A" w:rsidRPr="00B52765" w:rsidRDefault="00F6475A" w:rsidP="00F6475A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F62BC8">
              <w:rPr>
                <w:rFonts w:ascii="ISOCPEUR" w:hAnsi="ISOCPEUR"/>
                <w:bCs/>
                <w:sz w:val="26"/>
                <w:szCs w:val="26"/>
              </w:rPr>
              <w:t>полимерных композиций, не содержащих галогенов</w:t>
            </w:r>
            <w:r>
              <w:rPr>
                <w:rFonts w:ascii="ISOCPEUR" w:hAnsi="ISOCPEUR"/>
                <w:bCs/>
                <w:sz w:val="26"/>
                <w:szCs w:val="26"/>
              </w:rPr>
              <w:t>, сеч.: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5F947AC4" w14:textId="3614A27D" w:rsidR="00F6475A" w:rsidRPr="00B5276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proofErr w:type="spellStart"/>
            <w:r w:rsidRPr="00B52765">
              <w:rPr>
                <w:rFonts w:ascii="ISOCPEUR" w:hAnsi="ISOCPEUR"/>
                <w:sz w:val="26"/>
                <w:szCs w:val="26"/>
              </w:rPr>
              <w:t>ППГнг</w:t>
            </w:r>
            <w:proofErr w:type="spellEnd"/>
            <w:r w:rsidRPr="00B52765">
              <w:rPr>
                <w:rFonts w:ascii="ISOCPEUR" w:hAnsi="ISOCPEUR"/>
                <w:sz w:val="26"/>
                <w:szCs w:val="26"/>
              </w:rPr>
              <w:t>(А)-HF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5E369B9A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6FFC3A16" w14:textId="77777777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3A4D4159" w14:textId="77777777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40D0C7C7" w14:textId="77777777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</w:tcPr>
          <w:p w14:paraId="248CEBF8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4D45584B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F6475A" w:rsidRPr="007409B5" w14:paraId="1889DA9A" w14:textId="77777777" w:rsidTr="006140B4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3FC7D241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6FD9DFF3" w14:textId="3D050FB8" w:rsidR="00F6475A" w:rsidRPr="007409B5" w:rsidRDefault="00F6475A" w:rsidP="00F6475A">
            <w:pPr>
              <w:pStyle w:val="af3"/>
              <w:ind w:right="245"/>
              <w:jc w:val="right"/>
              <w:rPr>
                <w:rFonts w:ascii="ISOCPEUR" w:hAnsi="ISOCPEUR"/>
                <w:bCs/>
                <w:sz w:val="26"/>
                <w:szCs w:val="26"/>
              </w:rPr>
            </w:pPr>
            <w:r>
              <w:rPr>
                <w:rFonts w:ascii="ISOCPEUR" w:hAnsi="ISOCPEUR"/>
                <w:bCs/>
                <w:sz w:val="26"/>
                <w:szCs w:val="26"/>
              </w:rPr>
              <w:t>3</w:t>
            </w:r>
            <w:r w:rsidRPr="007409B5">
              <w:rPr>
                <w:rFonts w:ascii="ISOCPEUR" w:hAnsi="ISOCPEUR"/>
                <w:bCs/>
                <w:sz w:val="26"/>
                <w:szCs w:val="26"/>
              </w:rPr>
              <w:t>x</w:t>
            </w:r>
            <w:r>
              <w:rPr>
                <w:rFonts w:ascii="ISOCPEUR" w:hAnsi="ISOCPEUR"/>
                <w:bCs/>
                <w:sz w:val="26"/>
                <w:szCs w:val="26"/>
              </w:rPr>
              <w:t>1,5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14717367" w14:textId="5FA18251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5F64EF49" w14:textId="11575D43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</w:tcPr>
          <w:p w14:paraId="3E3CBE8D" w14:textId="75D54224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3B670ACE" w14:textId="1EAB9E0D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B1643AB" w14:textId="1696397D" w:rsidR="00F6475A" w:rsidRPr="007409B5" w:rsidRDefault="003A7548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  <w:lang w:val="en-US"/>
              </w:rPr>
              <w:t>23</w:t>
            </w:r>
            <w:r w:rsidR="00F6475A">
              <w:rPr>
                <w:rFonts w:ascii="ISOCPEUR" w:hAnsi="ISOCPEUR"/>
                <w:sz w:val="26"/>
                <w:szCs w:val="26"/>
              </w:rPr>
              <w:t>00</w:t>
            </w:r>
          </w:p>
        </w:tc>
        <w:tc>
          <w:tcPr>
            <w:tcW w:w="1416" w:type="dxa"/>
            <w:shd w:val="clear" w:color="auto" w:fill="auto"/>
          </w:tcPr>
          <w:p w14:paraId="202EF83A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44F57B59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F6475A" w:rsidRPr="007409B5" w14:paraId="734D6169" w14:textId="77777777" w:rsidTr="005273C4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2CFA91F8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23BE9390" w14:textId="4B85F54D" w:rsidR="00F6475A" w:rsidRPr="00820EC9" w:rsidRDefault="00F6475A" w:rsidP="00F6475A">
            <w:pPr>
              <w:pStyle w:val="af3"/>
              <w:ind w:right="245"/>
              <w:jc w:val="right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bCs/>
                <w:sz w:val="26"/>
                <w:szCs w:val="26"/>
              </w:rPr>
              <w:t>3</w:t>
            </w:r>
            <w:r w:rsidRPr="007409B5">
              <w:rPr>
                <w:rFonts w:ascii="ISOCPEUR" w:hAnsi="ISOCPEUR"/>
                <w:bCs/>
                <w:sz w:val="26"/>
                <w:szCs w:val="26"/>
              </w:rPr>
              <w:t>x</w:t>
            </w:r>
            <w:r>
              <w:rPr>
                <w:rFonts w:ascii="ISOCPEUR" w:hAnsi="ISOCPEUR"/>
                <w:bCs/>
                <w:sz w:val="26"/>
                <w:szCs w:val="26"/>
              </w:rPr>
              <w:t>2,5</w:t>
            </w:r>
          </w:p>
        </w:tc>
        <w:tc>
          <w:tcPr>
            <w:tcW w:w="3398" w:type="dxa"/>
            <w:shd w:val="clear" w:color="auto" w:fill="auto"/>
          </w:tcPr>
          <w:p w14:paraId="612FC531" w14:textId="73B69836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</w:tcPr>
          <w:p w14:paraId="00ACC664" w14:textId="3BB040E6" w:rsidR="00F6475A" w:rsidRPr="00820EC9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</w:tcPr>
          <w:p w14:paraId="7F4398C8" w14:textId="364CCF0F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F49222C" w14:textId="7CB4B16E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3B0DE8F" w14:textId="6EC2F2E7" w:rsidR="00F6475A" w:rsidRPr="003341F3" w:rsidRDefault="003341F3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6000</w:t>
            </w:r>
          </w:p>
        </w:tc>
        <w:tc>
          <w:tcPr>
            <w:tcW w:w="1416" w:type="dxa"/>
            <w:shd w:val="clear" w:color="auto" w:fill="auto"/>
          </w:tcPr>
          <w:p w14:paraId="0356CEFF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344FC535" w14:textId="0030EB60" w:rsidR="00F6475A" w:rsidRPr="00820EC9" w:rsidRDefault="00F6475A" w:rsidP="00F6475A">
            <w:pPr>
              <w:pStyle w:val="af5"/>
              <w:ind w:left="0"/>
              <w:jc w:val="both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F6475A" w:rsidRPr="007409B5" w14:paraId="350DD676" w14:textId="77777777" w:rsidTr="006140B4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467D202D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4948338A" w14:textId="7A5296CC" w:rsidR="00F6475A" w:rsidRPr="007409B5" w:rsidRDefault="00F6475A" w:rsidP="00F6475A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F62BC8">
              <w:rPr>
                <w:rFonts w:ascii="ISOCPEUR" w:hAnsi="ISOCPEUR"/>
                <w:bCs/>
                <w:sz w:val="26"/>
                <w:szCs w:val="26"/>
              </w:rPr>
              <w:t xml:space="preserve">Кабель силовой огнестойкий, с медными жилами, с </w:t>
            </w:r>
            <w:proofErr w:type="spellStart"/>
            <w:r w:rsidRPr="00F62BC8">
              <w:rPr>
                <w:rFonts w:ascii="ISOCPEUR" w:hAnsi="ISOCPEUR"/>
                <w:bCs/>
                <w:sz w:val="26"/>
                <w:szCs w:val="26"/>
              </w:rPr>
              <w:t>изол</w:t>
            </w:r>
            <w:proofErr w:type="spellEnd"/>
            <w:r>
              <w:rPr>
                <w:rFonts w:ascii="ISOCPEUR" w:hAnsi="ISOCPEUR"/>
                <w:bCs/>
                <w:sz w:val="26"/>
                <w:szCs w:val="26"/>
              </w:rPr>
              <w:t>.</w:t>
            </w:r>
            <w:r w:rsidRPr="00F62BC8">
              <w:rPr>
                <w:rFonts w:ascii="ISOCPEUR" w:hAnsi="ISOCPEUR"/>
                <w:bCs/>
                <w:sz w:val="26"/>
                <w:szCs w:val="26"/>
              </w:rPr>
              <w:t xml:space="preserve"> и оболочкой 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71EE2320" w14:textId="4C0F7FC0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57C67557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7390680A" w14:textId="77777777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05F434E2" w14:textId="77777777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049D6F4A" w14:textId="77777777" w:rsidR="00F6475A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</w:tcPr>
          <w:p w14:paraId="26C30B4D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23956343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F6475A" w:rsidRPr="007409B5" w14:paraId="30AD5AA1" w14:textId="77777777" w:rsidTr="006140B4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3967C898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5D874336" w14:textId="7218BA3A" w:rsidR="00F6475A" w:rsidRPr="00B52765" w:rsidRDefault="00F6475A" w:rsidP="00F6475A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F62BC8">
              <w:rPr>
                <w:rFonts w:ascii="ISOCPEUR" w:hAnsi="ISOCPEUR"/>
                <w:bCs/>
                <w:sz w:val="26"/>
                <w:szCs w:val="26"/>
              </w:rPr>
              <w:t>из полимерных композиций, не содержащих галогенов</w:t>
            </w:r>
            <w:r>
              <w:rPr>
                <w:rFonts w:ascii="ISOCPEUR" w:hAnsi="ISOCPEUR"/>
                <w:bCs/>
                <w:sz w:val="26"/>
                <w:szCs w:val="26"/>
              </w:rPr>
              <w:t>, сеч.: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292A6036" w14:textId="09A4B375" w:rsidR="00F6475A" w:rsidRPr="00B5276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proofErr w:type="spellStart"/>
            <w:r w:rsidRPr="00B52765">
              <w:rPr>
                <w:rFonts w:ascii="ISOCPEUR" w:hAnsi="ISOCPEUR"/>
                <w:sz w:val="26"/>
                <w:szCs w:val="26"/>
              </w:rPr>
              <w:t>ППГнг</w:t>
            </w:r>
            <w:proofErr w:type="spellEnd"/>
            <w:r w:rsidRPr="00B52765">
              <w:rPr>
                <w:rFonts w:ascii="ISOCPEUR" w:hAnsi="ISOCPEUR"/>
                <w:sz w:val="26"/>
                <w:szCs w:val="26"/>
              </w:rPr>
              <w:t>(А)-FRHF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59B9B92E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4501F114" w14:textId="77777777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768A5E29" w14:textId="77777777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354B3931" w14:textId="77777777" w:rsidR="00F6475A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</w:tcPr>
          <w:p w14:paraId="21DDCEAA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554E1CA2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F6475A" w:rsidRPr="007409B5" w14:paraId="5D63F7CC" w14:textId="77777777" w:rsidTr="006140B4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2E8B3363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2D3F3622" w14:textId="5F26772F" w:rsidR="00F6475A" w:rsidRPr="007409B5" w:rsidRDefault="00F6475A" w:rsidP="00F6475A">
            <w:pPr>
              <w:pStyle w:val="af3"/>
              <w:ind w:right="245"/>
              <w:jc w:val="right"/>
              <w:rPr>
                <w:rFonts w:ascii="ISOCPEUR" w:hAnsi="ISOCPEUR"/>
                <w:bCs/>
                <w:sz w:val="26"/>
                <w:szCs w:val="26"/>
              </w:rPr>
            </w:pPr>
            <w:r>
              <w:rPr>
                <w:rFonts w:ascii="ISOCPEUR" w:hAnsi="ISOCPEUR"/>
                <w:bCs/>
                <w:sz w:val="26"/>
                <w:szCs w:val="26"/>
              </w:rPr>
              <w:t>3</w:t>
            </w:r>
            <w:r w:rsidRPr="007409B5">
              <w:rPr>
                <w:rFonts w:ascii="ISOCPEUR" w:hAnsi="ISOCPEUR"/>
                <w:bCs/>
                <w:sz w:val="26"/>
                <w:szCs w:val="26"/>
              </w:rPr>
              <w:t>x</w:t>
            </w:r>
            <w:r>
              <w:rPr>
                <w:rFonts w:ascii="ISOCPEUR" w:hAnsi="ISOCPEUR"/>
                <w:bCs/>
                <w:sz w:val="26"/>
                <w:szCs w:val="26"/>
              </w:rPr>
              <w:t>1,5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6D0C6FAB" w14:textId="1E5F8B99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1124F19A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51556BCC" w14:textId="0B60190D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5155C8E" w14:textId="34DCC0A8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F8C9F8F" w14:textId="5E72446C" w:rsidR="00F6475A" w:rsidRPr="007409B5" w:rsidRDefault="003A7548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  <w:lang w:val="en-US"/>
              </w:rPr>
              <w:t>32</w:t>
            </w:r>
            <w:r w:rsidR="00F6475A">
              <w:rPr>
                <w:rFonts w:ascii="ISOCPEUR" w:hAnsi="ISOCPEUR"/>
                <w:sz w:val="26"/>
                <w:szCs w:val="26"/>
              </w:rPr>
              <w:t>0</w:t>
            </w:r>
          </w:p>
        </w:tc>
        <w:tc>
          <w:tcPr>
            <w:tcW w:w="1416" w:type="dxa"/>
            <w:shd w:val="clear" w:color="auto" w:fill="auto"/>
          </w:tcPr>
          <w:p w14:paraId="40D200F9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537C29FF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F6475A" w:rsidRPr="007409B5" w14:paraId="508D4307" w14:textId="77777777" w:rsidTr="006140B4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401EC0C1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76D590AA" w14:textId="23C33A27" w:rsidR="00F6475A" w:rsidRPr="00DA0E58" w:rsidRDefault="00F6475A" w:rsidP="00F6475A">
            <w:pPr>
              <w:pStyle w:val="af3"/>
              <w:ind w:right="245"/>
              <w:jc w:val="right"/>
              <w:rPr>
                <w:rFonts w:ascii="ISOCPEUR" w:hAnsi="ISOCPEUR"/>
                <w:bCs/>
                <w:sz w:val="26"/>
                <w:szCs w:val="26"/>
              </w:rPr>
            </w:pPr>
            <w:r>
              <w:rPr>
                <w:rFonts w:ascii="ISOCPEUR" w:hAnsi="ISOCPEUR"/>
                <w:bCs/>
                <w:sz w:val="26"/>
                <w:szCs w:val="26"/>
              </w:rPr>
              <w:t>4</w:t>
            </w:r>
            <w:r w:rsidRPr="007409B5">
              <w:rPr>
                <w:rFonts w:ascii="ISOCPEUR" w:hAnsi="ISOCPEUR"/>
                <w:bCs/>
                <w:sz w:val="26"/>
                <w:szCs w:val="26"/>
              </w:rPr>
              <w:t>x</w:t>
            </w:r>
            <w:r>
              <w:rPr>
                <w:rFonts w:ascii="ISOCPEUR" w:hAnsi="ISOCPEUR"/>
                <w:bCs/>
                <w:sz w:val="26"/>
                <w:szCs w:val="26"/>
              </w:rPr>
              <w:t>1,5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7A1BC0D1" w14:textId="77777777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15C103E5" w14:textId="77777777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28BF264F" w14:textId="77777777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482D6E6E" w14:textId="58EF3F6E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1F2419D" w14:textId="2928AF69" w:rsidR="00F6475A" w:rsidRDefault="003A7548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  <w:lang w:val="en-US"/>
              </w:rPr>
              <w:t>7</w:t>
            </w:r>
            <w:r w:rsidR="00F6475A">
              <w:rPr>
                <w:rFonts w:ascii="ISOCPEUR" w:hAnsi="ISOCPEUR"/>
                <w:sz w:val="26"/>
                <w:szCs w:val="26"/>
              </w:rPr>
              <w:t>0</w:t>
            </w:r>
          </w:p>
        </w:tc>
        <w:tc>
          <w:tcPr>
            <w:tcW w:w="1416" w:type="dxa"/>
            <w:shd w:val="clear" w:color="auto" w:fill="auto"/>
          </w:tcPr>
          <w:p w14:paraId="15CBDABC" w14:textId="77777777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489328B3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7C798B" w:rsidRPr="007409B5" w14:paraId="18B08B22" w14:textId="77777777" w:rsidTr="006140B4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1F180834" w14:textId="77777777" w:rsidR="007C798B" w:rsidRPr="007409B5" w:rsidRDefault="007C798B" w:rsidP="007C798B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77FF78A5" w14:textId="0F28852B" w:rsidR="007C798B" w:rsidRDefault="007C798B" w:rsidP="007C798B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F62BC8">
              <w:rPr>
                <w:rFonts w:ascii="ISOCPEUR" w:hAnsi="ISOCPEUR"/>
                <w:bCs/>
                <w:sz w:val="26"/>
                <w:szCs w:val="26"/>
              </w:rPr>
              <w:t xml:space="preserve">Кабель </w:t>
            </w:r>
            <w:r>
              <w:rPr>
                <w:rFonts w:ascii="ISOCPEUR" w:hAnsi="ISOCPEUR"/>
                <w:bCs/>
                <w:sz w:val="26"/>
                <w:szCs w:val="26"/>
              </w:rPr>
              <w:t>сигнальный, управление фанкойлом</w:t>
            </w:r>
            <w:r w:rsidRPr="00F62BC8"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1EC45644" w14:textId="77777777" w:rsidR="007C798B" w:rsidRPr="007409B5" w:rsidRDefault="007C798B" w:rsidP="007C798B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6D2E4026" w14:textId="77777777" w:rsidR="007C798B" w:rsidRPr="007409B5" w:rsidRDefault="007C798B" w:rsidP="007C798B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225FDCA8" w14:textId="77777777" w:rsidR="007C798B" w:rsidRPr="007409B5" w:rsidRDefault="007C798B" w:rsidP="007C798B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2A0CD68" w14:textId="20896C5C" w:rsidR="007C798B" w:rsidRDefault="007C798B" w:rsidP="007C798B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DF4E758" w14:textId="6CA6513C" w:rsidR="007C798B" w:rsidRDefault="007C798B" w:rsidP="007C798B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45</w:t>
            </w:r>
            <w:r>
              <w:rPr>
                <w:rFonts w:ascii="ISOCPEUR" w:hAnsi="ISOCPEUR"/>
                <w:sz w:val="26"/>
                <w:szCs w:val="26"/>
                <w:lang w:val="en-US"/>
              </w:rPr>
              <w:t>0</w:t>
            </w:r>
          </w:p>
        </w:tc>
        <w:tc>
          <w:tcPr>
            <w:tcW w:w="1416" w:type="dxa"/>
            <w:shd w:val="clear" w:color="auto" w:fill="auto"/>
          </w:tcPr>
          <w:p w14:paraId="375C0FA2" w14:textId="77777777" w:rsidR="007C798B" w:rsidRPr="007409B5" w:rsidRDefault="007C798B" w:rsidP="007C798B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61D08CA5" w14:textId="77D7F5B7" w:rsidR="007C798B" w:rsidRPr="007409B5" w:rsidRDefault="007C798B" w:rsidP="007C798B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  <w:r w:rsidRPr="00170AED">
              <w:rPr>
                <w:rFonts w:ascii="ISOCPEUR" w:hAnsi="ISOCPEUR" w:cs="Times New Roman"/>
                <w:sz w:val="20"/>
                <w:szCs w:val="20"/>
              </w:rPr>
              <w:t>уточнить у производителя фанкойла</w:t>
            </w:r>
          </w:p>
        </w:tc>
      </w:tr>
      <w:tr w:rsidR="007C798B" w:rsidRPr="007409B5" w14:paraId="677997A2" w14:textId="77777777" w:rsidTr="006140B4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42219F24" w14:textId="77777777" w:rsidR="007C798B" w:rsidRPr="007409B5" w:rsidRDefault="007C798B" w:rsidP="007C798B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1EE2FA5A" w14:textId="63F5E71A" w:rsidR="007C798B" w:rsidRPr="00DE3EA3" w:rsidRDefault="007C798B" w:rsidP="007C798B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>
              <w:rPr>
                <w:rFonts w:ascii="ISOCPEUR" w:hAnsi="ISOCPEUR"/>
                <w:bCs/>
                <w:sz w:val="26"/>
                <w:szCs w:val="26"/>
              </w:rPr>
              <w:t xml:space="preserve">Кабель-канал для розеток </w:t>
            </w:r>
            <w:r>
              <w:rPr>
                <w:rFonts w:ascii="ISOCPEUR" w:hAnsi="ISOCPEUR"/>
                <w:bCs/>
                <w:sz w:val="26"/>
                <w:szCs w:val="26"/>
                <w:lang w:val="en-US"/>
              </w:rPr>
              <w:t>Mosaic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04AB131C" w14:textId="45772AE8" w:rsidR="007C798B" w:rsidRPr="007409B5" w:rsidRDefault="007C798B" w:rsidP="007C798B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3208C66E" w14:textId="5195E5B8" w:rsidR="007C798B" w:rsidRPr="007409B5" w:rsidRDefault="007C798B" w:rsidP="007C798B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15B138B7" w14:textId="00ADCA57" w:rsidR="007C798B" w:rsidRPr="007409B5" w:rsidRDefault="007C798B" w:rsidP="007C798B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4AD97449" w14:textId="497E9799" w:rsidR="007C798B" w:rsidRPr="007409B5" w:rsidRDefault="007C798B" w:rsidP="007C798B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34EEA04" w14:textId="12C34C89" w:rsidR="007C798B" w:rsidRPr="00DE3EA3" w:rsidRDefault="007C798B" w:rsidP="007C798B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>
              <w:rPr>
                <w:rFonts w:ascii="ISOCPEUR" w:hAnsi="ISOCPEUR"/>
                <w:sz w:val="26"/>
                <w:szCs w:val="26"/>
                <w:lang w:val="en-US"/>
              </w:rPr>
              <w:t>350</w:t>
            </w:r>
          </w:p>
        </w:tc>
        <w:tc>
          <w:tcPr>
            <w:tcW w:w="1416" w:type="dxa"/>
            <w:shd w:val="clear" w:color="auto" w:fill="auto"/>
          </w:tcPr>
          <w:p w14:paraId="55745898" w14:textId="1E73B942" w:rsidR="007C798B" w:rsidRPr="007409B5" w:rsidRDefault="007C798B" w:rsidP="007C798B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6B77A173" w14:textId="77777777" w:rsidR="007C798B" w:rsidRPr="007409B5" w:rsidRDefault="007C798B" w:rsidP="007C798B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7C798B" w:rsidRPr="007409B5" w14:paraId="5CD99401" w14:textId="77777777" w:rsidTr="006140B4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3672AA26" w14:textId="77777777" w:rsidR="007C798B" w:rsidRPr="007409B5" w:rsidRDefault="007C798B" w:rsidP="007C798B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67F63896" w14:textId="77777777" w:rsidR="007C798B" w:rsidRDefault="007C798B" w:rsidP="007C798B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3398" w:type="dxa"/>
            <w:shd w:val="clear" w:color="auto" w:fill="auto"/>
            <w:vAlign w:val="center"/>
          </w:tcPr>
          <w:p w14:paraId="6BE5C8F4" w14:textId="77777777" w:rsidR="007C798B" w:rsidRPr="007409B5" w:rsidRDefault="007C798B" w:rsidP="007C798B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695B1925" w14:textId="77777777" w:rsidR="007C798B" w:rsidRPr="007409B5" w:rsidRDefault="007C798B" w:rsidP="007C798B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66E09ED8" w14:textId="77777777" w:rsidR="007C798B" w:rsidRPr="007409B5" w:rsidRDefault="007C798B" w:rsidP="007C798B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23AAEB7" w14:textId="77777777" w:rsidR="007C798B" w:rsidRDefault="007C798B" w:rsidP="007C798B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304D920D" w14:textId="77777777" w:rsidR="007C798B" w:rsidRDefault="007C798B" w:rsidP="007C798B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416" w:type="dxa"/>
            <w:shd w:val="clear" w:color="auto" w:fill="auto"/>
          </w:tcPr>
          <w:p w14:paraId="2AE8C1F5" w14:textId="77777777" w:rsidR="007C798B" w:rsidRPr="007409B5" w:rsidRDefault="007C798B" w:rsidP="007C798B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3E65A78D" w14:textId="77777777" w:rsidR="007C798B" w:rsidRPr="007409B5" w:rsidRDefault="007C798B" w:rsidP="007C798B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7C798B" w:rsidRPr="007409B5" w14:paraId="63797C57" w14:textId="77777777" w:rsidTr="006140B4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31DD1E8A" w14:textId="77777777" w:rsidR="007C798B" w:rsidRPr="007409B5" w:rsidRDefault="007C798B" w:rsidP="007C798B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0AE95C11" w14:textId="6A0496D3" w:rsidR="007C798B" w:rsidRDefault="007C798B" w:rsidP="007C798B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>
              <w:rPr>
                <w:rFonts w:ascii="ISOCPEUR" w:hAnsi="ISOCPEUR"/>
                <w:bCs/>
                <w:sz w:val="26"/>
                <w:szCs w:val="26"/>
              </w:rPr>
              <w:t xml:space="preserve">Гофрированная ПВХ труба </w:t>
            </w:r>
            <w:r w:rsidRPr="0010435A">
              <w:rPr>
                <w:rFonts w:ascii="ISOCPEUR" w:hAnsi="ISOCPEUR"/>
                <w:bCs/>
                <w:sz w:val="26"/>
                <w:szCs w:val="26"/>
              </w:rPr>
              <w:t>∅</w:t>
            </w:r>
            <w:r>
              <w:rPr>
                <w:rFonts w:ascii="ISOCPEUR" w:hAnsi="ISOCPEUR"/>
                <w:bCs/>
                <w:sz w:val="26"/>
                <w:szCs w:val="26"/>
              </w:rPr>
              <w:t>20 с протяжкой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357DBA0A" w14:textId="77777777" w:rsidR="007C798B" w:rsidRPr="007409B5" w:rsidRDefault="007C798B" w:rsidP="007C798B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3356DE83" w14:textId="77777777" w:rsidR="007C798B" w:rsidRPr="007409B5" w:rsidRDefault="007C798B" w:rsidP="007C798B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26A30901" w14:textId="77777777" w:rsidR="007C798B" w:rsidRPr="007409B5" w:rsidRDefault="007C798B" w:rsidP="007C798B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79D34CB" w14:textId="17807230" w:rsidR="007C798B" w:rsidRPr="007409B5" w:rsidRDefault="007C798B" w:rsidP="007C798B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4FF29E3" w14:textId="77A5AF2C" w:rsidR="007C798B" w:rsidRPr="007409B5" w:rsidRDefault="007C798B" w:rsidP="007C798B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5000</w:t>
            </w:r>
          </w:p>
        </w:tc>
        <w:tc>
          <w:tcPr>
            <w:tcW w:w="1416" w:type="dxa"/>
            <w:shd w:val="clear" w:color="auto" w:fill="auto"/>
          </w:tcPr>
          <w:p w14:paraId="0BF6B0A6" w14:textId="77777777" w:rsidR="007C798B" w:rsidRPr="007409B5" w:rsidRDefault="007C798B" w:rsidP="007C798B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11E39937" w14:textId="77777777" w:rsidR="007C798B" w:rsidRPr="007409B5" w:rsidRDefault="007C798B" w:rsidP="007C798B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7C798B" w:rsidRPr="007409B5" w14:paraId="097B5073" w14:textId="77777777" w:rsidTr="006140B4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53126864" w14:textId="77777777" w:rsidR="007C798B" w:rsidRPr="007409B5" w:rsidRDefault="007C798B" w:rsidP="007C798B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43BB3E6" w14:textId="77777777" w:rsidR="007C798B" w:rsidRPr="00BD0258" w:rsidRDefault="007C798B" w:rsidP="007C798B">
            <w:pPr>
              <w:pStyle w:val="af3"/>
              <w:jc w:val="center"/>
              <w:rPr>
                <w:rFonts w:ascii="ISOCPEUR" w:hAnsi="ISOCPEUR"/>
                <w:b/>
                <w:bCs/>
                <w:sz w:val="26"/>
                <w:szCs w:val="26"/>
              </w:rPr>
            </w:pP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17143CB" w14:textId="77777777" w:rsidR="007C798B" w:rsidRPr="007409B5" w:rsidRDefault="007C798B" w:rsidP="007C798B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1426FED" w14:textId="77777777" w:rsidR="007C798B" w:rsidRPr="007409B5" w:rsidRDefault="007C798B" w:rsidP="007C798B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CCCC53F" w14:textId="77777777" w:rsidR="007C798B" w:rsidRPr="007409B5" w:rsidRDefault="007C798B" w:rsidP="007C798B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6B7C159" w14:textId="77777777" w:rsidR="007C798B" w:rsidRPr="007409B5" w:rsidRDefault="007C798B" w:rsidP="007C798B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2816DC5" w14:textId="77777777" w:rsidR="007C798B" w:rsidRPr="007409B5" w:rsidRDefault="007C798B" w:rsidP="007C798B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A5CCA8D" w14:textId="77777777" w:rsidR="007C798B" w:rsidRPr="007409B5" w:rsidRDefault="007C798B" w:rsidP="007C798B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4D34E9B" w14:textId="77777777" w:rsidR="007C798B" w:rsidRPr="007409B5" w:rsidRDefault="007C798B" w:rsidP="007C798B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7C798B" w:rsidRPr="007409B5" w14:paraId="6B241EA8" w14:textId="77777777" w:rsidTr="006140B4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5558FD0A" w14:textId="77777777" w:rsidR="007C798B" w:rsidRPr="007409B5" w:rsidRDefault="007C798B" w:rsidP="007C798B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1F044CB" w14:textId="6A84111E" w:rsidR="007C798B" w:rsidRPr="00BD0258" w:rsidRDefault="007C798B" w:rsidP="007C798B">
            <w:pPr>
              <w:pStyle w:val="af3"/>
              <w:jc w:val="center"/>
              <w:rPr>
                <w:rFonts w:ascii="ISOCPEUR" w:hAnsi="ISOCPEUR"/>
                <w:b/>
                <w:bCs/>
                <w:sz w:val="26"/>
                <w:szCs w:val="26"/>
              </w:rPr>
            </w:pPr>
            <w:r w:rsidRPr="00BD0258">
              <w:rPr>
                <w:rFonts w:ascii="ISOCPEUR" w:hAnsi="ISOCPEUR"/>
                <w:b/>
                <w:bCs/>
                <w:sz w:val="26"/>
                <w:szCs w:val="26"/>
              </w:rPr>
              <w:t>Электроустановочное оборудование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98C09A0" w14:textId="77777777" w:rsidR="007C798B" w:rsidRPr="007409B5" w:rsidRDefault="007C798B" w:rsidP="007C798B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C59E57D" w14:textId="77777777" w:rsidR="007C798B" w:rsidRPr="007409B5" w:rsidRDefault="007C798B" w:rsidP="007C798B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FC5C63F" w14:textId="77777777" w:rsidR="007C798B" w:rsidRPr="007409B5" w:rsidRDefault="007C798B" w:rsidP="007C798B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15356EC" w14:textId="77777777" w:rsidR="007C798B" w:rsidRPr="007409B5" w:rsidRDefault="007C798B" w:rsidP="007C798B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53A7546" w14:textId="77777777" w:rsidR="007C798B" w:rsidRPr="007409B5" w:rsidRDefault="007C798B" w:rsidP="007C798B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EB1DA98" w14:textId="77777777" w:rsidR="007C798B" w:rsidRPr="007409B5" w:rsidRDefault="007C798B" w:rsidP="007C798B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81BBCBB" w14:textId="77777777" w:rsidR="007C798B" w:rsidRPr="007409B5" w:rsidRDefault="007C798B" w:rsidP="007C798B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7C798B" w:rsidRPr="007409B5" w14:paraId="590044AD" w14:textId="77777777" w:rsidTr="006140B4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2FDF0B02" w14:textId="77777777" w:rsidR="007C798B" w:rsidRPr="007409B5" w:rsidRDefault="007C798B" w:rsidP="007C798B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AB607E6" w14:textId="79E35C6B" w:rsidR="007C798B" w:rsidRPr="00BD0258" w:rsidRDefault="007C798B" w:rsidP="007C798B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BD0258">
              <w:rPr>
                <w:rFonts w:ascii="ISOCPEUR" w:hAnsi="ISOCPEUR"/>
                <w:sz w:val="26"/>
                <w:szCs w:val="26"/>
              </w:rPr>
              <w:t>Розетка скрытой монтаж, с заземлением</w:t>
            </w:r>
            <w:r>
              <w:rPr>
                <w:rFonts w:ascii="ISOCPEUR" w:hAnsi="ISOCPEUR"/>
                <w:sz w:val="26"/>
                <w:szCs w:val="26"/>
              </w:rPr>
              <w:t xml:space="preserve">, белая </w:t>
            </w:r>
            <w:r w:rsidRPr="00BD0258">
              <w:rPr>
                <w:rFonts w:ascii="ISOCPEUR" w:hAnsi="ISOCPEUR"/>
                <w:sz w:val="26"/>
                <w:szCs w:val="26"/>
              </w:rPr>
              <w:t>в составе: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459B08F" w14:textId="77777777" w:rsidR="007C798B" w:rsidRPr="007409B5" w:rsidRDefault="007C798B" w:rsidP="007C798B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FD74C06" w14:textId="77777777" w:rsidR="007C798B" w:rsidRPr="007409B5" w:rsidRDefault="007C798B" w:rsidP="007C798B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18C2F23" w14:textId="77777777" w:rsidR="007C798B" w:rsidRPr="007409B5" w:rsidRDefault="007C798B" w:rsidP="007C798B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9F92AF5" w14:textId="77777777" w:rsidR="007C798B" w:rsidRPr="007409B5" w:rsidRDefault="007C798B" w:rsidP="007C798B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6F1B94B" w14:textId="77777777" w:rsidR="007C798B" w:rsidRPr="007409B5" w:rsidRDefault="007C798B" w:rsidP="007C798B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25E463D" w14:textId="77777777" w:rsidR="007C798B" w:rsidRPr="007409B5" w:rsidRDefault="007C798B" w:rsidP="007C798B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5B983C1" w14:textId="77777777" w:rsidR="007C798B" w:rsidRPr="007409B5" w:rsidRDefault="007C798B" w:rsidP="007C798B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7C798B" w:rsidRPr="007409B5" w14:paraId="6CA691FC" w14:textId="77777777" w:rsidTr="006140B4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243868DC" w14:textId="77777777" w:rsidR="007C798B" w:rsidRPr="007409B5" w:rsidRDefault="007C798B" w:rsidP="007C798B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31B9199" w14:textId="2F52FA7F" w:rsidR="007C798B" w:rsidRPr="00BD0258" w:rsidRDefault="007C798B" w:rsidP="007C798B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BD0258">
              <w:rPr>
                <w:rFonts w:ascii="ISOCPEUR" w:hAnsi="ISOCPEUR"/>
                <w:sz w:val="26"/>
                <w:szCs w:val="26"/>
              </w:rPr>
              <w:t>Розетка двухполюсная с заземляющим контактом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3AD4D9B" w14:textId="2208C5C2" w:rsidR="007C798B" w:rsidRPr="007409B5" w:rsidRDefault="007C798B" w:rsidP="007C798B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proofErr w:type="spellStart"/>
            <w:r w:rsidRPr="00BD0258">
              <w:rPr>
                <w:rFonts w:ascii="ISOCPEUR" w:hAnsi="ISOCPEUR"/>
                <w:sz w:val="26"/>
                <w:szCs w:val="26"/>
              </w:rPr>
              <w:t>Mosaic</w:t>
            </w:r>
            <w:proofErr w:type="spellEnd"/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A8727E5" w14:textId="6052E0C7" w:rsidR="007C798B" w:rsidRPr="007409B5" w:rsidRDefault="007C798B" w:rsidP="007C798B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BD0258">
              <w:rPr>
                <w:rFonts w:ascii="ISOCPEUR" w:hAnsi="ISOCPEUR"/>
                <w:sz w:val="26"/>
                <w:szCs w:val="26"/>
              </w:rPr>
              <w:t>077211</w:t>
            </w: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E126E50" w14:textId="77777777" w:rsidR="007C798B" w:rsidRPr="007409B5" w:rsidRDefault="007C798B" w:rsidP="007C798B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41E98AC" w14:textId="597FF662" w:rsidR="007C798B" w:rsidRPr="007409B5" w:rsidRDefault="007C798B" w:rsidP="007C798B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шт</w:t>
            </w:r>
            <w:r w:rsidRPr="007409B5">
              <w:rPr>
                <w:rFonts w:ascii="ISOCPEUR" w:hAnsi="ISOCPEUR"/>
                <w:sz w:val="26"/>
                <w:szCs w:val="26"/>
              </w:rPr>
              <w:t>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4D405BB" w14:textId="1CE7CE34" w:rsidR="007C798B" w:rsidRPr="003341F3" w:rsidRDefault="007C798B" w:rsidP="007C798B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  <w:lang w:val="en-US"/>
              </w:rPr>
              <w:t>1</w:t>
            </w:r>
            <w:r>
              <w:rPr>
                <w:rFonts w:ascii="ISOCPEUR" w:hAnsi="ISOCPEUR"/>
                <w:sz w:val="26"/>
                <w:szCs w:val="26"/>
              </w:rPr>
              <w:t>45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4ECAB87" w14:textId="77777777" w:rsidR="007C798B" w:rsidRPr="007409B5" w:rsidRDefault="007C798B" w:rsidP="007C798B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67D36A7" w14:textId="1C94B608" w:rsidR="007C798B" w:rsidRPr="007409B5" w:rsidRDefault="007C798B" w:rsidP="007C798B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  <w:r>
              <w:rPr>
                <w:rFonts w:ascii="ISOCPEUR" w:hAnsi="ISOCPEUR" w:cs="Times New Roman"/>
                <w:sz w:val="26"/>
                <w:szCs w:val="26"/>
              </w:rPr>
              <w:t>Или аналог</w:t>
            </w:r>
          </w:p>
        </w:tc>
      </w:tr>
      <w:tr w:rsidR="007C798B" w:rsidRPr="007409B5" w14:paraId="326902BB" w14:textId="77777777" w:rsidTr="006140B4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59BD3485" w14:textId="77777777" w:rsidR="007C798B" w:rsidRPr="007409B5" w:rsidRDefault="007C798B" w:rsidP="007C798B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A94B9B8" w14:textId="45FEF712" w:rsidR="007C798B" w:rsidRPr="00BD0258" w:rsidRDefault="007C798B" w:rsidP="007C798B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BD0258">
              <w:rPr>
                <w:rFonts w:ascii="ISOCPEUR" w:hAnsi="ISOCPEUR"/>
                <w:sz w:val="26"/>
                <w:szCs w:val="26"/>
              </w:rPr>
              <w:t>Суппорт 2 модуля универсальный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6A594CC" w14:textId="61B0EF33" w:rsidR="007C798B" w:rsidRPr="007409B5" w:rsidRDefault="007C798B" w:rsidP="007C798B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proofErr w:type="spellStart"/>
            <w:r w:rsidRPr="00BD0258">
              <w:rPr>
                <w:rFonts w:ascii="ISOCPEUR" w:hAnsi="ISOCPEUR"/>
                <w:sz w:val="26"/>
                <w:szCs w:val="26"/>
              </w:rPr>
              <w:t>Mosaic</w:t>
            </w:r>
            <w:proofErr w:type="spellEnd"/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94A1E7D" w14:textId="7E483099" w:rsidR="007C798B" w:rsidRPr="007409B5" w:rsidRDefault="007C798B" w:rsidP="007C798B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BD0258">
              <w:rPr>
                <w:rFonts w:ascii="ISOCPEUR" w:hAnsi="ISOCPEUR"/>
                <w:sz w:val="26"/>
                <w:szCs w:val="26"/>
              </w:rPr>
              <w:t>080251</w:t>
            </w: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B808D16" w14:textId="77777777" w:rsidR="007C798B" w:rsidRPr="007409B5" w:rsidRDefault="007C798B" w:rsidP="007C798B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DB13924" w14:textId="642C5057" w:rsidR="007C798B" w:rsidRPr="007409B5" w:rsidRDefault="007C798B" w:rsidP="007C798B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шт</w:t>
            </w:r>
            <w:r w:rsidRPr="007409B5">
              <w:rPr>
                <w:rFonts w:ascii="ISOCPEUR" w:hAnsi="ISOCPEUR"/>
                <w:sz w:val="26"/>
                <w:szCs w:val="26"/>
              </w:rPr>
              <w:t>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2EA0419" w14:textId="30E58771" w:rsidR="007C798B" w:rsidRPr="003341F3" w:rsidRDefault="007C798B" w:rsidP="007C798B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  <w:lang w:val="en-US"/>
              </w:rPr>
              <w:t>1</w:t>
            </w:r>
            <w:r>
              <w:rPr>
                <w:rFonts w:ascii="ISOCPEUR" w:hAnsi="ISOCPEUR"/>
                <w:sz w:val="26"/>
                <w:szCs w:val="26"/>
              </w:rPr>
              <w:t>45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6AC341D" w14:textId="77777777" w:rsidR="007C798B" w:rsidRPr="007409B5" w:rsidRDefault="007C798B" w:rsidP="007C798B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757E7EB" w14:textId="5F7556C0" w:rsidR="007C798B" w:rsidRPr="007409B5" w:rsidRDefault="007C798B" w:rsidP="007C798B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  <w:r>
              <w:rPr>
                <w:rFonts w:ascii="ISOCPEUR" w:hAnsi="ISOCPEUR" w:cs="Times New Roman"/>
                <w:sz w:val="26"/>
                <w:szCs w:val="26"/>
              </w:rPr>
              <w:t>Или аналог</w:t>
            </w:r>
          </w:p>
        </w:tc>
      </w:tr>
      <w:tr w:rsidR="007C798B" w:rsidRPr="007409B5" w14:paraId="20399325" w14:textId="77777777" w:rsidTr="006140B4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528FAC8A" w14:textId="77777777" w:rsidR="007C798B" w:rsidRPr="007409B5" w:rsidRDefault="007C798B" w:rsidP="007C798B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CDB0518" w14:textId="77777777" w:rsidR="007C798B" w:rsidRPr="00BD0258" w:rsidRDefault="007C798B" w:rsidP="007C798B">
            <w:pPr>
              <w:pStyle w:val="af3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95F5731" w14:textId="77777777" w:rsidR="007C798B" w:rsidRPr="007409B5" w:rsidRDefault="007C798B" w:rsidP="007C798B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9A0B4D0" w14:textId="77777777" w:rsidR="007C798B" w:rsidRPr="007409B5" w:rsidRDefault="007C798B" w:rsidP="007C798B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5456A60" w14:textId="77777777" w:rsidR="007C798B" w:rsidRPr="007409B5" w:rsidRDefault="007C798B" w:rsidP="007C798B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30EC469" w14:textId="77777777" w:rsidR="007C798B" w:rsidRPr="007409B5" w:rsidRDefault="007C798B" w:rsidP="007C798B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891BA53" w14:textId="77777777" w:rsidR="007C798B" w:rsidRPr="007409B5" w:rsidRDefault="007C798B" w:rsidP="007C798B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9A5D53F" w14:textId="77777777" w:rsidR="007C798B" w:rsidRPr="007409B5" w:rsidRDefault="007C798B" w:rsidP="007C798B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9F2BC95" w14:textId="77777777" w:rsidR="007C798B" w:rsidRPr="007409B5" w:rsidRDefault="007C798B" w:rsidP="007C798B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7C798B" w:rsidRPr="007409B5" w14:paraId="7EE724BD" w14:textId="77777777" w:rsidTr="006140B4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2C6A6460" w14:textId="77777777" w:rsidR="007C798B" w:rsidRPr="007409B5" w:rsidRDefault="007C798B" w:rsidP="007C798B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89988ED" w14:textId="02FF3FA1" w:rsidR="007C798B" w:rsidRPr="007409B5" w:rsidRDefault="007C798B" w:rsidP="007C798B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BD0258">
              <w:rPr>
                <w:rFonts w:ascii="ISOCPEUR" w:hAnsi="ISOCPEUR"/>
                <w:sz w:val="26"/>
                <w:szCs w:val="26"/>
              </w:rPr>
              <w:t>Розетка скрытый монтаж, с заземлением, красный</w:t>
            </w:r>
            <w:r>
              <w:rPr>
                <w:rFonts w:ascii="ISOCPEUR" w:hAnsi="ISOCPEUR"/>
                <w:sz w:val="26"/>
                <w:szCs w:val="26"/>
              </w:rPr>
              <w:t xml:space="preserve"> в составе</w:t>
            </w:r>
            <w:r w:rsidRPr="00BD0258">
              <w:rPr>
                <w:rFonts w:ascii="ISOCPEUR" w:hAnsi="ISOCPEUR"/>
                <w:sz w:val="26"/>
                <w:szCs w:val="26"/>
              </w:rPr>
              <w:t>: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5269B9B" w14:textId="77777777" w:rsidR="007C798B" w:rsidRPr="007409B5" w:rsidRDefault="007C798B" w:rsidP="007C798B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52C42EE" w14:textId="77777777" w:rsidR="007C798B" w:rsidRPr="007409B5" w:rsidRDefault="007C798B" w:rsidP="007C798B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E107215" w14:textId="77777777" w:rsidR="007C798B" w:rsidRPr="007409B5" w:rsidRDefault="007C798B" w:rsidP="007C798B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7F596B9" w14:textId="77777777" w:rsidR="007C798B" w:rsidRPr="007409B5" w:rsidRDefault="007C798B" w:rsidP="007C798B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3A4243B" w14:textId="77777777" w:rsidR="007C798B" w:rsidRPr="007409B5" w:rsidRDefault="007C798B" w:rsidP="007C798B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B0EA9EC" w14:textId="77777777" w:rsidR="007C798B" w:rsidRPr="007409B5" w:rsidRDefault="007C798B" w:rsidP="007C798B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C99AF4F" w14:textId="77777777" w:rsidR="007C798B" w:rsidRPr="007409B5" w:rsidRDefault="007C798B" w:rsidP="007C798B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7C798B" w:rsidRPr="007409B5" w14:paraId="71401271" w14:textId="77777777" w:rsidTr="006140B4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1BD9971A" w14:textId="77777777" w:rsidR="007C798B" w:rsidRPr="007409B5" w:rsidRDefault="007C798B" w:rsidP="007C798B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58681DD" w14:textId="5A4B4E0B" w:rsidR="007C798B" w:rsidRPr="007409B5" w:rsidRDefault="007C798B" w:rsidP="007C798B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BD0258">
              <w:rPr>
                <w:rFonts w:ascii="ISOCPEUR" w:hAnsi="ISOCPEUR"/>
                <w:sz w:val="26"/>
                <w:szCs w:val="26"/>
              </w:rPr>
              <w:t>Розетка двухполюсная с заземляющим контактом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4309E5B" w14:textId="3354F4BE" w:rsidR="007C798B" w:rsidRPr="007409B5" w:rsidRDefault="007C798B" w:rsidP="007C798B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proofErr w:type="spellStart"/>
            <w:r w:rsidRPr="00BD0258">
              <w:rPr>
                <w:rFonts w:ascii="ISOCPEUR" w:hAnsi="ISOCPEUR"/>
                <w:sz w:val="26"/>
                <w:szCs w:val="26"/>
              </w:rPr>
              <w:t>Mosaic</w:t>
            </w:r>
            <w:proofErr w:type="spellEnd"/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837BCD6" w14:textId="22B6E9A3" w:rsidR="007C798B" w:rsidRPr="007409B5" w:rsidRDefault="007C798B" w:rsidP="007C798B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BD0258">
              <w:rPr>
                <w:rFonts w:ascii="ISOCPEUR" w:hAnsi="ISOCPEUR"/>
                <w:sz w:val="26"/>
                <w:szCs w:val="26"/>
              </w:rPr>
              <w:t>077218</w:t>
            </w: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D5424EC" w14:textId="77777777" w:rsidR="007C798B" w:rsidRPr="007409B5" w:rsidRDefault="007C798B" w:rsidP="007C798B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0196101" w14:textId="4016BE1E" w:rsidR="007C798B" w:rsidRPr="007409B5" w:rsidRDefault="007C798B" w:rsidP="007C798B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шт</w:t>
            </w:r>
            <w:r w:rsidRPr="007409B5">
              <w:rPr>
                <w:rFonts w:ascii="ISOCPEUR" w:hAnsi="ISOCPEUR"/>
                <w:sz w:val="26"/>
                <w:szCs w:val="26"/>
              </w:rPr>
              <w:t>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8AB332A" w14:textId="78AE5810" w:rsidR="007C798B" w:rsidRPr="003A7548" w:rsidRDefault="007C798B" w:rsidP="007C798B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>
              <w:rPr>
                <w:rFonts w:ascii="ISOCPEUR" w:hAnsi="ISOCPEUR"/>
                <w:sz w:val="26"/>
                <w:szCs w:val="26"/>
                <w:lang w:val="en-US"/>
              </w:rPr>
              <w:t>274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AD696E5" w14:textId="77777777" w:rsidR="007C798B" w:rsidRPr="007409B5" w:rsidRDefault="007C798B" w:rsidP="007C798B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567915B" w14:textId="180DD033" w:rsidR="007C798B" w:rsidRPr="007409B5" w:rsidRDefault="007C798B" w:rsidP="007C798B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  <w:r>
              <w:rPr>
                <w:rFonts w:ascii="ISOCPEUR" w:hAnsi="ISOCPEUR" w:cs="Times New Roman"/>
                <w:sz w:val="26"/>
                <w:szCs w:val="26"/>
              </w:rPr>
              <w:t>Или аналог</w:t>
            </w:r>
          </w:p>
        </w:tc>
      </w:tr>
      <w:tr w:rsidR="007C798B" w:rsidRPr="007409B5" w14:paraId="5BB63FAD" w14:textId="77777777" w:rsidTr="006140B4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3FE44A3F" w14:textId="77777777" w:rsidR="007C798B" w:rsidRPr="007409B5" w:rsidRDefault="007C798B" w:rsidP="007C798B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4011C51" w14:textId="28DF5CAF" w:rsidR="007C798B" w:rsidRPr="007409B5" w:rsidRDefault="007C798B" w:rsidP="007C798B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С</w:t>
            </w:r>
            <w:r w:rsidRPr="00BD0258">
              <w:rPr>
                <w:rFonts w:ascii="ISOCPEUR" w:hAnsi="ISOCPEUR"/>
                <w:sz w:val="26"/>
                <w:szCs w:val="26"/>
              </w:rPr>
              <w:t>уппорт 2 модуля универсальный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9A82991" w14:textId="024D9CA9" w:rsidR="007C798B" w:rsidRPr="007409B5" w:rsidRDefault="007C798B" w:rsidP="007C798B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proofErr w:type="spellStart"/>
            <w:r w:rsidRPr="00BD0258">
              <w:rPr>
                <w:rFonts w:ascii="ISOCPEUR" w:hAnsi="ISOCPEUR"/>
                <w:sz w:val="26"/>
                <w:szCs w:val="26"/>
              </w:rPr>
              <w:t>Mosaic</w:t>
            </w:r>
            <w:proofErr w:type="spellEnd"/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34F66DC" w14:textId="450543BA" w:rsidR="007C798B" w:rsidRPr="007409B5" w:rsidRDefault="007C798B" w:rsidP="007C798B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BD0258">
              <w:rPr>
                <w:rFonts w:ascii="ISOCPEUR" w:hAnsi="ISOCPEUR"/>
                <w:sz w:val="26"/>
                <w:szCs w:val="26"/>
              </w:rPr>
              <w:t>080251</w:t>
            </w: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829CED5" w14:textId="77777777" w:rsidR="007C798B" w:rsidRPr="007409B5" w:rsidRDefault="007C798B" w:rsidP="007C798B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6F06ABD" w14:textId="0CD9B0A7" w:rsidR="007C798B" w:rsidRPr="007409B5" w:rsidRDefault="007C798B" w:rsidP="007C798B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шт</w:t>
            </w:r>
            <w:r w:rsidRPr="007409B5">
              <w:rPr>
                <w:rFonts w:ascii="ISOCPEUR" w:hAnsi="ISOCPEUR"/>
                <w:sz w:val="26"/>
                <w:szCs w:val="26"/>
              </w:rPr>
              <w:t>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03BB8B1" w14:textId="27AA7ACB" w:rsidR="007C798B" w:rsidRPr="003A7548" w:rsidRDefault="007C798B" w:rsidP="007C798B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>
              <w:rPr>
                <w:rFonts w:ascii="ISOCPEUR" w:hAnsi="ISOCPEUR"/>
                <w:sz w:val="26"/>
                <w:szCs w:val="26"/>
                <w:lang w:val="en-US"/>
              </w:rPr>
              <w:t>274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E292495" w14:textId="77777777" w:rsidR="007C798B" w:rsidRPr="007409B5" w:rsidRDefault="007C798B" w:rsidP="007C798B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B6D5080" w14:textId="79D8EF98" w:rsidR="007C798B" w:rsidRPr="007409B5" w:rsidRDefault="007C798B" w:rsidP="007C798B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  <w:r>
              <w:rPr>
                <w:rFonts w:ascii="ISOCPEUR" w:hAnsi="ISOCPEUR" w:cs="Times New Roman"/>
                <w:sz w:val="26"/>
                <w:szCs w:val="26"/>
              </w:rPr>
              <w:t>Или аналог</w:t>
            </w:r>
          </w:p>
        </w:tc>
      </w:tr>
      <w:tr w:rsidR="007C798B" w:rsidRPr="007409B5" w14:paraId="0776D737" w14:textId="77777777" w:rsidTr="006140B4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499AAB6A" w14:textId="77777777" w:rsidR="007C798B" w:rsidRPr="007409B5" w:rsidRDefault="007C798B" w:rsidP="007C798B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DAED401" w14:textId="77777777" w:rsidR="007C798B" w:rsidRPr="007409B5" w:rsidRDefault="007C798B" w:rsidP="007C798B">
            <w:pPr>
              <w:pStyle w:val="af3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70803AD" w14:textId="77777777" w:rsidR="007C798B" w:rsidRPr="007409B5" w:rsidRDefault="007C798B" w:rsidP="007C798B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981F178" w14:textId="77777777" w:rsidR="007C798B" w:rsidRPr="007409B5" w:rsidRDefault="007C798B" w:rsidP="007C798B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9195878" w14:textId="77777777" w:rsidR="007C798B" w:rsidRPr="007409B5" w:rsidRDefault="007C798B" w:rsidP="007C798B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C63BF32" w14:textId="77777777" w:rsidR="007C798B" w:rsidRPr="007409B5" w:rsidRDefault="007C798B" w:rsidP="007C798B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9AAC592" w14:textId="77777777" w:rsidR="007C798B" w:rsidRPr="007409B5" w:rsidRDefault="007C798B" w:rsidP="007C798B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76A34CE" w14:textId="77777777" w:rsidR="007C798B" w:rsidRPr="007409B5" w:rsidRDefault="007C798B" w:rsidP="007C798B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078703E" w14:textId="77777777" w:rsidR="007C798B" w:rsidRPr="007409B5" w:rsidRDefault="007C798B" w:rsidP="007C798B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7C798B" w:rsidRPr="007409B5" w14:paraId="339521C9" w14:textId="77777777" w:rsidTr="006140B4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64E7E57E" w14:textId="77777777" w:rsidR="007C798B" w:rsidRPr="007409B5" w:rsidRDefault="007C798B" w:rsidP="007C798B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F5BF9BA" w14:textId="36BCA0B7" w:rsidR="007C798B" w:rsidRPr="007409B5" w:rsidRDefault="007C798B" w:rsidP="007C798B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EA5965">
              <w:rPr>
                <w:rFonts w:ascii="ISOCPEUR" w:hAnsi="ISOCPEUR"/>
                <w:sz w:val="26"/>
                <w:szCs w:val="26"/>
              </w:rPr>
              <w:t xml:space="preserve">Розетка скрытый монтаж, с заземлением, </w:t>
            </w:r>
            <w:r>
              <w:rPr>
                <w:rFonts w:ascii="ISOCPEUR" w:hAnsi="ISOCPEUR"/>
                <w:sz w:val="26"/>
                <w:szCs w:val="26"/>
              </w:rPr>
              <w:t>шторкой</w:t>
            </w:r>
            <w:r w:rsidRPr="00EA5965">
              <w:rPr>
                <w:rFonts w:ascii="ISOCPEUR" w:hAnsi="ISOCPEUR"/>
                <w:sz w:val="26"/>
                <w:szCs w:val="26"/>
              </w:rPr>
              <w:t>: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6881E12" w14:textId="77777777" w:rsidR="007C798B" w:rsidRPr="007409B5" w:rsidRDefault="007C798B" w:rsidP="007C798B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EF6A002" w14:textId="77777777" w:rsidR="007C798B" w:rsidRPr="007409B5" w:rsidRDefault="007C798B" w:rsidP="007C798B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6655627" w14:textId="77777777" w:rsidR="007C798B" w:rsidRPr="007409B5" w:rsidRDefault="007C798B" w:rsidP="007C798B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8A6DF72" w14:textId="77777777" w:rsidR="007C798B" w:rsidRPr="007409B5" w:rsidRDefault="007C798B" w:rsidP="007C798B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4D70AFA" w14:textId="77777777" w:rsidR="007C798B" w:rsidRPr="007409B5" w:rsidRDefault="007C798B" w:rsidP="007C798B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8CD0E9C" w14:textId="77777777" w:rsidR="007C798B" w:rsidRPr="007409B5" w:rsidRDefault="007C798B" w:rsidP="007C798B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DB63ED4" w14:textId="77777777" w:rsidR="007C798B" w:rsidRPr="007409B5" w:rsidRDefault="007C798B" w:rsidP="007C798B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7C798B" w:rsidRPr="007409B5" w14:paraId="15075365" w14:textId="77777777" w:rsidTr="006140B4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5A2DB3AC" w14:textId="77777777" w:rsidR="007C798B" w:rsidRPr="007409B5" w:rsidRDefault="007C798B" w:rsidP="007C798B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652C67F" w14:textId="6133F09D" w:rsidR="007C798B" w:rsidRPr="007409B5" w:rsidRDefault="007C798B" w:rsidP="007C798B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EA5965">
              <w:rPr>
                <w:rFonts w:ascii="ISOCPEUR" w:hAnsi="ISOCPEUR"/>
                <w:sz w:val="26"/>
                <w:szCs w:val="26"/>
              </w:rPr>
              <w:t>Розетка двухполюсная с заземляющим контакто</w:t>
            </w:r>
            <w:r>
              <w:rPr>
                <w:rFonts w:ascii="ISOCPEUR" w:hAnsi="ISOCPEUR"/>
                <w:sz w:val="26"/>
                <w:szCs w:val="26"/>
              </w:rPr>
              <w:t xml:space="preserve">м, </w:t>
            </w:r>
            <w:r>
              <w:rPr>
                <w:rFonts w:ascii="ISOCPEUR" w:hAnsi="ISOCPEUR"/>
                <w:sz w:val="26"/>
                <w:szCs w:val="26"/>
                <w:lang w:val="en-US"/>
              </w:rPr>
              <w:t>IP</w:t>
            </w:r>
            <w:r w:rsidRPr="00DE3EA3">
              <w:rPr>
                <w:rFonts w:ascii="ISOCPEUR" w:hAnsi="ISOCPEUR"/>
                <w:sz w:val="26"/>
                <w:szCs w:val="26"/>
              </w:rPr>
              <w:t>20</w:t>
            </w:r>
            <w:r w:rsidRPr="00EA5965">
              <w:rPr>
                <w:rFonts w:ascii="ISOCPEUR" w:hAnsi="ISOCPEUR"/>
                <w:sz w:val="26"/>
                <w:szCs w:val="26"/>
              </w:rPr>
              <w:t xml:space="preserve"> 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095B706" w14:textId="77777777" w:rsidR="007C798B" w:rsidRPr="007409B5" w:rsidRDefault="007C798B" w:rsidP="007C798B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A9B468F" w14:textId="77777777" w:rsidR="007C798B" w:rsidRPr="007409B5" w:rsidRDefault="007C798B" w:rsidP="007C798B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1EEAC92" w14:textId="77777777" w:rsidR="007C798B" w:rsidRPr="007409B5" w:rsidRDefault="007C798B" w:rsidP="007C798B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C5F47F6" w14:textId="0AA1998A" w:rsidR="007C798B" w:rsidRPr="007409B5" w:rsidRDefault="007C798B" w:rsidP="007C798B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шт</w:t>
            </w:r>
            <w:r w:rsidRPr="007409B5">
              <w:rPr>
                <w:rFonts w:ascii="ISOCPEUR" w:hAnsi="ISOCPEUR"/>
                <w:sz w:val="26"/>
                <w:szCs w:val="26"/>
              </w:rPr>
              <w:t>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E5889EC" w14:textId="33CAB0D8" w:rsidR="007C798B" w:rsidRPr="003341F3" w:rsidRDefault="007C798B" w:rsidP="007C798B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94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5B00F9B" w14:textId="77777777" w:rsidR="007C798B" w:rsidRPr="007409B5" w:rsidRDefault="007C798B" w:rsidP="007C798B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E53844C" w14:textId="77777777" w:rsidR="007C798B" w:rsidRPr="007409B5" w:rsidRDefault="007C798B" w:rsidP="007C798B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7C798B" w:rsidRPr="007409B5" w14:paraId="5F26CEBE" w14:textId="77777777" w:rsidTr="006140B4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736A971B" w14:textId="77777777" w:rsidR="007C798B" w:rsidRPr="007409B5" w:rsidRDefault="007C798B" w:rsidP="007C798B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B33CDE9" w14:textId="20F28319" w:rsidR="007C798B" w:rsidRPr="00E376D7" w:rsidRDefault="007C798B" w:rsidP="007C798B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EA5965">
              <w:rPr>
                <w:rFonts w:ascii="ISOCPEUR" w:hAnsi="ISOCPEUR"/>
                <w:sz w:val="26"/>
                <w:szCs w:val="26"/>
              </w:rPr>
              <w:t>Розетка двухполюсная с заземляющим контакто</w:t>
            </w:r>
            <w:r>
              <w:rPr>
                <w:rFonts w:ascii="ISOCPEUR" w:hAnsi="ISOCPEUR"/>
                <w:sz w:val="26"/>
                <w:szCs w:val="26"/>
              </w:rPr>
              <w:t xml:space="preserve">м, </w:t>
            </w:r>
            <w:r>
              <w:rPr>
                <w:rFonts w:ascii="ISOCPEUR" w:hAnsi="ISOCPEUR"/>
                <w:sz w:val="26"/>
                <w:szCs w:val="26"/>
                <w:lang w:val="en-US"/>
              </w:rPr>
              <w:t>IP</w:t>
            </w:r>
            <w:r w:rsidRPr="00DE3EA3">
              <w:rPr>
                <w:rFonts w:ascii="ISOCPEUR" w:hAnsi="ISOCPEUR"/>
                <w:sz w:val="26"/>
                <w:szCs w:val="26"/>
              </w:rPr>
              <w:t>44</w:t>
            </w:r>
            <w:r w:rsidRPr="00EA5965">
              <w:rPr>
                <w:rFonts w:ascii="ISOCPEUR" w:hAnsi="ISOCPEUR"/>
                <w:sz w:val="26"/>
                <w:szCs w:val="26"/>
              </w:rPr>
              <w:t xml:space="preserve"> 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D6F3B15" w14:textId="77777777" w:rsidR="007C798B" w:rsidRPr="007409B5" w:rsidRDefault="007C798B" w:rsidP="007C798B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F3A93DB" w14:textId="77777777" w:rsidR="007C798B" w:rsidRPr="00E376D7" w:rsidRDefault="007C798B" w:rsidP="007C798B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54722E1" w14:textId="77777777" w:rsidR="007C798B" w:rsidRPr="007409B5" w:rsidRDefault="007C798B" w:rsidP="007C798B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5120846" w14:textId="4F124740" w:rsidR="007C798B" w:rsidRDefault="007C798B" w:rsidP="007C798B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шт</w:t>
            </w:r>
            <w:r w:rsidRPr="007409B5">
              <w:rPr>
                <w:rFonts w:ascii="ISOCPEUR" w:hAnsi="ISOCPEUR"/>
                <w:sz w:val="26"/>
                <w:szCs w:val="26"/>
              </w:rPr>
              <w:t>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FD44CE8" w14:textId="52633F23" w:rsidR="007C798B" w:rsidRPr="00DE3EA3" w:rsidRDefault="007C798B" w:rsidP="007C798B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>
              <w:rPr>
                <w:rFonts w:ascii="ISOCPEUR" w:hAnsi="ISOCPEUR"/>
                <w:sz w:val="26"/>
                <w:szCs w:val="26"/>
                <w:lang w:val="en-US"/>
              </w:rPr>
              <w:t>3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E973447" w14:textId="77777777" w:rsidR="007C798B" w:rsidRPr="007409B5" w:rsidRDefault="007C798B" w:rsidP="007C798B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9BD5306" w14:textId="77777777" w:rsidR="007C798B" w:rsidRPr="007409B5" w:rsidRDefault="007C798B" w:rsidP="007C798B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7C798B" w:rsidRPr="007409B5" w14:paraId="3C6B53CB" w14:textId="77777777" w:rsidTr="006140B4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3A59D16B" w14:textId="77777777" w:rsidR="007C798B" w:rsidRPr="007409B5" w:rsidRDefault="007C798B" w:rsidP="007C798B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2C3B749" w14:textId="7245BEE3" w:rsidR="007C798B" w:rsidRPr="007409B5" w:rsidRDefault="007C798B" w:rsidP="007C798B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E376D7">
              <w:rPr>
                <w:rFonts w:ascii="ISOCPEUR" w:hAnsi="ISOCPEUR"/>
                <w:sz w:val="26"/>
                <w:szCs w:val="26"/>
              </w:rPr>
              <w:t>Коробка монтажная (Универсальная)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95B34F3" w14:textId="77777777" w:rsidR="007C798B" w:rsidRPr="007409B5" w:rsidRDefault="007C798B" w:rsidP="007C798B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B0B286A" w14:textId="78B8F4B6" w:rsidR="007C798B" w:rsidRPr="007409B5" w:rsidRDefault="007C798B" w:rsidP="007C798B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61A580F" w14:textId="77777777" w:rsidR="007C798B" w:rsidRPr="007409B5" w:rsidRDefault="007C798B" w:rsidP="007C798B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BB0D9FE" w14:textId="5201B9FD" w:rsidR="007C798B" w:rsidRPr="007409B5" w:rsidRDefault="007C798B" w:rsidP="007C798B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шт</w:t>
            </w:r>
            <w:r w:rsidRPr="007409B5">
              <w:rPr>
                <w:rFonts w:ascii="ISOCPEUR" w:hAnsi="ISOCPEUR"/>
                <w:sz w:val="26"/>
                <w:szCs w:val="26"/>
              </w:rPr>
              <w:t>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AA7B500" w14:textId="1B6BC3A4" w:rsidR="007C798B" w:rsidRPr="003341F3" w:rsidRDefault="007C798B" w:rsidP="007C798B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97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ED77EAA" w14:textId="77777777" w:rsidR="007C798B" w:rsidRPr="007409B5" w:rsidRDefault="007C798B" w:rsidP="007C798B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C232C68" w14:textId="77777777" w:rsidR="007C798B" w:rsidRPr="007409B5" w:rsidRDefault="007C798B" w:rsidP="007C798B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7C798B" w:rsidRPr="007409B5" w14:paraId="5B58A456" w14:textId="77777777" w:rsidTr="006140B4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2A4B7CEA" w14:textId="77777777" w:rsidR="007C798B" w:rsidRPr="007409B5" w:rsidRDefault="007C798B" w:rsidP="007C798B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D03E59D" w14:textId="501EA304" w:rsidR="007C798B" w:rsidRPr="00E376D7" w:rsidRDefault="007C798B" w:rsidP="007C798B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EA5965">
              <w:rPr>
                <w:rFonts w:ascii="ISOCPEUR" w:hAnsi="ISOCPEUR"/>
                <w:sz w:val="26"/>
                <w:szCs w:val="26"/>
              </w:rPr>
              <w:t>Розетка двухполюсная с заземляющим контакто</w:t>
            </w:r>
            <w:r>
              <w:rPr>
                <w:rFonts w:ascii="ISOCPEUR" w:hAnsi="ISOCPEUR"/>
                <w:sz w:val="26"/>
                <w:szCs w:val="26"/>
              </w:rPr>
              <w:t>м накладная</w:t>
            </w:r>
            <w:r w:rsidRPr="00EA5965">
              <w:rPr>
                <w:rFonts w:ascii="ISOCPEUR" w:hAnsi="ISOCPEUR"/>
                <w:sz w:val="26"/>
                <w:szCs w:val="26"/>
              </w:rPr>
              <w:t xml:space="preserve"> 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98C9241" w14:textId="77777777" w:rsidR="007C798B" w:rsidRPr="007409B5" w:rsidRDefault="007C798B" w:rsidP="007C798B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0D36F66" w14:textId="77777777" w:rsidR="007C798B" w:rsidRPr="00E376D7" w:rsidRDefault="007C798B" w:rsidP="007C798B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A658733" w14:textId="77777777" w:rsidR="007C798B" w:rsidRPr="007409B5" w:rsidRDefault="007C798B" w:rsidP="007C798B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400A624" w14:textId="749EDABF" w:rsidR="007C798B" w:rsidRDefault="007C798B" w:rsidP="007C798B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шт</w:t>
            </w:r>
            <w:r w:rsidRPr="007409B5">
              <w:rPr>
                <w:rFonts w:ascii="ISOCPEUR" w:hAnsi="ISOCPEUR"/>
                <w:sz w:val="26"/>
                <w:szCs w:val="26"/>
              </w:rPr>
              <w:t>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7F27B3C" w14:textId="28D5D86B" w:rsidR="007C798B" w:rsidRPr="003A7548" w:rsidRDefault="007C798B" w:rsidP="007C798B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>
              <w:rPr>
                <w:rFonts w:ascii="ISOCPEUR" w:hAnsi="ISOCPEUR"/>
                <w:sz w:val="26"/>
                <w:szCs w:val="26"/>
                <w:lang w:val="en-US"/>
              </w:rPr>
              <w:t>12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C6E8390" w14:textId="77777777" w:rsidR="007C798B" w:rsidRPr="007409B5" w:rsidRDefault="007C798B" w:rsidP="007C798B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6BA1230" w14:textId="77777777" w:rsidR="007C798B" w:rsidRPr="007409B5" w:rsidRDefault="007C798B" w:rsidP="007C798B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7C798B" w:rsidRPr="007409B5" w14:paraId="4D76863C" w14:textId="77777777" w:rsidTr="006140B4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7979248D" w14:textId="77777777" w:rsidR="007C798B" w:rsidRPr="007409B5" w:rsidRDefault="007C798B" w:rsidP="007C798B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77C3E91" w14:textId="77777777" w:rsidR="007C798B" w:rsidRPr="00E376D7" w:rsidRDefault="007C798B" w:rsidP="007C798B">
            <w:pPr>
              <w:pStyle w:val="af3"/>
              <w:jc w:val="left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4791891" w14:textId="77777777" w:rsidR="007C798B" w:rsidRPr="00E376D7" w:rsidRDefault="007C798B" w:rsidP="007C798B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4B04EFD" w14:textId="77777777" w:rsidR="007C798B" w:rsidRPr="00E376D7" w:rsidRDefault="007C798B" w:rsidP="007C798B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AD3115C" w14:textId="77777777" w:rsidR="007C798B" w:rsidRPr="007409B5" w:rsidRDefault="007C798B" w:rsidP="007C798B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E4DBAE8" w14:textId="77777777" w:rsidR="007C798B" w:rsidRDefault="007C798B" w:rsidP="007C798B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70830DE" w14:textId="77777777" w:rsidR="007C798B" w:rsidRDefault="007C798B" w:rsidP="007C798B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047A5A5" w14:textId="77777777" w:rsidR="007C798B" w:rsidRPr="007409B5" w:rsidRDefault="007C798B" w:rsidP="007C798B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7AA5B1F" w14:textId="77777777" w:rsidR="007C798B" w:rsidRPr="007409B5" w:rsidRDefault="007C798B" w:rsidP="007C798B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7C798B" w:rsidRPr="007409B5" w14:paraId="5001C2EA" w14:textId="77777777" w:rsidTr="006140B4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57087AB2" w14:textId="77777777" w:rsidR="007C798B" w:rsidRPr="007409B5" w:rsidRDefault="007C798B" w:rsidP="007C798B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B57E2C4" w14:textId="050F1BBB" w:rsidR="007C798B" w:rsidRPr="00E376D7" w:rsidRDefault="007C798B" w:rsidP="007C798B">
            <w:pPr>
              <w:pStyle w:val="af3"/>
              <w:jc w:val="left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 xml:space="preserve">Выключатель </w:t>
            </w:r>
            <w:r w:rsidRPr="00EA5965">
              <w:rPr>
                <w:rFonts w:ascii="ISOCPEUR" w:hAnsi="ISOCPEUR"/>
                <w:sz w:val="26"/>
                <w:szCs w:val="26"/>
              </w:rPr>
              <w:t>скрыт</w:t>
            </w:r>
            <w:r>
              <w:rPr>
                <w:rFonts w:ascii="ISOCPEUR" w:hAnsi="ISOCPEUR"/>
                <w:sz w:val="26"/>
                <w:szCs w:val="26"/>
              </w:rPr>
              <w:t>ого</w:t>
            </w:r>
            <w:r w:rsidRPr="00EA5965">
              <w:rPr>
                <w:rFonts w:ascii="ISOCPEUR" w:hAnsi="ISOCPEUR"/>
                <w:sz w:val="26"/>
                <w:szCs w:val="26"/>
              </w:rPr>
              <w:t xml:space="preserve"> монтаж</w:t>
            </w:r>
            <w:r>
              <w:rPr>
                <w:rFonts w:ascii="ISOCPEUR" w:hAnsi="ISOCPEUR"/>
                <w:sz w:val="26"/>
                <w:szCs w:val="26"/>
              </w:rPr>
              <w:t>а</w:t>
            </w:r>
            <w:r w:rsidRPr="00EA5965">
              <w:rPr>
                <w:rFonts w:ascii="ISOCPEUR" w:hAnsi="ISOCPEUR"/>
                <w:sz w:val="26"/>
                <w:szCs w:val="26"/>
              </w:rPr>
              <w:t>: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5A36CD1" w14:textId="77777777" w:rsidR="007C798B" w:rsidRPr="00E376D7" w:rsidRDefault="007C798B" w:rsidP="007C798B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9927242" w14:textId="77777777" w:rsidR="007C798B" w:rsidRPr="00E376D7" w:rsidRDefault="007C798B" w:rsidP="007C798B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23609D9" w14:textId="77777777" w:rsidR="007C798B" w:rsidRPr="007409B5" w:rsidRDefault="007C798B" w:rsidP="007C798B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E248255" w14:textId="77777777" w:rsidR="007C798B" w:rsidRDefault="007C798B" w:rsidP="007C798B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9A8A8B5" w14:textId="77777777" w:rsidR="007C798B" w:rsidRDefault="007C798B" w:rsidP="007C798B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65CF993" w14:textId="77777777" w:rsidR="007C798B" w:rsidRPr="007409B5" w:rsidRDefault="007C798B" w:rsidP="007C798B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7DF63BA" w14:textId="77777777" w:rsidR="007C798B" w:rsidRPr="007409B5" w:rsidRDefault="007C798B" w:rsidP="007C798B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7C798B" w:rsidRPr="007409B5" w14:paraId="16F29789" w14:textId="77777777" w:rsidTr="006140B4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6E9F7E05" w14:textId="77777777" w:rsidR="007C798B" w:rsidRPr="007409B5" w:rsidRDefault="007C798B" w:rsidP="007C798B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7B27F0C" w14:textId="2FA79260" w:rsidR="007C798B" w:rsidRPr="00E376D7" w:rsidRDefault="007C798B" w:rsidP="007C798B">
            <w:pPr>
              <w:pStyle w:val="af3"/>
              <w:jc w:val="left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 xml:space="preserve">Выключатель </w:t>
            </w:r>
            <w:r w:rsidRPr="00EA5965">
              <w:rPr>
                <w:rFonts w:ascii="ISOCPEUR" w:hAnsi="ISOCPEUR"/>
                <w:sz w:val="26"/>
                <w:szCs w:val="26"/>
              </w:rPr>
              <w:t>скрыт</w:t>
            </w:r>
            <w:r>
              <w:rPr>
                <w:rFonts w:ascii="ISOCPEUR" w:hAnsi="ISOCPEUR"/>
                <w:sz w:val="26"/>
                <w:szCs w:val="26"/>
              </w:rPr>
              <w:t>ого</w:t>
            </w:r>
            <w:r w:rsidRPr="00EA5965">
              <w:rPr>
                <w:rFonts w:ascii="ISOCPEUR" w:hAnsi="ISOCPEUR"/>
                <w:sz w:val="26"/>
                <w:szCs w:val="26"/>
              </w:rPr>
              <w:t xml:space="preserve"> монтаж</w:t>
            </w:r>
            <w:r>
              <w:rPr>
                <w:rFonts w:ascii="ISOCPEUR" w:hAnsi="ISOCPEUR"/>
                <w:sz w:val="26"/>
                <w:szCs w:val="26"/>
              </w:rPr>
              <w:t>а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5C0EBAB" w14:textId="77777777" w:rsidR="007C798B" w:rsidRPr="00E376D7" w:rsidRDefault="007C798B" w:rsidP="007C798B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51DBFC9" w14:textId="77777777" w:rsidR="007C798B" w:rsidRPr="00E376D7" w:rsidRDefault="007C798B" w:rsidP="007C798B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153527F" w14:textId="77777777" w:rsidR="007C798B" w:rsidRPr="007409B5" w:rsidRDefault="007C798B" w:rsidP="007C798B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49088C2" w14:textId="4AA7449E" w:rsidR="007C798B" w:rsidRDefault="007C798B" w:rsidP="007C798B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шт</w:t>
            </w:r>
            <w:r w:rsidRPr="007409B5">
              <w:rPr>
                <w:rFonts w:ascii="ISOCPEUR" w:hAnsi="ISOCPEUR"/>
                <w:sz w:val="26"/>
                <w:szCs w:val="26"/>
              </w:rPr>
              <w:t>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7DB6446" w14:textId="32C8785D" w:rsidR="007C798B" w:rsidRDefault="007C798B" w:rsidP="007C798B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>
              <w:rPr>
                <w:rFonts w:ascii="ISOCPEUR" w:hAnsi="ISOCPEUR"/>
                <w:sz w:val="26"/>
                <w:szCs w:val="26"/>
              </w:rPr>
              <w:t>42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6A2C917" w14:textId="77777777" w:rsidR="007C798B" w:rsidRPr="007409B5" w:rsidRDefault="007C798B" w:rsidP="007C798B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E095445" w14:textId="77777777" w:rsidR="007C798B" w:rsidRPr="007409B5" w:rsidRDefault="007C798B" w:rsidP="007C798B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7C798B" w:rsidRPr="007409B5" w14:paraId="2E171883" w14:textId="77777777" w:rsidTr="006140B4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73AC2CA5" w14:textId="77777777" w:rsidR="007C798B" w:rsidRPr="007409B5" w:rsidRDefault="007C798B" w:rsidP="007C798B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F39B9E4" w14:textId="3835989F" w:rsidR="007C798B" w:rsidRPr="00E376D7" w:rsidRDefault="007C798B" w:rsidP="007C798B">
            <w:pPr>
              <w:pStyle w:val="af3"/>
              <w:jc w:val="left"/>
              <w:rPr>
                <w:rFonts w:ascii="ISOCPEUR" w:hAnsi="ISOCPEUR"/>
                <w:sz w:val="26"/>
                <w:szCs w:val="26"/>
              </w:rPr>
            </w:pPr>
            <w:r w:rsidRPr="00E376D7">
              <w:rPr>
                <w:rFonts w:ascii="ISOCPEUR" w:hAnsi="ISOCPEUR"/>
                <w:sz w:val="26"/>
                <w:szCs w:val="26"/>
              </w:rPr>
              <w:t>Коробка монтажная (Универсальная)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49D34B9" w14:textId="77777777" w:rsidR="007C798B" w:rsidRPr="00E376D7" w:rsidRDefault="007C798B" w:rsidP="007C798B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DFC6F54" w14:textId="77777777" w:rsidR="007C798B" w:rsidRPr="00E376D7" w:rsidRDefault="007C798B" w:rsidP="007C798B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847C65A" w14:textId="77777777" w:rsidR="007C798B" w:rsidRPr="007409B5" w:rsidRDefault="007C798B" w:rsidP="007C798B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4914690" w14:textId="7B2CCF7E" w:rsidR="007C798B" w:rsidRDefault="007C798B" w:rsidP="007C798B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шт</w:t>
            </w:r>
            <w:r w:rsidRPr="007409B5">
              <w:rPr>
                <w:rFonts w:ascii="ISOCPEUR" w:hAnsi="ISOCPEUR"/>
                <w:sz w:val="26"/>
                <w:szCs w:val="26"/>
              </w:rPr>
              <w:t>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44CA9F3" w14:textId="60C155D3" w:rsidR="007C798B" w:rsidRDefault="007C798B" w:rsidP="007C798B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>
              <w:rPr>
                <w:rFonts w:ascii="ISOCPEUR" w:hAnsi="ISOCPEUR"/>
                <w:sz w:val="26"/>
                <w:szCs w:val="26"/>
              </w:rPr>
              <w:t>42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C20AC7E" w14:textId="77777777" w:rsidR="007C798B" w:rsidRPr="007409B5" w:rsidRDefault="007C798B" w:rsidP="007C798B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C860FC1" w14:textId="77777777" w:rsidR="007C798B" w:rsidRPr="007409B5" w:rsidRDefault="007C798B" w:rsidP="007C798B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7C798B" w:rsidRPr="007409B5" w14:paraId="3E3FB741" w14:textId="77777777" w:rsidTr="006140B4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4714124F" w14:textId="77777777" w:rsidR="007C798B" w:rsidRPr="007409B5" w:rsidRDefault="007C798B" w:rsidP="007C798B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80F4DCB" w14:textId="77777777" w:rsidR="007C798B" w:rsidRPr="00E376D7" w:rsidRDefault="007C798B" w:rsidP="007C798B">
            <w:pPr>
              <w:pStyle w:val="af3"/>
              <w:jc w:val="left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E285092" w14:textId="77777777" w:rsidR="007C798B" w:rsidRPr="00E376D7" w:rsidRDefault="007C798B" w:rsidP="007C798B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BA7B320" w14:textId="77777777" w:rsidR="007C798B" w:rsidRPr="00E376D7" w:rsidRDefault="007C798B" w:rsidP="007C798B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B8FB468" w14:textId="77777777" w:rsidR="007C798B" w:rsidRPr="007409B5" w:rsidRDefault="007C798B" w:rsidP="007C798B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308D531" w14:textId="77777777" w:rsidR="007C798B" w:rsidRDefault="007C798B" w:rsidP="007C798B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4E7A9B7" w14:textId="77777777" w:rsidR="007C798B" w:rsidRDefault="007C798B" w:rsidP="007C798B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666C76B" w14:textId="77777777" w:rsidR="007C798B" w:rsidRPr="007409B5" w:rsidRDefault="007C798B" w:rsidP="007C798B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FFD29F7" w14:textId="77777777" w:rsidR="007C798B" w:rsidRPr="007409B5" w:rsidRDefault="007C798B" w:rsidP="007C798B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7C798B" w:rsidRPr="007409B5" w14:paraId="0BE91144" w14:textId="77777777" w:rsidTr="006140B4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4FE522FA" w14:textId="77777777" w:rsidR="007C798B" w:rsidRPr="007409B5" w:rsidRDefault="007C798B" w:rsidP="007C798B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47BAF02" w14:textId="4D385F34" w:rsidR="007C798B" w:rsidRPr="00E376D7" w:rsidRDefault="007C798B" w:rsidP="007C798B">
            <w:pPr>
              <w:pStyle w:val="af3"/>
              <w:jc w:val="left"/>
              <w:rPr>
                <w:rFonts w:ascii="ISOCPEUR" w:hAnsi="ISOCPEUR"/>
                <w:sz w:val="26"/>
                <w:szCs w:val="26"/>
              </w:rPr>
            </w:pPr>
            <w:r w:rsidRPr="00E376D7">
              <w:rPr>
                <w:rFonts w:ascii="ISOCPEUR" w:hAnsi="ISOCPEUR"/>
                <w:sz w:val="26"/>
                <w:szCs w:val="26"/>
              </w:rPr>
              <w:t>Коробка ответветвительная</w:t>
            </w:r>
            <w:r>
              <w:rPr>
                <w:rFonts w:ascii="ISOCPEUR" w:hAnsi="ISOCPEUR"/>
                <w:sz w:val="26"/>
                <w:szCs w:val="26"/>
              </w:rPr>
              <w:t>,</w:t>
            </w:r>
            <w:r w:rsidRPr="00E376D7">
              <w:rPr>
                <w:rFonts w:ascii="ISOCPEUR" w:hAnsi="ISOCPEUR"/>
                <w:sz w:val="26"/>
                <w:szCs w:val="26"/>
              </w:rPr>
              <w:t xml:space="preserve"> 6 ввод</w:t>
            </w:r>
            <w:r>
              <w:rPr>
                <w:rFonts w:ascii="ISOCPEUR" w:hAnsi="ISOCPEUR"/>
                <w:sz w:val="26"/>
                <w:szCs w:val="26"/>
              </w:rPr>
              <w:t>ов</w:t>
            </w:r>
            <w:r w:rsidRPr="00E376D7">
              <w:rPr>
                <w:rFonts w:ascii="ISOCPEUR" w:hAnsi="ISOCPEUR"/>
                <w:sz w:val="26"/>
                <w:szCs w:val="26"/>
              </w:rPr>
              <w:t>, IP44, 80х80х40мм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7F59F91" w14:textId="45C3B53F" w:rsidR="007C798B" w:rsidRPr="007409B5" w:rsidRDefault="007C798B" w:rsidP="007C798B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E376D7">
              <w:rPr>
                <w:rFonts w:ascii="ISOCPEUR" w:hAnsi="ISOCPEUR"/>
                <w:sz w:val="26"/>
                <w:szCs w:val="26"/>
              </w:rPr>
              <w:t>ТУ 3464-017-47022248-2007</w:t>
            </w: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4F74E39" w14:textId="2E67487A" w:rsidR="007C798B" w:rsidRPr="007409B5" w:rsidRDefault="007C798B" w:rsidP="007C798B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E376D7">
              <w:rPr>
                <w:rFonts w:ascii="ISOCPEUR" w:hAnsi="ISOCPEUR"/>
                <w:sz w:val="26"/>
                <w:szCs w:val="26"/>
              </w:rPr>
              <w:t>53700</w:t>
            </w: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E80C4A8" w14:textId="77777777" w:rsidR="007C798B" w:rsidRPr="007409B5" w:rsidRDefault="007C798B" w:rsidP="007C798B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D056D13" w14:textId="0626E628" w:rsidR="007C798B" w:rsidRPr="007409B5" w:rsidRDefault="007C798B" w:rsidP="007C798B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шт</w:t>
            </w:r>
            <w:r w:rsidRPr="007409B5">
              <w:rPr>
                <w:rFonts w:ascii="ISOCPEUR" w:hAnsi="ISOCPEUR"/>
                <w:sz w:val="26"/>
                <w:szCs w:val="26"/>
              </w:rPr>
              <w:t>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436381C" w14:textId="3B2E4C22" w:rsidR="007C798B" w:rsidRPr="003341F3" w:rsidRDefault="007C798B" w:rsidP="007C798B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  <w:lang w:val="en-US"/>
              </w:rPr>
              <w:t>780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F136B93" w14:textId="77777777" w:rsidR="007C798B" w:rsidRPr="007409B5" w:rsidRDefault="007C798B" w:rsidP="007C798B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712EBB3" w14:textId="77777777" w:rsidR="007C798B" w:rsidRPr="007409B5" w:rsidRDefault="007C798B" w:rsidP="007C798B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7C798B" w:rsidRPr="007409B5" w14:paraId="2811060E" w14:textId="77777777" w:rsidTr="006140B4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213FE245" w14:textId="77777777" w:rsidR="007C798B" w:rsidRPr="007409B5" w:rsidRDefault="007C798B" w:rsidP="007C798B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AD82B23" w14:textId="598B8CD3" w:rsidR="007C798B" w:rsidRPr="00DA0E58" w:rsidRDefault="007C798B" w:rsidP="007C798B">
            <w:pPr>
              <w:pStyle w:val="af3"/>
              <w:jc w:val="center"/>
              <w:rPr>
                <w:rFonts w:ascii="ISOCPEUR" w:hAnsi="ISOCPEUR"/>
                <w:b/>
                <w:bCs/>
                <w:sz w:val="26"/>
                <w:szCs w:val="26"/>
              </w:rPr>
            </w:pPr>
            <w:r w:rsidRPr="00A95A8E">
              <w:rPr>
                <w:rFonts w:ascii="ISOCPEUR" w:hAnsi="ISOCPEUR"/>
                <w:b/>
                <w:bCs/>
                <w:sz w:val="26"/>
                <w:szCs w:val="26"/>
              </w:rPr>
              <w:t>Кабеленесущие конструкции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1FBAECA" w14:textId="77777777" w:rsidR="007C798B" w:rsidRPr="007409B5" w:rsidRDefault="007C798B" w:rsidP="007C798B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F6D4363" w14:textId="77777777" w:rsidR="007C798B" w:rsidRPr="007409B5" w:rsidRDefault="007C798B" w:rsidP="007C798B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DBF1C28" w14:textId="77777777" w:rsidR="007C798B" w:rsidRPr="007409B5" w:rsidRDefault="007C798B" w:rsidP="007C798B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7A819A7" w14:textId="77777777" w:rsidR="007C798B" w:rsidRPr="007409B5" w:rsidRDefault="007C798B" w:rsidP="007C798B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6ECDD74" w14:textId="77777777" w:rsidR="007C798B" w:rsidRPr="007409B5" w:rsidRDefault="007C798B" w:rsidP="007C798B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7F8976A" w14:textId="77777777" w:rsidR="007C798B" w:rsidRPr="007409B5" w:rsidRDefault="007C798B" w:rsidP="007C798B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6D5830A" w14:textId="77777777" w:rsidR="007C798B" w:rsidRPr="007409B5" w:rsidRDefault="007C798B" w:rsidP="007C798B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7C798B" w:rsidRPr="007409B5" w14:paraId="44B9E866" w14:textId="77777777" w:rsidTr="006140B4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0F17FEA8" w14:textId="77777777" w:rsidR="007C798B" w:rsidRPr="007409B5" w:rsidRDefault="007C798B" w:rsidP="007C798B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6911F04" w14:textId="4E7C97D4" w:rsidR="007C798B" w:rsidRPr="00DA0E58" w:rsidRDefault="007C798B" w:rsidP="007C798B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110112">
              <w:rPr>
                <w:rFonts w:ascii="ISOCPEUR" w:hAnsi="ISOCPEUR"/>
                <w:sz w:val="26"/>
                <w:szCs w:val="26"/>
              </w:rPr>
              <w:t>Лоток перфорированный, сталь оцинкованная, 100х50х2000м</w:t>
            </w:r>
            <w:r>
              <w:rPr>
                <w:rFonts w:ascii="ISOCPEUR" w:hAnsi="ISOCPEUR"/>
                <w:sz w:val="26"/>
                <w:szCs w:val="26"/>
              </w:rPr>
              <w:t>м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85FA7D5" w14:textId="77777777" w:rsidR="007C798B" w:rsidRPr="00DA0E58" w:rsidRDefault="007C798B" w:rsidP="007C798B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8B665E0" w14:textId="77777777" w:rsidR="007C798B" w:rsidRPr="00DA0E58" w:rsidRDefault="007C798B" w:rsidP="007C798B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86F37DE" w14:textId="77777777" w:rsidR="007C798B" w:rsidRPr="00DA0E58" w:rsidRDefault="007C798B" w:rsidP="007C798B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DBEEBEF" w14:textId="17442CA6" w:rsidR="007C798B" w:rsidRPr="00110112" w:rsidRDefault="007C798B" w:rsidP="007C798B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06DF0B7" w14:textId="5B562B00" w:rsidR="007C798B" w:rsidRPr="003341F3" w:rsidRDefault="007C798B" w:rsidP="007C798B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  <w:lang w:val="en-US"/>
              </w:rPr>
              <w:t>1</w:t>
            </w:r>
            <w:r>
              <w:rPr>
                <w:rFonts w:ascii="ISOCPEUR" w:hAnsi="ISOCPEUR"/>
                <w:sz w:val="26"/>
                <w:szCs w:val="26"/>
              </w:rPr>
              <w:t>11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4B85B7E" w14:textId="77777777" w:rsidR="007C798B" w:rsidRPr="007409B5" w:rsidRDefault="007C798B" w:rsidP="007C798B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F9AE7C3" w14:textId="77777777" w:rsidR="007C798B" w:rsidRPr="007409B5" w:rsidRDefault="007C798B" w:rsidP="007C798B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7C798B" w:rsidRPr="007409B5" w14:paraId="574C346E" w14:textId="77777777" w:rsidTr="006140B4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1C7AB0BC" w14:textId="77777777" w:rsidR="007C798B" w:rsidRPr="007409B5" w:rsidRDefault="007C798B" w:rsidP="007C798B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9DAEF78" w14:textId="3EE3BB15" w:rsidR="007C798B" w:rsidRPr="00DA0E58" w:rsidRDefault="007C798B" w:rsidP="007C798B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E36F62">
              <w:rPr>
                <w:rFonts w:ascii="ISOCPEUR" w:hAnsi="ISOCPEUR"/>
                <w:sz w:val="26"/>
                <w:szCs w:val="26"/>
              </w:rPr>
              <w:t xml:space="preserve">Угол горизонтальный 90 град. для лотка </w:t>
            </w:r>
            <w:r>
              <w:rPr>
                <w:rFonts w:ascii="ISOCPEUR" w:hAnsi="ISOCPEUR"/>
                <w:sz w:val="26"/>
                <w:szCs w:val="26"/>
              </w:rPr>
              <w:t>1</w:t>
            </w:r>
            <w:r w:rsidRPr="00E36F62">
              <w:rPr>
                <w:rFonts w:ascii="ISOCPEUR" w:hAnsi="ISOCPEUR"/>
                <w:sz w:val="26"/>
                <w:szCs w:val="26"/>
              </w:rPr>
              <w:t>00х</w:t>
            </w:r>
            <w:r>
              <w:rPr>
                <w:rFonts w:ascii="ISOCPEUR" w:hAnsi="ISOCPEUR"/>
                <w:sz w:val="26"/>
                <w:szCs w:val="26"/>
              </w:rPr>
              <w:t>5</w:t>
            </w:r>
            <w:r w:rsidRPr="00E36F62">
              <w:rPr>
                <w:rFonts w:ascii="ISOCPEUR" w:hAnsi="ISOCPEUR"/>
                <w:sz w:val="26"/>
                <w:szCs w:val="26"/>
              </w:rPr>
              <w:t>0 мм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F2199E5" w14:textId="6E20BF46" w:rsidR="007C798B" w:rsidRPr="00DA0E58" w:rsidRDefault="007C798B" w:rsidP="007C798B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719D516" w14:textId="1F96900B" w:rsidR="007C798B" w:rsidRPr="00DA0E58" w:rsidRDefault="007C798B" w:rsidP="007C798B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510803E" w14:textId="5770DB36" w:rsidR="007C798B" w:rsidRPr="00DA0E58" w:rsidRDefault="007C798B" w:rsidP="007C798B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514766F" w14:textId="0BE37650" w:rsidR="007C798B" w:rsidRPr="007409B5" w:rsidRDefault="007C798B" w:rsidP="007C798B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7409B5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D1044BB" w14:textId="201CF664" w:rsidR="007C798B" w:rsidRPr="007409B5" w:rsidRDefault="007C798B" w:rsidP="007C798B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10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429B3EB" w14:textId="77777777" w:rsidR="007C798B" w:rsidRPr="007409B5" w:rsidRDefault="007C798B" w:rsidP="007C798B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EE80D1E" w14:textId="0781D75A" w:rsidR="007C798B" w:rsidRPr="007409B5" w:rsidRDefault="007C798B" w:rsidP="007C798B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7C798B" w:rsidRPr="007409B5" w14:paraId="7543CD4D" w14:textId="77777777" w:rsidTr="00455547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421BB112" w14:textId="77777777" w:rsidR="007C798B" w:rsidRPr="007409B5" w:rsidRDefault="007C798B" w:rsidP="007C798B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B64D6D5" w14:textId="0AA46CDC" w:rsidR="007C798B" w:rsidRPr="007409B5" w:rsidRDefault="007C798B" w:rsidP="007C798B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E36F62">
              <w:rPr>
                <w:rFonts w:ascii="ISOCPEUR" w:hAnsi="ISOCPEUR"/>
                <w:sz w:val="26"/>
                <w:szCs w:val="26"/>
              </w:rPr>
              <w:t xml:space="preserve">Т-образная секция </w:t>
            </w:r>
            <w:r w:rsidRPr="003B1926">
              <w:rPr>
                <w:rFonts w:ascii="ISOCPEUR" w:hAnsi="ISOCPEUR"/>
                <w:sz w:val="26"/>
                <w:szCs w:val="26"/>
              </w:rPr>
              <w:t>для лотка 100х50 мм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692744F" w14:textId="77777777" w:rsidR="007C798B" w:rsidRPr="007409B5" w:rsidRDefault="007C798B" w:rsidP="007C798B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B84C6C0" w14:textId="77777777" w:rsidR="007C798B" w:rsidRPr="007409B5" w:rsidRDefault="007C798B" w:rsidP="007C798B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FC99B9B" w14:textId="77777777" w:rsidR="007C798B" w:rsidRPr="007409B5" w:rsidRDefault="007C798B" w:rsidP="007C798B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4633358" w14:textId="1F28FA6A" w:rsidR="007C798B" w:rsidRPr="007409B5" w:rsidRDefault="007C798B" w:rsidP="007C798B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7409B5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CB58CFD" w14:textId="2F921E7D" w:rsidR="007C798B" w:rsidRPr="007409B5" w:rsidRDefault="007C798B" w:rsidP="007C798B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11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BEE8D77" w14:textId="77777777" w:rsidR="007C798B" w:rsidRPr="007409B5" w:rsidRDefault="007C798B" w:rsidP="007C798B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9B5F9FB" w14:textId="77777777" w:rsidR="007C798B" w:rsidRPr="007409B5" w:rsidRDefault="007C798B" w:rsidP="007C798B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7C798B" w:rsidRPr="007409B5" w14:paraId="2ECCA7E1" w14:textId="77777777" w:rsidTr="00360842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1E7CD5B4" w14:textId="77777777" w:rsidR="007C798B" w:rsidRPr="007409B5" w:rsidRDefault="007C798B" w:rsidP="007C798B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61F0FBE" w14:textId="77777777" w:rsidR="007C798B" w:rsidRPr="00A95A8E" w:rsidRDefault="007C798B" w:rsidP="007C798B">
            <w:pPr>
              <w:pStyle w:val="af3"/>
              <w:jc w:val="center"/>
              <w:rPr>
                <w:rFonts w:ascii="ISOCPEUR" w:hAnsi="ISOCPEUR"/>
                <w:b/>
                <w:bCs/>
                <w:sz w:val="26"/>
                <w:szCs w:val="26"/>
              </w:rPr>
            </w:pP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0ABAC16" w14:textId="77777777" w:rsidR="007C798B" w:rsidRPr="007409B5" w:rsidRDefault="007C798B" w:rsidP="007C798B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4F5AD72" w14:textId="77777777" w:rsidR="007C798B" w:rsidRPr="007409B5" w:rsidRDefault="007C798B" w:rsidP="007C798B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00BC601" w14:textId="77777777" w:rsidR="007C798B" w:rsidRPr="007409B5" w:rsidRDefault="007C798B" w:rsidP="007C798B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EB7FB2A" w14:textId="77777777" w:rsidR="007C798B" w:rsidRPr="007409B5" w:rsidRDefault="007C798B" w:rsidP="007C798B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32B5C31" w14:textId="77777777" w:rsidR="007C798B" w:rsidRPr="007409B5" w:rsidRDefault="007C798B" w:rsidP="007C798B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17C86DC" w14:textId="77777777" w:rsidR="007C798B" w:rsidRPr="007409B5" w:rsidRDefault="007C798B" w:rsidP="007C798B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14E9591" w14:textId="77777777" w:rsidR="007C798B" w:rsidRPr="007409B5" w:rsidRDefault="007C798B" w:rsidP="007C798B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7C798B" w:rsidRPr="007409B5" w14:paraId="731D5175" w14:textId="77777777" w:rsidTr="00360842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4258B81B" w14:textId="77777777" w:rsidR="007C798B" w:rsidRPr="007409B5" w:rsidRDefault="007C798B" w:rsidP="007C798B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09BCDC2" w14:textId="7F03F943" w:rsidR="007C798B" w:rsidRPr="00A95A8E" w:rsidRDefault="007C798B" w:rsidP="007C798B">
            <w:pPr>
              <w:pStyle w:val="af3"/>
              <w:jc w:val="center"/>
              <w:rPr>
                <w:rFonts w:ascii="ISOCPEUR" w:hAnsi="ISOCPEUR"/>
                <w:b/>
                <w:bCs/>
                <w:sz w:val="26"/>
                <w:szCs w:val="26"/>
              </w:rPr>
            </w:pPr>
            <w:r w:rsidRPr="00A95A8E">
              <w:rPr>
                <w:rFonts w:ascii="ISOCPEUR" w:hAnsi="ISOCPEUR"/>
                <w:b/>
                <w:bCs/>
                <w:sz w:val="26"/>
                <w:szCs w:val="26"/>
              </w:rPr>
              <w:t>Материалы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4316AA2" w14:textId="77777777" w:rsidR="007C798B" w:rsidRPr="007409B5" w:rsidRDefault="007C798B" w:rsidP="007C798B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6D4BCEB" w14:textId="77777777" w:rsidR="007C798B" w:rsidRPr="007409B5" w:rsidRDefault="007C798B" w:rsidP="007C798B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A6044B6" w14:textId="77777777" w:rsidR="007C798B" w:rsidRPr="007409B5" w:rsidRDefault="007C798B" w:rsidP="007C798B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A38BC94" w14:textId="77777777" w:rsidR="007C798B" w:rsidRPr="007409B5" w:rsidRDefault="007C798B" w:rsidP="007C798B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DA75806" w14:textId="77777777" w:rsidR="007C798B" w:rsidRPr="007409B5" w:rsidRDefault="007C798B" w:rsidP="007C798B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7E8CB5A" w14:textId="77777777" w:rsidR="007C798B" w:rsidRPr="007409B5" w:rsidRDefault="007C798B" w:rsidP="007C798B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8CE0832" w14:textId="77777777" w:rsidR="007C798B" w:rsidRPr="007409B5" w:rsidRDefault="007C798B" w:rsidP="007C798B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7C798B" w:rsidRPr="007409B5" w14:paraId="6D1D96E0" w14:textId="77777777" w:rsidTr="00F03571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43691C55" w14:textId="77777777" w:rsidR="007C798B" w:rsidRPr="007409B5" w:rsidRDefault="007C798B" w:rsidP="007C798B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270CE42" w14:textId="567E6E3C" w:rsidR="007C798B" w:rsidRPr="00A95A8E" w:rsidRDefault="007C798B" w:rsidP="007C798B">
            <w:pPr>
              <w:pStyle w:val="af3"/>
              <w:jc w:val="left"/>
              <w:rPr>
                <w:rFonts w:ascii="ISOCPEUR" w:hAnsi="ISOCPEUR"/>
                <w:b/>
                <w:bCs/>
                <w:sz w:val="26"/>
                <w:szCs w:val="26"/>
              </w:rPr>
            </w:pPr>
            <w:r w:rsidRPr="00034609">
              <w:rPr>
                <w:rFonts w:ascii="ISOCPEUR" w:hAnsi="ISOCPEUR" w:cs="Times New Roman"/>
                <w:sz w:val="26"/>
                <w:szCs w:val="26"/>
              </w:rPr>
              <w:t>Монтажный п-профиль, 300 мм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CA58A9A" w14:textId="77777777" w:rsidR="007C798B" w:rsidRPr="007409B5" w:rsidRDefault="007C798B" w:rsidP="007C798B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5C2FA81" w14:textId="77777777" w:rsidR="007C798B" w:rsidRPr="007409B5" w:rsidRDefault="007C798B" w:rsidP="007C798B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411086D" w14:textId="77777777" w:rsidR="007C798B" w:rsidRPr="007409B5" w:rsidRDefault="007C798B" w:rsidP="007C798B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C7CDDBF" w14:textId="4B57C70B" w:rsidR="007C798B" w:rsidRPr="007409B5" w:rsidRDefault="007C798B" w:rsidP="007C798B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034609">
              <w:rPr>
                <w:rFonts w:ascii="ISOCPEUR" w:hAnsi="ISOCPEUR" w:cs="Times New Roman"/>
                <w:sz w:val="26"/>
                <w:szCs w:val="26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D5398F0" w14:textId="05A04080" w:rsidR="007C798B" w:rsidRPr="003341F3" w:rsidRDefault="007C798B" w:rsidP="007C798B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 w:cs="Times New Roman"/>
                <w:sz w:val="26"/>
                <w:szCs w:val="26"/>
                <w:lang w:val="en-US"/>
              </w:rPr>
              <w:t>1</w:t>
            </w:r>
            <w:r>
              <w:rPr>
                <w:rFonts w:ascii="ISOCPEUR" w:hAnsi="ISOCPEUR" w:cs="Times New Roman"/>
                <w:sz w:val="26"/>
                <w:szCs w:val="26"/>
              </w:rPr>
              <w:t>48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B1F2401" w14:textId="77777777" w:rsidR="007C798B" w:rsidRPr="007409B5" w:rsidRDefault="007C798B" w:rsidP="007C798B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4B4F4BC" w14:textId="77777777" w:rsidR="007C798B" w:rsidRPr="007409B5" w:rsidRDefault="007C798B" w:rsidP="007C798B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7C798B" w:rsidRPr="007409B5" w14:paraId="7484A642" w14:textId="77777777" w:rsidTr="00B12197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2898EC70" w14:textId="77777777" w:rsidR="007C798B" w:rsidRPr="007409B5" w:rsidRDefault="007C798B" w:rsidP="007C798B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DB34D4C" w14:textId="594D21DE" w:rsidR="007C798B" w:rsidRPr="00A95A8E" w:rsidRDefault="007C798B" w:rsidP="007C798B">
            <w:pPr>
              <w:pStyle w:val="af3"/>
              <w:jc w:val="left"/>
              <w:rPr>
                <w:rFonts w:ascii="ISOCPEUR" w:hAnsi="ISOCPEUR"/>
                <w:b/>
                <w:bCs/>
                <w:sz w:val="26"/>
                <w:szCs w:val="26"/>
              </w:rPr>
            </w:pPr>
            <w:r w:rsidRPr="00034609">
              <w:rPr>
                <w:rFonts w:ascii="ISOCPEUR" w:hAnsi="ISOCPEUR" w:cs="Times New Roman"/>
                <w:sz w:val="26"/>
                <w:szCs w:val="26"/>
              </w:rPr>
              <w:t>Болт с плоской головкой, М6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2A91076" w14:textId="77777777" w:rsidR="007C798B" w:rsidRPr="007409B5" w:rsidRDefault="007C798B" w:rsidP="007C798B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AE94D05" w14:textId="77777777" w:rsidR="007C798B" w:rsidRPr="007409B5" w:rsidRDefault="007C798B" w:rsidP="007C798B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33C7D9B" w14:textId="77777777" w:rsidR="007C798B" w:rsidRPr="007409B5" w:rsidRDefault="007C798B" w:rsidP="007C798B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2AB4D0B" w14:textId="7F193496" w:rsidR="007C798B" w:rsidRPr="007409B5" w:rsidRDefault="007C798B" w:rsidP="007C798B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034609">
              <w:rPr>
                <w:rFonts w:ascii="ISOCPEUR" w:hAnsi="ISOCPEUR" w:cs="Times New Roman"/>
                <w:sz w:val="26"/>
                <w:szCs w:val="26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0B77F82" w14:textId="01B45709" w:rsidR="007C798B" w:rsidRPr="003341F3" w:rsidRDefault="007C798B" w:rsidP="007C798B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 w:cs="Times New Roman"/>
                <w:sz w:val="26"/>
                <w:szCs w:val="26"/>
              </w:rPr>
              <w:t>148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AA366E8" w14:textId="77777777" w:rsidR="007C798B" w:rsidRPr="007409B5" w:rsidRDefault="007C798B" w:rsidP="007C798B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9AFB377" w14:textId="77777777" w:rsidR="007C798B" w:rsidRPr="007409B5" w:rsidRDefault="007C798B" w:rsidP="007C798B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7C798B" w:rsidRPr="007409B5" w14:paraId="4F426AED" w14:textId="77777777" w:rsidTr="00B12197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50891DDE" w14:textId="77777777" w:rsidR="007C798B" w:rsidRPr="007409B5" w:rsidRDefault="007C798B" w:rsidP="007C798B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74BAB50" w14:textId="6B3DFC77" w:rsidR="007C798B" w:rsidRPr="00A95A8E" w:rsidRDefault="007C798B" w:rsidP="007C798B">
            <w:pPr>
              <w:pStyle w:val="af3"/>
              <w:jc w:val="left"/>
              <w:rPr>
                <w:rFonts w:ascii="ISOCPEUR" w:hAnsi="ISOCPEUR"/>
                <w:b/>
                <w:bCs/>
                <w:sz w:val="26"/>
                <w:szCs w:val="26"/>
              </w:rPr>
            </w:pPr>
            <w:r w:rsidRPr="00034609">
              <w:rPr>
                <w:rFonts w:ascii="ISOCPEUR" w:hAnsi="ISOCPEUR" w:cs="Times New Roman"/>
                <w:sz w:val="26"/>
                <w:szCs w:val="26"/>
              </w:rPr>
              <w:t>Шайба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CF7DF58" w14:textId="77777777" w:rsidR="007C798B" w:rsidRPr="007409B5" w:rsidRDefault="007C798B" w:rsidP="007C798B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C403783" w14:textId="77777777" w:rsidR="007C798B" w:rsidRPr="007409B5" w:rsidRDefault="007C798B" w:rsidP="007C798B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69EA93B" w14:textId="77777777" w:rsidR="007C798B" w:rsidRPr="007409B5" w:rsidRDefault="007C798B" w:rsidP="007C798B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FCF1406" w14:textId="440B40D7" w:rsidR="007C798B" w:rsidRPr="007409B5" w:rsidRDefault="007C798B" w:rsidP="007C798B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034609">
              <w:rPr>
                <w:rFonts w:ascii="ISOCPEUR" w:hAnsi="ISOCPEUR" w:cs="Times New Roman"/>
                <w:sz w:val="26"/>
                <w:szCs w:val="26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64010FB" w14:textId="66FF753D" w:rsidR="007C798B" w:rsidRPr="003341F3" w:rsidRDefault="007C798B" w:rsidP="007C798B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 w:cs="Times New Roman"/>
                <w:sz w:val="26"/>
                <w:szCs w:val="26"/>
              </w:rPr>
              <w:t>740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2D84F1D" w14:textId="77777777" w:rsidR="007C798B" w:rsidRPr="007409B5" w:rsidRDefault="007C798B" w:rsidP="007C798B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F5FF4E2" w14:textId="77777777" w:rsidR="007C798B" w:rsidRPr="007409B5" w:rsidRDefault="007C798B" w:rsidP="007C798B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7C798B" w:rsidRPr="007409B5" w14:paraId="455D0795" w14:textId="77777777" w:rsidTr="00B12197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735E3507" w14:textId="77777777" w:rsidR="007C798B" w:rsidRPr="007409B5" w:rsidRDefault="007C798B" w:rsidP="007C798B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0253686" w14:textId="24DE1197" w:rsidR="007C798B" w:rsidRPr="00A95A8E" w:rsidRDefault="007C798B" w:rsidP="007C798B">
            <w:pPr>
              <w:pStyle w:val="af3"/>
              <w:jc w:val="left"/>
              <w:rPr>
                <w:rFonts w:ascii="ISOCPEUR" w:hAnsi="ISOCPEUR"/>
                <w:b/>
                <w:bCs/>
                <w:sz w:val="26"/>
                <w:szCs w:val="26"/>
              </w:rPr>
            </w:pPr>
            <w:r w:rsidRPr="00034609">
              <w:rPr>
                <w:rFonts w:ascii="ISOCPEUR" w:hAnsi="ISOCPEUR" w:cs="Times New Roman"/>
                <w:sz w:val="26"/>
                <w:szCs w:val="26"/>
              </w:rPr>
              <w:t>Гайка М6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EA9523A" w14:textId="77777777" w:rsidR="007C798B" w:rsidRPr="007409B5" w:rsidRDefault="007C798B" w:rsidP="007C798B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0C4409B" w14:textId="77777777" w:rsidR="007C798B" w:rsidRPr="007409B5" w:rsidRDefault="007C798B" w:rsidP="007C798B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3EF51BF" w14:textId="77777777" w:rsidR="007C798B" w:rsidRPr="007409B5" w:rsidRDefault="007C798B" w:rsidP="007C798B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F200B9E" w14:textId="765592B6" w:rsidR="007C798B" w:rsidRPr="007409B5" w:rsidRDefault="007C798B" w:rsidP="007C798B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034609">
              <w:rPr>
                <w:rFonts w:ascii="ISOCPEUR" w:hAnsi="ISOCPEUR" w:cs="Times New Roman"/>
                <w:sz w:val="26"/>
                <w:szCs w:val="26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B6A705C" w14:textId="38AB4B62" w:rsidR="007C798B" w:rsidRPr="003341F3" w:rsidRDefault="007C798B" w:rsidP="007C798B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 w:cs="Times New Roman"/>
                <w:sz w:val="26"/>
                <w:szCs w:val="26"/>
              </w:rPr>
              <w:t>740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D654998" w14:textId="77777777" w:rsidR="007C798B" w:rsidRPr="007409B5" w:rsidRDefault="007C798B" w:rsidP="007C798B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1C533B2" w14:textId="77777777" w:rsidR="007C798B" w:rsidRPr="007409B5" w:rsidRDefault="007C798B" w:rsidP="007C798B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7C798B" w:rsidRPr="007409B5" w14:paraId="67063F0D" w14:textId="77777777" w:rsidTr="00B12197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5673FC33" w14:textId="77777777" w:rsidR="007C798B" w:rsidRPr="007409B5" w:rsidRDefault="007C798B" w:rsidP="007C798B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A9F136F" w14:textId="76ADD065" w:rsidR="007C798B" w:rsidRPr="00A95A8E" w:rsidRDefault="007C798B" w:rsidP="007C798B">
            <w:pPr>
              <w:pStyle w:val="af3"/>
              <w:jc w:val="left"/>
              <w:rPr>
                <w:rFonts w:ascii="ISOCPEUR" w:hAnsi="ISOCPEUR"/>
                <w:b/>
                <w:bCs/>
                <w:sz w:val="26"/>
                <w:szCs w:val="26"/>
              </w:rPr>
            </w:pPr>
            <w:r w:rsidRPr="00034609">
              <w:rPr>
                <w:rFonts w:ascii="ISOCPEUR" w:hAnsi="ISOCPEUR" w:cs="Times New Roman"/>
                <w:sz w:val="26"/>
                <w:szCs w:val="26"/>
              </w:rPr>
              <w:t>Шпилька резьбовая, М6, 1500 мм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3B965A4" w14:textId="77777777" w:rsidR="007C798B" w:rsidRPr="007409B5" w:rsidRDefault="007C798B" w:rsidP="007C798B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A7CEFA9" w14:textId="77777777" w:rsidR="007C798B" w:rsidRPr="007409B5" w:rsidRDefault="007C798B" w:rsidP="007C798B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603113F" w14:textId="77777777" w:rsidR="007C798B" w:rsidRPr="007409B5" w:rsidRDefault="007C798B" w:rsidP="007C798B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EB95243" w14:textId="0520990C" w:rsidR="007C798B" w:rsidRPr="007409B5" w:rsidRDefault="007C798B" w:rsidP="007C798B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034609">
              <w:rPr>
                <w:rFonts w:ascii="ISOCPEUR" w:hAnsi="ISOCPEUR" w:cs="Times New Roman"/>
                <w:sz w:val="26"/>
                <w:szCs w:val="26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695ACE9" w14:textId="438FE298" w:rsidR="007C798B" w:rsidRPr="003341F3" w:rsidRDefault="007C798B" w:rsidP="007C798B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 w:cs="Times New Roman"/>
                <w:sz w:val="26"/>
                <w:szCs w:val="26"/>
                <w:lang w:val="en-US"/>
              </w:rPr>
              <w:t>2</w:t>
            </w:r>
            <w:r>
              <w:rPr>
                <w:rFonts w:ascii="ISOCPEUR" w:hAnsi="ISOCPEUR" w:cs="Times New Roman"/>
                <w:sz w:val="26"/>
                <w:szCs w:val="26"/>
              </w:rPr>
              <w:t>96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7170E95" w14:textId="77777777" w:rsidR="007C798B" w:rsidRPr="007409B5" w:rsidRDefault="007C798B" w:rsidP="007C798B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A973CDA" w14:textId="77777777" w:rsidR="007C798B" w:rsidRPr="007409B5" w:rsidRDefault="007C798B" w:rsidP="007C798B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7C798B" w:rsidRPr="007409B5" w14:paraId="3E416506" w14:textId="77777777" w:rsidTr="00A33F0F">
        <w:trPr>
          <w:trHeight w:val="454"/>
        </w:trPr>
        <w:tc>
          <w:tcPr>
            <w:tcW w:w="1131" w:type="dxa"/>
            <w:tcBorders>
              <w:top w:val="nil"/>
              <w:left w:val="nil"/>
              <w:bottom w:val="single" w:sz="12" w:space="0" w:color="auto"/>
            </w:tcBorders>
            <w:shd w:val="clear" w:color="auto" w:fill="auto"/>
            <w:vAlign w:val="center"/>
          </w:tcPr>
          <w:p w14:paraId="1CE6AC97" w14:textId="77777777" w:rsidR="007C798B" w:rsidRPr="007409B5" w:rsidRDefault="007C798B" w:rsidP="007C798B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14:paraId="5877D02E" w14:textId="34B5AE91" w:rsidR="007C798B" w:rsidRPr="007409B5" w:rsidRDefault="007C798B" w:rsidP="007C798B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E36F62">
              <w:rPr>
                <w:rFonts w:ascii="ISOCPEUR" w:hAnsi="ISOCPEUR"/>
                <w:sz w:val="26"/>
                <w:szCs w:val="26"/>
              </w:rPr>
              <w:t>Метизы</w:t>
            </w:r>
            <w:r>
              <w:rPr>
                <w:rFonts w:ascii="ISOCPEUR" w:hAnsi="ISOCPEUR"/>
                <w:sz w:val="26"/>
                <w:szCs w:val="26"/>
              </w:rPr>
              <w:t xml:space="preserve"> разные</w:t>
            </w:r>
          </w:p>
        </w:tc>
        <w:tc>
          <w:tcPr>
            <w:tcW w:w="3398" w:type="dxa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14:paraId="077A5ED0" w14:textId="77777777" w:rsidR="007C798B" w:rsidRPr="007409B5" w:rsidRDefault="007C798B" w:rsidP="007C798B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14:paraId="7C940CD4" w14:textId="1345A26C" w:rsidR="007C798B" w:rsidRPr="00CD3DD1" w:rsidRDefault="007C798B" w:rsidP="007C798B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14:paraId="56BD14DB" w14:textId="77777777" w:rsidR="007C798B" w:rsidRPr="007409B5" w:rsidRDefault="007C798B" w:rsidP="007C798B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nil"/>
              <w:bottom w:val="single" w:sz="12" w:space="0" w:color="auto"/>
            </w:tcBorders>
            <w:shd w:val="clear" w:color="auto" w:fill="auto"/>
          </w:tcPr>
          <w:p w14:paraId="2ED5E881" w14:textId="38F6BA8E" w:rsidR="007C798B" w:rsidRPr="007409B5" w:rsidRDefault="007C798B" w:rsidP="007C798B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кг</w:t>
            </w:r>
            <w:r w:rsidRPr="0073072A">
              <w:rPr>
                <w:rFonts w:ascii="ISOCPEUR" w:hAnsi="ISOCPEUR"/>
                <w:sz w:val="26"/>
                <w:szCs w:val="26"/>
              </w:rPr>
              <w:t>.</w:t>
            </w:r>
          </w:p>
        </w:tc>
        <w:tc>
          <w:tcPr>
            <w:tcW w:w="1133" w:type="dxa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14:paraId="5F45799F" w14:textId="1561A173" w:rsidR="007C798B" w:rsidRPr="003A7548" w:rsidRDefault="007C798B" w:rsidP="007C798B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>
              <w:rPr>
                <w:rFonts w:ascii="ISOCPEUR" w:hAnsi="ISOCPEUR"/>
                <w:sz w:val="26"/>
                <w:szCs w:val="26"/>
                <w:lang w:val="en-US"/>
              </w:rPr>
              <w:t>24</w:t>
            </w:r>
          </w:p>
        </w:tc>
        <w:tc>
          <w:tcPr>
            <w:tcW w:w="1416" w:type="dxa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14:paraId="0757C406" w14:textId="77777777" w:rsidR="007C798B" w:rsidRPr="007409B5" w:rsidRDefault="007C798B" w:rsidP="007C798B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4D07C5F0" w14:textId="77777777" w:rsidR="007C798B" w:rsidRPr="007409B5" w:rsidRDefault="007C798B" w:rsidP="007C798B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7C798B" w:rsidRPr="007409B5" w14:paraId="54B81425" w14:textId="77777777" w:rsidTr="006140B4">
        <w:trPr>
          <w:trHeight w:val="454"/>
        </w:trPr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2AE3AE" w14:textId="77777777" w:rsidR="007C798B" w:rsidRPr="007409B5" w:rsidRDefault="007C798B" w:rsidP="007C798B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152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272D3C" w14:textId="1C343D40" w:rsidR="007C798B" w:rsidRPr="007409B5" w:rsidRDefault="007C798B" w:rsidP="007C798B">
            <w:pPr>
              <w:jc w:val="left"/>
              <w:rPr>
                <w:rFonts w:ascii="ISOCPEUR" w:hAnsi="ISOCPEUR"/>
                <w:sz w:val="26"/>
                <w:szCs w:val="26"/>
              </w:rPr>
            </w:pPr>
            <w:r w:rsidRPr="007409B5">
              <w:rPr>
                <w:rFonts w:ascii="ISOCPEUR" w:hAnsi="ISOCPEUR" w:cs="Times New Roman"/>
                <w:sz w:val="26"/>
                <w:szCs w:val="26"/>
              </w:rPr>
              <w:t>По желанию Заказчика оборудование может быть заменено на аналогичное по техническим характеристикам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FF4CBD" w14:textId="77777777" w:rsidR="007C798B" w:rsidRPr="007409B5" w:rsidRDefault="007C798B" w:rsidP="007C798B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2F9E64" w14:textId="77777777" w:rsidR="007C798B" w:rsidRPr="007409B5" w:rsidRDefault="007C798B" w:rsidP="007C798B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DC30DB" w14:textId="77777777" w:rsidR="007C798B" w:rsidRPr="007409B5" w:rsidRDefault="007C798B" w:rsidP="007C798B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4B02D3" w14:textId="32687FA5" w:rsidR="007C798B" w:rsidRPr="007409B5" w:rsidRDefault="007C798B" w:rsidP="007C798B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7C798B" w:rsidRPr="007409B5" w14:paraId="4CA9A618" w14:textId="77777777" w:rsidTr="006140B4">
        <w:trPr>
          <w:trHeight w:val="454"/>
        </w:trPr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2B8617" w14:textId="77777777" w:rsidR="007C798B" w:rsidRPr="007409B5" w:rsidRDefault="007C798B" w:rsidP="007C798B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152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C3EFDA" w14:textId="77777777" w:rsidR="007C798B" w:rsidRPr="007409B5" w:rsidRDefault="007C798B" w:rsidP="007C798B">
            <w:pPr>
              <w:jc w:val="left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D573AE" w14:textId="77777777" w:rsidR="007C798B" w:rsidRPr="007409B5" w:rsidRDefault="007C798B" w:rsidP="007C798B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C3D339" w14:textId="77777777" w:rsidR="007C798B" w:rsidRPr="007409B5" w:rsidRDefault="007C798B" w:rsidP="007C798B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8AF2AC" w14:textId="77777777" w:rsidR="007C798B" w:rsidRPr="007409B5" w:rsidRDefault="007C798B" w:rsidP="007C798B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8C7677" w14:textId="77777777" w:rsidR="007C798B" w:rsidRPr="007409B5" w:rsidRDefault="007C798B" w:rsidP="007C798B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</w:tbl>
    <w:p w14:paraId="34D665CD" w14:textId="77777777" w:rsidR="004B30D7" w:rsidRPr="007409B5" w:rsidRDefault="004B30D7" w:rsidP="00EA5965">
      <w:pPr>
        <w:ind w:firstLine="0"/>
        <w:jc w:val="left"/>
        <w:rPr>
          <w:rFonts w:ascii="ISOCPEUR" w:hAnsi="ISOCPEUR" w:cs="Times New Roman"/>
          <w:sz w:val="26"/>
          <w:szCs w:val="26"/>
        </w:rPr>
      </w:pPr>
    </w:p>
    <w:sectPr w:rsidR="004B30D7" w:rsidRPr="007409B5" w:rsidSect="00DD2D2D">
      <w:headerReference w:type="default" r:id="rId8"/>
      <w:footerReference w:type="default" r:id="rId9"/>
      <w:headerReference w:type="first" r:id="rId10"/>
      <w:footerReference w:type="first" r:id="rId11"/>
      <w:pgSz w:w="23814" w:h="16839" w:orient="landscape" w:code="8"/>
      <w:pgMar w:top="1134" w:right="284" w:bottom="1135" w:left="1134" w:header="426" w:footer="55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DEB4CB" w14:textId="77777777" w:rsidR="00234BFF" w:rsidRDefault="00234BFF" w:rsidP="009B2CB0">
      <w:pPr>
        <w:spacing w:line="240" w:lineRule="auto"/>
      </w:pPr>
      <w:r>
        <w:separator/>
      </w:r>
    </w:p>
  </w:endnote>
  <w:endnote w:type="continuationSeparator" w:id="0">
    <w:p w14:paraId="78EA1BE5" w14:textId="77777777" w:rsidR="00234BFF" w:rsidRDefault="00234BFF" w:rsidP="009B2CB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IALux Report Font Light">
    <w:altName w:val="Calibri"/>
    <w:charset w:val="00"/>
    <w:family w:val="swiss"/>
    <w:pitch w:val="variable"/>
    <w:sig w:usb0="E00002FF" w:usb1="4000001F" w:usb2="08000029" w:usb3="00000000" w:csb0="00000001" w:csb1="00000000"/>
  </w:font>
  <w:font w:name="ISOCPEUR">
    <w:panose1 w:val="020B0604020202020204"/>
    <w:charset w:val="CC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vertAnchor="page" w:horzAnchor="page" w:tblpX="13031" w:tblpY="15707"/>
      <w:tblOverlap w:val="never"/>
      <w:tblW w:w="10490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67"/>
      <w:gridCol w:w="567"/>
      <w:gridCol w:w="567"/>
      <w:gridCol w:w="567"/>
      <w:gridCol w:w="851"/>
      <w:gridCol w:w="567"/>
      <w:gridCol w:w="6237"/>
      <w:gridCol w:w="567"/>
    </w:tblGrid>
    <w:tr w:rsidR="00281381" w:rsidRPr="00FC3DFE" w14:paraId="7799E280" w14:textId="77777777" w:rsidTr="00823145">
      <w:trPr>
        <w:cantSplit/>
        <w:trHeight w:hRule="exact" w:val="283"/>
      </w:trPr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50694998" w14:textId="77777777" w:rsidR="00281381" w:rsidRPr="00FC3DFE" w:rsidRDefault="00281381" w:rsidP="007C7723">
          <w:pPr>
            <w:pStyle w:val="9"/>
            <w:ind w:left="-57" w:right="-57"/>
            <w:rPr>
              <w:rFonts w:ascii="ISOCPEUR" w:hAnsi="ISOCPEUR"/>
            </w:rPr>
          </w:pP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723934BE" w14:textId="77777777" w:rsidR="00281381" w:rsidRPr="00FC3DFE" w:rsidRDefault="00281381" w:rsidP="007C7723">
          <w:pPr>
            <w:pStyle w:val="9"/>
            <w:ind w:left="-57" w:right="-57"/>
            <w:rPr>
              <w:rFonts w:ascii="ISOCPEUR" w:hAnsi="ISOCPEUR"/>
            </w:rPr>
          </w:pP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17A945C7" w14:textId="77777777" w:rsidR="00281381" w:rsidRPr="00FC3DFE" w:rsidRDefault="00281381" w:rsidP="007C7723">
          <w:pPr>
            <w:pStyle w:val="9"/>
            <w:ind w:left="-57" w:right="-57"/>
            <w:rPr>
              <w:rFonts w:ascii="ISOCPEUR" w:hAnsi="ISOCPEUR"/>
            </w:rPr>
          </w:pP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53E6945F" w14:textId="77777777" w:rsidR="00281381" w:rsidRPr="00FC3DFE" w:rsidRDefault="00281381" w:rsidP="007C7723">
          <w:pPr>
            <w:pStyle w:val="9"/>
            <w:ind w:left="-57" w:right="-57"/>
            <w:rPr>
              <w:rFonts w:ascii="ISOCPEUR" w:hAnsi="ISOCPEUR"/>
            </w:rPr>
          </w:pPr>
        </w:p>
      </w:tc>
      <w:tc>
        <w:tcPr>
          <w:tcW w:w="851" w:type="dxa"/>
          <w:tcMar>
            <w:left w:w="0" w:type="dxa"/>
            <w:right w:w="0" w:type="dxa"/>
          </w:tcMar>
          <w:vAlign w:val="center"/>
        </w:tcPr>
        <w:p w14:paraId="4FD6D960" w14:textId="77777777" w:rsidR="00281381" w:rsidRPr="00FC3DFE" w:rsidRDefault="00281381" w:rsidP="007C7723">
          <w:pPr>
            <w:pStyle w:val="9"/>
            <w:ind w:left="-57" w:right="-57"/>
            <w:rPr>
              <w:rFonts w:ascii="ISOCPEUR" w:hAnsi="ISOCPEUR"/>
            </w:rPr>
          </w:pP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005E220D" w14:textId="77777777" w:rsidR="00281381" w:rsidRPr="00FC3DFE" w:rsidRDefault="00281381" w:rsidP="007C7723">
          <w:pPr>
            <w:pStyle w:val="9"/>
            <w:ind w:left="-57" w:right="-57"/>
            <w:rPr>
              <w:rFonts w:ascii="ISOCPEUR" w:hAnsi="ISOCPEUR"/>
            </w:rPr>
          </w:pPr>
        </w:p>
      </w:tc>
      <w:tc>
        <w:tcPr>
          <w:tcW w:w="6237" w:type="dxa"/>
          <w:vMerge w:val="restart"/>
          <w:vAlign w:val="center"/>
        </w:tcPr>
        <w:p w14:paraId="364D0EF6" w14:textId="464D53C0" w:rsidR="00281381" w:rsidRPr="00DD79DF" w:rsidRDefault="00D83AE1" w:rsidP="00D5377E">
          <w:pPr>
            <w:pStyle w:val="22"/>
            <w:ind w:left="-57" w:right="-57"/>
            <w:rPr>
              <w:rFonts w:cs="Times New Roman"/>
              <w:sz w:val="32"/>
              <w:szCs w:val="32"/>
            </w:rPr>
          </w:pPr>
          <w:r>
            <w:rPr>
              <w:sz w:val="32"/>
              <w:szCs w:val="32"/>
            </w:rPr>
            <w:t>343П/2024-ТД-ЭО</w:t>
          </w:r>
          <w:r w:rsidR="007309A0">
            <w:rPr>
              <w:sz w:val="32"/>
              <w:szCs w:val="32"/>
            </w:rPr>
            <w:t>М</w:t>
          </w:r>
          <w:r w:rsidR="006E59A0">
            <w:rPr>
              <w:sz w:val="32"/>
              <w:szCs w:val="32"/>
            </w:rPr>
            <w:t>СО</w:t>
          </w:r>
        </w:p>
      </w:tc>
      <w:tc>
        <w:tcPr>
          <w:tcW w:w="567" w:type="dxa"/>
          <w:vMerge w:val="restart"/>
          <w:tcMar>
            <w:left w:w="0" w:type="dxa"/>
            <w:right w:w="0" w:type="dxa"/>
          </w:tcMar>
        </w:tcPr>
        <w:tbl>
          <w:tblPr>
            <w:tblW w:w="567" w:type="dxa"/>
            <w:tblLayout w:type="fixed"/>
            <w:tblLook w:val="04A0" w:firstRow="1" w:lastRow="0" w:firstColumn="1" w:lastColumn="0" w:noHBand="0" w:noVBand="1"/>
          </w:tblPr>
          <w:tblGrid>
            <w:gridCol w:w="567"/>
          </w:tblGrid>
          <w:tr w:rsidR="00281381" w:rsidRPr="00FC3DFE" w14:paraId="52ABE6C3" w14:textId="77777777" w:rsidTr="00ED5320">
            <w:trPr>
              <w:cantSplit/>
              <w:trHeight w:val="369"/>
            </w:trPr>
            <w:tc>
              <w:tcPr>
                <w:tcW w:w="567" w:type="dxa"/>
                <w:tcMar>
                  <w:left w:w="0" w:type="dxa"/>
                  <w:right w:w="0" w:type="dxa"/>
                </w:tcMar>
                <w:vAlign w:val="center"/>
              </w:tcPr>
              <w:p w14:paraId="4543BCB9" w14:textId="77777777" w:rsidR="00281381" w:rsidRPr="00DD79DF" w:rsidRDefault="00281381" w:rsidP="007C798B">
                <w:pPr>
                  <w:pStyle w:val="120"/>
                  <w:framePr w:wrap="around" w:x="13031" w:y="15707"/>
                  <w:ind w:left="7" w:right="-57" w:hanging="64"/>
                  <w:rPr>
                    <w:rFonts w:cs="Times New Roman"/>
                    <w:sz w:val="18"/>
                    <w:szCs w:val="18"/>
                  </w:rPr>
                </w:pPr>
                <w:r w:rsidRPr="00DD79DF">
                  <w:rPr>
                    <w:rFonts w:cs="Times New Roman"/>
                    <w:sz w:val="18"/>
                    <w:szCs w:val="18"/>
                  </w:rPr>
                  <w:t>Лист</w:t>
                </w:r>
              </w:p>
            </w:tc>
          </w:tr>
          <w:tr w:rsidR="00281381" w:rsidRPr="00FC3DFE" w14:paraId="26BB2409" w14:textId="77777777" w:rsidTr="00ED5320">
            <w:trPr>
              <w:cantSplit/>
              <w:trHeight w:val="482"/>
            </w:trPr>
            <w:tc>
              <w:tcPr>
                <w:tcW w:w="567" w:type="dxa"/>
                <w:tcMar>
                  <w:left w:w="0" w:type="dxa"/>
                  <w:right w:w="0" w:type="dxa"/>
                </w:tcMar>
                <w:vAlign w:val="center"/>
              </w:tcPr>
              <w:p w14:paraId="27C0B3B6" w14:textId="3DA8C36A" w:rsidR="00281381" w:rsidRPr="00DD79DF" w:rsidRDefault="00DD2D2D" w:rsidP="007C798B">
                <w:pPr>
                  <w:pStyle w:val="120"/>
                  <w:framePr w:wrap="around" w:x="13031" w:y="15707"/>
                  <w:ind w:left="-57" w:right="-57"/>
                  <w:rPr>
                    <w:rFonts w:cs="Times New Roman"/>
                    <w:lang w:val="en-US"/>
                  </w:rPr>
                </w:pPr>
                <w:r>
                  <w:rPr>
                    <w:rFonts w:cs="Times New Roman"/>
                    <w:lang w:val="en-US"/>
                  </w:rPr>
                  <w:fldChar w:fldCharType="begin"/>
                </w:r>
                <w:r>
                  <w:rPr>
                    <w:rFonts w:cs="Times New Roman"/>
                    <w:lang w:val="en-US"/>
                  </w:rPr>
                  <w:instrText xml:space="preserve"> PAGE  </w:instrText>
                </w:r>
                <w:r>
                  <w:rPr>
                    <w:rFonts w:cs="Times New Roman"/>
                    <w:lang w:val="en-US"/>
                  </w:rPr>
                  <w:fldChar w:fldCharType="separate"/>
                </w:r>
                <w:r>
                  <w:rPr>
                    <w:rFonts w:cs="Times New Roman"/>
                    <w:noProof/>
                    <w:lang w:val="en-US"/>
                  </w:rPr>
                  <w:t>40</w:t>
                </w:r>
                <w:r>
                  <w:rPr>
                    <w:rFonts w:cs="Times New Roman"/>
                    <w:lang w:val="en-US"/>
                  </w:rPr>
                  <w:fldChar w:fldCharType="end"/>
                </w:r>
              </w:p>
            </w:tc>
          </w:tr>
        </w:tbl>
        <w:p w14:paraId="74623BB7" w14:textId="77777777" w:rsidR="00281381" w:rsidRPr="00FC3DFE" w:rsidRDefault="00281381" w:rsidP="007C7723">
          <w:pPr>
            <w:ind w:left="-57" w:right="-57"/>
            <w:rPr>
              <w:rFonts w:ascii="ISOCPEUR" w:hAnsi="ISOCPEUR"/>
              <w:lang w:val="en-US"/>
            </w:rPr>
          </w:pPr>
        </w:p>
      </w:tc>
    </w:tr>
    <w:tr w:rsidR="00281381" w:rsidRPr="00FC3DFE" w14:paraId="545EA8FB" w14:textId="77777777" w:rsidTr="00823145">
      <w:trPr>
        <w:cantSplit/>
        <w:trHeight w:val="269"/>
      </w:trPr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65932EA0" w14:textId="77777777" w:rsidR="00281381" w:rsidRPr="00FC3DFE" w:rsidRDefault="00281381" w:rsidP="007C7723">
          <w:pPr>
            <w:pStyle w:val="9"/>
            <w:ind w:left="-57" w:right="-57"/>
            <w:rPr>
              <w:rFonts w:ascii="ISOCPEUR" w:hAnsi="ISOCPEUR"/>
            </w:rPr>
          </w:pP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5A70A024" w14:textId="77777777" w:rsidR="00281381" w:rsidRPr="00FC3DFE" w:rsidRDefault="00281381" w:rsidP="007C7723">
          <w:pPr>
            <w:pStyle w:val="9"/>
            <w:ind w:left="-57" w:right="-57"/>
            <w:rPr>
              <w:rFonts w:ascii="ISOCPEUR" w:hAnsi="ISOCPEUR"/>
              <w:lang w:val="en-US"/>
            </w:rPr>
          </w:pP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2DBC7420" w14:textId="77777777" w:rsidR="00281381" w:rsidRPr="00FC3DFE" w:rsidRDefault="00281381" w:rsidP="007C7723">
          <w:pPr>
            <w:pStyle w:val="9"/>
            <w:ind w:left="-57" w:right="-57"/>
            <w:rPr>
              <w:rFonts w:ascii="ISOCPEUR" w:hAnsi="ISOCPEUR"/>
              <w:lang w:val="en-US"/>
            </w:rPr>
          </w:pP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31BFAA72" w14:textId="77777777" w:rsidR="00281381" w:rsidRPr="00FC3DFE" w:rsidRDefault="00281381" w:rsidP="007C7723">
          <w:pPr>
            <w:pStyle w:val="9"/>
            <w:ind w:left="-57" w:right="-57"/>
            <w:rPr>
              <w:rFonts w:ascii="ISOCPEUR" w:hAnsi="ISOCPEUR"/>
            </w:rPr>
          </w:pPr>
        </w:p>
      </w:tc>
      <w:tc>
        <w:tcPr>
          <w:tcW w:w="851" w:type="dxa"/>
          <w:tcMar>
            <w:left w:w="0" w:type="dxa"/>
            <w:right w:w="0" w:type="dxa"/>
          </w:tcMar>
          <w:vAlign w:val="center"/>
        </w:tcPr>
        <w:p w14:paraId="20FAA172" w14:textId="77777777" w:rsidR="00281381" w:rsidRPr="00FC3DFE" w:rsidRDefault="00281381" w:rsidP="007C7723">
          <w:pPr>
            <w:pStyle w:val="9"/>
            <w:ind w:left="-57" w:right="-57"/>
            <w:rPr>
              <w:rFonts w:ascii="ISOCPEUR" w:hAnsi="ISOCPEUR"/>
              <w:lang w:val="en-US"/>
            </w:rPr>
          </w:pP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4A105793" w14:textId="77777777" w:rsidR="00281381" w:rsidRPr="00FC3DFE" w:rsidRDefault="00281381" w:rsidP="007C7723">
          <w:pPr>
            <w:pStyle w:val="9"/>
            <w:ind w:left="-57" w:right="-57"/>
            <w:rPr>
              <w:rFonts w:ascii="ISOCPEUR" w:hAnsi="ISOCPEUR"/>
            </w:rPr>
          </w:pPr>
        </w:p>
      </w:tc>
      <w:tc>
        <w:tcPr>
          <w:tcW w:w="6237" w:type="dxa"/>
          <w:vMerge/>
        </w:tcPr>
        <w:p w14:paraId="6FFC6EFA" w14:textId="77777777" w:rsidR="00281381" w:rsidRPr="00FC3DFE" w:rsidRDefault="00281381" w:rsidP="007C7723">
          <w:pPr>
            <w:ind w:left="-57" w:right="-57"/>
            <w:rPr>
              <w:rFonts w:ascii="ISOCPEUR" w:hAnsi="ISOCPEUR"/>
            </w:rPr>
          </w:pPr>
        </w:p>
      </w:tc>
      <w:tc>
        <w:tcPr>
          <w:tcW w:w="567" w:type="dxa"/>
          <w:vMerge/>
        </w:tcPr>
        <w:p w14:paraId="423A5F16" w14:textId="77777777" w:rsidR="00281381" w:rsidRPr="00FC3DFE" w:rsidRDefault="00281381" w:rsidP="007C7723">
          <w:pPr>
            <w:ind w:left="-57" w:right="-57"/>
            <w:rPr>
              <w:rFonts w:ascii="ISOCPEUR" w:hAnsi="ISOCPEUR"/>
              <w:lang w:val="en-US"/>
            </w:rPr>
          </w:pPr>
        </w:p>
      </w:tc>
    </w:tr>
    <w:tr w:rsidR="00281381" w:rsidRPr="00FC3DFE" w14:paraId="3B005B72" w14:textId="77777777" w:rsidTr="00823145">
      <w:trPr>
        <w:cantSplit/>
        <w:trHeight w:hRule="exact" w:val="284"/>
      </w:trPr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4E8584CB" w14:textId="5E718E29" w:rsidR="00281381" w:rsidRPr="00DD79DF" w:rsidRDefault="00281381" w:rsidP="007C7723">
          <w:pPr>
            <w:pStyle w:val="9"/>
            <w:ind w:left="-57" w:right="-57"/>
            <w:rPr>
              <w:sz w:val="22"/>
              <w:szCs w:val="22"/>
            </w:rPr>
          </w:pPr>
          <w:r w:rsidRPr="00DD79DF">
            <w:rPr>
              <w:sz w:val="22"/>
              <w:szCs w:val="22"/>
            </w:rPr>
            <w:t>Из</w:t>
          </w:r>
          <w:r w:rsidR="007309A0">
            <w:rPr>
              <w:sz w:val="22"/>
              <w:szCs w:val="22"/>
            </w:rPr>
            <w:t>м</w:t>
          </w: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734430E4" w14:textId="77777777" w:rsidR="00281381" w:rsidRPr="00DD79DF" w:rsidRDefault="00281381" w:rsidP="007C7723">
          <w:pPr>
            <w:pStyle w:val="9"/>
            <w:ind w:left="-57" w:right="-57"/>
            <w:rPr>
              <w:sz w:val="22"/>
              <w:szCs w:val="22"/>
            </w:rPr>
          </w:pPr>
          <w:r w:rsidRPr="00DD79DF">
            <w:rPr>
              <w:sz w:val="22"/>
              <w:szCs w:val="22"/>
            </w:rPr>
            <w:t>Кол. уч.</w:t>
          </w: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1A14902B" w14:textId="77777777" w:rsidR="00281381" w:rsidRPr="00DD79DF" w:rsidRDefault="00281381" w:rsidP="007C7723">
          <w:pPr>
            <w:pStyle w:val="9"/>
            <w:ind w:left="-57" w:right="-57"/>
            <w:rPr>
              <w:sz w:val="22"/>
              <w:szCs w:val="22"/>
            </w:rPr>
          </w:pPr>
          <w:r w:rsidRPr="00DD79DF">
            <w:rPr>
              <w:sz w:val="22"/>
              <w:szCs w:val="22"/>
            </w:rPr>
            <w:t>Лист</w:t>
          </w: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21EB867B" w14:textId="072A61B9" w:rsidR="00281381" w:rsidRPr="00DD79DF" w:rsidRDefault="00281381" w:rsidP="007C7723">
          <w:pPr>
            <w:pStyle w:val="9"/>
            <w:ind w:left="-57" w:right="-57"/>
            <w:rPr>
              <w:sz w:val="22"/>
              <w:szCs w:val="22"/>
            </w:rPr>
          </w:pPr>
          <w:r w:rsidRPr="00DD79DF">
            <w:rPr>
              <w:sz w:val="20"/>
              <w:szCs w:val="20"/>
            </w:rPr>
            <w:t>№ док</w:t>
          </w:r>
        </w:p>
      </w:tc>
      <w:tc>
        <w:tcPr>
          <w:tcW w:w="851" w:type="dxa"/>
          <w:tcMar>
            <w:left w:w="0" w:type="dxa"/>
            <w:right w:w="0" w:type="dxa"/>
          </w:tcMar>
          <w:vAlign w:val="center"/>
        </w:tcPr>
        <w:p w14:paraId="6392F3C0" w14:textId="77777777" w:rsidR="00281381" w:rsidRPr="00DD79DF" w:rsidRDefault="00281381" w:rsidP="007C7723">
          <w:pPr>
            <w:pStyle w:val="9"/>
            <w:ind w:left="-57" w:right="-57"/>
            <w:rPr>
              <w:sz w:val="22"/>
              <w:szCs w:val="22"/>
            </w:rPr>
          </w:pPr>
          <w:r w:rsidRPr="00DD79DF">
            <w:rPr>
              <w:sz w:val="22"/>
              <w:szCs w:val="22"/>
            </w:rPr>
            <w:t>Подп.</w:t>
          </w: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179DE924" w14:textId="77777777" w:rsidR="00281381" w:rsidRPr="00DD79DF" w:rsidRDefault="00281381" w:rsidP="007C7723">
          <w:pPr>
            <w:pStyle w:val="9"/>
            <w:ind w:left="-57" w:right="-57"/>
            <w:rPr>
              <w:sz w:val="22"/>
              <w:szCs w:val="22"/>
            </w:rPr>
          </w:pPr>
          <w:r w:rsidRPr="00DD79DF">
            <w:rPr>
              <w:sz w:val="22"/>
              <w:szCs w:val="22"/>
            </w:rPr>
            <w:t>Дата</w:t>
          </w:r>
        </w:p>
      </w:tc>
      <w:tc>
        <w:tcPr>
          <w:tcW w:w="6237" w:type="dxa"/>
          <w:vMerge/>
        </w:tcPr>
        <w:p w14:paraId="2005BC22" w14:textId="77777777" w:rsidR="00281381" w:rsidRPr="00FC3DFE" w:rsidRDefault="00281381" w:rsidP="007C7723">
          <w:pPr>
            <w:ind w:left="-57" w:right="-57"/>
            <w:rPr>
              <w:rFonts w:ascii="ISOCPEUR" w:hAnsi="ISOCPEUR"/>
            </w:rPr>
          </w:pPr>
        </w:p>
      </w:tc>
      <w:tc>
        <w:tcPr>
          <w:tcW w:w="567" w:type="dxa"/>
          <w:vMerge/>
        </w:tcPr>
        <w:p w14:paraId="170F24B8" w14:textId="77777777" w:rsidR="00281381" w:rsidRPr="00FC3DFE" w:rsidRDefault="00281381" w:rsidP="007C7723">
          <w:pPr>
            <w:ind w:left="-57" w:right="-57"/>
            <w:rPr>
              <w:rFonts w:ascii="ISOCPEUR" w:hAnsi="ISOCPEUR"/>
            </w:rPr>
          </w:pPr>
        </w:p>
      </w:tc>
    </w:tr>
  </w:tbl>
  <w:p w14:paraId="17C0EB86" w14:textId="77777777" w:rsidR="00281381" w:rsidRPr="00FC3DFE" w:rsidRDefault="00281381">
    <w:pPr>
      <w:pStyle w:val="a6"/>
      <w:rPr>
        <w:rFonts w:ascii="ISOCPEUR" w:hAnsi="ISOCPEUR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591CD4" w14:textId="77777777" w:rsidR="00281381" w:rsidRDefault="00281381" w:rsidP="00C01140">
    <w:pPr>
      <w:pStyle w:val="a6"/>
      <w:rPr>
        <w:rFonts w:cs="Times New Roman"/>
      </w:rPr>
    </w:pPr>
    <w:r w:rsidRPr="003561EA"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79744" behindDoc="0" locked="1" layoutInCell="1" allowOverlap="1" wp14:anchorId="7B4A6B0C" wp14:editId="70F99621">
              <wp:simplePos x="0" y="0"/>
              <wp:positionH relativeFrom="leftMargin">
                <wp:posOffset>14391640</wp:posOffset>
              </wp:positionH>
              <wp:positionV relativeFrom="topMargin">
                <wp:posOffset>187960</wp:posOffset>
              </wp:positionV>
              <wp:extent cx="719455" cy="251460"/>
              <wp:effectExtent l="0" t="0" r="4445" b="15240"/>
              <wp:wrapNone/>
              <wp:docPr id="110" name="Text Box 2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19455" cy="2514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FCDC52E" w14:textId="1CCF53EF" w:rsidR="00281381" w:rsidRPr="000162DB" w:rsidRDefault="00281381" w:rsidP="00044B69">
                          <w:pPr>
                            <w:pStyle w:val="120"/>
                            <w:rPr>
                              <w:rFonts w:cs="Times New Roman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B4A6B0C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0;text-align:left;margin-left:1133.2pt;margin-top:14.8pt;width:56.65pt;height:19.8pt;z-index:251679744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op-margin-area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" filled="f" stroked="f">
              <v:textbox inset="0,0,0,0">
                <w:txbxContent>
                  <w:p w14:paraId="7FCDC52E" w14:textId="1CCF53EF" w:rsidR="00281381" w:rsidRPr="000162DB" w:rsidRDefault="00281381" w:rsidP="00044B69">
                    <w:pPr>
                      <w:pStyle w:val="120"/>
                      <w:rPr>
                        <w:rFonts w:cs="Times New Roman"/>
                      </w:rPr>
                    </w:pPr>
                  </w:p>
                </w:txbxContent>
              </v:textbox>
              <w10:wrap anchorx="margin" anchory="margin"/>
              <w10:anchorlock/>
            </v:shape>
          </w:pict>
        </mc:Fallback>
      </mc:AlternateContent>
    </w:r>
  </w:p>
  <w:p w14:paraId="21B3A791" w14:textId="77777777" w:rsidR="00281381" w:rsidRDefault="00281381" w:rsidP="00C01140">
    <w:pPr>
      <w:pStyle w:val="a6"/>
      <w:rPr>
        <w:rFonts w:cs="Times New Roman"/>
      </w:rPr>
    </w:pPr>
  </w:p>
  <w:p w14:paraId="04302226" w14:textId="77777777" w:rsidR="00281381" w:rsidRDefault="00281381" w:rsidP="00C01140">
    <w:pPr>
      <w:pStyle w:val="a6"/>
      <w:rPr>
        <w:rFonts w:cs="Times New Roman"/>
      </w:rPr>
    </w:pPr>
  </w:p>
  <w:p w14:paraId="459AAF52" w14:textId="77777777" w:rsidR="00281381" w:rsidRDefault="00281381" w:rsidP="00C01140">
    <w:pPr>
      <w:pStyle w:val="a6"/>
      <w:rPr>
        <w:rFonts w:cs="Times New Roman"/>
      </w:rPr>
    </w:pPr>
  </w:p>
  <w:p w14:paraId="5A44BA60" w14:textId="77777777" w:rsidR="00281381" w:rsidRDefault="00281381" w:rsidP="00C01140">
    <w:pPr>
      <w:pStyle w:val="a6"/>
      <w:rPr>
        <w:rFonts w:cs="Times New Roman"/>
      </w:rPr>
    </w:pPr>
  </w:p>
  <w:p w14:paraId="19AEC9B2" w14:textId="77777777" w:rsidR="00281381" w:rsidRDefault="00281381" w:rsidP="00C01140">
    <w:pPr>
      <w:pStyle w:val="a6"/>
      <w:rPr>
        <w:rFonts w:cs="Times New Roman"/>
      </w:rPr>
    </w:pPr>
  </w:p>
  <w:p w14:paraId="617C7CD1" w14:textId="77777777" w:rsidR="00281381" w:rsidRDefault="00281381" w:rsidP="00C01140">
    <w:pPr>
      <w:pStyle w:val="a6"/>
      <w:rPr>
        <w:rFonts w:cs="Times New Roman"/>
      </w:rPr>
    </w:pPr>
  </w:p>
  <w:p w14:paraId="7FCD3EE1" w14:textId="77777777" w:rsidR="00281381" w:rsidRDefault="00281381" w:rsidP="00C01140">
    <w:pPr>
      <w:pStyle w:val="a6"/>
      <w:rPr>
        <w:rFonts w:cs="Times New Roman"/>
      </w:rPr>
    </w:pPr>
  </w:p>
  <w:p w14:paraId="7FF23F96" w14:textId="77777777" w:rsidR="00281381" w:rsidRDefault="00281381" w:rsidP="00C01140">
    <w:pPr>
      <w:pStyle w:val="a6"/>
      <w:rPr>
        <w:rFonts w:cs="Times New Roman"/>
      </w:rPr>
    </w:pPr>
  </w:p>
  <w:p w14:paraId="0B7E5575" w14:textId="77777777" w:rsidR="00281381" w:rsidRPr="00A53C6A" w:rsidRDefault="00281381" w:rsidP="00C01140">
    <w:pPr>
      <w:pStyle w:val="a6"/>
      <w:rPr>
        <w:rFonts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58AAE3" w14:textId="77777777" w:rsidR="00234BFF" w:rsidRDefault="00234BFF" w:rsidP="009B2CB0">
      <w:pPr>
        <w:spacing w:line="240" w:lineRule="auto"/>
      </w:pPr>
      <w:r>
        <w:separator/>
      </w:r>
    </w:p>
  </w:footnote>
  <w:footnote w:type="continuationSeparator" w:id="0">
    <w:p w14:paraId="764D5A64" w14:textId="77777777" w:rsidR="00234BFF" w:rsidRDefault="00234BFF" w:rsidP="009B2CB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5672C0" w14:textId="77777777" w:rsidR="00281381" w:rsidRPr="009A3615" w:rsidRDefault="00281381" w:rsidP="00956703">
    <w:pPr>
      <w:pStyle w:val="a4"/>
      <w:ind w:firstLine="0"/>
      <w:rPr>
        <w:sz w:val="12"/>
        <w:szCs w:val="10"/>
      </w:rPr>
    </w:pPr>
    <w:r>
      <w:rPr>
        <w:noProof/>
        <w:lang w:eastAsia="ru-RU"/>
      </w:rPr>
      <w:drawing>
        <wp:anchor distT="0" distB="0" distL="114300" distR="114300" simplePos="0" relativeHeight="251685888" behindDoc="1" locked="0" layoutInCell="1" allowOverlap="1" wp14:anchorId="19D38275" wp14:editId="6240808B">
          <wp:simplePos x="0" y="0"/>
          <wp:positionH relativeFrom="page">
            <wp:posOffset>0</wp:posOffset>
          </wp:positionH>
          <wp:positionV relativeFrom="page">
            <wp:posOffset>338</wp:posOffset>
          </wp:positionV>
          <wp:extent cx="15120000" cy="10687724"/>
          <wp:effectExtent l="0" t="0" r="0" b="0"/>
          <wp:wrapNone/>
          <wp:docPr id="119" name="Рисунок 1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" name="Рисунок 2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120000" cy="1068772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561EA"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81792" behindDoc="0" locked="1" layoutInCell="1" allowOverlap="1" wp14:anchorId="5F903D9E" wp14:editId="3B98D088">
              <wp:simplePos x="0" y="0"/>
              <wp:positionH relativeFrom="leftMargin">
                <wp:posOffset>14396720</wp:posOffset>
              </wp:positionH>
              <wp:positionV relativeFrom="topMargin">
                <wp:posOffset>184150</wp:posOffset>
              </wp:positionV>
              <wp:extent cx="719455" cy="251460"/>
              <wp:effectExtent l="0" t="0" r="4445" b="15240"/>
              <wp:wrapNone/>
              <wp:docPr id="18" name="Text Box 2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19455" cy="2514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2016A0C" w14:textId="2E3EBF42" w:rsidR="00281381" w:rsidRPr="000162DB" w:rsidRDefault="00281381" w:rsidP="00823145">
                          <w:pPr>
                            <w:pStyle w:val="120"/>
                            <w:rPr>
                              <w:rFonts w:cs="Times New Roman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F903D9E" id="_x0000_t202" coordsize="21600,21600" o:spt="202" path="m,l,21600r21600,l21600,xe">
              <v:stroke joinstyle="miter"/>
              <v:path gradientshapeok="t" o:connecttype="rect"/>
            </v:shapetype>
            <v:shape id="Text Box 217" o:spid="_x0000_s1026" type="#_x0000_t202" style="position:absolute;left:0;text-align:left;margin-left:1133.6pt;margin-top:14.5pt;width:56.65pt;height:19.8pt;z-index:251681792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op-margin-area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" filled="f" stroked="f">
              <v:textbox inset="0,0,0,0">
                <w:txbxContent>
                  <w:p w14:paraId="32016A0C" w14:textId="2E3EBF42" w:rsidR="00281381" w:rsidRPr="000162DB" w:rsidRDefault="00281381" w:rsidP="00823145">
                    <w:pPr>
                      <w:pStyle w:val="120"/>
                      <w:rPr>
                        <w:rFonts w:cs="Times New Roman"/>
                      </w:rPr>
                    </w:pPr>
                  </w:p>
                </w:txbxContent>
              </v:textbox>
              <w10:wrap anchorx="margin" anchory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vertAnchor="page" w:horzAnchor="page" w:tblpX="13031" w:tblpY="13428"/>
      <w:tblW w:w="10488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67"/>
      <w:gridCol w:w="567"/>
      <w:gridCol w:w="567"/>
      <w:gridCol w:w="567"/>
      <w:gridCol w:w="850"/>
      <w:gridCol w:w="567"/>
      <w:gridCol w:w="3969"/>
      <w:gridCol w:w="850"/>
      <w:gridCol w:w="850"/>
      <w:gridCol w:w="1134"/>
    </w:tblGrid>
    <w:tr w:rsidR="00281381" w:rsidRPr="00FC3DFE" w14:paraId="76DA1ACC" w14:textId="77777777" w:rsidTr="00823145">
      <w:trPr>
        <w:cantSplit/>
        <w:trHeight w:hRule="exact" w:val="284"/>
      </w:trPr>
      <w:tc>
        <w:tcPr>
          <w:tcW w:w="567" w:type="dxa"/>
          <w:vAlign w:val="center"/>
        </w:tcPr>
        <w:p w14:paraId="3ECDC23E" w14:textId="77777777" w:rsidR="00281381" w:rsidRPr="00FC3DFE" w:rsidRDefault="00281381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76A1A82D" w14:textId="77777777" w:rsidR="00281381" w:rsidRPr="00FC3DFE" w:rsidRDefault="00281381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32BDB684" w14:textId="77777777" w:rsidR="00281381" w:rsidRPr="00FC3DFE" w:rsidRDefault="00281381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330FBCA5" w14:textId="77777777" w:rsidR="00281381" w:rsidRPr="00FC3DFE" w:rsidRDefault="00281381" w:rsidP="00044B69">
          <w:pPr>
            <w:pStyle w:val="9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7DC4E5D9" w14:textId="77777777" w:rsidR="00281381" w:rsidRPr="00FC3DFE" w:rsidRDefault="00281381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05B2A2DB" w14:textId="77777777" w:rsidR="00281381" w:rsidRPr="00FC3DFE" w:rsidRDefault="00281381" w:rsidP="00044B69">
          <w:pPr>
            <w:pStyle w:val="9"/>
            <w:rPr>
              <w:rFonts w:ascii="ISOCPEUR" w:hAnsi="ISOCPEUR"/>
            </w:rPr>
          </w:pPr>
        </w:p>
      </w:tc>
      <w:tc>
        <w:tcPr>
          <w:tcW w:w="6803" w:type="dxa"/>
          <w:gridSpan w:val="4"/>
          <w:vMerge w:val="restart"/>
          <w:vAlign w:val="center"/>
        </w:tcPr>
        <w:p w14:paraId="311E6A20" w14:textId="35FA9158" w:rsidR="00281381" w:rsidRPr="00DD79DF" w:rsidRDefault="00EB2A68" w:rsidP="00DD61B4">
          <w:pPr>
            <w:pStyle w:val="22"/>
            <w:rPr>
              <w:rFonts w:cs="Times New Roman"/>
              <w:sz w:val="32"/>
              <w:szCs w:val="32"/>
            </w:rPr>
          </w:pPr>
          <w:r>
            <w:rPr>
              <w:sz w:val="32"/>
              <w:szCs w:val="32"/>
            </w:rPr>
            <w:t>343</w:t>
          </w:r>
          <w:r>
            <w:rPr>
              <w:sz w:val="32"/>
              <w:szCs w:val="32"/>
              <w:lang w:val="en-US"/>
            </w:rPr>
            <w:t>G</w:t>
          </w:r>
          <w:r>
            <w:rPr>
              <w:sz w:val="32"/>
              <w:szCs w:val="32"/>
            </w:rPr>
            <w:t>/2024-ТД-ЭО</w:t>
          </w:r>
          <w:r w:rsidR="007309A0">
            <w:rPr>
              <w:sz w:val="32"/>
              <w:szCs w:val="32"/>
            </w:rPr>
            <w:t>М</w:t>
          </w:r>
          <w:r w:rsidR="00577220">
            <w:rPr>
              <w:sz w:val="32"/>
              <w:szCs w:val="32"/>
            </w:rPr>
            <w:t>СО</w:t>
          </w:r>
        </w:p>
      </w:tc>
    </w:tr>
    <w:tr w:rsidR="00281381" w:rsidRPr="00FC3DFE" w14:paraId="45AA0A96" w14:textId="77777777" w:rsidTr="00823145">
      <w:trPr>
        <w:cantSplit/>
        <w:trHeight w:hRule="exact" w:val="284"/>
      </w:trPr>
      <w:tc>
        <w:tcPr>
          <w:tcW w:w="567" w:type="dxa"/>
          <w:vAlign w:val="center"/>
        </w:tcPr>
        <w:p w14:paraId="284307C3" w14:textId="77777777" w:rsidR="00281381" w:rsidRPr="00FC3DFE" w:rsidRDefault="00281381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2E8D7CDD" w14:textId="77777777" w:rsidR="00281381" w:rsidRPr="00FC3DFE" w:rsidRDefault="00281381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04FBE688" w14:textId="77777777" w:rsidR="00281381" w:rsidRPr="00FC3DFE" w:rsidRDefault="00281381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4EC7A461" w14:textId="77777777" w:rsidR="00281381" w:rsidRPr="00FC3DFE" w:rsidRDefault="00281381" w:rsidP="00044B69">
          <w:pPr>
            <w:pStyle w:val="9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5BFA072F" w14:textId="77777777" w:rsidR="00281381" w:rsidRPr="00FC3DFE" w:rsidRDefault="00281381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21F29022" w14:textId="77777777" w:rsidR="00281381" w:rsidRPr="00FC3DFE" w:rsidRDefault="00281381" w:rsidP="00044B69">
          <w:pPr>
            <w:pStyle w:val="9"/>
            <w:rPr>
              <w:rFonts w:ascii="ISOCPEUR" w:hAnsi="ISOCPEUR"/>
            </w:rPr>
          </w:pPr>
        </w:p>
      </w:tc>
      <w:tc>
        <w:tcPr>
          <w:tcW w:w="6803" w:type="dxa"/>
          <w:gridSpan w:val="4"/>
          <w:vMerge/>
          <w:vAlign w:val="center"/>
        </w:tcPr>
        <w:p w14:paraId="71903E11" w14:textId="77777777" w:rsidR="00281381" w:rsidRPr="00FC3DFE" w:rsidRDefault="00281381" w:rsidP="00044B69">
          <w:pPr>
            <w:pStyle w:val="22"/>
            <w:rPr>
              <w:rFonts w:ascii="ISOCPEUR" w:hAnsi="ISOCPEUR"/>
            </w:rPr>
          </w:pPr>
        </w:p>
      </w:tc>
    </w:tr>
    <w:tr w:rsidR="00281381" w:rsidRPr="00FC3DFE" w14:paraId="45933D1E" w14:textId="77777777" w:rsidTr="00823145">
      <w:trPr>
        <w:cantSplit/>
        <w:trHeight w:hRule="exact" w:val="284"/>
      </w:trPr>
      <w:tc>
        <w:tcPr>
          <w:tcW w:w="567" w:type="dxa"/>
          <w:vAlign w:val="center"/>
        </w:tcPr>
        <w:p w14:paraId="2764F270" w14:textId="77777777" w:rsidR="00281381" w:rsidRPr="00FC3DFE" w:rsidRDefault="00281381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66B57346" w14:textId="77777777" w:rsidR="00281381" w:rsidRPr="00FC3DFE" w:rsidRDefault="00281381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5A14344C" w14:textId="77777777" w:rsidR="00281381" w:rsidRPr="00FC3DFE" w:rsidRDefault="00281381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542728B7" w14:textId="77777777" w:rsidR="00281381" w:rsidRPr="00FC3DFE" w:rsidRDefault="00281381" w:rsidP="00044B69">
          <w:pPr>
            <w:pStyle w:val="9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7D51DDE7" w14:textId="77777777" w:rsidR="00281381" w:rsidRPr="00FC3DFE" w:rsidRDefault="00281381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48BAD690" w14:textId="77777777" w:rsidR="00281381" w:rsidRPr="00FC3DFE" w:rsidRDefault="00281381" w:rsidP="00044B69">
          <w:pPr>
            <w:pStyle w:val="9"/>
            <w:rPr>
              <w:rFonts w:ascii="ISOCPEUR" w:hAnsi="ISOCPEUR"/>
            </w:rPr>
          </w:pPr>
        </w:p>
      </w:tc>
      <w:tc>
        <w:tcPr>
          <w:tcW w:w="6803" w:type="dxa"/>
          <w:gridSpan w:val="4"/>
          <w:vMerge w:val="restart"/>
          <w:vAlign w:val="center"/>
        </w:tcPr>
        <w:p w14:paraId="42C61EAA" w14:textId="3C0798D5" w:rsidR="00281381" w:rsidRPr="00DD79DF" w:rsidRDefault="00D83AE1" w:rsidP="00044B69">
          <w:pPr>
            <w:pStyle w:val="14"/>
            <w:framePr w:wrap="auto" w:vAnchor="margin" w:hAnchor="text" w:xAlign="left" w:yAlign="inline"/>
            <w:suppressOverlap w:val="0"/>
            <w:rPr>
              <w:rFonts w:cs="Times New Roman"/>
              <w:sz w:val="24"/>
              <w:szCs w:val="24"/>
            </w:rPr>
          </w:pPr>
          <w:r>
            <w:rPr>
              <w:rFonts w:cs="Times New Roman"/>
              <w:sz w:val="24"/>
              <w:szCs w:val="24"/>
            </w:rPr>
            <w:t>Бизнес-центр ТМХ на территории ОЭЗ «Технополис «Москва»</w:t>
          </w:r>
        </w:p>
      </w:tc>
    </w:tr>
    <w:tr w:rsidR="00281381" w:rsidRPr="00FC3DFE" w14:paraId="7512E68C" w14:textId="77777777" w:rsidTr="00823145">
      <w:trPr>
        <w:cantSplit/>
        <w:trHeight w:hRule="exact" w:val="284"/>
      </w:trPr>
      <w:tc>
        <w:tcPr>
          <w:tcW w:w="567" w:type="dxa"/>
          <w:vAlign w:val="center"/>
        </w:tcPr>
        <w:p w14:paraId="3C9C8E2D" w14:textId="77777777" w:rsidR="00281381" w:rsidRPr="00FC3DFE" w:rsidRDefault="00281381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5D072BDD" w14:textId="77777777" w:rsidR="00281381" w:rsidRPr="00FC3DFE" w:rsidRDefault="00281381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772A9D1E" w14:textId="77777777" w:rsidR="00281381" w:rsidRPr="00FC3DFE" w:rsidRDefault="00281381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38DA6DF4" w14:textId="77777777" w:rsidR="00281381" w:rsidRPr="00FC3DFE" w:rsidRDefault="00281381" w:rsidP="00044B69">
          <w:pPr>
            <w:pStyle w:val="9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2EB8EC67" w14:textId="77777777" w:rsidR="00281381" w:rsidRPr="00FC3DFE" w:rsidRDefault="00281381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0751FF31" w14:textId="77777777" w:rsidR="00281381" w:rsidRPr="00FC3DFE" w:rsidRDefault="00281381" w:rsidP="00044B69">
          <w:pPr>
            <w:pStyle w:val="9"/>
            <w:rPr>
              <w:rFonts w:ascii="ISOCPEUR" w:hAnsi="ISOCPEUR"/>
            </w:rPr>
          </w:pPr>
        </w:p>
      </w:tc>
      <w:tc>
        <w:tcPr>
          <w:tcW w:w="6803" w:type="dxa"/>
          <w:gridSpan w:val="4"/>
          <w:vMerge/>
          <w:vAlign w:val="center"/>
        </w:tcPr>
        <w:p w14:paraId="6FB7B11F" w14:textId="77777777" w:rsidR="00281381" w:rsidRPr="00FC3DFE" w:rsidRDefault="00281381" w:rsidP="00044B69">
          <w:pPr>
            <w:rPr>
              <w:rFonts w:ascii="ISOCPEUR" w:hAnsi="ISOCPEUR"/>
            </w:rPr>
          </w:pPr>
        </w:p>
      </w:tc>
    </w:tr>
    <w:tr w:rsidR="00281381" w:rsidRPr="00FC3DFE" w14:paraId="6851C9D6" w14:textId="77777777" w:rsidTr="00823145">
      <w:trPr>
        <w:cantSplit/>
        <w:trHeight w:hRule="exact" w:val="284"/>
      </w:trPr>
      <w:tc>
        <w:tcPr>
          <w:tcW w:w="567" w:type="dxa"/>
          <w:vAlign w:val="center"/>
        </w:tcPr>
        <w:p w14:paraId="71238576" w14:textId="5C6FCF83" w:rsidR="00281381" w:rsidRPr="00DD79DF" w:rsidRDefault="00281381" w:rsidP="007C7723">
          <w:pPr>
            <w:pStyle w:val="9"/>
            <w:ind w:left="-57" w:right="-57"/>
            <w:rPr>
              <w:sz w:val="22"/>
              <w:szCs w:val="22"/>
            </w:rPr>
          </w:pPr>
          <w:r w:rsidRPr="00DD79DF">
            <w:rPr>
              <w:sz w:val="22"/>
              <w:szCs w:val="22"/>
            </w:rPr>
            <w:t>Из</w:t>
          </w:r>
          <w:r w:rsidR="007309A0">
            <w:rPr>
              <w:sz w:val="22"/>
              <w:szCs w:val="22"/>
            </w:rPr>
            <w:t>м</w:t>
          </w:r>
        </w:p>
      </w:tc>
      <w:tc>
        <w:tcPr>
          <w:tcW w:w="567" w:type="dxa"/>
          <w:vAlign w:val="center"/>
        </w:tcPr>
        <w:p w14:paraId="7AC402C3" w14:textId="77777777" w:rsidR="00281381" w:rsidRPr="00DD79DF" w:rsidRDefault="00281381" w:rsidP="007C7723">
          <w:pPr>
            <w:pStyle w:val="9"/>
            <w:ind w:left="-57" w:right="-57"/>
            <w:rPr>
              <w:sz w:val="22"/>
              <w:szCs w:val="22"/>
            </w:rPr>
          </w:pPr>
          <w:r w:rsidRPr="00DD79DF">
            <w:rPr>
              <w:sz w:val="22"/>
              <w:szCs w:val="22"/>
            </w:rPr>
            <w:t>Кол. уч.</w:t>
          </w:r>
        </w:p>
      </w:tc>
      <w:tc>
        <w:tcPr>
          <w:tcW w:w="567" w:type="dxa"/>
          <w:vAlign w:val="center"/>
        </w:tcPr>
        <w:p w14:paraId="4CAAFFA1" w14:textId="77777777" w:rsidR="00281381" w:rsidRPr="00DD79DF" w:rsidRDefault="00281381" w:rsidP="007C7723">
          <w:pPr>
            <w:pStyle w:val="9"/>
            <w:ind w:left="-57" w:right="-57"/>
            <w:rPr>
              <w:sz w:val="22"/>
              <w:szCs w:val="22"/>
            </w:rPr>
          </w:pPr>
          <w:r w:rsidRPr="00DD79DF">
            <w:rPr>
              <w:sz w:val="22"/>
              <w:szCs w:val="22"/>
            </w:rPr>
            <w:t>Лист</w:t>
          </w:r>
        </w:p>
      </w:tc>
      <w:tc>
        <w:tcPr>
          <w:tcW w:w="567" w:type="dxa"/>
          <w:vAlign w:val="center"/>
        </w:tcPr>
        <w:p w14:paraId="571DA904" w14:textId="77777777" w:rsidR="00281381" w:rsidRPr="00DD79DF" w:rsidRDefault="00281381" w:rsidP="007C7723">
          <w:pPr>
            <w:pStyle w:val="9"/>
            <w:ind w:left="-57" w:right="-57"/>
            <w:rPr>
              <w:sz w:val="22"/>
              <w:szCs w:val="22"/>
            </w:rPr>
          </w:pPr>
          <w:r w:rsidRPr="00DD79DF">
            <w:rPr>
              <w:sz w:val="20"/>
              <w:szCs w:val="20"/>
            </w:rPr>
            <w:t>№ док</w:t>
          </w:r>
          <w:r w:rsidRPr="00DD79DF">
            <w:rPr>
              <w:sz w:val="22"/>
              <w:szCs w:val="22"/>
            </w:rPr>
            <w:t>.</w:t>
          </w:r>
        </w:p>
      </w:tc>
      <w:tc>
        <w:tcPr>
          <w:tcW w:w="850" w:type="dxa"/>
          <w:vAlign w:val="center"/>
        </w:tcPr>
        <w:p w14:paraId="27E9DD04" w14:textId="77777777" w:rsidR="00281381" w:rsidRPr="00DD79DF" w:rsidRDefault="00281381" w:rsidP="007C7723">
          <w:pPr>
            <w:pStyle w:val="9"/>
            <w:ind w:left="-57" w:right="-57"/>
            <w:rPr>
              <w:sz w:val="22"/>
              <w:szCs w:val="22"/>
            </w:rPr>
          </w:pPr>
          <w:r w:rsidRPr="00DD79DF">
            <w:rPr>
              <w:sz w:val="22"/>
              <w:szCs w:val="22"/>
            </w:rPr>
            <w:t>Подп.</w:t>
          </w:r>
        </w:p>
      </w:tc>
      <w:tc>
        <w:tcPr>
          <w:tcW w:w="567" w:type="dxa"/>
          <w:vAlign w:val="center"/>
        </w:tcPr>
        <w:p w14:paraId="51D09EC5" w14:textId="77777777" w:rsidR="00281381" w:rsidRPr="00DD79DF" w:rsidRDefault="00281381" w:rsidP="007C7723">
          <w:pPr>
            <w:pStyle w:val="9"/>
            <w:ind w:left="-57" w:right="-57"/>
            <w:rPr>
              <w:sz w:val="22"/>
              <w:szCs w:val="22"/>
            </w:rPr>
          </w:pPr>
          <w:r w:rsidRPr="00DD79DF">
            <w:rPr>
              <w:sz w:val="22"/>
              <w:szCs w:val="22"/>
            </w:rPr>
            <w:t>Дата</w:t>
          </w:r>
        </w:p>
      </w:tc>
      <w:tc>
        <w:tcPr>
          <w:tcW w:w="6803" w:type="dxa"/>
          <w:gridSpan w:val="4"/>
          <w:vMerge/>
          <w:vAlign w:val="center"/>
        </w:tcPr>
        <w:p w14:paraId="4B67CDDF" w14:textId="77777777" w:rsidR="00281381" w:rsidRPr="00FC3DFE" w:rsidRDefault="00281381" w:rsidP="00044B69">
          <w:pPr>
            <w:rPr>
              <w:rFonts w:ascii="ISOCPEUR" w:hAnsi="ISOCPEUR"/>
            </w:rPr>
          </w:pPr>
        </w:p>
      </w:tc>
    </w:tr>
    <w:tr w:rsidR="00281381" w:rsidRPr="00FC3DFE" w14:paraId="1BEED283" w14:textId="77777777" w:rsidTr="00870DAF">
      <w:trPr>
        <w:cantSplit/>
        <w:trHeight w:hRule="exact" w:val="284"/>
      </w:trPr>
      <w:tc>
        <w:tcPr>
          <w:tcW w:w="1134" w:type="dxa"/>
          <w:gridSpan w:val="2"/>
          <w:vAlign w:val="center"/>
        </w:tcPr>
        <w:p w14:paraId="24B9112D" w14:textId="6CE60AE1" w:rsidR="00281381" w:rsidRPr="00DD79DF" w:rsidRDefault="00281381" w:rsidP="00FC3DFE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</w:p>
      </w:tc>
      <w:tc>
        <w:tcPr>
          <w:tcW w:w="1134" w:type="dxa"/>
          <w:gridSpan w:val="2"/>
          <w:vAlign w:val="center"/>
        </w:tcPr>
        <w:p w14:paraId="6AD4BD8B" w14:textId="52F06F2E" w:rsidR="00281381" w:rsidRPr="00DD79DF" w:rsidRDefault="00281381" w:rsidP="00FC3DFE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</w:p>
      </w:tc>
      <w:tc>
        <w:tcPr>
          <w:tcW w:w="850" w:type="dxa"/>
          <w:vAlign w:val="bottom"/>
        </w:tcPr>
        <w:p w14:paraId="7E78614C" w14:textId="0FFF6CDA" w:rsidR="00281381" w:rsidRPr="00DD79DF" w:rsidRDefault="00281381" w:rsidP="00FC3DFE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</w:p>
      </w:tc>
      <w:tc>
        <w:tcPr>
          <w:tcW w:w="567" w:type="dxa"/>
          <w:vAlign w:val="center"/>
        </w:tcPr>
        <w:p w14:paraId="6B399EB6" w14:textId="2A77D9EF" w:rsidR="00281381" w:rsidRPr="00DD79DF" w:rsidRDefault="00281381" w:rsidP="00FC3DFE">
          <w:pPr>
            <w:pStyle w:val="9"/>
            <w:rPr>
              <w:sz w:val="22"/>
              <w:szCs w:val="22"/>
            </w:rPr>
          </w:pPr>
        </w:p>
      </w:tc>
      <w:tc>
        <w:tcPr>
          <w:tcW w:w="3969" w:type="dxa"/>
          <w:vMerge w:val="restart"/>
          <w:vAlign w:val="center"/>
        </w:tcPr>
        <w:p w14:paraId="0D4CAB32" w14:textId="5BFB32C6" w:rsidR="00281381" w:rsidRPr="00DD61B4" w:rsidRDefault="00281381" w:rsidP="00870DAF">
          <w:pPr>
            <w:pStyle w:val="9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515063BF" w14:textId="77777777" w:rsidR="00281381" w:rsidRPr="00DD79DF" w:rsidRDefault="00281381" w:rsidP="00FC3DFE">
          <w:pPr>
            <w:pStyle w:val="120"/>
            <w:framePr w:wrap="auto" w:vAnchor="margin" w:hAnchor="text" w:xAlign="left" w:yAlign="inline"/>
            <w:suppressOverlap w:val="0"/>
            <w:rPr>
              <w:rFonts w:cs="Times New Roman"/>
              <w:szCs w:val="24"/>
            </w:rPr>
          </w:pPr>
          <w:r w:rsidRPr="00DD79DF">
            <w:rPr>
              <w:rFonts w:cs="Times New Roman"/>
              <w:szCs w:val="24"/>
            </w:rPr>
            <w:t>Стадия</w:t>
          </w:r>
        </w:p>
      </w:tc>
      <w:tc>
        <w:tcPr>
          <w:tcW w:w="850" w:type="dxa"/>
          <w:vAlign w:val="center"/>
        </w:tcPr>
        <w:p w14:paraId="140F7446" w14:textId="77777777" w:rsidR="00281381" w:rsidRPr="00DD79DF" w:rsidRDefault="00281381" w:rsidP="00FC3DFE">
          <w:pPr>
            <w:pStyle w:val="120"/>
            <w:framePr w:wrap="auto" w:vAnchor="margin" w:hAnchor="text" w:xAlign="left" w:yAlign="inline"/>
            <w:suppressOverlap w:val="0"/>
            <w:rPr>
              <w:rFonts w:cs="Times New Roman"/>
              <w:szCs w:val="24"/>
            </w:rPr>
          </w:pPr>
          <w:r w:rsidRPr="00DD79DF">
            <w:rPr>
              <w:rFonts w:cs="Times New Roman"/>
              <w:szCs w:val="24"/>
            </w:rPr>
            <w:t>Лист</w:t>
          </w:r>
        </w:p>
      </w:tc>
      <w:tc>
        <w:tcPr>
          <w:tcW w:w="1134" w:type="dxa"/>
          <w:vAlign w:val="center"/>
        </w:tcPr>
        <w:p w14:paraId="2FEC6BC3" w14:textId="77777777" w:rsidR="00281381" w:rsidRPr="00DD79DF" w:rsidRDefault="00281381" w:rsidP="00FC3DFE">
          <w:pPr>
            <w:pStyle w:val="120"/>
            <w:framePr w:wrap="auto" w:vAnchor="margin" w:hAnchor="text" w:xAlign="left" w:yAlign="inline"/>
            <w:suppressOverlap w:val="0"/>
            <w:rPr>
              <w:rFonts w:cs="Times New Roman"/>
              <w:szCs w:val="24"/>
            </w:rPr>
          </w:pPr>
          <w:r w:rsidRPr="00DD79DF">
            <w:rPr>
              <w:rFonts w:cs="Times New Roman"/>
              <w:szCs w:val="24"/>
            </w:rPr>
            <w:t>Листов</w:t>
          </w:r>
        </w:p>
      </w:tc>
    </w:tr>
    <w:tr w:rsidR="00EB2A68" w:rsidRPr="00FC3DFE" w14:paraId="3D5DCAC2" w14:textId="77777777" w:rsidTr="00770047">
      <w:trPr>
        <w:cantSplit/>
        <w:trHeight w:hRule="exact" w:val="284"/>
      </w:trPr>
      <w:tc>
        <w:tcPr>
          <w:tcW w:w="1134" w:type="dxa"/>
          <w:gridSpan w:val="2"/>
          <w:vAlign w:val="center"/>
        </w:tcPr>
        <w:p w14:paraId="340EA7AF" w14:textId="4E88A2C3" w:rsidR="00EB2A68" w:rsidRPr="00DD79DF" w:rsidRDefault="00EB2A68" w:rsidP="00EB2A68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  <w:r>
            <w:rPr>
              <w:sz w:val="22"/>
              <w:szCs w:val="22"/>
            </w:rPr>
            <w:t>ГИП</w:t>
          </w:r>
        </w:p>
      </w:tc>
      <w:tc>
        <w:tcPr>
          <w:tcW w:w="1134" w:type="dxa"/>
          <w:gridSpan w:val="2"/>
          <w:vAlign w:val="center"/>
        </w:tcPr>
        <w:p w14:paraId="3143B1FA" w14:textId="3E04B113" w:rsidR="00EB2A68" w:rsidRPr="00DD79DF" w:rsidRDefault="00EB2A68" w:rsidP="00EB2A68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  <w:r>
            <w:rPr>
              <w:sz w:val="22"/>
              <w:szCs w:val="22"/>
            </w:rPr>
            <w:t>Николич</w:t>
          </w:r>
        </w:p>
      </w:tc>
      <w:tc>
        <w:tcPr>
          <w:tcW w:w="850" w:type="dxa"/>
          <w:vAlign w:val="bottom"/>
        </w:tcPr>
        <w:p w14:paraId="0D0F8FA7" w14:textId="0F7B1C70" w:rsidR="00EB2A68" w:rsidRPr="00DD79DF" w:rsidRDefault="00EB2A68" w:rsidP="00EB2A68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</w:p>
      </w:tc>
      <w:tc>
        <w:tcPr>
          <w:tcW w:w="567" w:type="dxa"/>
        </w:tcPr>
        <w:p w14:paraId="2906A641" w14:textId="7D13260E" w:rsidR="00EB2A68" w:rsidRPr="00DD79DF" w:rsidRDefault="00D83AE1" w:rsidP="00EB2A68">
          <w:pPr>
            <w:pStyle w:val="9"/>
            <w:rPr>
              <w:sz w:val="22"/>
              <w:szCs w:val="22"/>
            </w:rPr>
          </w:pPr>
          <w:r>
            <w:rPr>
              <w:sz w:val="22"/>
              <w:szCs w:val="22"/>
            </w:rPr>
            <w:t>04.25</w:t>
          </w:r>
        </w:p>
      </w:tc>
      <w:tc>
        <w:tcPr>
          <w:tcW w:w="3969" w:type="dxa"/>
          <w:vMerge/>
          <w:vAlign w:val="center"/>
        </w:tcPr>
        <w:p w14:paraId="7F24C202" w14:textId="77777777" w:rsidR="00EB2A68" w:rsidRPr="00FC3DFE" w:rsidRDefault="00EB2A68" w:rsidP="00EB2A68">
          <w:pPr>
            <w:rPr>
              <w:rFonts w:ascii="ISOCPEUR" w:hAnsi="ISOCPEUR"/>
            </w:rPr>
          </w:pPr>
        </w:p>
      </w:tc>
      <w:tc>
        <w:tcPr>
          <w:tcW w:w="850" w:type="dxa"/>
          <w:vMerge w:val="restart"/>
          <w:vAlign w:val="center"/>
        </w:tcPr>
        <w:p w14:paraId="4033C1FC" w14:textId="5233B6C3" w:rsidR="00EB2A68" w:rsidRPr="00DD79DF" w:rsidRDefault="00EB2A68" w:rsidP="00EB2A68">
          <w:pPr>
            <w:pStyle w:val="120"/>
            <w:framePr w:wrap="auto" w:vAnchor="margin" w:hAnchor="text" w:xAlign="left" w:yAlign="inline"/>
            <w:suppressOverlap w:val="0"/>
            <w:rPr>
              <w:rFonts w:cs="Times New Roman"/>
              <w:szCs w:val="24"/>
            </w:rPr>
          </w:pPr>
          <w:r>
            <w:rPr>
              <w:rFonts w:cs="Times New Roman"/>
              <w:szCs w:val="24"/>
            </w:rPr>
            <w:t>Р</w:t>
          </w:r>
        </w:p>
      </w:tc>
      <w:tc>
        <w:tcPr>
          <w:tcW w:w="850" w:type="dxa"/>
          <w:vMerge w:val="restart"/>
          <w:vAlign w:val="center"/>
        </w:tcPr>
        <w:p w14:paraId="1CA5B2BF" w14:textId="3C533089" w:rsidR="00EB2A68" w:rsidRPr="00DD79DF" w:rsidRDefault="00EB2A68" w:rsidP="00EB2A68">
          <w:pPr>
            <w:pStyle w:val="120"/>
            <w:framePr w:wrap="auto" w:vAnchor="margin" w:hAnchor="text" w:xAlign="left" w:yAlign="inline"/>
            <w:suppressOverlap w:val="0"/>
            <w:rPr>
              <w:rFonts w:cs="Times New Roman"/>
              <w:szCs w:val="24"/>
            </w:rPr>
          </w:pPr>
          <w:r w:rsidRPr="00DD79DF">
            <w:rPr>
              <w:rFonts w:cs="Times New Roman"/>
              <w:szCs w:val="24"/>
              <w:lang w:val="en-US"/>
            </w:rPr>
            <w:fldChar w:fldCharType="begin"/>
          </w:r>
          <w:r w:rsidRPr="00DD79DF">
            <w:rPr>
              <w:rFonts w:cs="Times New Roman"/>
              <w:szCs w:val="24"/>
              <w:lang w:val="en-US"/>
            </w:rPr>
            <w:instrText xml:space="preserve"> =</w:instrText>
          </w:r>
          <w:r>
            <w:rPr>
              <w:rFonts w:cs="Times New Roman"/>
              <w:szCs w:val="24"/>
            </w:rPr>
            <w:instrText>1</w:instrText>
          </w:r>
          <w:r w:rsidRPr="00DD79DF">
            <w:rPr>
              <w:rFonts w:cs="Times New Roman"/>
              <w:szCs w:val="24"/>
              <w:lang w:val="en-US"/>
            </w:rPr>
            <w:fldChar w:fldCharType="separate"/>
          </w:r>
          <w:r w:rsidR="007C798B">
            <w:rPr>
              <w:rFonts w:cs="Times New Roman"/>
              <w:noProof/>
              <w:szCs w:val="24"/>
              <w:lang w:val="en-US"/>
            </w:rPr>
            <w:t>1</w:t>
          </w:r>
          <w:r w:rsidRPr="00DD79DF">
            <w:rPr>
              <w:rFonts w:cs="Times New Roman"/>
              <w:szCs w:val="24"/>
              <w:lang w:val="en-US"/>
            </w:rPr>
            <w:fldChar w:fldCharType="end"/>
          </w:r>
        </w:p>
      </w:tc>
      <w:tc>
        <w:tcPr>
          <w:tcW w:w="1134" w:type="dxa"/>
          <w:vMerge w:val="restart"/>
          <w:vAlign w:val="center"/>
        </w:tcPr>
        <w:p w14:paraId="1BC706D5" w14:textId="56F93AE4" w:rsidR="00EB2A68" w:rsidRPr="00DD79DF" w:rsidRDefault="00EB2A68" w:rsidP="00EB2A68">
          <w:pPr>
            <w:pStyle w:val="120"/>
            <w:framePr w:wrap="auto" w:vAnchor="margin" w:hAnchor="text" w:xAlign="left" w:yAlign="inline"/>
            <w:suppressOverlap w:val="0"/>
            <w:rPr>
              <w:rFonts w:cs="Times New Roman"/>
              <w:szCs w:val="24"/>
            </w:rPr>
          </w:pPr>
          <w:r w:rsidRPr="000162DB">
            <w:rPr>
              <w:rFonts w:cs="Times New Roman"/>
              <w:szCs w:val="24"/>
            </w:rPr>
            <w:fldChar w:fldCharType="begin"/>
          </w:r>
          <w:r w:rsidRPr="000162DB">
            <w:rPr>
              <w:rFonts w:cs="Times New Roman"/>
              <w:szCs w:val="24"/>
            </w:rPr>
            <w:instrText xml:space="preserve"> SECTIONPAGES  \* Arabic  \* MERGEFORMAT </w:instrText>
          </w:r>
          <w:r w:rsidRPr="000162DB">
            <w:rPr>
              <w:rFonts w:cs="Times New Roman"/>
              <w:szCs w:val="24"/>
            </w:rPr>
            <w:fldChar w:fldCharType="separate"/>
          </w:r>
          <w:r w:rsidR="007C798B">
            <w:rPr>
              <w:rFonts w:cs="Times New Roman"/>
              <w:noProof/>
              <w:szCs w:val="24"/>
            </w:rPr>
            <w:t>4</w:t>
          </w:r>
          <w:r w:rsidRPr="000162DB">
            <w:rPr>
              <w:rFonts w:cs="Times New Roman"/>
              <w:noProof/>
              <w:szCs w:val="24"/>
            </w:rPr>
            <w:fldChar w:fldCharType="end"/>
          </w:r>
        </w:p>
      </w:tc>
    </w:tr>
    <w:tr w:rsidR="00EB2A68" w:rsidRPr="00FC3DFE" w14:paraId="0D727031" w14:textId="77777777" w:rsidTr="00770047">
      <w:trPr>
        <w:cantSplit/>
        <w:trHeight w:hRule="exact" w:val="284"/>
      </w:trPr>
      <w:tc>
        <w:tcPr>
          <w:tcW w:w="1134" w:type="dxa"/>
          <w:gridSpan w:val="2"/>
          <w:vAlign w:val="center"/>
        </w:tcPr>
        <w:p w14:paraId="523842DA" w14:textId="09335246" w:rsidR="00EB2A68" w:rsidRPr="00DD79DF" w:rsidRDefault="00EB2A68" w:rsidP="00EB2A68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  <w:r w:rsidRPr="00DD79DF">
            <w:rPr>
              <w:sz w:val="22"/>
              <w:szCs w:val="22"/>
            </w:rPr>
            <w:t>Г</w:t>
          </w:r>
          <w:r>
            <w:rPr>
              <w:sz w:val="22"/>
              <w:szCs w:val="22"/>
            </w:rPr>
            <w:t>АП</w:t>
          </w:r>
        </w:p>
      </w:tc>
      <w:tc>
        <w:tcPr>
          <w:tcW w:w="1134" w:type="dxa"/>
          <w:gridSpan w:val="2"/>
          <w:vAlign w:val="center"/>
        </w:tcPr>
        <w:p w14:paraId="53697EE2" w14:textId="6415C435" w:rsidR="00EB2A68" w:rsidRPr="00DD79DF" w:rsidRDefault="00EB2A68" w:rsidP="00EB2A68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  <w:proofErr w:type="spellStart"/>
          <w:r>
            <w:rPr>
              <w:sz w:val="22"/>
              <w:szCs w:val="22"/>
            </w:rPr>
            <w:t>Радойскови</w:t>
          </w:r>
          <w:proofErr w:type="spellEnd"/>
        </w:p>
      </w:tc>
      <w:tc>
        <w:tcPr>
          <w:tcW w:w="850" w:type="dxa"/>
          <w:vAlign w:val="bottom"/>
        </w:tcPr>
        <w:p w14:paraId="11358E34" w14:textId="77777777" w:rsidR="00EB2A68" w:rsidRPr="00DD79DF" w:rsidRDefault="00EB2A68" w:rsidP="00EB2A68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</w:p>
      </w:tc>
      <w:tc>
        <w:tcPr>
          <w:tcW w:w="567" w:type="dxa"/>
        </w:tcPr>
        <w:p w14:paraId="4E9D1C29" w14:textId="282C3A0C" w:rsidR="00EB2A68" w:rsidRPr="00DD79DF" w:rsidRDefault="00D83AE1" w:rsidP="00EB2A68">
          <w:pPr>
            <w:pStyle w:val="9"/>
            <w:rPr>
              <w:sz w:val="22"/>
              <w:szCs w:val="22"/>
            </w:rPr>
          </w:pPr>
          <w:r>
            <w:rPr>
              <w:sz w:val="22"/>
              <w:szCs w:val="22"/>
            </w:rPr>
            <w:t>04.25</w:t>
          </w:r>
        </w:p>
      </w:tc>
      <w:tc>
        <w:tcPr>
          <w:tcW w:w="3969" w:type="dxa"/>
          <w:vMerge/>
          <w:vAlign w:val="center"/>
        </w:tcPr>
        <w:p w14:paraId="7C4E1E5E" w14:textId="77777777" w:rsidR="00EB2A68" w:rsidRPr="00FC3DFE" w:rsidRDefault="00EB2A68" w:rsidP="00EB2A68">
          <w:pPr>
            <w:rPr>
              <w:rFonts w:ascii="ISOCPEUR" w:hAnsi="ISOCPEUR"/>
            </w:rPr>
          </w:pPr>
        </w:p>
      </w:tc>
      <w:tc>
        <w:tcPr>
          <w:tcW w:w="850" w:type="dxa"/>
          <w:vMerge/>
          <w:vAlign w:val="center"/>
        </w:tcPr>
        <w:p w14:paraId="5BEFF54E" w14:textId="77777777" w:rsidR="00EB2A68" w:rsidRPr="00FC3DFE" w:rsidRDefault="00EB2A68" w:rsidP="00EB2A68">
          <w:pPr>
            <w:pStyle w:val="120"/>
            <w:framePr w:wrap="auto" w:vAnchor="margin" w:hAnchor="text" w:xAlign="left" w:yAlign="inline"/>
            <w:suppressOverlap w:val="0"/>
            <w:rPr>
              <w:rFonts w:ascii="ISOCPEUR" w:hAnsi="ISOCPEUR"/>
            </w:rPr>
          </w:pPr>
        </w:p>
      </w:tc>
      <w:tc>
        <w:tcPr>
          <w:tcW w:w="850" w:type="dxa"/>
          <w:vMerge/>
          <w:vAlign w:val="center"/>
        </w:tcPr>
        <w:p w14:paraId="1FA2A69A" w14:textId="77777777" w:rsidR="00EB2A68" w:rsidRPr="00FC3DFE" w:rsidRDefault="00EB2A68" w:rsidP="00EB2A68">
          <w:pPr>
            <w:pStyle w:val="120"/>
            <w:framePr w:wrap="auto" w:vAnchor="margin" w:hAnchor="text" w:xAlign="left" w:yAlign="inline"/>
            <w:suppressOverlap w:val="0"/>
            <w:rPr>
              <w:rFonts w:ascii="ISOCPEUR" w:hAnsi="ISOCPEUR"/>
            </w:rPr>
          </w:pPr>
        </w:p>
      </w:tc>
      <w:tc>
        <w:tcPr>
          <w:tcW w:w="1134" w:type="dxa"/>
          <w:vMerge/>
          <w:vAlign w:val="center"/>
        </w:tcPr>
        <w:p w14:paraId="3DDE1FB0" w14:textId="77777777" w:rsidR="00EB2A68" w:rsidRPr="00FC3DFE" w:rsidRDefault="00EB2A68" w:rsidP="00EB2A68">
          <w:pPr>
            <w:pStyle w:val="120"/>
            <w:framePr w:wrap="auto" w:vAnchor="margin" w:hAnchor="text" w:xAlign="left" w:yAlign="inline"/>
            <w:suppressOverlap w:val="0"/>
            <w:rPr>
              <w:rFonts w:ascii="ISOCPEUR" w:hAnsi="ISOCPEUR"/>
            </w:rPr>
          </w:pPr>
        </w:p>
      </w:tc>
    </w:tr>
    <w:tr w:rsidR="00EB2A68" w:rsidRPr="00FC3DFE" w14:paraId="30380457" w14:textId="77777777" w:rsidTr="00870DAF">
      <w:trPr>
        <w:cantSplit/>
        <w:trHeight w:hRule="exact" w:val="281"/>
      </w:trPr>
      <w:tc>
        <w:tcPr>
          <w:tcW w:w="1134" w:type="dxa"/>
          <w:gridSpan w:val="2"/>
          <w:vAlign w:val="center"/>
        </w:tcPr>
        <w:p w14:paraId="7A46C5B0" w14:textId="77777777" w:rsidR="00EB2A68" w:rsidRPr="00DD79DF" w:rsidRDefault="00EB2A68" w:rsidP="00EB2A68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</w:p>
      </w:tc>
      <w:tc>
        <w:tcPr>
          <w:tcW w:w="1134" w:type="dxa"/>
          <w:gridSpan w:val="2"/>
          <w:vAlign w:val="center"/>
        </w:tcPr>
        <w:p w14:paraId="081AF27E" w14:textId="77777777" w:rsidR="00EB2A68" w:rsidRPr="00DD79DF" w:rsidRDefault="00EB2A68" w:rsidP="00EB2A68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</w:p>
      </w:tc>
      <w:tc>
        <w:tcPr>
          <w:tcW w:w="850" w:type="dxa"/>
          <w:vAlign w:val="bottom"/>
        </w:tcPr>
        <w:p w14:paraId="0CD58180" w14:textId="77777777" w:rsidR="00EB2A68" w:rsidRPr="00DD79DF" w:rsidRDefault="00EB2A68" w:rsidP="00EB2A68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</w:p>
      </w:tc>
      <w:tc>
        <w:tcPr>
          <w:tcW w:w="567" w:type="dxa"/>
          <w:vAlign w:val="center"/>
        </w:tcPr>
        <w:p w14:paraId="75D5C80A" w14:textId="77777777" w:rsidR="00EB2A68" w:rsidRPr="00DD79DF" w:rsidRDefault="00EB2A68" w:rsidP="00EB2A68">
          <w:pPr>
            <w:pStyle w:val="9"/>
            <w:rPr>
              <w:sz w:val="22"/>
              <w:szCs w:val="22"/>
            </w:rPr>
          </w:pPr>
        </w:p>
      </w:tc>
      <w:tc>
        <w:tcPr>
          <w:tcW w:w="3969" w:type="dxa"/>
          <w:vMerge w:val="restart"/>
          <w:vAlign w:val="center"/>
        </w:tcPr>
        <w:p w14:paraId="25681ED8" w14:textId="77777777" w:rsidR="00EB2A68" w:rsidRPr="00DD79DF" w:rsidRDefault="00EB2A68" w:rsidP="00EB2A68">
          <w:pPr>
            <w:pStyle w:val="14"/>
            <w:framePr w:wrap="auto" w:vAnchor="margin" w:hAnchor="text" w:xAlign="left" w:yAlign="inline"/>
            <w:suppressOverlap w:val="0"/>
            <w:rPr>
              <w:rFonts w:cs="Times New Roman"/>
              <w:sz w:val="24"/>
              <w:szCs w:val="24"/>
            </w:rPr>
          </w:pPr>
          <w:r w:rsidRPr="00DD79DF">
            <w:rPr>
              <w:rFonts w:cs="Times New Roman"/>
              <w:sz w:val="24"/>
              <w:szCs w:val="24"/>
            </w:rPr>
            <w:t>Спецификация оборудования,</w:t>
          </w:r>
        </w:p>
        <w:p w14:paraId="26741E03" w14:textId="77777777" w:rsidR="00EB2A68" w:rsidRPr="00FC3DFE" w:rsidRDefault="00EB2A68" w:rsidP="00EB2A68">
          <w:pPr>
            <w:pStyle w:val="14"/>
            <w:framePr w:wrap="auto" w:vAnchor="margin" w:hAnchor="text" w:xAlign="left" w:yAlign="inline"/>
            <w:suppressOverlap w:val="0"/>
            <w:rPr>
              <w:rFonts w:ascii="ISOCPEUR" w:hAnsi="ISOCPEUR"/>
            </w:rPr>
          </w:pPr>
          <w:r w:rsidRPr="00DD79DF">
            <w:rPr>
              <w:rFonts w:cs="Times New Roman"/>
              <w:sz w:val="24"/>
              <w:szCs w:val="24"/>
            </w:rPr>
            <w:t>изделий и материалов</w:t>
          </w:r>
        </w:p>
      </w:tc>
      <w:tc>
        <w:tcPr>
          <w:tcW w:w="2834" w:type="dxa"/>
          <w:gridSpan w:val="3"/>
          <w:vMerge w:val="restart"/>
          <w:vAlign w:val="center"/>
        </w:tcPr>
        <w:p w14:paraId="4FB00EE3" w14:textId="7ACE25D2" w:rsidR="00EB2A68" w:rsidRPr="00FC3DFE" w:rsidRDefault="00EB2A68" w:rsidP="00EB2A68">
          <w:pPr>
            <w:spacing w:line="240" w:lineRule="auto"/>
            <w:ind w:firstLine="0"/>
            <w:jc w:val="center"/>
            <w:rPr>
              <w:rFonts w:ascii="ISOCPEUR" w:hAnsi="ISOCPEUR"/>
            </w:rPr>
          </w:pPr>
          <w:r>
            <w:rPr>
              <w:rFonts w:ascii="ISOCPEUR" w:hAnsi="ISOCPEUR"/>
              <w:noProof/>
            </w:rPr>
            <w:drawing>
              <wp:inline distT="0" distB="0" distL="0" distR="0" wp14:anchorId="2163F87A" wp14:editId="0EE58EBA">
                <wp:extent cx="715909" cy="462535"/>
                <wp:effectExtent l="0" t="0" r="8255" b="0"/>
                <wp:docPr id="1277443755" name="Рисунок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34510" cy="47455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EB2A68" w:rsidRPr="00FC3DFE" w14:paraId="00F2FEED" w14:textId="77777777" w:rsidTr="003C639E">
      <w:trPr>
        <w:cantSplit/>
        <w:trHeight w:hRule="exact" w:val="284"/>
      </w:trPr>
      <w:tc>
        <w:tcPr>
          <w:tcW w:w="1134" w:type="dxa"/>
          <w:gridSpan w:val="2"/>
          <w:vAlign w:val="center"/>
        </w:tcPr>
        <w:p w14:paraId="700B4A54" w14:textId="3F206911" w:rsidR="00EB2A68" w:rsidRPr="00DD79DF" w:rsidRDefault="00EB2A68" w:rsidP="00EB2A68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</w:p>
      </w:tc>
      <w:tc>
        <w:tcPr>
          <w:tcW w:w="1134" w:type="dxa"/>
          <w:gridSpan w:val="2"/>
          <w:vAlign w:val="center"/>
        </w:tcPr>
        <w:p w14:paraId="7C2F78B7" w14:textId="707B23FC" w:rsidR="00EB2A68" w:rsidRPr="00DD79DF" w:rsidRDefault="00EB2A68" w:rsidP="00EB2A68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</w:p>
      </w:tc>
      <w:tc>
        <w:tcPr>
          <w:tcW w:w="850" w:type="dxa"/>
          <w:vAlign w:val="bottom"/>
        </w:tcPr>
        <w:p w14:paraId="4436FC97" w14:textId="0E1152E9" w:rsidR="00EB2A68" w:rsidRPr="00DD79DF" w:rsidRDefault="00EB2A68" w:rsidP="00EB2A68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</w:p>
      </w:tc>
      <w:tc>
        <w:tcPr>
          <w:tcW w:w="567" w:type="dxa"/>
        </w:tcPr>
        <w:p w14:paraId="0C850D4B" w14:textId="04273DD1" w:rsidR="00EB2A68" w:rsidRPr="00DD79DF" w:rsidRDefault="00EB2A68" w:rsidP="00EB2A68">
          <w:pPr>
            <w:pStyle w:val="9"/>
            <w:rPr>
              <w:sz w:val="22"/>
              <w:szCs w:val="22"/>
            </w:rPr>
          </w:pPr>
        </w:p>
      </w:tc>
      <w:tc>
        <w:tcPr>
          <w:tcW w:w="3969" w:type="dxa"/>
          <w:vMerge/>
        </w:tcPr>
        <w:p w14:paraId="675BA0F4" w14:textId="77777777" w:rsidR="00EB2A68" w:rsidRPr="00FC3DFE" w:rsidRDefault="00EB2A68" w:rsidP="00EB2A68">
          <w:pPr>
            <w:rPr>
              <w:rFonts w:ascii="ISOCPEUR" w:hAnsi="ISOCPEUR"/>
            </w:rPr>
          </w:pPr>
        </w:p>
      </w:tc>
      <w:tc>
        <w:tcPr>
          <w:tcW w:w="2834" w:type="dxa"/>
          <w:gridSpan w:val="3"/>
          <w:vMerge/>
        </w:tcPr>
        <w:p w14:paraId="413A9F03" w14:textId="77777777" w:rsidR="00EB2A68" w:rsidRPr="00FC3DFE" w:rsidRDefault="00EB2A68" w:rsidP="00EB2A68">
          <w:pPr>
            <w:rPr>
              <w:rFonts w:ascii="ISOCPEUR" w:hAnsi="ISOCPEUR"/>
            </w:rPr>
          </w:pPr>
        </w:p>
      </w:tc>
    </w:tr>
    <w:tr w:rsidR="00EB2A68" w:rsidRPr="00FC3DFE" w14:paraId="47F38721" w14:textId="77777777" w:rsidTr="003C639E">
      <w:trPr>
        <w:cantSplit/>
        <w:trHeight w:hRule="exact" w:val="284"/>
      </w:trPr>
      <w:tc>
        <w:tcPr>
          <w:tcW w:w="1134" w:type="dxa"/>
          <w:gridSpan w:val="2"/>
          <w:vAlign w:val="center"/>
        </w:tcPr>
        <w:p w14:paraId="052A6C7E" w14:textId="01E21B64" w:rsidR="00EB2A68" w:rsidRPr="00DD79DF" w:rsidRDefault="00EB2A68" w:rsidP="00EB2A68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</w:p>
      </w:tc>
      <w:tc>
        <w:tcPr>
          <w:tcW w:w="1134" w:type="dxa"/>
          <w:gridSpan w:val="2"/>
          <w:vAlign w:val="center"/>
        </w:tcPr>
        <w:p w14:paraId="4790DF90" w14:textId="0D4DEF4D" w:rsidR="00EB2A68" w:rsidRPr="00DD79DF" w:rsidRDefault="00EB2A68" w:rsidP="00EB2A68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</w:p>
      </w:tc>
      <w:tc>
        <w:tcPr>
          <w:tcW w:w="850" w:type="dxa"/>
          <w:vAlign w:val="bottom"/>
        </w:tcPr>
        <w:p w14:paraId="1BDD68B8" w14:textId="05EE6B3C" w:rsidR="00EB2A68" w:rsidRPr="00DD79DF" w:rsidRDefault="00EB2A68" w:rsidP="00EB2A68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</w:p>
      </w:tc>
      <w:tc>
        <w:tcPr>
          <w:tcW w:w="567" w:type="dxa"/>
        </w:tcPr>
        <w:p w14:paraId="1807276C" w14:textId="596B8804" w:rsidR="00EB2A68" w:rsidRPr="00DD79DF" w:rsidRDefault="00EB2A68" w:rsidP="00EB2A68">
          <w:pPr>
            <w:pStyle w:val="9"/>
            <w:rPr>
              <w:sz w:val="22"/>
              <w:szCs w:val="22"/>
            </w:rPr>
          </w:pPr>
        </w:p>
      </w:tc>
      <w:tc>
        <w:tcPr>
          <w:tcW w:w="3969" w:type="dxa"/>
          <w:vMerge/>
        </w:tcPr>
        <w:p w14:paraId="65802623" w14:textId="77777777" w:rsidR="00EB2A68" w:rsidRPr="00FC3DFE" w:rsidRDefault="00EB2A68" w:rsidP="00EB2A68">
          <w:pPr>
            <w:rPr>
              <w:rFonts w:ascii="ISOCPEUR" w:hAnsi="ISOCPEUR"/>
            </w:rPr>
          </w:pPr>
        </w:p>
      </w:tc>
      <w:tc>
        <w:tcPr>
          <w:tcW w:w="2834" w:type="dxa"/>
          <w:gridSpan w:val="3"/>
          <w:vMerge/>
        </w:tcPr>
        <w:p w14:paraId="0043E6A2" w14:textId="77777777" w:rsidR="00EB2A68" w:rsidRPr="00FC3DFE" w:rsidRDefault="00EB2A68" w:rsidP="00EB2A68">
          <w:pPr>
            <w:rPr>
              <w:rFonts w:ascii="ISOCPEUR" w:hAnsi="ISOCPEUR"/>
            </w:rPr>
          </w:pPr>
        </w:p>
      </w:tc>
    </w:tr>
  </w:tbl>
  <w:p w14:paraId="39425C61" w14:textId="77777777" w:rsidR="00281381" w:rsidRPr="009A3615" w:rsidRDefault="00281381">
    <w:pPr>
      <w:pStyle w:val="a4"/>
      <w:rPr>
        <w:rFonts w:ascii="ISOCPEUR" w:hAnsi="ISOCPEUR"/>
        <w:sz w:val="14"/>
        <w:szCs w:val="12"/>
      </w:rPr>
    </w:pPr>
    <w:r w:rsidRPr="00FC3DFE">
      <w:rPr>
        <w:rFonts w:ascii="ISOCPEUR" w:hAnsi="ISOCPEUR"/>
        <w:noProof/>
        <w:lang w:eastAsia="ru-RU"/>
      </w:rPr>
      <w:drawing>
        <wp:anchor distT="0" distB="0" distL="114300" distR="114300" simplePos="0" relativeHeight="251676671" behindDoc="1" locked="1" layoutInCell="1" allowOverlap="1" wp14:anchorId="55C48E4D" wp14:editId="70941083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15119985" cy="10687685"/>
          <wp:effectExtent l="0" t="0" r="0" b="0"/>
          <wp:wrapNone/>
          <wp:docPr id="122" name="Рисунок 1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Рисунок 29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119985" cy="106876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D16EE5"/>
    <w:multiLevelType w:val="hybridMultilevel"/>
    <w:tmpl w:val="D31202FE"/>
    <w:lvl w:ilvl="0" w:tplc="48EAC81C">
      <w:start w:val="1"/>
      <w:numFmt w:val="bullet"/>
      <w:pStyle w:val="a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16097C28"/>
    <w:multiLevelType w:val="multilevel"/>
    <w:tmpl w:val="F2C063EC"/>
    <w:lvl w:ilvl="0">
      <w:start w:val="1"/>
      <w:numFmt w:val="decimal"/>
      <w:pStyle w:val="1"/>
      <w:lvlText w:val="%1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pStyle w:val="2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ind w:left="1031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" w15:restartNumberingAfterBreak="0">
    <w:nsid w:val="265E0DBB"/>
    <w:multiLevelType w:val="multilevel"/>
    <w:tmpl w:val="888262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lang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Times New Roman" w:hAnsi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lang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1099106240">
    <w:abstractNumId w:val="0"/>
  </w:num>
  <w:num w:numId="2" w16cid:durableId="1485125329">
    <w:abstractNumId w:val="1"/>
  </w:num>
  <w:num w:numId="3" w16cid:durableId="120811878">
    <w:abstractNumId w:val="1"/>
  </w:num>
  <w:num w:numId="4" w16cid:durableId="51775945">
    <w:abstractNumId w:val="1"/>
  </w:num>
  <w:num w:numId="5" w16cid:durableId="173408680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0" w:nlCheck="1" w:checkStyle="0"/>
  <w:activeWritingStyle w:appName="MSWord" w:lang="en-US" w:vendorID="64" w:dllVersion="0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79DF"/>
    <w:rsid w:val="0000114F"/>
    <w:rsid w:val="00007BD4"/>
    <w:rsid w:val="000162DB"/>
    <w:rsid w:val="00017726"/>
    <w:rsid w:val="000204AB"/>
    <w:rsid w:val="00020583"/>
    <w:rsid w:val="000210B3"/>
    <w:rsid w:val="00021F06"/>
    <w:rsid w:val="000228D2"/>
    <w:rsid w:val="0002495E"/>
    <w:rsid w:val="000300D6"/>
    <w:rsid w:val="000340FA"/>
    <w:rsid w:val="00034609"/>
    <w:rsid w:val="00034E41"/>
    <w:rsid w:val="00043DF0"/>
    <w:rsid w:val="00044B69"/>
    <w:rsid w:val="00044B88"/>
    <w:rsid w:val="0004791E"/>
    <w:rsid w:val="00066A94"/>
    <w:rsid w:val="00066B52"/>
    <w:rsid w:val="00066D41"/>
    <w:rsid w:val="0007292A"/>
    <w:rsid w:val="00086ECA"/>
    <w:rsid w:val="000874A5"/>
    <w:rsid w:val="000923B6"/>
    <w:rsid w:val="0009254E"/>
    <w:rsid w:val="00092CE5"/>
    <w:rsid w:val="00096271"/>
    <w:rsid w:val="000A2B05"/>
    <w:rsid w:val="000B2909"/>
    <w:rsid w:val="000B2A6D"/>
    <w:rsid w:val="000B505F"/>
    <w:rsid w:val="000B5B80"/>
    <w:rsid w:val="000B7B4D"/>
    <w:rsid w:val="000C22FE"/>
    <w:rsid w:val="000C6181"/>
    <w:rsid w:val="000D2FB0"/>
    <w:rsid w:val="000D7597"/>
    <w:rsid w:val="000E35E9"/>
    <w:rsid w:val="000E377F"/>
    <w:rsid w:val="000E469B"/>
    <w:rsid w:val="000E77D2"/>
    <w:rsid w:val="000F41A3"/>
    <w:rsid w:val="00100FEF"/>
    <w:rsid w:val="00102C8F"/>
    <w:rsid w:val="0010435A"/>
    <w:rsid w:val="00105CF3"/>
    <w:rsid w:val="001068A5"/>
    <w:rsid w:val="00110112"/>
    <w:rsid w:val="00112C33"/>
    <w:rsid w:val="001159A5"/>
    <w:rsid w:val="00130481"/>
    <w:rsid w:val="001328F7"/>
    <w:rsid w:val="00147F6C"/>
    <w:rsid w:val="001612AF"/>
    <w:rsid w:val="00163952"/>
    <w:rsid w:val="0016671F"/>
    <w:rsid w:val="00166E1C"/>
    <w:rsid w:val="00175727"/>
    <w:rsid w:val="00177C44"/>
    <w:rsid w:val="00183612"/>
    <w:rsid w:val="00186123"/>
    <w:rsid w:val="00187591"/>
    <w:rsid w:val="00187D56"/>
    <w:rsid w:val="00197DB4"/>
    <w:rsid w:val="001B02D5"/>
    <w:rsid w:val="001C4FE0"/>
    <w:rsid w:val="001D659D"/>
    <w:rsid w:val="001F002F"/>
    <w:rsid w:val="001F60A1"/>
    <w:rsid w:val="00205410"/>
    <w:rsid w:val="00213A05"/>
    <w:rsid w:val="00214AD4"/>
    <w:rsid w:val="00231BED"/>
    <w:rsid w:val="00234BFF"/>
    <w:rsid w:val="002435DF"/>
    <w:rsid w:val="00243853"/>
    <w:rsid w:val="00243C56"/>
    <w:rsid w:val="002469EA"/>
    <w:rsid w:val="00251D2B"/>
    <w:rsid w:val="0025577B"/>
    <w:rsid w:val="00264646"/>
    <w:rsid w:val="00265589"/>
    <w:rsid w:val="00265E3C"/>
    <w:rsid w:val="00272D21"/>
    <w:rsid w:val="00281381"/>
    <w:rsid w:val="002843CA"/>
    <w:rsid w:val="00284976"/>
    <w:rsid w:val="00285F82"/>
    <w:rsid w:val="002925F5"/>
    <w:rsid w:val="002937BD"/>
    <w:rsid w:val="002A0028"/>
    <w:rsid w:val="002A251C"/>
    <w:rsid w:val="002B3547"/>
    <w:rsid w:val="002B35EC"/>
    <w:rsid w:val="002B42E0"/>
    <w:rsid w:val="002C005B"/>
    <w:rsid w:val="002C7131"/>
    <w:rsid w:val="002D01E0"/>
    <w:rsid w:val="002D2302"/>
    <w:rsid w:val="002D7DF3"/>
    <w:rsid w:val="002E1610"/>
    <w:rsid w:val="002E68E1"/>
    <w:rsid w:val="002E7A2B"/>
    <w:rsid w:val="002F0320"/>
    <w:rsid w:val="002F70D0"/>
    <w:rsid w:val="002F71E7"/>
    <w:rsid w:val="00302344"/>
    <w:rsid w:val="00307D43"/>
    <w:rsid w:val="00314496"/>
    <w:rsid w:val="0031633C"/>
    <w:rsid w:val="00322108"/>
    <w:rsid w:val="00325B55"/>
    <w:rsid w:val="0033255B"/>
    <w:rsid w:val="00332BD1"/>
    <w:rsid w:val="00333AB1"/>
    <w:rsid w:val="003341F3"/>
    <w:rsid w:val="0034273B"/>
    <w:rsid w:val="00351373"/>
    <w:rsid w:val="00360842"/>
    <w:rsid w:val="00367B73"/>
    <w:rsid w:val="00370EC9"/>
    <w:rsid w:val="003761FB"/>
    <w:rsid w:val="0037690A"/>
    <w:rsid w:val="00381DDD"/>
    <w:rsid w:val="00382566"/>
    <w:rsid w:val="003838AF"/>
    <w:rsid w:val="00385BCD"/>
    <w:rsid w:val="00391E66"/>
    <w:rsid w:val="00393F1A"/>
    <w:rsid w:val="00395414"/>
    <w:rsid w:val="003A1D53"/>
    <w:rsid w:val="003A29F7"/>
    <w:rsid w:val="003A588C"/>
    <w:rsid w:val="003A6B43"/>
    <w:rsid w:val="003A6D51"/>
    <w:rsid w:val="003A7548"/>
    <w:rsid w:val="003B0E52"/>
    <w:rsid w:val="003B27EC"/>
    <w:rsid w:val="003B3316"/>
    <w:rsid w:val="003C1228"/>
    <w:rsid w:val="003C2A5B"/>
    <w:rsid w:val="003D01D4"/>
    <w:rsid w:val="003D225E"/>
    <w:rsid w:val="003D2721"/>
    <w:rsid w:val="003D47C1"/>
    <w:rsid w:val="003F4264"/>
    <w:rsid w:val="003F792E"/>
    <w:rsid w:val="0041230A"/>
    <w:rsid w:val="0042673A"/>
    <w:rsid w:val="00426C52"/>
    <w:rsid w:val="004345BB"/>
    <w:rsid w:val="004351CC"/>
    <w:rsid w:val="004410C5"/>
    <w:rsid w:val="004434BE"/>
    <w:rsid w:val="004436CC"/>
    <w:rsid w:val="004503A7"/>
    <w:rsid w:val="00457619"/>
    <w:rsid w:val="00461153"/>
    <w:rsid w:val="00467352"/>
    <w:rsid w:val="004805C3"/>
    <w:rsid w:val="0049262E"/>
    <w:rsid w:val="00492B2F"/>
    <w:rsid w:val="00493DD3"/>
    <w:rsid w:val="004A3EC1"/>
    <w:rsid w:val="004A414B"/>
    <w:rsid w:val="004A6368"/>
    <w:rsid w:val="004B2728"/>
    <w:rsid w:val="004B30D7"/>
    <w:rsid w:val="004B4B63"/>
    <w:rsid w:val="004B5978"/>
    <w:rsid w:val="004B7592"/>
    <w:rsid w:val="004C02EC"/>
    <w:rsid w:val="004D2454"/>
    <w:rsid w:val="004D2969"/>
    <w:rsid w:val="004D367F"/>
    <w:rsid w:val="004D4FF6"/>
    <w:rsid w:val="004E1A4A"/>
    <w:rsid w:val="004E5290"/>
    <w:rsid w:val="004E57D9"/>
    <w:rsid w:val="00507E2B"/>
    <w:rsid w:val="00511AA0"/>
    <w:rsid w:val="0051351B"/>
    <w:rsid w:val="0052076B"/>
    <w:rsid w:val="00527793"/>
    <w:rsid w:val="00536EC9"/>
    <w:rsid w:val="00537E73"/>
    <w:rsid w:val="00551832"/>
    <w:rsid w:val="00553FA3"/>
    <w:rsid w:val="00561788"/>
    <w:rsid w:val="00561A24"/>
    <w:rsid w:val="00566DFA"/>
    <w:rsid w:val="005711AA"/>
    <w:rsid w:val="00575002"/>
    <w:rsid w:val="00577220"/>
    <w:rsid w:val="0058326A"/>
    <w:rsid w:val="00586556"/>
    <w:rsid w:val="00590686"/>
    <w:rsid w:val="0059629F"/>
    <w:rsid w:val="005B7A9A"/>
    <w:rsid w:val="005C04D6"/>
    <w:rsid w:val="005C4AD4"/>
    <w:rsid w:val="005D26DB"/>
    <w:rsid w:val="005D78EE"/>
    <w:rsid w:val="005E169B"/>
    <w:rsid w:val="005E1721"/>
    <w:rsid w:val="005E5E5A"/>
    <w:rsid w:val="005E7EE3"/>
    <w:rsid w:val="005F14DA"/>
    <w:rsid w:val="005F2AB0"/>
    <w:rsid w:val="005F3942"/>
    <w:rsid w:val="005F57FA"/>
    <w:rsid w:val="006062BB"/>
    <w:rsid w:val="00607B96"/>
    <w:rsid w:val="00613AAD"/>
    <w:rsid w:val="006140B4"/>
    <w:rsid w:val="00616F86"/>
    <w:rsid w:val="006204A2"/>
    <w:rsid w:val="00621028"/>
    <w:rsid w:val="00622E77"/>
    <w:rsid w:val="00623F45"/>
    <w:rsid w:val="006307B3"/>
    <w:rsid w:val="00635C16"/>
    <w:rsid w:val="00636651"/>
    <w:rsid w:val="00641CDD"/>
    <w:rsid w:val="00646788"/>
    <w:rsid w:val="00646DFA"/>
    <w:rsid w:val="00663CE6"/>
    <w:rsid w:val="00663F22"/>
    <w:rsid w:val="006651CB"/>
    <w:rsid w:val="00666EE0"/>
    <w:rsid w:val="00667E99"/>
    <w:rsid w:val="00674608"/>
    <w:rsid w:val="0067533D"/>
    <w:rsid w:val="00677CF3"/>
    <w:rsid w:val="00680F04"/>
    <w:rsid w:val="00682571"/>
    <w:rsid w:val="0068335F"/>
    <w:rsid w:val="00686BF0"/>
    <w:rsid w:val="00687A67"/>
    <w:rsid w:val="006B0EA9"/>
    <w:rsid w:val="006B1391"/>
    <w:rsid w:val="006B31FD"/>
    <w:rsid w:val="006B5277"/>
    <w:rsid w:val="006B5300"/>
    <w:rsid w:val="006B6853"/>
    <w:rsid w:val="006B78A9"/>
    <w:rsid w:val="006B7CFF"/>
    <w:rsid w:val="006C202D"/>
    <w:rsid w:val="006C4A08"/>
    <w:rsid w:val="006C52FA"/>
    <w:rsid w:val="006C74B8"/>
    <w:rsid w:val="006D28A0"/>
    <w:rsid w:val="006D31F3"/>
    <w:rsid w:val="006E0AFA"/>
    <w:rsid w:val="006E59A0"/>
    <w:rsid w:val="006E5ADE"/>
    <w:rsid w:val="006E6074"/>
    <w:rsid w:val="006E754D"/>
    <w:rsid w:val="006F56C3"/>
    <w:rsid w:val="00700E09"/>
    <w:rsid w:val="007019D2"/>
    <w:rsid w:val="00714F7C"/>
    <w:rsid w:val="007309A0"/>
    <w:rsid w:val="00730D4C"/>
    <w:rsid w:val="00733A89"/>
    <w:rsid w:val="00733E26"/>
    <w:rsid w:val="00735715"/>
    <w:rsid w:val="007409B5"/>
    <w:rsid w:val="007454E1"/>
    <w:rsid w:val="00745F2D"/>
    <w:rsid w:val="00746323"/>
    <w:rsid w:val="00753BDB"/>
    <w:rsid w:val="007561CF"/>
    <w:rsid w:val="00756AA1"/>
    <w:rsid w:val="00780F11"/>
    <w:rsid w:val="00781DA1"/>
    <w:rsid w:val="007859F0"/>
    <w:rsid w:val="00792475"/>
    <w:rsid w:val="00793D7D"/>
    <w:rsid w:val="00794098"/>
    <w:rsid w:val="007A017A"/>
    <w:rsid w:val="007A47D5"/>
    <w:rsid w:val="007A7CFC"/>
    <w:rsid w:val="007B01BE"/>
    <w:rsid w:val="007B1007"/>
    <w:rsid w:val="007B7E2C"/>
    <w:rsid w:val="007C15FF"/>
    <w:rsid w:val="007C33B4"/>
    <w:rsid w:val="007C56E5"/>
    <w:rsid w:val="007C5BA3"/>
    <w:rsid w:val="007C7723"/>
    <w:rsid w:val="007C798B"/>
    <w:rsid w:val="007D3229"/>
    <w:rsid w:val="007D4B5C"/>
    <w:rsid w:val="007D5F18"/>
    <w:rsid w:val="007E4775"/>
    <w:rsid w:val="007F7109"/>
    <w:rsid w:val="008014EC"/>
    <w:rsid w:val="008078C3"/>
    <w:rsid w:val="00812DBF"/>
    <w:rsid w:val="00820EC9"/>
    <w:rsid w:val="00821688"/>
    <w:rsid w:val="00822D72"/>
    <w:rsid w:val="00823145"/>
    <w:rsid w:val="00826799"/>
    <w:rsid w:val="00826C20"/>
    <w:rsid w:val="00833FEB"/>
    <w:rsid w:val="0084718E"/>
    <w:rsid w:val="00862710"/>
    <w:rsid w:val="00864660"/>
    <w:rsid w:val="00865F1E"/>
    <w:rsid w:val="0086676C"/>
    <w:rsid w:val="00870DAF"/>
    <w:rsid w:val="00870E2C"/>
    <w:rsid w:val="008718AB"/>
    <w:rsid w:val="00881DBD"/>
    <w:rsid w:val="0088248F"/>
    <w:rsid w:val="008856B7"/>
    <w:rsid w:val="00885F1C"/>
    <w:rsid w:val="00890A3D"/>
    <w:rsid w:val="00893695"/>
    <w:rsid w:val="00893DA9"/>
    <w:rsid w:val="00897B55"/>
    <w:rsid w:val="008A264F"/>
    <w:rsid w:val="008A3385"/>
    <w:rsid w:val="008A3DB0"/>
    <w:rsid w:val="008B07E3"/>
    <w:rsid w:val="008B6973"/>
    <w:rsid w:val="008C38AF"/>
    <w:rsid w:val="008C58C9"/>
    <w:rsid w:val="008E25D2"/>
    <w:rsid w:val="008E634D"/>
    <w:rsid w:val="009066F2"/>
    <w:rsid w:val="00907882"/>
    <w:rsid w:val="0091279F"/>
    <w:rsid w:val="00921EB4"/>
    <w:rsid w:val="009306DE"/>
    <w:rsid w:val="009326E5"/>
    <w:rsid w:val="00936E63"/>
    <w:rsid w:val="00946E13"/>
    <w:rsid w:val="00950580"/>
    <w:rsid w:val="0095175D"/>
    <w:rsid w:val="00951849"/>
    <w:rsid w:val="00956703"/>
    <w:rsid w:val="00957CEA"/>
    <w:rsid w:val="00967E63"/>
    <w:rsid w:val="00975C82"/>
    <w:rsid w:val="00981B94"/>
    <w:rsid w:val="00984FC7"/>
    <w:rsid w:val="00991643"/>
    <w:rsid w:val="009937C5"/>
    <w:rsid w:val="00997A8E"/>
    <w:rsid w:val="009A11DD"/>
    <w:rsid w:val="009A3615"/>
    <w:rsid w:val="009B136E"/>
    <w:rsid w:val="009B2CB0"/>
    <w:rsid w:val="009B6CDB"/>
    <w:rsid w:val="009C330C"/>
    <w:rsid w:val="009D177E"/>
    <w:rsid w:val="009D5E84"/>
    <w:rsid w:val="009D61DE"/>
    <w:rsid w:val="009E26EA"/>
    <w:rsid w:val="009E2B7E"/>
    <w:rsid w:val="009E40F4"/>
    <w:rsid w:val="009E463A"/>
    <w:rsid w:val="009E7FDA"/>
    <w:rsid w:val="00A00125"/>
    <w:rsid w:val="00A05CD4"/>
    <w:rsid w:val="00A12DD9"/>
    <w:rsid w:val="00A166C8"/>
    <w:rsid w:val="00A23286"/>
    <w:rsid w:val="00A350CC"/>
    <w:rsid w:val="00A41BFA"/>
    <w:rsid w:val="00A53C6A"/>
    <w:rsid w:val="00A61F53"/>
    <w:rsid w:val="00A65862"/>
    <w:rsid w:val="00A769EB"/>
    <w:rsid w:val="00A805FF"/>
    <w:rsid w:val="00A80C6A"/>
    <w:rsid w:val="00A81E74"/>
    <w:rsid w:val="00A90028"/>
    <w:rsid w:val="00A95A8E"/>
    <w:rsid w:val="00AA0169"/>
    <w:rsid w:val="00AB05D8"/>
    <w:rsid w:val="00AB0697"/>
    <w:rsid w:val="00AB1C12"/>
    <w:rsid w:val="00AB66A5"/>
    <w:rsid w:val="00AC5A7A"/>
    <w:rsid w:val="00AD040C"/>
    <w:rsid w:val="00AD21A0"/>
    <w:rsid w:val="00AD61A3"/>
    <w:rsid w:val="00AE0E99"/>
    <w:rsid w:val="00AE12F0"/>
    <w:rsid w:val="00AE39AB"/>
    <w:rsid w:val="00AF18D9"/>
    <w:rsid w:val="00AF6676"/>
    <w:rsid w:val="00B043E0"/>
    <w:rsid w:val="00B065BE"/>
    <w:rsid w:val="00B10127"/>
    <w:rsid w:val="00B13749"/>
    <w:rsid w:val="00B14123"/>
    <w:rsid w:val="00B15E73"/>
    <w:rsid w:val="00B1756A"/>
    <w:rsid w:val="00B21848"/>
    <w:rsid w:val="00B23E3E"/>
    <w:rsid w:val="00B250D7"/>
    <w:rsid w:val="00B30D7F"/>
    <w:rsid w:val="00B34CB1"/>
    <w:rsid w:val="00B36ED5"/>
    <w:rsid w:val="00B41E21"/>
    <w:rsid w:val="00B52765"/>
    <w:rsid w:val="00B52AE9"/>
    <w:rsid w:val="00B56C63"/>
    <w:rsid w:val="00B63851"/>
    <w:rsid w:val="00B6593A"/>
    <w:rsid w:val="00B725B1"/>
    <w:rsid w:val="00B82D0E"/>
    <w:rsid w:val="00B849DA"/>
    <w:rsid w:val="00B87DB0"/>
    <w:rsid w:val="00B91555"/>
    <w:rsid w:val="00BA0185"/>
    <w:rsid w:val="00BA14E5"/>
    <w:rsid w:val="00BA4DE8"/>
    <w:rsid w:val="00BB519F"/>
    <w:rsid w:val="00BC21B7"/>
    <w:rsid w:val="00BD0258"/>
    <w:rsid w:val="00BD13B2"/>
    <w:rsid w:val="00BD2EA7"/>
    <w:rsid w:val="00BD423A"/>
    <w:rsid w:val="00BD7CB5"/>
    <w:rsid w:val="00BE298A"/>
    <w:rsid w:val="00BE4F70"/>
    <w:rsid w:val="00BF1646"/>
    <w:rsid w:val="00C01140"/>
    <w:rsid w:val="00C031DC"/>
    <w:rsid w:val="00C05DF8"/>
    <w:rsid w:val="00C12C64"/>
    <w:rsid w:val="00C12DA6"/>
    <w:rsid w:val="00C14DEE"/>
    <w:rsid w:val="00C2195F"/>
    <w:rsid w:val="00C277C5"/>
    <w:rsid w:val="00C33DD2"/>
    <w:rsid w:val="00C34B13"/>
    <w:rsid w:val="00C35E37"/>
    <w:rsid w:val="00C410B7"/>
    <w:rsid w:val="00C4275C"/>
    <w:rsid w:val="00C427FF"/>
    <w:rsid w:val="00C452F6"/>
    <w:rsid w:val="00C459D2"/>
    <w:rsid w:val="00C56F48"/>
    <w:rsid w:val="00C73C41"/>
    <w:rsid w:val="00C81802"/>
    <w:rsid w:val="00CA2347"/>
    <w:rsid w:val="00CB49B2"/>
    <w:rsid w:val="00CB5792"/>
    <w:rsid w:val="00CB7F87"/>
    <w:rsid w:val="00CC262C"/>
    <w:rsid w:val="00CC7DBD"/>
    <w:rsid w:val="00CD133D"/>
    <w:rsid w:val="00CD1C13"/>
    <w:rsid w:val="00CD3DD1"/>
    <w:rsid w:val="00CD405C"/>
    <w:rsid w:val="00CD5887"/>
    <w:rsid w:val="00CD7802"/>
    <w:rsid w:val="00CE5721"/>
    <w:rsid w:val="00CE740B"/>
    <w:rsid w:val="00CF0470"/>
    <w:rsid w:val="00CF186F"/>
    <w:rsid w:val="00CF2955"/>
    <w:rsid w:val="00CF2FD5"/>
    <w:rsid w:val="00CF5E58"/>
    <w:rsid w:val="00CF651C"/>
    <w:rsid w:val="00CF6988"/>
    <w:rsid w:val="00D03F86"/>
    <w:rsid w:val="00D05CA7"/>
    <w:rsid w:val="00D067C0"/>
    <w:rsid w:val="00D1204D"/>
    <w:rsid w:val="00D1746F"/>
    <w:rsid w:val="00D17EE9"/>
    <w:rsid w:val="00D26374"/>
    <w:rsid w:val="00D27228"/>
    <w:rsid w:val="00D31788"/>
    <w:rsid w:val="00D34415"/>
    <w:rsid w:val="00D433D0"/>
    <w:rsid w:val="00D4698B"/>
    <w:rsid w:val="00D474DB"/>
    <w:rsid w:val="00D5377E"/>
    <w:rsid w:val="00D57D4B"/>
    <w:rsid w:val="00D646E4"/>
    <w:rsid w:val="00D71C80"/>
    <w:rsid w:val="00D75362"/>
    <w:rsid w:val="00D83AE1"/>
    <w:rsid w:val="00D86F2C"/>
    <w:rsid w:val="00D93A03"/>
    <w:rsid w:val="00D97991"/>
    <w:rsid w:val="00DA0E58"/>
    <w:rsid w:val="00DA1739"/>
    <w:rsid w:val="00DA47D5"/>
    <w:rsid w:val="00DA5B41"/>
    <w:rsid w:val="00DA61DC"/>
    <w:rsid w:val="00DA68C9"/>
    <w:rsid w:val="00DB0DD7"/>
    <w:rsid w:val="00DC3090"/>
    <w:rsid w:val="00DD2B21"/>
    <w:rsid w:val="00DD2BB6"/>
    <w:rsid w:val="00DD2D2D"/>
    <w:rsid w:val="00DD61B4"/>
    <w:rsid w:val="00DD6B3D"/>
    <w:rsid w:val="00DD79DF"/>
    <w:rsid w:val="00DE2941"/>
    <w:rsid w:val="00DE3EA3"/>
    <w:rsid w:val="00DE6782"/>
    <w:rsid w:val="00DF3DB2"/>
    <w:rsid w:val="00DF3EC8"/>
    <w:rsid w:val="00DF617D"/>
    <w:rsid w:val="00E03FBD"/>
    <w:rsid w:val="00E10B2D"/>
    <w:rsid w:val="00E138B6"/>
    <w:rsid w:val="00E14FA4"/>
    <w:rsid w:val="00E17152"/>
    <w:rsid w:val="00E20B4A"/>
    <w:rsid w:val="00E217AB"/>
    <w:rsid w:val="00E236F6"/>
    <w:rsid w:val="00E23CC5"/>
    <w:rsid w:val="00E26627"/>
    <w:rsid w:val="00E26DBC"/>
    <w:rsid w:val="00E30621"/>
    <w:rsid w:val="00E35366"/>
    <w:rsid w:val="00E36F62"/>
    <w:rsid w:val="00E376D7"/>
    <w:rsid w:val="00E41115"/>
    <w:rsid w:val="00E51E3E"/>
    <w:rsid w:val="00E54966"/>
    <w:rsid w:val="00E615A3"/>
    <w:rsid w:val="00E66432"/>
    <w:rsid w:val="00E66F64"/>
    <w:rsid w:val="00E76CBB"/>
    <w:rsid w:val="00E87105"/>
    <w:rsid w:val="00E90201"/>
    <w:rsid w:val="00E938A5"/>
    <w:rsid w:val="00E962F2"/>
    <w:rsid w:val="00EA2A22"/>
    <w:rsid w:val="00EA5204"/>
    <w:rsid w:val="00EA5965"/>
    <w:rsid w:val="00EA7ADC"/>
    <w:rsid w:val="00EB099F"/>
    <w:rsid w:val="00EB28E7"/>
    <w:rsid w:val="00EB2A68"/>
    <w:rsid w:val="00EB61C2"/>
    <w:rsid w:val="00ED5320"/>
    <w:rsid w:val="00EE7DC4"/>
    <w:rsid w:val="00EF5C9E"/>
    <w:rsid w:val="00F0423A"/>
    <w:rsid w:val="00F04FF9"/>
    <w:rsid w:val="00F06B14"/>
    <w:rsid w:val="00F204DA"/>
    <w:rsid w:val="00F21A71"/>
    <w:rsid w:val="00F23155"/>
    <w:rsid w:val="00F31D59"/>
    <w:rsid w:val="00F32CFC"/>
    <w:rsid w:val="00F351ED"/>
    <w:rsid w:val="00F43CE4"/>
    <w:rsid w:val="00F4596E"/>
    <w:rsid w:val="00F503AE"/>
    <w:rsid w:val="00F53A1F"/>
    <w:rsid w:val="00F60E0C"/>
    <w:rsid w:val="00F61A81"/>
    <w:rsid w:val="00F62BC8"/>
    <w:rsid w:val="00F641F8"/>
    <w:rsid w:val="00F6475A"/>
    <w:rsid w:val="00F655C7"/>
    <w:rsid w:val="00F67DB2"/>
    <w:rsid w:val="00F700AC"/>
    <w:rsid w:val="00F719A7"/>
    <w:rsid w:val="00F72E09"/>
    <w:rsid w:val="00F835FC"/>
    <w:rsid w:val="00F8464D"/>
    <w:rsid w:val="00F86710"/>
    <w:rsid w:val="00F8761C"/>
    <w:rsid w:val="00F90B02"/>
    <w:rsid w:val="00F93D60"/>
    <w:rsid w:val="00F972BA"/>
    <w:rsid w:val="00FA1903"/>
    <w:rsid w:val="00FA21BB"/>
    <w:rsid w:val="00FB1074"/>
    <w:rsid w:val="00FC3BD0"/>
    <w:rsid w:val="00FC3DFE"/>
    <w:rsid w:val="00FC5A4F"/>
    <w:rsid w:val="00FC6276"/>
    <w:rsid w:val="00FD0C0E"/>
    <w:rsid w:val="00FD72D2"/>
    <w:rsid w:val="00FE6844"/>
    <w:rsid w:val="00FE7579"/>
    <w:rsid w:val="00FF49DA"/>
    <w:rsid w:val="00FF5260"/>
    <w:rsid w:val="00FF58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9AED29"/>
  <w15:docId w15:val="{F7922F8C-361A-439B-8256-C31CFC1388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8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823145"/>
    <w:pPr>
      <w:spacing w:after="0" w:line="360" w:lineRule="auto"/>
      <w:ind w:firstLine="851"/>
      <w:contextualSpacing/>
      <w:jc w:val="both"/>
    </w:pPr>
    <w:rPr>
      <w:rFonts w:ascii="Times New Roman" w:hAnsi="Times New Roman"/>
      <w:sz w:val="24"/>
    </w:rPr>
  </w:style>
  <w:style w:type="paragraph" w:styleId="1">
    <w:name w:val="heading 1"/>
    <w:basedOn w:val="a"/>
    <w:next w:val="a0"/>
    <w:link w:val="10"/>
    <w:uiPriority w:val="9"/>
    <w:qFormat/>
    <w:rsid w:val="002925F5"/>
    <w:pPr>
      <w:numPr>
        <w:numId w:val="4"/>
      </w:numPr>
      <w:tabs>
        <w:tab w:val="clear" w:pos="1134"/>
        <w:tab w:val="left" w:pos="1418"/>
      </w:tabs>
      <w:suppressAutoHyphens/>
      <w:spacing w:before="240" w:after="240"/>
      <w:contextualSpacing w:val="0"/>
      <w:outlineLvl w:val="0"/>
    </w:pPr>
    <w:rPr>
      <w:b/>
    </w:rPr>
  </w:style>
  <w:style w:type="paragraph" w:styleId="2">
    <w:name w:val="heading 2"/>
    <w:basedOn w:val="1"/>
    <w:next w:val="a0"/>
    <w:link w:val="20"/>
    <w:uiPriority w:val="9"/>
    <w:unhideWhenUsed/>
    <w:qFormat/>
    <w:rsid w:val="002925F5"/>
    <w:pPr>
      <w:numPr>
        <w:ilvl w:val="1"/>
      </w:numPr>
      <w:tabs>
        <w:tab w:val="clear" w:pos="1418"/>
        <w:tab w:val="left" w:pos="1560"/>
      </w:tabs>
      <w:outlineLvl w:val="1"/>
    </w:pPr>
  </w:style>
  <w:style w:type="paragraph" w:styleId="3">
    <w:name w:val="heading 3"/>
    <w:basedOn w:val="a0"/>
    <w:next w:val="a0"/>
    <w:link w:val="30"/>
    <w:uiPriority w:val="9"/>
    <w:unhideWhenUsed/>
    <w:qFormat/>
    <w:rsid w:val="002925F5"/>
    <w:pPr>
      <w:keepNext/>
      <w:keepLines/>
      <w:numPr>
        <w:ilvl w:val="2"/>
        <w:numId w:val="4"/>
      </w:numPr>
      <w:tabs>
        <w:tab w:val="left" w:pos="1701"/>
      </w:tabs>
      <w:spacing w:before="240" w:after="240"/>
      <w:contextualSpacing w:val="0"/>
      <w:jc w:val="left"/>
      <w:outlineLvl w:val="2"/>
    </w:pPr>
    <w:rPr>
      <w:rFonts w:eastAsiaTheme="majorEastAsia" w:cstheme="majorBidi"/>
      <w:b/>
      <w:bCs/>
    </w:rPr>
  </w:style>
  <w:style w:type="paragraph" w:styleId="4">
    <w:name w:val="heading 4"/>
    <w:basedOn w:val="a0"/>
    <w:next w:val="a0"/>
    <w:link w:val="40"/>
    <w:uiPriority w:val="9"/>
    <w:unhideWhenUsed/>
    <w:qFormat/>
    <w:rsid w:val="002925F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unhideWhenUsed/>
    <w:rsid w:val="002925F5"/>
    <w:pPr>
      <w:tabs>
        <w:tab w:val="center" w:pos="4677"/>
        <w:tab w:val="right" w:pos="9355"/>
      </w:tabs>
      <w:spacing w:line="240" w:lineRule="auto"/>
    </w:pPr>
  </w:style>
  <w:style w:type="character" w:customStyle="1" w:styleId="a5">
    <w:name w:val="Верхний колонтитул Знак"/>
    <w:basedOn w:val="a1"/>
    <w:link w:val="a4"/>
    <w:uiPriority w:val="99"/>
    <w:rsid w:val="002925F5"/>
    <w:rPr>
      <w:rFonts w:ascii="Times New Roman" w:hAnsi="Times New Roman"/>
      <w:sz w:val="24"/>
    </w:rPr>
  </w:style>
  <w:style w:type="paragraph" w:styleId="a6">
    <w:name w:val="footer"/>
    <w:basedOn w:val="a0"/>
    <w:link w:val="a7"/>
    <w:uiPriority w:val="99"/>
    <w:unhideWhenUsed/>
    <w:rsid w:val="002925F5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Нижний колонтитул Знак"/>
    <w:basedOn w:val="a1"/>
    <w:link w:val="a6"/>
    <w:uiPriority w:val="99"/>
    <w:rsid w:val="002925F5"/>
    <w:rPr>
      <w:rFonts w:ascii="Times New Roman" w:hAnsi="Times New Roman"/>
      <w:sz w:val="24"/>
    </w:rPr>
  </w:style>
  <w:style w:type="table" w:styleId="a8">
    <w:name w:val="Table Grid"/>
    <w:basedOn w:val="a2"/>
    <w:uiPriority w:val="39"/>
    <w:rsid w:val="002925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1"/>
    <w:link w:val="1"/>
    <w:uiPriority w:val="9"/>
    <w:rsid w:val="002925F5"/>
    <w:rPr>
      <w:rFonts w:ascii="Times New Roman" w:hAnsi="Times New Roman"/>
      <w:b/>
      <w:sz w:val="24"/>
    </w:rPr>
  </w:style>
  <w:style w:type="paragraph" w:styleId="a9">
    <w:name w:val="Balloon Text"/>
    <w:basedOn w:val="a0"/>
    <w:link w:val="aa"/>
    <w:uiPriority w:val="99"/>
    <w:semiHidden/>
    <w:unhideWhenUsed/>
    <w:rsid w:val="002925F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1"/>
    <w:link w:val="a9"/>
    <w:uiPriority w:val="99"/>
    <w:semiHidden/>
    <w:rsid w:val="002925F5"/>
    <w:rPr>
      <w:rFonts w:ascii="Tahoma" w:hAnsi="Tahoma" w:cs="Tahoma"/>
      <w:sz w:val="16"/>
      <w:szCs w:val="16"/>
    </w:rPr>
  </w:style>
  <w:style w:type="paragraph" w:styleId="ab">
    <w:name w:val="Subtitle"/>
    <w:basedOn w:val="1"/>
    <w:next w:val="a0"/>
    <w:link w:val="ac"/>
    <w:uiPriority w:val="8"/>
    <w:qFormat/>
    <w:rsid w:val="002925F5"/>
    <w:pPr>
      <w:numPr>
        <w:numId w:val="0"/>
      </w:numPr>
      <w:spacing w:before="0" w:after="120"/>
      <w:jc w:val="center"/>
    </w:pPr>
  </w:style>
  <w:style w:type="character" w:customStyle="1" w:styleId="ac">
    <w:name w:val="Подзаголовок Знак"/>
    <w:basedOn w:val="a1"/>
    <w:link w:val="ab"/>
    <w:uiPriority w:val="8"/>
    <w:rsid w:val="002925F5"/>
    <w:rPr>
      <w:rFonts w:ascii="Times New Roman" w:hAnsi="Times New Roman"/>
      <w:b/>
      <w:sz w:val="24"/>
    </w:rPr>
  </w:style>
  <w:style w:type="paragraph" w:styleId="a">
    <w:name w:val="List Paragraph"/>
    <w:basedOn w:val="a0"/>
    <w:uiPriority w:val="1"/>
    <w:qFormat/>
    <w:rsid w:val="002925F5"/>
    <w:pPr>
      <w:numPr>
        <w:numId w:val="1"/>
      </w:numPr>
      <w:tabs>
        <w:tab w:val="left" w:pos="1134"/>
      </w:tabs>
    </w:pPr>
  </w:style>
  <w:style w:type="character" w:customStyle="1" w:styleId="20">
    <w:name w:val="Заголовок 2 Знак"/>
    <w:basedOn w:val="a1"/>
    <w:link w:val="2"/>
    <w:uiPriority w:val="9"/>
    <w:rsid w:val="002925F5"/>
    <w:rPr>
      <w:rFonts w:ascii="Times New Roman" w:hAnsi="Times New Roman"/>
      <w:b/>
      <w:sz w:val="24"/>
    </w:rPr>
  </w:style>
  <w:style w:type="character" w:styleId="ad">
    <w:name w:val="annotation reference"/>
    <w:basedOn w:val="a1"/>
    <w:uiPriority w:val="99"/>
    <w:semiHidden/>
    <w:unhideWhenUsed/>
    <w:rsid w:val="00E20B4A"/>
    <w:rPr>
      <w:sz w:val="16"/>
      <w:szCs w:val="16"/>
    </w:rPr>
  </w:style>
  <w:style w:type="paragraph" w:styleId="ae">
    <w:name w:val="annotation text"/>
    <w:basedOn w:val="a0"/>
    <w:link w:val="af"/>
    <w:uiPriority w:val="99"/>
    <w:semiHidden/>
    <w:unhideWhenUsed/>
    <w:rsid w:val="00E20B4A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1"/>
    <w:link w:val="ae"/>
    <w:uiPriority w:val="99"/>
    <w:semiHidden/>
    <w:rsid w:val="00E20B4A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E20B4A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E20B4A"/>
    <w:rPr>
      <w:b/>
      <w:bCs/>
      <w:sz w:val="20"/>
      <w:szCs w:val="20"/>
    </w:rPr>
  </w:style>
  <w:style w:type="character" w:customStyle="1" w:styleId="30">
    <w:name w:val="Заголовок 3 Знак"/>
    <w:basedOn w:val="a1"/>
    <w:link w:val="3"/>
    <w:uiPriority w:val="9"/>
    <w:rsid w:val="002925F5"/>
    <w:rPr>
      <w:rFonts w:ascii="Times New Roman" w:eastAsiaTheme="majorEastAsia" w:hAnsi="Times New Roman" w:cstheme="majorBidi"/>
      <w:b/>
      <w:bCs/>
      <w:sz w:val="24"/>
    </w:rPr>
  </w:style>
  <w:style w:type="character" w:customStyle="1" w:styleId="40">
    <w:name w:val="Заголовок 4 Знак"/>
    <w:basedOn w:val="a1"/>
    <w:link w:val="4"/>
    <w:uiPriority w:val="9"/>
    <w:rsid w:val="002925F5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</w:rPr>
  </w:style>
  <w:style w:type="paragraph" w:customStyle="1" w:styleId="100">
    <w:name w:val="Обычный 10 центр"/>
    <w:basedOn w:val="a0"/>
    <w:rsid w:val="002925F5"/>
    <w:pPr>
      <w:spacing w:line="240" w:lineRule="auto"/>
      <w:jc w:val="center"/>
    </w:pPr>
    <w:rPr>
      <w:rFonts w:cs="Times New Roman"/>
      <w:sz w:val="20"/>
      <w:szCs w:val="20"/>
      <w:lang w:eastAsia="ru-RU"/>
    </w:rPr>
  </w:style>
  <w:style w:type="paragraph" w:customStyle="1" w:styleId="12">
    <w:name w:val="Обычный 12 центр"/>
    <w:basedOn w:val="a0"/>
    <w:qFormat/>
    <w:rsid w:val="002925F5"/>
    <w:pPr>
      <w:ind w:firstLine="0"/>
      <w:jc w:val="center"/>
    </w:pPr>
  </w:style>
  <w:style w:type="paragraph" w:customStyle="1" w:styleId="af2">
    <w:name w:val="Рисунок"/>
    <w:qFormat/>
    <w:rsid w:val="002925F5"/>
    <w:pPr>
      <w:spacing w:after="360"/>
      <w:jc w:val="center"/>
    </w:pPr>
    <w:rPr>
      <w:rFonts w:ascii="Times New Roman" w:hAnsi="Times New Roman"/>
      <w:b/>
      <w:sz w:val="24"/>
    </w:rPr>
  </w:style>
  <w:style w:type="table" w:customStyle="1" w:styleId="21">
    <w:name w:val="Сетка таблицы2"/>
    <w:basedOn w:val="a2"/>
    <w:next w:val="a8"/>
    <w:uiPriority w:val="59"/>
    <w:rsid w:val="002925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3">
    <w:name w:val="Табл. Обычный слева"/>
    <w:uiPriority w:val="2"/>
    <w:qFormat/>
    <w:rsid w:val="002925F5"/>
    <w:pPr>
      <w:spacing w:before="60" w:after="60" w:line="240" w:lineRule="auto"/>
      <w:ind w:left="57"/>
      <w:jc w:val="both"/>
    </w:pPr>
    <w:rPr>
      <w:rFonts w:ascii="Times New Roman" w:hAnsi="Times New Roman"/>
      <w:sz w:val="24"/>
    </w:rPr>
  </w:style>
  <w:style w:type="paragraph" w:customStyle="1" w:styleId="11">
    <w:name w:val="Табл. 11 слева"/>
    <w:basedOn w:val="af3"/>
    <w:uiPriority w:val="2"/>
    <w:qFormat/>
    <w:rsid w:val="002925F5"/>
    <w:rPr>
      <w:sz w:val="22"/>
    </w:rPr>
  </w:style>
  <w:style w:type="paragraph" w:customStyle="1" w:styleId="110">
    <w:name w:val="Табл. 11 центр"/>
    <w:basedOn w:val="11"/>
    <w:uiPriority w:val="2"/>
    <w:qFormat/>
    <w:rsid w:val="002925F5"/>
    <w:pPr>
      <w:jc w:val="center"/>
    </w:pPr>
  </w:style>
  <w:style w:type="paragraph" w:customStyle="1" w:styleId="af4">
    <w:name w:val="Табл. Заголовок"/>
    <w:basedOn w:val="af3"/>
    <w:uiPriority w:val="2"/>
    <w:qFormat/>
    <w:rsid w:val="00DF3EC8"/>
    <w:pPr>
      <w:jc w:val="center"/>
    </w:pPr>
    <w:rPr>
      <w:b/>
    </w:rPr>
  </w:style>
  <w:style w:type="paragraph" w:customStyle="1" w:styleId="af5">
    <w:name w:val="Табл. Обычный центр"/>
    <w:basedOn w:val="af3"/>
    <w:uiPriority w:val="2"/>
    <w:qFormat/>
    <w:rsid w:val="002925F5"/>
    <w:pPr>
      <w:jc w:val="center"/>
    </w:pPr>
  </w:style>
  <w:style w:type="paragraph" w:customStyle="1" w:styleId="22">
    <w:name w:val="Штамп 22 центр"/>
    <w:uiPriority w:val="10"/>
    <w:rsid w:val="002925F5"/>
    <w:pPr>
      <w:spacing w:after="0" w:line="240" w:lineRule="auto"/>
      <w:jc w:val="center"/>
    </w:pPr>
    <w:rPr>
      <w:rFonts w:ascii="Times New Roman" w:eastAsia="Times New Roman" w:hAnsi="Times New Roman" w:cs="Arial"/>
      <w:sz w:val="44"/>
      <w:szCs w:val="24"/>
    </w:rPr>
  </w:style>
  <w:style w:type="paragraph" w:customStyle="1" w:styleId="14">
    <w:name w:val="Штамп 14 центр"/>
    <w:basedOn w:val="22"/>
    <w:uiPriority w:val="10"/>
    <w:qFormat/>
    <w:rsid w:val="002925F5"/>
    <w:pPr>
      <w:framePr w:wrap="around" w:vAnchor="page" w:hAnchor="page" w:x="1135" w:y="15713"/>
      <w:ind w:left="57" w:right="57"/>
      <w:suppressOverlap/>
    </w:pPr>
    <w:rPr>
      <w:sz w:val="28"/>
      <w:szCs w:val="44"/>
    </w:rPr>
  </w:style>
  <w:style w:type="paragraph" w:customStyle="1" w:styleId="120">
    <w:name w:val="Штамп 12 центр"/>
    <w:basedOn w:val="14"/>
    <w:uiPriority w:val="10"/>
    <w:qFormat/>
    <w:rsid w:val="002925F5"/>
    <w:pPr>
      <w:framePr w:wrap="around"/>
    </w:pPr>
    <w:rPr>
      <w:sz w:val="24"/>
    </w:rPr>
  </w:style>
  <w:style w:type="paragraph" w:customStyle="1" w:styleId="9">
    <w:name w:val="Штамп 9 центр"/>
    <w:link w:val="90"/>
    <w:uiPriority w:val="10"/>
    <w:rsid w:val="002925F5"/>
    <w:pPr>
      <w:spacing w:after="0" w:line="240" w:lineRule="auto"/>
      <w:jc w:val="center"/>
    </w:pPr>
    <w:rPr>
      <w:rFonts w:ascii="Times New Roman" w:eastAsia="Times New Roman" w:hAnsi="Times New Roman" w:cs="Times New Roman"/>
      <w:sz w:val="18"/>
      <w:szCs w:val="18"/>
    </w:rPr>
  </w:style>
  <w:style w:type="character" w:customStyle="1" w:styleId="90">
    <w:name w:val="Штамп 9 центр Знак"/>
    <w:link w:val="9"/>
    <w:uiPriority w:val="10"/>
    <w:rsid w:val="002925F5"/>
    <w:rPr>
      <w:rFonts w:ascii="Times New Roman" w:eastAsia="Times New Roman" w:hAnsi="Times New Roman" w:cs="Times New Roman"/>
      <w:sz w:val="18"/>
      <w:szCs w:val="18"/>
    </w:rPr>
  </w:style>
  <w:style w:type="paragraph" w:customStyle="1" w:styleId="91">
    <w:name w:val="Штамп 9 влево"/>
    <w:basedOn w:val="9"/>
    <w:uiPriority w:val="10"/>
    <w:qFormat/>
    <w:rsid w:val="00044B69"/>
    <w:pPr>
      <w:framePr w:wrap="around" w:vAnchor="page" w:hAnchor="page" w:x="13031" w:y="13428"/>
      <w:ind w:left="28"/>
      <w:jc w:val="left"/>
    </w:pPr>
  </w:style>
  <w:style w:type="paragraph" w:customStyle="1" w:styleId="111">
    <w:name w:val="Центр 11"/>
    <w:basedOn w:val="a0"/>
    <w:qFormat/>
    <w:rsid w:val="009A3615"/>
    <w:pPr>
      <w:widowControl w:val="0"/>
      <w:spacing w:line="240" w:lineRule="auto"/>
      <w:ind w:firstLine="0"/>
      <w:contextualSpacing w:val="0"/>
      <w:jc w:val="center"/>
    </w:pPr>
    <w:rPr>
      <w:rFonts w:eastAsia="Times New Roman" w:cs="Times New Roman"/>
      <w:sz w:val="22"/>
      <w:lang w:eastAsia="ru-RU"/>
    </w:rPr>
  </w:style>
  <w:style w:type="character" w:customStyle="1" w:styleId="value9">
    <w:name w:val="value9"/>
    <w:rsid w:val="004B4B63"/>
  </w:style>
  <w:style w:type="character" w:customStyle="1" w:styleId="fontstyle01">
    <w:name w:val="fontstyle01"/>
    <w:basedOn w:val="a1"/>
    <w:rsid w:val="003B27EC"/>
    <w:rPr>
      <w:rFonts w:ascii="DIALux Report Font Light" w:hAnsi="DIALux Report Font Light" w:cs="DIALux Report Font Light" w:hint="default"/>
      <w:b w:val="0"/>
      <w:bCs w:val="0"/>
      <w:i w:val="0"/>
      <w:iCs w:val="0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14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62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73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2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1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6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4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8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55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32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1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1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5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8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77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8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5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3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1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6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56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mployee\Desktop\&#1055;&#1042;&#1055;%203-4%20&#1086;&#1092;&#1086;&#1088;&#1084;&#1083;&#1077;&#1085;&#1080;&#1077;\&#1055;&#1056;.6_&#1057;&#1087;&#1077;&#1094;&#1080;&#1092;&#1080;&#1082;&#1072;&#1094;&#1080;&#1103;_&#1086;&#1073;&#1086;&#1088;&#1091;&#1076;&#1086;&#1074;&#1072;&#1085;&#1080;&#1103;%20&#1060;.3.%20&#1040;.3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1A19C8-1E3A-466A-B1A5-631C91E7BF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ПР.6_Спецификация_оборудования Ф.3. А.3.dotx</Template>
  <TotalTime>10</TotalTime>
  <Pages>4</Pages>
  <Words>733</Words>
  <Characters>4182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Employee</dc:creator>
  <cp:keywords/>
  <dc:description/>
  <cp:lastModifiedBy>Shkoropad Sergey</cp:lastModifiedBy>
  <cp:revision>6</cp:revision>
  <cp:lastPrinted>2023-10-31T07:21:00Z</cp:lastPrinted>
  <dcterms:created xsi:type="dcterms:W3CDTF">2025-06-30T22:13:00Z</dcterms:created>
  <dcterms:modified xsi:type="dcterms:W3CDTF">2025-07-18T16:51:00Z</dcterms:modified>
</cp:coreProperties>
</file>