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439461A9" w:rsidR="00F53A1F" w:rsidRPr="005824AC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C12C64"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="005824AC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19478EF7" w:rsidR="00110112" w:rsidRPr="003A7548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 w:rsidR="005824AC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7D38AEE6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 w:rsidR="005824AC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6B690F1E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 w:rsidR="005824AC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акуст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23E6DB3" w:rsidR="00F6475A" w:rsidRPr="003A7548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3A7548"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681F1FB1" w:rsidR="00F6475A" w:rsidRPr="003A7548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96397D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13164EF4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 w:rsidR="00DC6080">
              <w:rPr>
                <w:rFonts w:ascii="ISOCPEUR" w:hAnsi="ISOCPEUR"/>
                <w:sz w:val="26"/>
                <w:szCs w:val="26"/>
              </w:rPr>
              <w:t>0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огнестойкий,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5E72446C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2928AF69" w:rsidR="00F6475A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0AF2B725" w:rsidR="00821548" w:rsidRDefault="00821548" w:rsidP="008215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1C68B2A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2E91E128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9F7E5FD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821548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821548" w:rsidRPr="00DE3EA3" w:rsidRDefault="00821548" w:rsidP="008215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005796E8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270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821548" w:rsidRDefault="00821548" w:rsidP="008215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821548" w:rsidRDefault="00821548" w:rsidP="00821548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4CDE3FB9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3500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821548" w:rsidRPr="00BD0258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821548" w:rsidRPr="00BD0258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821548" w:rsidRPr="00BD02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821548" w:rsidRPr="00BD02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17F30997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21548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821548" w:rsidRPr="00BD02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231C7B12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21548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821548" w:rsidRPr="00BD02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097DB168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21548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3976F025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821548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75B304BA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821548" w:rsidRPr="00E376D7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4444B5A5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34EA7825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821548" w:rsidRPr="00E376D7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8D5D86B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CF898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FCBD11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E11F0" w14:textId="77777777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2F915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A6CC0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ADE9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9FC5B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2FD0F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305A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CFCB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3235559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EE302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ACEB8" w14:textId="5A54E34B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92E4E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2286D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5990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C09DD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35434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21E8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A713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7B00BF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2083AD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8622E" w14:textId="05A08972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B72DA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1DD7F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B5C3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D1587" w14:textId="7AC57BAE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F9F54" w14:textId="6A77C9BF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037B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5B43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16BE59C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C88023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8A464" w14:textId="38F7C589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77CD4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C8518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AA66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EE8ED" w14:textId="1461DFA8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AC3B0" w14:textId="1D1FF6FC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1E68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53CE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392673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875521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9960D" w14:textId="77777777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E3A01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40490" w14:textId="77777777" w:rsidR="00821548" w:rsidRPr="00E376D7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FFE1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3F39A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531B7" w14:textId="77777777" w:rsidR="00821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0F9FE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36E2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821548" w:rsidRPr="00E376D7" w:rsidRDefault="00821548" w:rsidP="00821548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3B2E4C22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821548" w:rsidRPr="00A95A8E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821548" w:rsidRPr="00DA0E58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821548" w:rsidRPr="00DA0E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821548" w:rsidRPr="00110112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1D200EE6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821548" w:rsidRPr="00DA0E58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821548" w:rsidRPr="00DA0E5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4384913A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59351453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821548" w:rsidRPr="00A95A8E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821548" w:rsidRPr="00A95A8E" w:rsidRDefault="00821548" w:rsidP="00821548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821548" w:rsidRPr="00A95A8E" w:rsidRDefault="00821548" w:rsidP="00821548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017D7C4A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821548" w:rsidRPr="00A95A8E" w:rsidRDefault="00821548" w:rsidP="00821548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326CD497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821548" w:rsidRPr="00A95A8E" w:rsidRDefault="00821548" w:rsidP="00821548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447D2F16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785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821548" w:rsidRPr="00A95A8E" w:rsidRDefault="00821548" w:rsidP="00821548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3E6D4ED9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785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821548" w:rsidRPr="00A95A8E" w:rsidRDefault="00821548" w:rsidP="00821548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1983456F" w:rsidR="00821548" w:rsidRPr="00DC6080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821548" w:rsidRPr="007409B5" w:rsidRDefault="00821548" w:rsidP="00821548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821548" w:rsidRPr="00CD3DD1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1561A173" w:rsidR="00821548" w:rsidRPr="003A7548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821548" w:rsidRPr="007409B5" w:rsidRDefault="00821548" w:rsidP="00821548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821548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821548" w:rsidRPr="007409B5" w:rsidRDefault="00821548" w:rsidP="00821548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821548" w:rsidRPr="007409B5" w:rsidRDefault="00821548" w:rsidP="00821548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821548" w:rsidRPr="007409B5" w:rsidRDefault="00821548" w:rsidP="00821548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A7DFD" w14:textId="77777777" w:rsidR="003536A7" w:rsidRDefault="003536A7" w:rsidP="009B2CB0">
      <w:pPr>
        <w:spacing w:line="240" w:lineRule="auto"/>
      </w:pPr>
      <w:r>
        <w:separator/>
      </w:r>
    </w:p>
  </w:endnote>
  <w:endnote w:type="continuationSeparator" w:id="0">
    <w:p w14:paraId="63F0393D" w14:textId="77777777" w:rsidR="003536A7" w:rsidRDefault="003536A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82154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82154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5F5D" w14:textId="77777777" w:rsidR="003536A7" w:rsidRDefault="003536A7" w:rsidP="009B2CB0">
      <w:pPr>
        <w:spacing w:line="240" w:lineRule="auto"/>
      </w:pPr>
      <w:r>
        <w:separator/>
      </w:r>
    </w:p>
  </w:footnote>
  <w:footnote w:type="continuationSeparator" w:id="0">
    <w:p w14:paraId="67DE7B82" w14:textId="77777777" w:rsidR="003536A7" w:rsidRDefault="003536A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495B0455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821548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5B62F9C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821548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Радойскови</w:t>
          </w:r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536A7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24AC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548"/>
    <w:rsid w:val="00821688"/>
    <w:rsid w:val="00822D72"/>
    <w:rsid w:val="00823145"/>
    <w:rsid w:val="00826799"/>
    <w:rsid w:val="00826C20"/>
    <w:rsid w:val="00833FEB"/>
    <w:rsid w:val="0084718E"/>
    <w:rsid w:val="00862710"/>
    <w:rsid w:val="008628A8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C608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5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</cp:revision>
  <cp:lastPrinted>2023-10-31T07:21:00Z</cp:lastPrinted>
  <dcterms:created xsi:type="dcterms:W3CDTF">2025-06-30T22:20:00Z</dcterms:created>
  <dcterms:modified xsi:type="dcterms:W3CDTF">2025-07-18T16:52:00Z</dcterms:modified>
</cp:coreProperties>
</file>