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15FEFEC4" w:rsidR="00F53A1F" w:rsidRPr="000E7122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0E7122"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16A1BB03" w:rsidR="00110112" w:rsidRPr="000E7122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0E7122"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679E1865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0E7122"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22EEE620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0E7122"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акуст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A079F74" w:rsidR="00F6475A" w:rsidRPr="000E7122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0E7122"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42DC8006" w:rsidR="00F6475A" w:rsidRPr="000E7122" w:rsidRDefault="000E7122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42BB86EE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Кабель силовой с медными жилами, с изол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52765">
              <w:rPr>
                <w:rFonts w:ascii="ISOCPEUR" w:hAnsi="ISOCPEUR"/>
                <w:sz w:val="26"/>
                <w:szCs w:val="26"/>
              </w:rPr>
              <w:t>ППГнг(А)-HF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2B0C45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F7B1B75" w:rsidR="00F6475A" w:rsidRPr="007409B5" w:rsidRDefault="00763B7D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 w:rsidR="00F6475A"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2B0C45">
            <w:pPr>
              <w:pStyle w:val="af3"/>
              <w:ind w:right="245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35BA8385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  <w:r w:rsidR="00763B7D"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Кабель силовой огнестойкий, с медными жилами, с изол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52765">
              <w:rPr>
                <w:rFonts w:ascii="ISOCPEUR" w:hAnsi="ISOCPEUR"/>
                <w:sz w:val="26"/>
                <w:szCs w:val="26"/>
              </w:rPr>
              <w:t>ППГнг(А)-FRHF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2B0C45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953A8E9" w:rsidR="00F6475A" w:rsidRPr="007409B5" w:rsidRDefault="00763B7D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2B0C45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B49D010" w:rsidR="00F6475A" w:rsidRDefault="00763B7D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5A4DC457" w:rsidR="002B0C45" w:rsidRDefault="002B0C45" w:rsidP="002B0C45">
            <w:pPr>
              <w:pStyle w:val="af3"/>
              <w:ind w:right="245"/>
              <w:jc w:val="left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747214BF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5792C6BE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34DF3B78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2B0C45" w:rsidRPr="007409B5" w14:paraId="0A987DA9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48107D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AD6C99" w14:textId="77777777" w:rsidR="002B0C45" w:rsidRDefault="002B0C45" w:rsidP="002B0C45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22BCD3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6DD569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A100B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A5A27B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572A64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C0212C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7049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2B0C45" w:rsidRPr="00DE3EA3" w:rsidRDefault="002B0C45" w:rsidP="002B0C4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25B0369C" w:rsidR="002B0C45" w:rsidRPr="00DE3EA3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350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2B0C45" w:rsidRDefault="002B0C45" w:rsidP="002B0C4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2B0C45" w:rsidRDefault="002B0C45" w:rsidP="002B0C4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4AC1D33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2B0C45" w:rsidRPr="00BD0258" w:rsidRDefault="002B0C45" w:rsidP="002B0C4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2B0C45" w:rsidRPr="00BD0258" w:rsidRDefault="002B0C45" w:rsidP="002B0C4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2B0C45" w:rsidRPr="00BD0258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2B0C45" w:rsidRPr="00BD0258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10C8B96B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2B0C45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2B0C45" w:rsidRPr="00BD0258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74A5B18B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2B0C45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2B0C45" w:rsidRPr="00BD0258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414F147B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2B0C45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73C2D489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2B0C45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043704E3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2B0C45" w:rsidRPr="00E376D7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32222C1C" w:rsidR="002B0C45" w:rsidRPr="00DE3EA3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1B3F47A7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2B0C45" w:rsidRPr="00E376D7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4CF24A51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11C4EA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7BF470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D677E" w14:textId="77777777" w:rsidR="002B0C45" w:rsidRPr="00EA596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841D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197C3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7ED7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D5E46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662E5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CBF4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23F89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D11065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426565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884FF" w14:textId="3AA4CCBB" w:rsidR="002B0C45" w:rsidRPr="00EA596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2F20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C6DCF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D619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4901A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91787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866F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2F22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E8FCE2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A09014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3FA46" w14:textId="5F4F0390" w:rsidR="002B0C45" w:rsidRPr="00EA596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335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E5369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2CAB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6E98E" w14:textId="75489F26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AACBA" w14:textId="7E0E6DF6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121A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3F0F6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ADAA2A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3D9B8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4E476" w14:textId="0A9D6BA2" w:rsidR="002B0C45" w:rsidRPr="00EA596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D48D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09FB2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B5AF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D6D67" w14:textId="5436E3AB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AE0AF" w14:textId="58C8EB5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A725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23CFE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3402394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1D83B9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2EFAD" w14:textId="77777777" w:rsidR="002B0C45" w:rsidRPr="00EA596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1A4C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B3EF0" w14:textId="77777777" w:rsidR="002B0C45" w:rsidRPr="00E376D7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A2C1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A6352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10919" w14:textId="77777777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6C26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D87DE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2B0C45" w:rsidRPr="00E376D7" w:rsidRDefault="002B0C45" w:rsidP="002B0C4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3705ABC8" w:rsidR="002B0C45" w:rsidRP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94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2B0C45" w:rsidRPr="00A95A8E" w:rsidRDefault="002B0C45" w:rsidP="002B0C4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2B0C45" w:rsidRPr="00DA0E58" w:rsidRDefault="002B0C45" w:rsidP="002B0C4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2B0C45" w:rsidRPr="00DA0E58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2B0C45" w:rsidRPr="00DA0E58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2B0C45" w:rsidRPr="00DA0E58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2B0C45" w:rsidRPr="00DA0E58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2B0C45" w:rsidRPr="00110112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7A4034DB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2B0C45" w:rsidRPr="00DA0E58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2B0C45" w:rsidRPr="00DA0E58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2B0C45" w:rsidRPr="00DA0E58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2B0C45" w:rsidRPr="00DA0E58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6AA21735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1C083E26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05973A9B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2F9380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A7B07" w14:textId="54126F14" w:rsidR="002B0C45" w:rsidRPr="00E36F62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E36F62"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E9A1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ABA2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33FEE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8734A" w14:textId="70102C08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BB1F5" w14:textId="257914A2" w:rsidR="002B0C4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6AFD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4888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2B0C45" w:rsidRPr="00A95A8E" w:rsidRDefault="002B0C45" w:rsidP="002B0C4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2B0C45" w:rsidRPr="00A95A8E" w:rsidRDefault="002B0C45" w:rsidP="002B0C4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2B0C45" w:rsidRPr="00A95A8E" w:rsidRDefault="002B0C45" w:rsidP="002B0C4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5E5196B4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2B0C45" w:rsidRPr="00A95A8E" w:rsidRDefault="002B0C45" w:rsidP="002B0C4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7AF89CC1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2B0C45" w:rsidRPr="00A95A8E" w:rsidRDefault="002B0C45" w:rsidP="002B0C4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2A74C476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2B0C45" w:rsidRPr="00A95A8E" w:rsidRDefault="002B0C45" w:rsidP="002B0C4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1935C2EA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2B0C45" w:rsidRPr="00A95A8E" w:rsidRDefault="002B0C45" w:rsidP="002B0C4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36A83427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2B0C45" w:rsidRPr="007409B5" w:rsidRDefault="002B0C45" w:rsidP="002B0C4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2B0C45" w:rsidRPr="00CD3DD1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102E8A1D" w:rsidR="002B0C45" w:rsidRPr="00763B7D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2B0C45" w:rsidRPr="007409B5" w:rsidRDefault="002B0C45" w:rsidP="002B0C45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2B0C45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2B0C45" w:rsidRPr="007409B5" w:rsidRDefault="002B0C45" w:rsidP="002B0C45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2B0C45" w:rsidRPr="007409B5" w:rsidRDefault="002B0C45" w:rsidP="002B0C4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2B0C45" w:rsidRPr="007409B5" w:rsidRDefault="002B0C45" w:rsidP="002B0C4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092B" w14:textId="77777777" w:rsidR="000D7597" w:rsidRDefault="000D7597" w:rsidP="009B2CB0">
      <w:pPr>
        <w:spacing w:line="240" w:lineRule="auto"/>
      </w:pPr>
      <w:r>
        <w:separator/>
      </w:r>
    </w:p>
  </w:endnote>
  <w:endnote w:type="continuationSeparator" w:id="0">
    <w:p w14:paraId="29E4FBF0" w14:textId="77777777" w:rsidR="000D7597" w:rsidRDefault="000D75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2B0C4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2B0C4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23EB" w14:textId="77777777" w:rsidR="000D7597" w:rsidRDefault="000D7597" w:rsidP="009B2CB0">
      <w:pPr>
        <w:spacing w:line="240" w:lineRule="auto"/>
      </w:pPr>
      <w:r>
        <w:separator/>
      </w:r>
    </w:p>
  </w:footnote>
  <w:footnote w:type="continuationSeparator" w:id="0">
    <w:p w14:paraId="4A3261C6" w14:textId="77777777" w:rsidR="000D7597" w:rsidRDefault="000D75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6D8B5CE9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2B0C45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115A22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2B0C45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Радойскови</w:t>
          </w:r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122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9473F"/>
    <w:rsid w:val="002A0028"/>
    <w:rsid w:val="002A251C"/>
    <w:rsid w:val="002B0C45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63B7D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05CF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9387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Manakhov Damir</cp:lastModifiedBy>
  <cp:revision>42</cp:revision>
  <cp:lastPrinted>2023-10-31T07:21:00Z</cp:lastPrinted>
  <dcterms:created xsi:type="dcterms:W3CDTF">2022-08-22T14:27:00Z</dcterms:created>
  <dcterms:modified xsi:type="dcterms:W3CDTF">2025-07-21T10:08:00Z</dcterms:modified>
</cp:coreProperties>
</file>