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236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1"/>
        <w:gridCol w:w="7361"/>
        <w:gridCol w:w="3398"/>
        <w:gridCol w:w="1982"/>
        <w:gridCol w:w="2549"/>
        <w:gridCol w:w="1133"/>
        <w:gridCol w:w="1133"/>
        <w:gridCol w:w="1416"/>
        <w:gridCol w:w="2265"/>
      </w:tblGrid>
      <w:tr w:rsidR="007454E1" w:rsidRPr="007409B5" w14:paraId="0CA5684D" w14:textId="77777777" w:rsidTr="00043DF0">
        <w:trPr>
          <w:trHeight w:hRule="exact" w:val="1814"/>
          <w:tblHeader/>
        </w:trPr>
        <w:tc>
          <w:tcPr>
            <w:tcW w:w="1131" w:type="dxa"/>
            <w:tcBorders>
              <w:top w:val="single" w:sz="18" w:space="0" w:color="auto"/>
              <w:left w:val="nil"/>
              <w:bottom w:val="single" w:sz="18" w:space="0" w:color="auto"/>
            </w:tcBorders>
            <w:vAlign w:val="center"/>
          </w:tcPr>
          <w:p w14:paraId="51EC194D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Поз.</w:t>
            </w:r>
          </w:p>
        </w:tc>
        <w:tc>
          <w:tcPr>
            <w:tcW w:w="73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99381CD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Наименование и техническая характеристика</w:t>
            </w:r>
          </w:p>
        </w:tc>
        <w:tc>
          <w:tcPr>
            <w:tcW w:w="339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AE785B7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Тип, марка,</w:t>
            </w:r>
          </w:p>
          <w:p w14:paraId="7F019B10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обозначение документа,</w:t>
            </w:r>
          </w:p>
          <w:p w14:paraId="7BA6AFFE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опросного листа</w:t>
            </w:r>
          </w:p>
        </w:tc>
        <w:tc>
          <w:tcPr>
            <w:tcW w:w="198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4BA94CA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Код</w:t>
            </w:r>
          </w:p>
          <w:p w14:paraId="44EAEA6A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продукции</w:t>
            </w:r>
          </w:p>
        </w:tc>
        <w:tc>
          <w:tcPr>
            <w:tcW w:w="254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32FC6F8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Поставщик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AF0BF21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Ед.</w:t>
            </w:r>
          </w:p>
          <w:p w14:paraId="60E1472E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изме-</w:t>
            </w:r>
          </w:p>
          <w:p w14:paraId="3D7499A9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рения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D37BC17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Кол.</w:t>
            </w:r>
          </w:p>
        </w:tc>
        <w:tc>
          <w:tcPr>
            <w:tcW w:w="14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E379413" w14:textId="77777777" w:rsidR="007454E1" w:rsidRPr="007409B5" w:rsidRDefault="00FD0C0E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М</w:t>
            </w:r>
            <w:r w:rsidR="007454E1" w:rsidRPr="007409B5">
              <w:rPr>
                <w:rFonts w:ascii="ISOCPEUR" w:hAnsi="ISOCPEUR" w:cs="Times New Roman"/>
                <w:sz w:val="26"/>
                <w:szCs w:val="26"/>
              </w:rPr>
              <w:t>асса,</w:t>
            </w:r>
          </w:p>
          <w:p w14:paraId="55386EF3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1 ед.,</w:t>
            </w:r>
          </w:p>
          <w:p w14:paraId="71053624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кг</w:t>
            </w:r>
          </w:p>
        </w:tc>
        <w:tc>
          <w:tcPr>
            <w:tcW w:w="2265" w:type="dxa"/>
            <w:tcBorders>
              <w:top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6FFB096C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Примечание</w:t>
            </w:r>
          </w:p>
        </w:tc>
      </w:tr>
      <w:tr w:rsidR="007454E1" w:rsidRPr="007409B5" w14:paraId="102A4026" w14:textId="77777777" w:rsidTr="00043DF0">
        <w:trPr>
          <w:trHeight w:hRule="exact" w:val="454"/>
          <w:tblHeader/>
        </w:trPr>
        <w:tc>
          <w:tcPr>
            <w:tcW w:w="1131" w:type="dxa"/>
            <w:tcBorders>
              <w:top w:val="single" w:sz="18" w:space="0" w:color="auto"/>
              <w:left w:val="nil"/>
              <w:bottom w:val="single" w:sz="18" w:space="0" w:color="auto"/>
            </w:tcBorders>
            <w:vAlign w:val="center"/>
          </w:tcPr>
          <w:p w14:paraId="409F1363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  <w:lang w:eastAsia="ru-RU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3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1B78665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  <w:lang w:eastAsia="ru-RU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39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8ABAAD4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3</w:t>
            </w:r>
          </w:p>
        </w:tc>
        <w:tc>
          <w:tcPr>
            <w:tcW w:w="198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CC57490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4</w:t>
            </w:r>
          </w:p>
        </w:tc>
        <w:tc>
          <w:tcPr>
            <w:tcW w:w="254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E158137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5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A0B1110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6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59A9D35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7</w:t>
            </w:r>
          </w:p>
        </w:tc>
        <w:tc>
          <w:tcPr>
            <w:tcW w:w="14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78DC09C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8</w:t>
            </w:r>
          </w:p>
        </w:tc>
        <w:tc>
          <w:tcPr>
            <w:tcW w:w="2265" w:type="dxa"/>
            <w:tcBorders>
              <w:top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44231004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9</w:t>
            </w:r>
          </w:p>
        </w:tc>
      </w:tr>
      <w:tr w:rsidR="00F53A1F" w:rsidRPr="007409B5" w14:paraId="0B26C367" w14:textId="77777777" w:rsidTr="00E56F4A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D13624E" w14:textId="77777777" w:rsidR="00F53A1F" w:rsidRPr="007409B5" w:rsidRDefault="00F53A1F" w:rsidP="00F53A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BAF321C" w14:textId="7E686C45" w:rsidR="00F53A1F" w:rsidRPr="007409B5" w:rsidRDefault="00034609" w:rsidP="00756AA1">
            <w:pPr>
              <w:pStyle w:val="af3"/>
              <w:jc w:val="center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/>
                <w:bCs/>
                <w:sz w:val="26"/>
                <w:szCs w:val="26"/>
              </w:rPr>
              <w:t>Щитовое</w:t>
            </w:r>
            <w:r w:rsidR="0033255B" w:rsidRPr="0033255B">
              <w:rPr>
                <w:rFonts w:ascii="ISOCPEUR" w:hAnsi="ISOCPEUR"/>
                <w:b/>
                <w:bCs/>
                <w:sz w:val="26"/>
                <w:szCs w:val="26"/>
              </w:rPr>
              <w:t xml:space="preserve"> оборудование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B224BF8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DC91CDF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7655E31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6DB6D13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AF41B57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71C99D3D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EA215AF" w14:textId="77777777" w:rsidR="00F53A1F" w:rsidRPr="007409B5" w:rsidRDefault="00F53A1F" w:rsidP="00F53A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53A1F" w:rsidRPr="007409B5" w14:paraId="2B15EA4A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77EA5D7" w14:textId="77777777" w:rsidR="00F53A1F" w:rsidRPr="007409B5" w:rsidRDefault="00F53A1F" w:rsidP="00F53A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0ACF2C3" w14:textId="2055D43F" w:rsidR="00F53A1F" w:rsidRPr="00596733" w:rsidRDefault="0033255B" w:rsidP="00F53A1F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ЩО</w:t>
            </w:r>
            <w:r>
              <w:rPr>
                <w:rFonts w:ascii="ISOCPEUR" w:hAnsi="ISOCPEUR"/>
                <w:bCs/>
                <w:sz w:val="26"/>
                <w:szCs w:val="26"/>
              </w:rPr>
              <w:t>-</w:t>
            </w:r>
            <w:r w:rsidR="00596733">
              <w:rPr>
                <w:rFonts w:ascii="ISOCPEUR" w:hAnsi="ISOCPEUR"/>
                <w:bCs/>
                <w:sz w:val="26"/>
                <w:szCs w:val="26"/>
              </w:rPr>
              <w:t>2</w:t>
            </w:r>
            <w:r w:rsidR="00B44EED">
              <w:rPr>
                <w:rFonts w:ascii="ISOCPEUR" w:hAnsi="ISOCPEUR"/>
                <w:bCs/>
                <w:sz w:val="26"/>
                <w:szCs w:val="26"/>
              </w:rPr>
              <w:t>2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5E9EB85" w14:textId="55618A3A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9FD2E81" w14:textId="3C59A025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0EDAE87" w14:textId="43E4D203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94D5C91" w14:textId="371C7F94" w:rsidR="00F53A1F" w:rsidRPr="007409B5" w:rsidRDefault="0033255B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="00F53A1F"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7E4F341" w14:textId="51D7458F" w:rsidR="00F53A1F" w:rsidRPr="007409B5" w:rsidRDefault="0033255B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554D084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1D031DF" w14:textId="0761660B" w:rsidR="00F53A1F" w:rsidRPr="007409B5" w:rsidRDefault="00110112" w:rsidP="00F53A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с</w:t>
            </w:r>
            <w:r w:rsidR="007309A0">
              <w:rPr>
                <w:rFonts w:ascii="ISOCPEUR" w:hAnsi="ISOCPEUR" w:cs="Times New Roman"/>
                <w:sz w:val="26"/>
                <w:szCs w:val="26"/>
              </w:rPr>
              <w:t>м</w:t>
            </w:r>
            <w:r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110112" w:rsidRPr="007409B5" w14:paraId="3B33751A" w14:textId="77777777" w:rsidTr="008718AB">
        <w:trPr>
          <w:trHeight w:val="454"/>
        </w:trPr>
        <w:tc>
          <w:tcPr>
            <w:tcW w:w="1131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6501B599" w14:textId="77777777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nil"/>
            </w:tcBorders>
            <w:shd w:val="clear" w:color="auto" w:fill="auto"/>
            <w:vAlign w:val="center"/>
          </w:tcPr>
          <w:p w14:paraId="0DA0AC77" w14:textId="311D39F1" w:rsidR="00110112" w:rsidRPr="00596733" w:rsidRDefault="00110112" w:rsidP="0011011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А</w:t>
            </w:r>
            <w:r w:rsidRPr="0033255B">
              <w:rPr>
                <w:rFonts w:ascii="ISOCPEUR" w:hAnsi="ISOCPEUR"/>
                <w:bCs/>
                <w:sz w:val="26"/>
                <w:szCs w:val="26"/>
              </w:rPr>
              <w:t>О</w:t>
            </w:r>
            <w:r>
              <w:rPr>
                <w:rFonts w:ascii="ISOCPEUR" w:hAnsi="ISOCPEUR"/>
                <w:bCs/>
                <w:sz w:val="26"/>
                <w:szCs w:val="26"/>
              </w:rPr>
              <w:t>-</w:t>
            </w:r>
            <w:r w:rsidR="00596733">
              <w:rPr>
                <w:rFonts w:ascii="ISOCPEUR" w:hAnsi="ISOCPEUR"/>
                <w:bCs/>
                <w:sz w:val="26"/>
                <w:szCs w:val="26"/>
              </w:rPr>
              <w:t>2</w:t>
            </w:r>
            <w:r w:rsidR="00B44EED">
              <w:rPr>
                <w:rFonts w:ascii="ISOCPEUR" w:hAnsi="ISOCPEUR"/>
                <w:bCs/>
                <w:sz w:val="26"/>
                <w:szCs w:val="26"/>
              </w:rPr>
              <w:t>2</w:t>
            </w:r>
          </w:p>
        </w:tc>
        <w:tc>
          <w:tcPr>
            <w:tcW w:w="3398" w:type="dxa"/>
            <w:tcBorders>
              <w:top w:val="nil"/>
            </w:tcBorders>
            <w:shd w:val="clear" w:color="auto" w:fill="auto"/>
            <w:vAlign w:val="center"/>
          </w:tcPr>
          <w:p w14:paraId="68050AB3" w14:textId="4539C364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nil"/>
            </w:tcBorders>
            <w:shd w:val="clear" w:color="auto" w:fill="auto"/>
            <w:vAlign w:val="center"/>
          </w:tcPr>
          <w:p w14:paraId="24785B15" w14:textId="25ABA731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nil"/>
            </w:tcBorders>
            <w:shd w:val="clear" w:color="auto" w:fill="auto"/>
            <w:vAlign w:val="center"/>
          </w:tcPr>
          <w:p w14:paraId="384AF73E" w14:textId="1A00A44C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</w:tcBorders>
            <w:shd w:val="clear" w:color="auto" w:fill="auto"/>
            <w:vAlign w:val="center"/>
          </w:tcPr>
          <w:p w14:paraId="2EFBCB5C" w14:textId="2E4B47E9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tcBorders>
              <w:top w:val="nil"/>
            </w:tcBorders>
            <w:shd w:val="clear" w:color="auto" w:fill="auto"/>
            <w:vAlign w:val="center"/>
          </w:tcPr>
          <w:p w14:paraId="0CB546FE" w14:textId="7853B700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nil"/>
            </w:tcBorders>
            <w:shd w:val="clear" w:color="auto" w:fill="auto"/>
            <w:vAlign w:val="center"/>
          </w:tcPr>
          <w:p w14:paraId="21712517" w14:textId="77777777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nil"/>
              <w:right w:val="nil"/>
            </w:tcBorders>
            <w:shd w:val="clear" w:color="auto" w:fill="auto"/>
          </w:tcPr>
          <w:p w14:paraId="0CA89A48" w14:textId="5F27150F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 w:rsidR="007309A0"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110112" w:rsidRPr="007409B5" w14:paraId="52CA229C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7352F11" w14:textId="573ED1D1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E5BA020" w14:textId="1424F7D6" w:rsidR="00110112" w:rsidRPr="007409B5" w:rsidRDefault="00110112" w:rsidP="0011011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С-К</w:t>
            </w:r>
            <w:r w:rsidR="00596733">
              <w:rPr>
                <w:rFonts w:ascii="ISOCPEUR" w:hAnsi="ISOCPEUR"/>
                <w:bCs/>
                <w:sz w:val="26"/>
                <w:szCs w:val="26"/>
              </w:rPr>
              <w:t>2</w:t>
            </w:r>
            <w:r w:rsidR="00B44EED">
              <w:rPr>
                <w:rFonts w:ascii="ISOCPEUR" w:hAnsi="ISOCPEUR"/>
                <w:bCs/>
                <w:sz w:val="26"/>
                <w:szCs w:val="26"/>
              </w:rPr>
              <w:t>2</w:t>
            </w:r>
            <w:r>
              <w:rPr>
                <w:rFonts w:ascii="ISOCPEUR" w:hAnsi="ISOCPEUR"/>
                <w:bCs/>
                <w:sz w:val="26"/>
                <w:szCs w:val="26"/>
              </w:rPr>
              <w:t>оф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C1ADC9F" w14:textId="441497E4" w:rsidR="00110112" w:rsidRPr="007409B5" w:rsidRDefault="00110112" w:rsidP="0011011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D8E6FF1" w14:textId="2CF1674C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C694285" w14:textId="4E54F96B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D29DD95" w14:textId="61B6E645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A265AF1" w14:textId="3FDF480A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5C7BCA22" w14:textId="4A8E6026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4065A7D" w14:textId="68B3F7F7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 w:rsidR="007309A0"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110112" w:rsidRPr="007409B5" w14:paraId="322C2A4E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A9B607D" w14:textId="77777777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5D15ED8" w14:textId="31F9C82A" w:rsidR="00110112" w:rsidRPr="007409B5" w:rsidRDefault="00110112" w:rsidP="0011011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С-Б</w:t>
            </w:r>
            <w:r w:rsidR="00596733">
              <w:rPr>
                <w:rFonts w:ascii="ISOCPEUR" w:hAnsi="ISOCPEUR"/>
                <w:bCs/>
                <w:sz w:val="26"/>
                <w:szCs w:val="26"/>
              </w:rPr>
              <w:t>2</w:t>
            </w:r>
            <w:r w:rsidR="00B44EED">
              <w:rPr>
                <w:rFonts w:ascii="ISOCPEUR" w:hAnsi="ISOCPEUR"/>
                <w:bCs/>
                <w:sz w:val="26"/>
                <w:szCs w:val="26"/>
              </w:rPr>
              <w:t>2</w:t>
            </w:r>
            <w:r>
              <w:rPr>
                <w:rFonts w:ascii="ISOCPEUR" w:hAnsi="ISOCPEUR"/>
                <w:bCs/>
                <w:sz w:val="26"/>
                <w:szCs w:val="26"/>
              </w:rPr>
              <w:t>оф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C307097" w14:textId="30162109" w:rsidR="00110112" w:rsidRPr="00507E2B" w:rsidRDefault="00110112" w:rsidP="0011011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95C2ED1" w14:textId="446D4C55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07CD938" w14:textId="6513D207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0A63C9F" w14:textId="0EC963B2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4705C3C" w14:textId="765A62D1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658F0D50" w14:textId="4A68273E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BFE9F25" w14:textId="438FB2D8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 w:rsidR="007309A0"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33255B" w:rsidRPr="007409B5" w14:paraId="6DAA6EFE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A684E5F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E939B09" w14:textId="77777777" w:rsidR="0033255B" w:rsidRPr="007409B5" w:rsidRDefault="0033255B" w:rsidP="0033255B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4FAF59F2" w14:textId="77777777" w:rsidR="0033255B" w:rsidRPr="007409B5" w:rsidRDefault="0033255B" w:rsidP="0033255B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51A832A" w14:textId="77777777" w:rsidR="0033255B" w:rsidRPr="007409B5" w:rsidRDefault="0033255B" w:rsidP="0033255B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eastAsia="ru-RU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526AB77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78CB977" w14:textId="77777777" w:rsidR="0033255B" w:rsidRPr="007409B5" w:rsidRDefault="0033255B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CB3DDC6" w14:textId="77777777" w:rsidR="0033255B" w:rsidRDefault="0033255B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7B4FE312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2C72A31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33255B" w:rsidRPr="007409B5" w14:paraId="2875F362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381051F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7AE4B14" w14:textId="247E0F3F" w:rsidR="0033255B" w:rsidRPr="0033255B" w:rsidRDefault="0033255B" w:rsidP="0033255B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33255B">
              <w:rPr>
                <w:rFonts w:ascii="ISOCPEUR" w:hAnsi="ISOCPEUR"/>
                <w:b/>
                <w:bCs/>
                <w:sz w:val="26"/>
                <w:szCs w:val="26"/>
              </w:rPr>
              <w:t>Светотехническое оборудование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4832FC7" w14:textId="77777777" w:rsidR="0033255B" w:rsidRPr="007409B5" w:rsidRDefault="0033255B" w:rsidP="0033255B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7CCECB0" w14:textId="77777777" w:rsidR="0033255B" w:rsidRPr="007409B5" w:rsidRDefault="0033255B" w:rsidP="0033255B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eastAsia="ru-RU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BA0FE78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A4F15F7" w14:textId="77777777" w:rsidR="0033255B" w:rsidRPr="007409B5" w:rsidRDefault="0033255B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70A6C70" w14:textId="77777777" w:rsidR="0033255B" w:rsidRDefault="0033255B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25EED802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6E19DF7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33255B" w:rsidRPr="007409B5" w14:paraId="08262A6D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5429019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59EE554" w14:textId="0CDC0707" w:rsidR="0033255B" w:rsidRPr="007409B5" w:rsidRDefault="0033255B" w:rsidP="0033255B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 w:rsidR="00E615A3">
              <w:rPr>
                <w:rFonts w:ascii="ISOCPEUR" w:hAnsi="ISOCPEUR"/>
                <w:bCs/>
                <w:sz w:val="26"/>
                <w:szCs w:val="26"/>
              </w:rPr>
              <w:t xml:space="preserve"> напольный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BD07D9D" w14:textId="0E4193AB" w:rsidR="0033255B" w:rsidRPr="0033255B" w:rsidRDefault="0033255B" w:rsidP="0033255B">
            <w:pPr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86FCF6B" w14:textId="42C609B5" w:rsidR="0033255B" w:rsidRPr="0033255B" w:rsidRDefault="0033255B" w:rsidP="0033255B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val="en-US" w:eastAsia="ru-RU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4751E7B" w14:textId="2D2FAA9C" w:rsidR="0033255B" w:rsidRPr="00E615A3" w:rsidRDefault="00E615A3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C1F09A9" w14:textId="3784B0CC" w:rsidR="0033255B" w:rsidRPr="007409B5" w:rsidRDefault="0033255B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DC25BFA" w14:textId="32A1B401" w:rsidR="0033255B" w:rsidRPr="00D27228" w:rsidRDefault="00596733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7</w:t>
            </w:r>
          </w:p>
        </w:tc>
        <w:tc>
          <w:tcPr>
            <w:tcW w:w="1416" w:type="dxa"/>
            <w:shd w:val="clear" w:color="auto" w:fill="auto"/>
          </w:tcPr>
          <w:p w14:paraId="544F7FE1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8E9B089" w14:textId="2E9C35D0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07352A44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84389B8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2072B77" w14:textId="1A5464BE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линейный матовый, черный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,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32Вт, 4000К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81B42FB" w14:textId="04CAD1FA" w:rsidR="00C81802" w:rsidRPr="00E615A3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8E56D5A" w14:textId="21F25B6F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eastAsia="ru-RU"/>
              </w:rPr>
            </w:pPr>
          </w:p>
        </w:tc>
        <w:tc>
          <w:tcPr>
            <w:tcW w:w="2549" w:type="dxa"/>
            <w:shd w:val="clear" w:color="auto" w:fill="auto"/>
          </w:tcPr>
          <w:p w14:paraId="04A0EB31" w14:textId="715577B8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C6B73F2" w14:textId="72AEB125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14BC6C8" w14:textId="3C313FE0" w:rsidR="00C81802" w:rsidRPr="0033255B" w:rsidRDefault="00596733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20</w:t>
            </w:r>
          </w:p>
        </w:tc>
        <w:tc>
          <w:tcPr>
            <w:tcW w:w="1416" w:type="dxa"/>
            <w:shd w:val="clear" w:color="auto" w:fill="auto"/>
          </w:tcPr>
          <w:p w14:paraId="4315C58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5473125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557DAB09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7692F5E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194B2CBA" w14:textId="38B9212A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подвесной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,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56 Вт, CRI 90 4000К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3FF8D8B" w14:textId="73E628E7" w:rsidR="00C81802" w:rsidRPr="00E615A3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DE6139F" w14:textId="7A589008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eastAsia="ru-RU"/>
              </w:rPr>
            </w:pPr>
          </w:p>
        </w:tc>
        <w:tc>
          <w:tcPr>
            <w:tcW w:w="2549" w:type="dxa"/>
            <w:shd w:val="clear" w:color="auto" w:fill="auto"/>
          </w:tcPr>
          <w:p w14:paraId="6E8B73A1" w14:textId="76DECAAC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6DFE284" w14:textId="0062BA4B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601EC0D" w14:textId="553A9482" w:rsidR="00C81802" w:rsidRPr="0033255B" w:rsidRDefault="00596733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12C95936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1701FB8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1FAF1942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809EA15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F6602D1" w14:textId="56D71808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белый с </w:t>
            </w:r>
            <w:proofErr w:type="spellStart"/>
            <w:r w:rsidRPr="00E615A3">
              <w:rPr>
                <w:rFonts w:ascii="ISOCPEUR" w:hAnsi="ISOCPEUR"/>
                <w:bCs/>
                <w:sz w:val="26"/>
                <w:szCs w:val="26"/>
              </w:rPr>
              <w:t>акуст</w:t>
            </w:r>
            <w:proofErr w:type="spellEnd"/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панелью ∅1000 90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В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т 4000К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786E7F0" w14:textId="5FBC11E3" w:rsidR="00C81802" w:rsidRPr="00EB2A68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D7CBE20" w14:textId="54A42EFA" w:rsidR="00C81802" w:rsidRPr="00EB2A68" w:rsidRDefault="00C81802" w:rsidP="00C81802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val="en-US" w:eastAsia="ru-RU"/>
              </w:rPr>
            </w:pPr>
          </w:p>
        </w:tc>
        <w:tc>
          <w:tcPr>
            <w:tcW w:w="2549" w:type="dxa"/>
            <w:shd w:val="clear" w:color="auto" w:fill="auto"/>
          </w:tcPr>
          <w:p w14:paraId="5596A698" w14:textId="5C121A00" w:rsidR="00C81802" w:rsidRPr="00EB2A68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F81EE50" w14:textId="78477CE9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6A0256B" w14:textId="7C1B5EF3" w:rsidR="00C81802" w:rsidRPr="00A00125" w:rsidRDefault="00596733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</w:t>
            </w:r>
          </w:p>
        </w:tc>
        <w:tc>
          <w:tcPr>
            <w:tcW w:w="1416" w:type="dxa"/>
            <w:shd w:val="clear" w:color="auto" w:fill="auto"/>
          </w:tcPr>
          <w:p w14:paraId="48C82FBF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2DC7CDE" w14:textId="5ACAC838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2368E5DF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78323E6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2D052AB6" w14:textId="10936C46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A00125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A00125">
              <w:rPr>
                <w:rFonts w:ascii="ISOCPEUR" w:hAnsi="ISOCPEUR"/>
                <w:bCs/>
                <w:sz w:val="26"/>
                <w:szCs w:val="26"/>
              </w:rPr>
              <w:t>, акустический</w:t>
            </w:r>
            <w:r>
              <w:rPr>
                <w:rFonts w:ascii="ISOCPEUR" w:hAnsi="ISOCPEUR"/>
                <w:bCs/>
                <w:sz w:val="26"/>
                <w:szCs w:val="26"/>
              </w:rPr>
              <w:t>, Е27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A446122" w14:textId="4D0727ED" w:rsidR="00C81802" w:rsidRPr="00A00125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C4F2719" w14:textId="3AEC3CED" w:rsidR="00C81802" w:rsidRPr="00A00125" w:rsidRDefault="00C81802" w:rsidP="00C81802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eastAsia="ru-RU"/>
              </w:rPr>
            </w:pPr>
          </w:p>
        </w:tc>
        <w:tc>
          <w:tcPr>
            <w:tcW w:w="2549" w:type="dxa"/>
            <w:shd w:val="clear" w:color="auto" w:fill="auto"/>
          </w:tcPr>
          <w:p w14:paraId="339BCA71" w14:textId="3D7C5308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AB21B4D" w14:textId="721D76CE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DCE5967" w14:textId="2F3E8E5A" w:rsidR="00C81802" w:rsidRPr="00A00125" w:rsidRDefault="00596733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</w:t>
            </w:r>
          </w:p>
        </w:tc>
        <w:tc>
          <w:tcPr>
            <w:tcW w:w="1416" w:type="dxa"/>
            <w:shd w:val="clear" w:color="auto" w:fill="auto"/>
          </w:tcPr>
          <w:p w14:paraId="104884C9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91AC79E" w14:textId="39C9389E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5CA47E0E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9B2FA15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2230B84C" w14:textId="7CD7AB1B" w:rsidR="00C81802" w:rsidRPr="004436CC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∅</w:t>
            </w:r>
            <w:r>
              <w:rPr>
                <w:rFonts w:ascii="ISOCPEUR" w:hAnsi="ISOCPEUR"/>
                <w:bCs/>
                <w:sz w:val="26"/>
                <w:szCs w:val="26"/>
              </w:rPr>
              <w:t>6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21AF12F" w14:textId="26938F9B" w:rsidR="00C81802" w:rsidRPr="00EB2A68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EA36D0C" w14:textId="37B90592" w:rsidR="00C81802" w:rsidRPr="008E25D2" w:rsidRDefault="00C81802" w:rsidP="00C81802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</w:tcPr>
          <w:p w14:paraId="7E9B1815" w14:textId="658A3C5C" w:rsidR="00C81802" w:rsidRPr="00EB2A68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EF7DCB6" w14:textId="6AD90D8E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5DAE7FE" w14:textId="1B81E423" w:rsidR="00C81802" w:rsidRPr="0033255B" w:rsidRDefault="00596733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5A02C5C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76945B8" w14:textId="778DC6E2" w:rsidR="00C81802" w:rsidRPr="008E25D2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292179BD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FE53705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277C933C" w14:textId="73CA8CAA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∅</w:t>
            </w:r>
            <w:r>
              <w:rPr>
                <w:rFonts w:ascii="ISOCPEUR" w:hAnsi="ISOCPEUR"/>
                <w:bCs/>
                <w:sz w:val="26"/>
                <w:szCs w:val="26"/>
              </w:rPr>
              <w:t>45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1292528" w14:textId="05F9055A" w:rsidR="00C81802" w:rsidRPr="00EB2A68" w:rsidRDefault="00C81802" w:rsidP="00C81802">
            <w:pPr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28370DB" w14:textId="2DF8F7A3" w:rsidR="00C81802" w:rsidRPr="00EB2A68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</w:tcPr>
          <w:p w14:paraId="178D6F2E" w14:textId="033A8931" w:rsidR="00C81802" w:rsidRPr="00EB2A68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EF0796" w14:textId="132B33D4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802D119" w14:textId="592A6300" w:rsidR="00C81802" w:rsidRPr="00A00125" w:rsidRDefault="00596733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</w:t>
            </w:r>
          </w:p>
        </w:tc>
        <w:tc>
          <w:tcPr>
            <w:tcW w:w="1416" w:type="dxa"/>
            <w:shd w:val="clear" w:color="auto" w:fill="auto"/>
          </w:tcPr>
          <w:p w14:paraId="3F1C6A1F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0201063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081FE47E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C6308A3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7E4F4F6B" w14:textId="03B35EC1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л</w:t>
            </w:r>
            <w:r w:rsidRPr="00A00125">
              <w:rPr>
                <w:rFonts w:ascii="ISOCPEUR" w:hAnsi="ISOCPEUR"/>
                <w:bCs/>
                <w:sz w:val="26"/>
                <w:szCs w:val="26"/>
              </w:rPr>
              <w:t>инейный для установки на текстильную систем</w:t>
            </w:r>
            <w:r>
              <w:rPr>
                <w:rFonts w:ascii="ISOCPEUR" w:hAnsi="ISOCPEUR"/>
                <w:bCs/>
                <w:sz w:val="26"/>
                <w:szCs w:val="26"/>
              </w:rPr>
              <w:t>у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3A6C5F7" w14:textId="3D4F1195" w:rsidR="00C81802" w:rsidRPr="00A00125" w:rsidRDefault="00C81802" w:rsidP="00C81802">
            <w:pPr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0056593" w14:textId="77777777" w:rsidR="00C81802" w:rsidRPr="00A00125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1A16B83C" w14:textId="77ADC243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4A684C6" w14:textId="2B14DF3D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3409BDD" w14:textId="2B4D150E" w:rsidR="00C81802" w:rsidRPr="00A00125" w:rsidRDefault="00596733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20</w:t>
            </w:r>
          </w:p>
        </w:tc>
        <w:tc>
          <w:tcPr>
            <w:tcW w:w="1416" w:type="dxa"/>
            <w:shd w:val="clear" w:color="auto" w:fill="auto"/>
          </w:tcPr>
          <w:p w14:paraId="50A8318B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F818D8B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46CDB9B1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17D78BF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558E1BA4" w14:textId="035C2EC7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(прожектор) </w:t>
            </w:r>
            <w:r w:rsidRPr="00A00125">
              <w:rPr>
                <w:rFonts w:ascii="ISOCPEUR" w:hAnsi="ISOCPEUR"/>
                <w:bCs/>
                <w:sz w:val="26"/>
                <w:szCs w:val="26"/>
              </w:rPr>
              <w:t>для установки на текстильную систем</w:t>
            </w:r>
            <w:r>
              <w:rPr>
                <w:rFonts w:ascii="ISOCPEUR" w:hAnsi="ISOCPEUR"/>
                <w:bCs/>
                <w:sz w:val="26"/>
                <w:szCs w:val="26"/>
              </w:rPr>
              <w:t>у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7C73DC4" w14:textId="1D624A56" w:rsidR="00C81802" w:rsidRPr="00A00125" w:rsidRDefault="00C81802" w:rsidP="00C81802">
            <w:pPr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1996437" w14:textId="77777777" w:rsidR="00C81802" w:rsidRPr="00A00125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34A66DEB" w14:textId="60027DA6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FD3A556" w14:textId="7E43B5F2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57AD3B2" w14:textId="117F41FF" w:rsidR="00C81802" w:rsidRPr="00A00125" w:rsidRDefault="00596733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50</w:t>
            </w:r>
          </w:p>
        </w:tc>
        <w:tc>
          <w:tcPr>
            <w:tcW w:w="1416" w:type="dxa"/>
            <w:shd w:val="clear" w:color="auto" w:fill="auto"/>
          </w:tcPr>
          <w:p w14:paraId="74182C7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E6E4158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1A78839B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DF99ED2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C4E992F" w14:textId="38BBB6A6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900*3100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E577113" w14:textId="5B7358B7" w:rsidR="00C81802" w:rsidRPr="00EB2A68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B99A6F0" w14:textId="77777777" w:rsidR="00C81802" w:rsidRPr="00EB2A68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</w:tcPr>
          <w:p w14:paraId="00A63882" w14:textId="5A9B3D11" w:rsidR="00C81802" w:rsidRPr="00EB2A68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3D27553" w14:textId="04082AC2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BEB9711" w14:textId="78EFB834" w:rsidR="00C81802" w:rsidRPr="00A00125" w:rsidRDefault="00596733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</w:t>
            </w:r>
          </w:p>
        </w:tc>
        <w:tc>
          <w:tcPr>
            <w:tcW w:w="1416" w:type="dxa"/>
            <w:shd w:val="clear" w:color="auto" w:fill="auto"/>
          </w:tcPr>
          <w:p w14:paraId="580F491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D72DC41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03D8B68D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E9633C2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434C73FD" w14:textId="3D152F84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900*3200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70A9AEE" w14:textId="77777777" w:rsidR="00C81802" w:rsidRPr="00EB2A68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CE69D7D" w14:textId="77777777" w:rsidR="00C81802" w:rsidRPr="00EB2A68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</w:tcPr>
          <w:p w14:paraId="56349602" w14:textId="1082A75F" w:rsidR="00C81802" w:rsidRPr="00EB2A68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A6B9D26" w14:textId="509D93E9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D788D26" w14:textId="291C7E18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</w:t>
            </w:r>
          </w:p>
        </w:tc>
        <w:tc>
          <w:tcPr>
            <w:tcW w:w="1416" w:type="dxa"/>
            <w:shd w:val="clear" w:color="auto" w:fill="auto"/>
          </w:tcPr>
          <w:p w14:paraId="24CBDC8C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BD8B65C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43F3C2A2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EF1FF0D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54D294E0" w14:textId="66B0DF94" w:rsidR="00C81802" w:rsidRPr="00A0012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Y</w:t>
            </w:r>
            <w:r w:rsidRPr="00A00125">
              <w:rPr>
                <w:rFonts w:ascii="ISOCPEUR" w:hAnsi="ISOCPEUR"/>
                <w:bCs/>
                <w:sz w:val="26"/>
                <w:szCs w:val="26"/>
              </w:rPr>
              <w:t>-</w:t>
            </w:r>
            <w:r>
              <w:rPr>
                <w:rFonts w:ascii="ISOCPEUR" w:hAnsi="ISOCPEUR"/>
                <w:bCs/>
                <w:sz w:val="26"/>
                <w:szCs w:val="26"/>
              </w:rPr>
              <w:t>образный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DA638A8" w14:textId="2369EB45" w:rsidR="00C81802" w:rsidRPr="00A00125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CD8525B" w14:textId="77777777" w:rsidR="00C81802" w:rsidRPr="00A00125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71DC5847" w14:textId="7F5B9417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D339939" w14:textId="777242AB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F89FC3F" w14:textId="6ECE27A7" w:rsidR="00C81802" w:rsidRDefault="00596733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</w:t>
            </w:r>
          </w:p>
        </w:tc>
        <w:tc>
          <w:tcPr>
            <w:tcW w:w="1416" w:type="dxa"/>
            <w:shd w:val="clear" w:color="auto" w:fill="auto"/>
          </w:tcPr>
          <w:p w14:paraId="5B9EBCE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3C0BBDB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7EDC8218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89E600D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0ED797BC" w14:textId="0793EF5B" w:rsidR="00C81802" w:rsidRPr="0033255B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накладной, 42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,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D610x75мм,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Ra90, 4000K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FE4C5EF" w14:textId="31736AAB" w:rsidR="00C81802" w:rsidRPr="00FF49DA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68A5C56" w14:textId="77777777" w:rsidR="00C81802" w:rsidRPr="00FF49DA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0505021F" w14:textId="774D397A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C2F1F8D" w14:textId="162039FD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6DA3838" w14:textId="7EF710F5" w:rsidR="00C81802" w:rsidRDefault="00596733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1CAB8793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B7CD3F6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034609" w:rsidRPr="007409B5" w14:paraId="09D87B0F" w14:textId="77777777" w:rsidTr="009D32C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3077014" w14:textId="77777777" w:rsidR="00034609" w:rsidRPr="007409B5" w:rsidRDefault="00034609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1F6372A1" w14:textId="77777777" w:rsidR="00034609" w:rsidRPr="004B6A81" w:rsidRDefault="00034609" w:rsidP="0011011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45314947" w14:textId="77777777" w:rsidR="00034609" w:rsidRPr="00FF49DA" w:rsidRDefault="00034609" w:rsidP="0011011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ED50AE1" w14:textId="77777777" w:rsidR="00034609" w:rsidRPr="00FF49DA" w:rsidRDefault="00034609" w:rsidP="0011011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E0F044D" w14:textId="77777777" w:rsidR="00034609" w:rsidRPr="007409B5" w:rsidRDefault="00034609" w:rsidP="0011011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124B80B" w14:textId="77777777" w:rsidR="00034609" w:rsidRPr="00FF49DA" w:rsidRDefault="00034609" w:rsidP="0011011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8B54F12" w14:textId="77777777" w:rsidR="00034609" w:rsidRDefault="00034609" w:rsidP="0011011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1EA72D8C" w14:textId="77777777" w:rsidR="00034609" w:rsidRPr="007409B5" w:rsidRDefault="00034609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E8B1CB1" w14:textId="77777777" w:rsidR="00034609" w:rsidRPr="007409B5" w:rsidRDefault="00034609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247DFC17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285A887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1C9F1252" w14:textId="2E794647" w:rsidR="00C81802" w:rsidRPr="0033255B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42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2255х43х65, 4000K</w:t>
            </w:r>
          </w:p>
        </w:tc>
        <w:tc>
          <w:tcPr>
            <w:tcW w:w="3398" w:type="dxa"/>
            <w:shd w:val="clear" w:color="auto" w:fill="auto"/>
          </w:tcPr>
          <w:p w14:paraId="1D8E8E03" w14:textId="7CEAAE50" w:rsidR="00C81802" w:rsidRPr="00034609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2F7E7F">
              <w:rPr>
                <w:rFonts w:ascii="ISOCPEUR" w:hAnsi="ISOCPEUR"/>
                <w:bCs/>
                <w:sz w:val="26"/>
                <w:szCs w:val="26"/>
                <w:lang w:val="en-US"/>
              </w:rPr>
              <w:t>RAL9005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0EAC1BD" w14:textId="77777777" w:rsidR="00C81802" w:rsidRPr="00034609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49172F6D" w14:textId="0ADB9148" w:rsidR="00C81802" w:rsidRPr="00034609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983322E" w14:textId="73704A40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928DBE3" w14:textId="169AA4D9" w:rsidR="00C81802" w:rsidRDefault="00596733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</w:t>
            </w:r>
          </w:p>
        </w:tc>
        <w:tc>
          <w:tcPr>
            <w:tcW w:w="1416" w:type="dxa"/>
            <w:shd w:val="clear" w:color="auto" w:fill="auto"/>
          </w:tcPr>
          <w:p w14:paraId="0F8870C1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05A551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1E1F9A52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44A9663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C780D6F" w14:textId="2A6245D6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21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1130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х43х65, 4000K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4A84160" w14:textId="43E06617" w:rsidR="00C81802" w:rsidRPr="00FF49DA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RAL9003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5E0E8DA" w14:textId="77777777" w:rsidR="00C81802" w:rsidRPr="00FF49DA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4051B907" w14:textId="1A603990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A342679" w14:textId="171DE0A3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DB4BD22" w14:textId="1C679249" w:rsidR="00C81802" w:rsidRPr="00596733" w:rsidRDefault="00596733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7</w:t>
            </w:r>
          </w:p>
        </w:tc>
        <w:tc>
          <w:tcPr>
            <w:tcW w:w="1416" w:type="dxa"/>
            <w:shd w:val="clear" w:color="auto" w:fill="auto"/>
          </w:tcPr>
          <w:p w14:paraId="79C89EA2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07AB287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1D644875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E21DE1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5450F41D" w14:textId="0724B368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E615A3">
              <w:rPr>
                <w:rFonts w:ascii="ISOCPEUR" w:hAnsi="ISOCPEUR"/>
                <w:bCs/>
                <w:sz w:val="26"/>
                <w:szCs w:val="26"/>
              </w:rPr>
              <w:t>Шинопровод встраиваемый глубокий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под ГКЛ, 2000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0B1D061" w14:textId="77777777" w:rsidR="00C81802" w:rsidRPr="0033255B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093FCE6" w14:textId="77777777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4859A6FF" w14:textId="060C8EC3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2685B42" w14:textId="69D6B0B3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881B104" w14:textId="0C8C6BCE" w:rsidR="00C81802" w:rsidRDefault="00596733" w:rsidP="00596733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6</w:t>
            </w:r>
          </w:p>
        </w:tc>
        <w:tc>
          <w:tcPr>
            <w:tcW w:w="1416" w:type="dxa"/>
            <w:shd w:val="clear" w:color="auto" w:fill="auto"/>
          </w:tcPr>
          <w:p w14:paraId="5270CF9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CD83489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4D1A6B12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B234572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732C00B3" w14:textId="0BFF50FB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E615A3">
              <w:rPr>
                <w:rFonts w:ascii="ISOCPEUR" w:hAnsi="ISOCPEUR"/>
                <w:bCs/>
                <w:sz w:val="26"/>
                <w:szCs w:val="26"/>
              </w:rPr>
              <w:t>Шинопровод встраиваемый глубокий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под ГКЛ, 3000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A23CE82" w14:textId="77777777" w:rsidR="00C81802" w:rsidRPr="0033255B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AB63841" w14:textId="77777777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4B98E629" w14:textId="2ACD8324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3C296D9" w14:textId="6C45AD5A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B21E883" w14:textId="5C820C1C" w:rsidR="00C81802" w:rsidRDefault="00596733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</w:t>
            </w:r>
          </w:p>
        </w:tc>
        <w:tc>
          <w:tcPr>
            <w:tcW w:w="1416" w:type="dxa"/>
            <w:shd w:val="clear" w:color="auto" w:fill="auto"/>
          </w:tcPr>
          <w:p w14:paraId="7EE1AFB8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31F26A6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59399468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4D5920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104F4C71" w14:textId="457FF5A4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E615A3">
              <w:rPr>
                <w:rFonts w:ascii="ISOCPEUR" w:hAnsi="ISOCPEUR"/>
                <w:bCs/>
                <w:sz w:val="26"/>
                <w:szCs w:val="26"/>
              </w:rPr>
              <w:t>Блок питания для магнитных треков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D344C3D" w14:textId="77777777" w:rsidR="00C81802" w:rsidRPr="0033255B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A5D9B0C" w14:textId="77777777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241201DD" w14:textId="292CCDAD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1DE4157" w14:textId="1624E333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67DA071" w14:textId="7F6E1898" w:rsidR="00C81802" w:rsidRDefault="00596733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16</w:t>
            </w:r>
          </w:p>
        </w:tc>
        <w:tc>
          <w:tcPr>
            <w:tcW w:w="1416" w:type="dxa"/>
            <w:shd w:val="clear" w:color="auto" w:fill="auto"/>
          </w:tcPr>
          <w:p w14:paraId="3C80CFDD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4B32FB2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2E30331C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E7AF5D2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2E355C6C" w14:textId="5F8B26D3" w:rsidR="00C81802" w:rsidRPr="00E615A3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A00125">
              <w:rPr>
                <w:rFonts w:ascii="ISOCPEUR" w:hAnsi="ISOCPEUR"/>
                <w:bCs/>
                <w:sz w:val="26"/>
                <w:szCs w:val="26"/>
              </w:rPr>
              <w:t>Блок питания для светодиодной ленты, 200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Вт, </w:t>
            </w:r>
            <w:r w:rsidRPr="00A00125">
              <w:rPr>
                <w:rFonts w:ascii="ISOCPEUR" w:hAnsi="ISOCPEUR"/>
                <w:bCs/>
                <w:sz w:val="26"/>
                <w:szCs w:val="26"/>
              </w:rPr>
              <w:t>48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В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0275AA0" w14:textId="77777777" w:rsidR="00C81802" w:rsidRPr="0033255B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0CC793B" w14:textId="77777777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0F537C64" w14:textId="36DB3845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0D7C566" w14:textId="2E8293BA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0BC8EF4" w14:textId="56702516" w:rsidR="00C81802" w:rsidRDefault="00596733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17</w:t>
            </w:r>
          </w:p>
        </w:tc>
        <w:tc>
          <w:tcPr>
            <w:tcW w:w="1416" w:type="dxa"/>
            <w:shd w:val="clear" w:color="auto" w:fill="auto"/>
          </w:tcPr>
          <w:p w14:paraId="1CC509A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E0EF09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034609" w:rsidRPr="007409B5" w14:paraId="378DC26B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73AF4B3" w14:textId="77777777" w:rsidR="00034609" w:rsidRPr="007409B5" w:rsidRDefault="00034609" w:rsidP="00034609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BCA5549" w14:textId="77777777" w:rsidR="00034609" w:rsidRPr="007409B5" w:rsidRDefault="00034609" w:rsidP="00034609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7C36BEB0" w14:textId="77777777" w:rsidR="00034609" w:rsidRPr="00FF49DA" w:rsidRDefault="00034609" w:rsidP="00034609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B3E58BA" w14:textId="77777777" w:rsidR="00034609" w:rsidRPr="00FF49DA" w:rsidRDefault="00034609" w:rsidP="00034609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1DEBBE7" w14:textId="77777777" w:rsidR="00034609" w:rsidRPr="007409B5" w:rsidRDefault="00034609" w:rsidP="00034609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8DB48B6" w14:textId="77777777" w:rsidR="00034609" w:rsidRPr="00FF49DA" w:rsidRDefault="00034609" w:rsidP="00034609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F814602" w14:textId="77777777" w:rsidR="00034609" w:rsidRPr="00E615A3" w:rsidRDefault="00034609" w:rsidP="00034609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4D67AE0A" w14:textId="77777777" w:rsidR="00034609" w:rsidRPr="007409B5" w:rsidRDefault="00034609" w:rsidP="00034609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D8CA474" w14:textId="77777777" w:rsidR="00034609" w:rsidRPr="007409B5" w:rsidRDefault="00034609" w:rsidP="00034609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6DD6E108" w14:textId="77777777" w:rsidTr="00D7653A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E68AF7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12096E4" w14:textId="4052821C" w:rsidR="00F6475A" w:rsidRPr="007409B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A496BD0" w14:textId="3856403E" w:rsidR="00F6475A" w:rsidRPr="00FF49DA" w:rsidRDefault="00F6475A" w:rsidP="00F6475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605B49">
              <w:rPr>
                <w:rFonts w:ascii="ISOCPEUR" w:hAnsi="ISOCPEUR"/>
                <w:bCs/>
                <w:sz w:val="26"/>
                <w:szCs w:val="26"/>
                <w:lang w:val="en-US"/>
              </w:rPr>
              <w:t>ORBIT 2011-2 LED AT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DB9F33C" w14:textId="77777777" w:rsidR="00F6475A" w:rsidRPr="00FF49DA" w:rsidRDefault="00F6475A" w:rsidP="00F6475A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1B53B7B" w14:textId="5FEB5CB8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Световые Технологии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0B7D31A" w14:textId="6350E2A5" w:rsidR="00F6475A" w:rsidRPr="00FF49DA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2A31C3" w14:textId="5B4BD597" w:rsidR="00F6475A" w:rsidRPr="003A7548" w:rsidRDefault="00D8273F" w:rsidP="00F6475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10</w:t>
            </w:r>
          </w:p>
        </w:tc>
        <w:tc>
          <w:tcPr>
            <w:tcW w:w="1416" w:type="dxa"/>
            <w:shd w:val="clear" w:color="auto" w:fill="auto"/>
          </w:tcPr>
          <w:p w14:paraId="18C3CAD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A49D757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2277FE4B" w14:textId="77777777" w:rsidTr="00D7653A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7B7F66F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1775EBED" w14:textId="5014CB89" w:rsidR="00F6475A" w:rsidRPr="007409B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Блок аварийного питания, 40 Вт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1E89048" w14:textId="77777777" w:rsidR="00F6475A" w:rsidRPr="00FF49DA" w:rsidRDefault="00F6475A" w:rsidP="00F6475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1F3E1EF" w14:textId="77777777" w:rsidR="00F6475A" w:rsidRPr="00FF49DA" w:rsidRDefault="00F6475A" w:rsidP="00F6475A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42F8E7A" w14:textId="48D12118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Световые Технологии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F79B384" w14:textId="19EF8178" w:rsidR="00F6475A" w:rsidRPr="00FF49DA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AE89696" w14:textId="06D65EA9" w:rsidR="00F6475A" w:rsidRPr="00E615A3" w:rsidRDefault="00411C8C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</w:t>
            </w:r>
          </w:p>
        </w:tc>
        <w:tc>
          <w:tcPr>
            <w:tcW w:w="1416" w:type="dxa"/>
            <w:shd w:val="clear" w:color="auto" w:fill="auto"/>
          </w:tcPr>
          <w:p w14:paraId="67E5C4D8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4BD6FD4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20F57DAE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C2E1BA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FE81D0D" w14:textId="77777777" w:rsidR="00F6475A" w:rsidRPr="007409B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36AF62D3" w14:textId="77777777" w:rsidR="00F6475A" w:rsidRPr="00FF49DA" w:rsidRDefault="00F6475A" w:rsidP="00F6475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16F1019" w14:textId="77777777" w:rsidR="00F6475A" w:rsidRPr="00FF49DA" w:rsidRDefault="00F6475A" w:rsidP="00F6475A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CC94196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FE5DB4D" w14:textId="77777777" w:rsidR="00F6475A" w:rsidRPr="00FF49DA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01B0D13" w14:textId="77777777" w:rsidR="00F6475A" w:rsidRPr="00E615A3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08D169F2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4DA2CCC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67780E0E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5BCFBF9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E1B66C8" w14:textId="7E5E88F2" w:rsidR="00F6475A" w:rsidRPr="007409B5" w:rsidRDefault="00F6475A" w:rsidP="00F6475A">
            <w:pPr>
              <w:pStyle w:val="af3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/>
                <w:bCs/>
                <w:sz w:val="26"/>
                <w:szCs w:val="26"/>
              </w:rPr>
              <w:t>К</w:t>
            </w:r>
            <w:r w:rsidRPr="00B52765">
              <w:rPr>
                <w:rFonts w:ascii="ISOCPEUR" w:hAnsi="ISOCPEUR"/>
                <w:b/>
                <w:bCs/>
                <w:sz w:val="26"/>
                <w:szCs w:val="26"/>
              </w:rPr>
              <w:t>абельные изделия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C42F314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F7419D0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  <w:lang w:eastAsia="ru-RU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40F0858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FBFF243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1BDA318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7326B6BE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F3D8DDC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06762224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B59645B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F6BFA42" w14:textId="43F57B0E" w:rsidR="00F6475A" w:rsidRPr="00F62BC8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Кабель силовой с медными жилами, с </w:t>
            </w:r>
            <w:proofErr w:type="spellStart"/>
            <w:r w:rsidRPr="00F62BC8">
              <w:rPr>
                <w:rFonts w:ascii="ISOCPEUR" w:hAnsi="ISOCPEUR"/>
                <w:bCs/>
                <w:sz w:val="26"/>
                <w:szCs w:val="26"/>
              </w:rPr>
              <w:t>изол</w:t>
            </w:r>
            <w:proofErr w:type="spellEnd"/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 и оболочкой из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C6C91EA" w14:textId="50C1CE50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C2692FA" w14:textId="3827EA7E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EE159E8" w14:textId="7BE5C0F1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643185D" w14:textId="56A7F9CD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70A5DA8" w14:textId="657F107A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63B7E6DF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120E822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78590EDB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265666D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7172FE0" w14:textId="256EC253" w:rsidR="00F6475A" w:rsidRPr="00B5276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>полимерных композиций, не содержащих галогенов</w:t>
            </w:r>
            <w:r>
              <w:rPr>
                <w:rFonts w:ascii="ISOCPEUR" w:hAnsi="ISOCPEUR"/>
                <w:bCs/>
                <w:sz w:val="26"/>
                <w:szCs w:val="26"/>
              </w:rPr>
              <w:t>, сеч.: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F947AC4" w14:textId="3614A27D" w:rsidR="00F6475A" w:rsidRPr="00B5276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52765">
              <w:rPr>
                <w:rFonts w:ascii="ISOCPEUR" w:hAnsi="ISOCPEUR"/>
                <w:sz w:val="26"/>
                <w:szCs w:val="26"/>
              </w:rPr>
              <w:t>ППГнг</w:t>
            </w:r>
            <w:proofErr w:type="spellEnd"/>
            <w:r w:rsidRPr="00B52765">
              <w:rPr>
                <w:rFonts w:ascii="ISOCPEUR" w:hAnsi="ISOCPEUR"/>
                <w:sz w:val="26"/>
                <w:szCs w:val="26"/>
              </w:rPr>
              <w:t>(А)-HF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E369B9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FFC3A16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A4D4159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0D0C7C7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248CEBF8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D45584B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1889DA9A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FC7D241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FD9DFF3" w14:textId="3D050FB8" w:rsidR="00F6475A" w:rsidRPr="007409B5" w:rsidRDefault="00F6475A" w:rsidP="00596733">
            <w:pPr>
              <w:pStyle w:val="af3"/>
              <w:ind w:right="245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3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1,5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4717367" w14:textId="5FA18251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F64EF49" w14:textId="11575D43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3E3CBE8D" w14:textId="75D54224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B670ACE" w14:textId="1EAB9E0D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B1643AB" w14:textId="3EF7B27E" w:rsidR="00F6475A" w:rsidRPr="00596733" w:rsidRDefault="00596733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800</w:t>
            </w:r>
          </w:p>
        </w:tc>
        <w:tc>
          <w:tcPr>
            <w:tcW w:w="1416" w:type="dxa"/>
            <w:shd w:val="clear" w:color="auto" w:fill="auto"/>
          </w:tcPr>
          <w:p w14:paraId="202EF83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4F57B59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734D6169" w14:textId="77777777" w:rsidTr="005273C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CFA91F8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3BE9390" w14:textId="4B85F54D" w:rsidR="00F6475A" w:rsidRPr="00820EC9" w:rsidRDefault="00F6475A" w:rsidP="00596733">
            <w:pPr>
              <w:pStyle w:val="af3"/>
              <w:ind w:right="245"/>
              <w:jc w:val="center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3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2,5</w:t>
            </w:r>
          </w:p>
        </w:tc>
        <w:tc>
          <w:tcPr>
            <w:tcW w:w="3398" w:type="dxa"/>
            <w:shd w:val="clear" w:color="auto" w:fill="auto"/>
          </w:tcPr>
          <w:p w14:paraId="612FC531" w14:textId="73B69836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</w:tcPr>
          <w:p w14:paraId="00ACC664" w14:textId="3BB040E6" w:rsidR="00F6475A" w:rsidRPr="00820EC9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7F4398C8" w14:textId="364CCF0F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F49222C" w14:textId="7CB4B16E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3B0DE8F" w14:textId="62BBAF51" w:rsidR="00F6475A" w:rsidRPr="00596733" w:rsidRDefault="00596733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1200</w:t>
            </w:r>
          </w:p>
        </w:tc>
        <w:tc>
          <w:tcPr>
            <w:tcW w:w="1416" w:type="dxa"/>
            <w:shd w:val="clear" w:color="auto" w:fill="auto"/>
          </w:tcPr>
          <w:p w14:paraId="0356CEFF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44FC535" w14:textId="0030EB60" w:rsidR="00F6475A" w:rsidRPr="00820EC9" w:rsidRDefault="00F6475A" w:rsidP="00F6475A">
            <w:pPr>
              <w:pStyle w:val="af5"/>
              <w:ind w:left="0"/>
              <w:jc w:val="both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350DD676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67D202D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948338A" w14:textId="7A5296CC" w:rsidR="00F6475A" w:rsidRPr="007409B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Кабель силовой огнестойкий, с медными жилами, с </w:t>
            </w:r>
            <w:proofErr w:type="spellStart"/>
            <w:r w:rsidRPr="00F62BC8">
              <w:rPr>
                <w:rFonts w:ascii="ISOCPEUR" w:hAnsi="ISOCPEUR"/>
                <w:bCs/>
                <w:sz w:val="26"/>
                <w:szCs w:val="26"/>
              </w:rPr>
              <w:t>изол</w:t>
            </w:r>
            <w:proofErr w:type="spellEnd"/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 и оболочкой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1EE2320" w14:textId="4C0F7FC0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7C67557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390680A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5F434E2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49D6F4A" w14:textId="77777777" w:rsidR="00F6475A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26C30B4D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3956343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30AD5AA1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967C898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D874336" w14:textId="7218BA3A" w:rsidR="00F6475A" w:rsidRPr="00B5276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>из полимерных композиций, не содержащих галогенов</w:t>
            </w:r>
            <w:r>
              <w:rPr>
                <w:rFonts w:ascii="ISOCPEUR" w:hAnsi="ISOCPEUR"/>
                <w:bCs/>
                <w:sz w:val="26"/>
                <w:szCs w:val="26"/>
              </w:rPr>
              <w:t>, сеч.: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92A6036" w14:textId="09A4B375" w:rsidR="00F6475A" w:rsidRPr="00B5276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52765">
              <w:rPr>
                <w:rFonts w:ascii="ISOCPEUR" w:hAnsi="ISOCPEUR"/>
                <w:sz w:val="26"/>
                <w:szCs w:val="26"/>
              </w:rPr>
              <w:t>ППГнг</w:t>
            </w:r>
            <w:proofErr w:type="spellEnd"/>
            <w:r w:rsidRPr="00B52765">
              <w:rPr>
                <w:rFonts w:ascii="ISOCPEUR" w:hAnsi="ISOCPEUR"/>
                <w:sz w:val="26"/>
                <w:szCs w:val="26"/>
              </w:rPr>
              <w:t>(А)-FRHF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9B9B92E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501F114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68A5E29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54B3931" w14:textId="77777777" w:rsidR="00F6475A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21DDCEA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54E1CA2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5D63F7CC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E8B3363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D3F3622" w14:textId="5F26772F" w:rsidR="00F6475A" w:rsidRPr="007409B5" w:rsidRDefault="00F6475A" w:rsidP="00596733">
            <w:pPr>
              <w:pStyle w:val="af3"/>
              <w:ind w:right="245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3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1,5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D0C6FAB" w14:textId="1E5F8B99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124F19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1556BCC" w14:textId="0B60190D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5155C8E" w14:textId="34DCC0A8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F8C9F8F" w14:textId="329BE07D" w:rsidR="00F6475A" w:rsidRPr="00596733" w:rsidRDefault="00596733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130</w:t>
            </w:r>
          </w:p>
        </w:tc>
        <w:tc>
          <w:tcPr>
            <w:tcW w:w="1416" w:type="dxa"/>
            <w:shd w:val="clear" w:color="auto" w:fill="auto"/>
          </w:tcPr>
          <w:p w14:paraId="40D200F9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37C29FF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508D4307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01EC0C1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6D590AA" w14:textId="23C33A27" w:rsidR="00F6475A" w:rsidRPr="00DA0E58" w:rsidRDefault="00F6475A" w:rsidP="00596733">
            <w:pPr>
              <w:pStyle w:val="af3"/>
              <w:ind w:right="245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4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1,5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A1BC0D1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5C103E5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8BF264F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82D6E6E" w14:textId="58EF3F6E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1F2419D" w14:textId="5E67D26F" w:rsidR="00F6475A" w:rsidRPr="00596733" w:rsidRDefault="00596733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40</w:t>
            </w:r>
          </w:p>
        </w:tc>
        <w:tc>
          <w:tcPr>
            <w:tcW w:w="1416" w:type="dxa"/>
            <w:shd w:val="clear" w:color="auto" w:fill="auto"/>
          </w:tcPr>
          <w:p w14:paraId="15CBDABC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89328B3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026724" w:rsidRPr="007409B5" w14:paraId="584B0C3F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F5999F7" w14:textId="77777777" w:rsidR="00026724" w:rsidRPr="007409B5" w:rsidRDefault="00026724" w:rsidP="00026724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B746E27" w14:textId="4E672E76" w:rsidR="00026724" w:rsidRDefault="00026724" w:rsidP="00026724">
            <w:pPr>
              <w:pStyle w:val="af3"/>
              <w:ind w:right="245"/>
              <w:jc w:val="left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Кабель </w:t>
            </w:r>
            <w:r>
              <w:rPr>
                <w:rFonts w:ascii="ISOCPEUR" w:hAnsi="ISOCPEUR"/>
                <w:bCs/>
                <w:sz w:val="26"/>
                <w:szCs w:val="26"/>
              </w:rPr>
              <w:t>сигнальный, управление фанкойлом</w:t>
            </w: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CB28457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78BE3F5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CB50C7D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8ACF320" w14:textId="676E4EAA" w:rsidR="00026724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DF7D2B1" w14:textId="0DCCBBE2" w:rsidR="00026724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15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0</w:t>
            </w:r>
          </w:p>
        </w:tc>
        <w:tc>
          <w:tcPr>
            <w:tcW w:w="1416" w:type="dxa"/>
            <w:shd w:val="clear" w:color="auto" w:fill="auto"/>
          </w:tcPr>
          <w:p w14:paraId="775A8F63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83BC6EB" w14:textId="025084B4" w:rsidR="00026724" w:rsidRPr="007409B5" w:rsidRDefault="00026724" w:rsidP="00026724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170AED">
              <w:rPr>
                <w:rFonts w:ascii="ISOCPEUR" w:hAnsi="ISOCPEUR" w:cs="Times New Roman"/>
                <w:sz w:val="20"/>
                <w:szCs w:val="20"/>
              </w:rPr>
              <w:t>уточнить у производителя фанкойла</w:t>
            </w:r>
          </w:p>
        </w:tc>
      </w:tr>
      <w:tr w:rsidR="00026724" w:rsidRPr="007409B5" w14:paraId="18B08B22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F180834" w14:textId="77777777" w:rsidR="00026724" w:rsidRPr="007409B5" w:rsidRDefault="00026724" w:rsidP="00026724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7FF78A5" w14:textId="77777777" w:rsidR="00026724" w:rsidRDefault="00026724" w:rsidP="00026724">
            <w:pPr>
              <w:pStyle w:val="af3"/>
              <w:ind w:right="245"/>
              <w:jc w:val="right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1EC45644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D2E4026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25FDCA8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2A0CD68" w14:textId="77777777" w:rsidR="00026724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DF4E758" w14:textId="77777777" w:rsidR="00026724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375C0FA2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1D08CA5" w14:textId="77777777" w:rsidR="00026724" w:rsidRPr="007409B5" w:rsidRDefault="00026724" w:rsidP="00026724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026724" w:rsidRPr="007409B5" w14:paraId="677997A2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2219F24" w14:textId="77777777" w:rsidR="00026724" w:rsidRPr="007409B5" w:rsidRDefault="00026724" w:rsidP="00026724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EE2FA5A" w14:textId="63F5E71A" w:rsidR="00026724" w:rsidRPr="00DE3EA3" w:rsidRDefault="00026724" w:rsidP="00026724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 xml:space="preserve">Кабель-канал для розеток 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Mosaic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4AB131C" w14:textId="45772AE8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208C66E" w14:textId="5195E5B8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5B138B7" w14:textId="00ADCA5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AD97449" w14:textId="497E9799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34EEA04" w14:textId="3B6CD24E" w:rsidR="00026724" w:rsidRPr="00703812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80</w:t>
            </w:r>
          </w:p>
        </w:tc>
        <w:tc>
          <w:tcPr>
            <w:tcW w:w="1416" w:type="dxa"/>
            <w:shd w:val="clear" w:color="auto" w:fill="auto"/>
          </w:tcPr>
          <w:p w14:paraId="55745898" w14:textId="1E73B942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B77A173" w14:textId="77777777" w:rsidR="00026724" w:rsidRPr="007409B5" w:rsidRDefault="00026724" w:rsidP="00026724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026724" w:rsidRPr="007409B5" w14:paraId="5CD99401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672AA26" w14:textId="77777777" w:rsidR="00026724" w:rsidRPr="007409B5" w:rsidRDefault="00026724" w:rsidP="00026724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7F63896" w14:textId="77777777" w:rsidR="00026724" w:rsidRDefault="00026724" w:rsidP="00026724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6BE5C8F4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95B1925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6E09ED8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23AAEB7" w14:textId="77777777" w:rsidR="00026724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04D920D" w14:textId="77777777" w:rsidR="00026724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416" w:type="dxa"/>
            <w:shd w:val="clear" w:color="auto" w:fill="auto"/>
          </w:tcPr>
          <w:p w14:paraId="2AE8C1F5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E65A78D" w14:textId="77777777" w:rsidR="00026724" w:rsidRPr="007409B5" w:rsidRDefault="00026724" w:rsidP="00026724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026724" w:rsidRPr="007409B5" w14:paraId="63797C57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1DD1E8A" w14:textId="77777777" w:rsidR="00026724" w:rsidRPr="007409B5" w:rsidRDefault="00026724" w:rsidP="00026724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AE95C11" w14:textId="6A0496D3" w:rsidR="00026724" w:rsidRDefault="00026724" w:rsidP="00026724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 xml:space="preserve">Гофрированная ПВХ труба </w:t>
            </w:r>
            <w:r w:rsidRPr="0010435A">
              <w:rPr>
                <w:rFonts w:ascii="ISOCPEUR" w:hAnsi="ISOCPEUR"/>
                <w:bCs/>
                <w:sz w:val="26"/>
                <w:szCs w:val="26"/>
              </w:rPr>
              <w:t>∅</w:t>
            </w:r>
            <w:r>
              <w:rPr>
                <w:rFonts w:ascii="ISOCPEUR" w:hAnsi="ISOCPEUR"/>
                <w:bCs/>
                <w:sz w:val="26"/>
                <w:szCs w:val="26"/>
              </w:rPr>
              <w:t>20 с протяжкой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57DBA0A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356DE83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6A30901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79D34CB" w14:textId="17807230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4FF29E3" w14:textId="2F729F1F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700</w:t>
            </w:r>
          </w:p>
        </w:tc>
        <w:tc>
          <w:tcPr>
            <w:tcW w:w="1416" w:type="dxa"/>
            <w:shd w:val="clear" w:color="auto" w:fill="auto"/>
          </w:tcPr>
          <w:p w14:paraId="0BF6B0A6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1E39937" w14:textId="77777777" w:rsidR="00026724" w:rsidRPr="007409B5" w:rsidRDefault="00026724" w:rsidP="00026724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026724" w:rsidRPr="007409B5" w14:paraId="097B5073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3126864" w14:textId="77777777" w:rsidR="00026724" w:rsidRPr="007409B5" w:rsidRDefault="00026724" w:rsidP="00026724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3BB3E6" w14:textId="77777777" w:rsidR="00026724" w:rsidRPr="00BD0258" w:rsidRDefault="00026724" w:rsidP="00026724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7143CB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426FED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CCC53F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B7C159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816DC5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5CCA8D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D34E9B" w14:textId="77777777" w:rsidR="00026724" w:rsidRPr="007409B5" w:rsidRDefault="00026724" w:rsidP="00026724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026724" w:rsidRPr="007409B5" w14:paraId="50375DA2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8A92AF9" w14:textId="77777777" w:rsidR="00026724" w:rsidRPr="007409B5" w:rsidRDefault="00026724" w:rsidP="00026724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E28087" w14:textId="77777777" w:rsidR="00026724" w:rsidRPr="00BD0258" w:rsidRDefault="00026724" w:rsidP="00026724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698E5D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875F06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554FD5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E47260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04981A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4C055F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76E4E1" w14:textId="77777777" w:rsidR="00026724" w:rsidRPr="007409B5" w:rsidRDefault="00026724" w:rsidP="00026724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026724" w:rsidRPr="007409B5" w14:paraId="6B241EA8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558FD0A" w14:textId="77777777" w:rsidR="00026724" w:rsidRPr="007409B5" w:rsidRDefault="00026724" w:rsidP="00026724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F044CB" w14:textId="6A84111E" w:rsidR="00026724" w:rsidRPr="00BD0258" w:rsidRDefault="00026724" w:rsidP="00026724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BD0258">
              <w:rPr>
                <w:rFonts w:ascii="ISOCPEUR" w:hAnsi="ISOCPEUR"/>
                <w:b/>
                <w:bCs/>
                <w:sz w:val="26"/>
                <w:szCs w:val="26"/>
              </w:rPr>
              <w:t>Электроустановочное оборудование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8C09A0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59E57D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C5C63F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5356EC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3A7546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B1DA98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1BBCBB" w14:textId="77777777" w:rsidR="00026724" w:rsidRPr="007409B5" w:rsidRDefault="00026724" w:rsidP="00026724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026724" w:rsidRPr="007409B5" w14:paraId="590044AD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FDF0B02" w14:textId="77777777" w:rsidR="00026724" w:rsidRPr="007409B5" w:rsidRDefault="00026724" w:rsidP="00026724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B607E6" w14:textId="79E35C6B" w:rsidR="00026724" w:rsidRPr="00BD0258" w:rsidRDefault="00026724" w:rsidP="00026724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скрытой монтаж, с заземлением</w:t>
            </w:r>
            <w:r>
              <w:rPr>
                <w:rFonts w:ascii="ISOCPEUR" w:hAnsi="ISOCPEUR"/>
                <w:sz w:val="26"/>
                <w:szCs w:val="26"/>
              </w:rPr>
              <w:t xml:space="preserve">, белая </w:t>
            </w:r>
            <w:r w:rsidRPr="00BD0258">
              <w:rPr>
                <w:rFonts w:ascii="ISOCPEUR" w:hAnsi="ISOCPEUR"/>
                <w:sz w:val="26"/>
                <w:szCs w:val="26"/>
              </w:rPr>
              <w:t>в составе: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59B08F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D74C06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8C2F23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F92AF5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F1B94B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5E463D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B983C1" w14:textId="77777777" w:rsidR="00026724" w:rsidRPr="007409B5" w:rsidRDefault="00026724" w:rsidP="00026724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026724" w:rsidRPr="007409B5" w14:paraId="6CA691FC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43868DC" w14:textId="77777777" w:rsidR="00026724" w:rsidRPr="007409B5" w:rsidRDefault="00026724" w:rsidP="00026724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1B9199" w14:textId="2F52FA7F" w:rsidR="00026724" w:rsidRPr="00BD0258" w:rsidRDefault="00026724" w:rsidP="00026724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AD4D9B" w14:textId="2208C5C2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8727E5" w14:textId="6052E0C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077211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126E50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1E98AC" w14:textId="597FF662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D405BB" w14:textId="48FFDAD6" w:rsidR="00026724" w:rsidRPr="00596733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7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ECAB87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7D36A7" w14:textId="1C94B608" w:rsidR="00026724" w:rsidRPr="007409B5" w:rsidRDefault="00026724" w:rsidP="00026724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026724" w:rsidRPr="007409B5" w14:paraId="326902BB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9BD3485" w14:textId="77777777" w:rsidR="00026724" w:rsidRPr="007409B5" w:rsidRDefault="00026724" w:rsidP="00026724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94B9B8" w14:textId="45FEF712" w:rsidR="00026724" w:rsidRPr="00BD0258" w:rsidRDefault="00026724" w:rsidP="00026724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Суппорт 2 модуля универсальный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A594CC" w14:textId="61B0EF33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4A1E7D" w14:textId="7E483099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080251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808D16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B13924" w14:textId="642C505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EA0419" w14:textId="3A3E9391" w:rsidR="00026724" w:rsidRPr="00596733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7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AC341D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57E7EB" w14:textId="5F7556C0" w:rsidR="00026724" w:rsidRPr="007409B5" w:rsidRDefault="00026724" w:rsidP="00026724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026724" w:rsidRPr="007409B5" w14:paraId="20399325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28FAC8A" w14:textId="77777777" w:rsidR="00026724" w:rsidRPr="007409B5" w:rsidRDefault="00026724" w:rsidP="00026724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DB0518" w14:textId="77777777" w:rsidR="00026724" w:rsidRPr="00BD0258" w:rsidRDefault="00026724" w:rsidP="00026724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5F5731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A0B4D0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456A60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0EC469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91BA53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A5D53F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F2BC95" w14:textId="77777777" w:rsidR="00026724" w:rsidRPr="007409B5" w:rsidRDefault="00026724" w:rsidP="00026724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026724" w:rsidRPr="007409B5" w14:paraId="7EE724BD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C6A6460" w14:textId="77777777" w:rsidR="00026724" w:rsidRPr="007409B5" w:rsidRDefault="00026724" w:rsidP="00026724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9988ED" w14:textId="02FF3FA1" w:rsidR="00026724" w:rsidRPr="007409B5" w:rsidRDefault="00026724" w:rsidP="00026724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скрытый монтаж, с заземлением, красный</w:t>
            </w:r>
            <w:r>
              <w:rPr>
                <w:rFonts w:ascii="ISOCPEUR" w:hAnsi="ISOCPEUR"/>
                <w:sz w:val="26"/>
                <w:szCs w:val="26"/>
              </w:rPr>
              <w:t xml:space="preserve"> в составе</w:t>
            </w:r>
            <w:r w:rsidRPr="00BD0258">
              <w:rPr>
                <w:rFonts w:ascii="ISOCPEUR" w:hAnsi="ISOCPEUR"/>
                <w:sz w:val="26"/>
                <w:szCs w:val="26"/>
              </w:rPr>
              <w:t>: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269B9B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2C42EE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107215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F596B9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A4243B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0EA9EC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99AF4F" w14:textId="77777777" w:rsidR="00026724" w:rsidRPr="007409B5" w:rsidRDefault="00026724" w:rsidP="00026724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026724" w:rsidRPr="007409B5" w14:paraId="71401271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BD9971A" w14:textId="77777777" w:rsidR="00026724" w:rsidRPr="007409B5" w:rsidRDefault="00026724" w:rsidP="00026724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8681DD" w14:textId="5A4B4E0B" w:rsidR="00026724" w:rsidRPr="007409B5" w:rsidRDefault="00026724" w:rsidP="00026724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309E5B" w14:textId="3354F4BE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37BCD6" w14:textId="22B6E9A3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077218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5424EC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196101" w14:textId="4016BE1E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AB332A" w14:textId="206A0669" w:rsidR="00026724" w:rsidRPr="00703812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14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D696E5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67915B" w14:textId="180DD033" w:rsidR="00026724" w:rsidRPr="007409B5" w:rsidRDefault="00026724" w:rsidP="00026724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026724" w:rsidRPr="007409B5" w14:paraId="5BB63FAD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FE44A3F" w14:textId="77777777" w:rsidR="00026724" w:rsidRPr="007409B5" w:rsidRDefault="00026724" w:rsidP="00026724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011C51" w14:textId="28DF5CAF" w:rsidR="00026724" w:rsidRPr="007409B5" w:rsidRDefault="00026724" w:rsidP="00026724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С</w:t>
            </w:r>
            <w:r w:rsidRPr="00BD0258">
              <w:rPr>
                <w:rFonts w:ascii="ISOCPEUR" w:hAnsi="ISOCPEUR"/>
                <w:sz w:val="26"/>
                <w:szCs w:val="26"/>
              </w:rPr>
              <w:t>уппорт 2 модуля универсальный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A82991" w14:textId="024D9CA9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4F66DC" w14:textId="450543BA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080251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29CED5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F06ABD" w14:textId="0CD9B0A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3BB8B1" w14:textId="36542F30" w:rsidR="00026724" w:rsidRPr="00703812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14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292495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6D5080" w14:textId="79D8EF98" w:rsidR="00026724" w:rsidRPr="007409B5" w:rsidRDefault="00026724" w:rsidP="00026724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026724" w:rsidRPr="007409B5" w14:paraId="0776D737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99AAB6A" w14:textId="77777777" w:rsidR="00026724" w:rsidRPr="007409B5" w:rsidRDefault="00026724" w:rsidP="00026724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AED401" w14:textId="77777777" w:rsidR="00026724" w:rsidRPr="007409B5" w:rsidRDefault="00026724" w:rsidP="00026724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0803AD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81F178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195878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63BF32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AAC592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6A34CE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78703E" w14:textId="77777777" w:rsidR="00026724" w:rsidRPr="007409B5" w:rsidRDefault="00026724" w:rsidP="00026724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026724" w:rsidRPr="007409B5" w14:paraId="339521C9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4E7E57E" w14:textId="77777777" w:rsidR="00026724" w:rsidRPr="007409B5" w:rsidRDefault="00026724" w:rsidP="00026724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5BF9BA" w14:textId="36BCA0B7" w:rsidR="00026724" w:rsidRPr="007409B5" w:rsidRDefault="00026724" w:rsidP="00026724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 xml:space="preserve">Розетка скрытый монтаж, с заземлением, </w:t>
            </w:r>
            <w:r>
              <w:rPr>
                <w:rFonts w:ascii="ISOCPEUR" w:hAnsi="ISOCPEUR"/>
                <w:sz w:val="26"/>
                <w:szCs w:val="26"/>
              </w:rPr>
              <w:t>шторкой</w:t>
            </w:r>
            <w:r w:rsidRPr="00EA5965">
              <w:rPr>
                <w:rFonts w:ascii="ISOCPEUR" w:hAnsi="ISOCPEUR"/>
                <w:sz w:val="26"/>
                <w:szCs w:val="26"/>
              </w:rPr>
              <w:t>: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881E12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F6A002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655627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A6DF72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D70AFA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CD0E9C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B63ED4" w14:textId="77777777" w:rsidR="00026724" w:rsidRPr="007409B5" w:rsidRDefault="00026724" w:rsidP="00026724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026724" w:rsidRPr="007409B5" w14:paraId="15075365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A2DB3AC" w14:textId="77777777" w:rsidR="00026724" w:rsidRPr="007409B5" w:rsidRDefault="00026724" w:rsidP="00026724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52C67F" w14:textId="6133F09D" w:rsidR="00026724" w:rsidRPr="007409B5" w:rsidRDefault="00026724" w:rsidP="00026724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</w:t>
            </w:r>
            <w:r>
              <w:rPr>
                <w:rFonts w:ascii="ISOCPEUR" w:hAnsi="ISOCPEUR"/>
                <w:sz w:val="26"/>
                <w:szCs w:val="26"/>
              </w:rPr>
              <w:t xml:space="preserve">м, 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IP</w:t>
            </w:r>
            <w:r w:rsidRPr="00DE3EA3">
              <w:rPr>
                <w:rFonts w:ascii="ISOCPEUR" w:hAnsi="ISOCPEUR"/>
                <w:sz w:val="26"/>
                <w:szCs w:val="26"/>
              </w:rPr>
              <w:t>20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95B706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9B468F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EEAC92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5F47F6" w14:textId="0AA1998A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5889EC" w14:textId="34324EEC" w:rsidR="00026724" w:rsidRPr="00596733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14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B00F9B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53844C" w14:textId="77777777" w:rsidR="00026724" w:rsidRPr="007409B5" w:rsidRDefault="00026724" w:rsidP="00026724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026724" w:rsidRPr="007409B5" w14:paraId="5F26CEBE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36A971B" w14:textId="77777777" w:rsidR="00026724" w:rsidRPr="007409B5" w:rsidRDefault="00026724" w:rsidP="00026724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33CDE9" w14:textId="20F28319" w:rsidR="00026724" w:rsidRPr="00E376D7" w:rsidRDefault="00026724" w:rsidP="00026724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</w:t>
            </w:r>
            <w:r>
              <w:rPr>
                <w:rFonts w:ascii="ISOCPEUR" w:hAnsi="ISOCPEUR"/>
                <w:sz w:val="26"/>
                <w:szCs w:val="26"/>
              </w:rPr>
              <w:t xml:space="preserve">м, 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IP</w:t>
            </w:r>
            <w:r w:rsidRPr="00DE3EA3">
              <w:rPr>
                <w:rFonts w:ascii="ISOCPEUR" w:hAnsi="ISOCPEUR"/>
                <w:sz w:val="26"/>
                <w:szCs w:val="26"/>
              </w:rPr>
              <w:t>44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6F3B15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3A93DB" w14:textId="77777777" w:rsidR="00026724" w:rsidRPr="00E376D7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4722E1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120846" w14:textId="4F124740" w:rsidR="00026724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D44CE8" w14:textId="79FE96F5" w:rsidR="00026724" w:rsidRPr="00703812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973447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BD5306" w14:textId="77777777" w:rsidR="00026724" w:rsidRPr="007409B5" w:rsidRDefault="00026724" w:rsidP="00026724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026724" w:rsidRPr="007409B5" w14:paraId="3C6B53CB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A59D16B" w14:textId="77777777" w:rsidR="00026724" w:rsidRPr="007409B5" w:rsidRDefault="00026724" w:rsidP="00026724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C3B749" w14:textId="7245BEE3" w:rsidR="00026724" w:rsidRPr="007409B5" w:rsidRDefault="00026724" w:rsidP="00026724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Коробка монтажная (Универсальная)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5B34F3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0B286A" w14:textId="78B8F4B6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1A580F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B0D9FE" w14:textId="5201B9FD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A7B500" w14:textId="42BD60C6" w:rsidR="00026724" w:rsidRPr="00703812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80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D77EAA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232C68" w14:textId="77777777" w:rsidR="00026724" w:rsidRPr="007409B5" w:rsidRDefault="00026724" w:rsidP="00026724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026724" w:rsidRPr="007409B5" w14:paraId="5B58A456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A4B7CEA" w14:textId="77777777" w:rsidR="00026724" w:rsidRPr="007409B5" w:rsidRDefault="00026724" w:rsidP="00026724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03E59D" w14:textId="501EA304" w:rsidR="00026724" w:rsidRPr="00E376D7" w:rsidRDefault="00026724" w:rsidP="00026724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</w:t>
            </w:r>
            <w:r>
              <w:rPr>
                <w:rFonts w:ascii="ISOCPEUR" w:hAnsi="ISOCPEUR"/>
                <w:sz w:val="26"/>
                <w:szCs w:val="26"/>
              </w:rPr>
              <w:t>м накладная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8C9241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D36F66" w14:textId="77777777" w:rsidR="00026724" w:rsidRPr="00E376D7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658733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00A624" w14:textId="749EDABF" w:rsidR="00026724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F27B3C" w14:textId="66C7005A" w:rsidR="00026724" w:rsidRPr="00596733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6E8390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BA1230" w14:textId="77777777" w:rsidR="00026724" w:rsidRPr="007409B5" w:rsidRDefault="00026724" w:rsidP="00026724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026724" w:rsidRPr="007409B5" w14:paraId="735E7F44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E14AC98" w14:textId="77777777" w:rsidR="00026724" w:rsidRPr="007409B5" w:rsidRDefault="00026724" w:rsidP="00026724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2E3B07" w14:textId="77777777" w:rsidR="00026724" w:rsidRPr="00E376D7" w:rsidRDefault="00026724" w:rsidP="00026724">
            <w:pPr>
              <w:pStyle w:val="af3"/>
              <w:jc w:val="left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9B6677" w14:textId="77777777" w:rsidR="00026724" w:rsidRPr="00E376D7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B6C4DD" w14:textId="77777777" w:rsidR="00026724" w:rsidRPr="00E376D7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AB1FC2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EE4EA3" w14:textId="77777777" w:rsidR="00026724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4B921E" w14:textId="77777777" w:rsidR="00026724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3146A4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6FCED5" w14:textId="77777777" w:rsidR="00026724" w:rsidRPr="007409B5" w:rsidRDefault="00026724" w:rsidP="00026724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026724" w:rsidRPr="007409B5" w14:paraId="50FC07AA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21E6EBC" w14:textId="77777777" w:rsidR="00026724" w:rsidRPr="007409B5" w:rsidRDefault="00026724" w:rsidP="00026724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8ADE16" w14:textId="3C21D517" w:rsidR="00026724" w:rsidRPr="00E376D7" w:rsidRDefault="00026724" w:rsidP="00026724">
            <w:pPr>
              <w:pStyle w:val="af3"/>
              <w:jc w:val="left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 xml:space="preserve">Выключатель </w:t>
            </w:r>
            <w:r w:rsidRPr="00EA5965">
              <w:rPr>
                <w:rFonts w:ascii="ISOCPEUR" w:hAnsi="ISOCPEUR"/>
                <w:sz w:val="26"/>
                <w:szCs w:val="26"/>
              </w:rPr>
              <w:t>скрыт</w:t>
            </w:r>
            <w:r>
              <w:rPr>
                <w:rFonts w:ascii="ISOCPEUR" w:hAnsi="ISOCPEUR"/>
                <w:sz w:val="26"/>
                <w:szCs w:val="26"/>
              </w:rPr>
              <w:t>ого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монтаж</w:t>
            </w:r>
            <w:r>
              <w:rPr>
                <w:rFonts w:ascii="ISOCPEUR" w:hAnsi="ISOCPEUR"/>
                <w:sz w:val="26"/>
                <w:szCs w:val="26"/>
              </w:rPr>
              <w:t>а</w:t>
            </w:r>
            <w:r w:rsidRPr="00EA5965">
              <w:rPr>
                <w:rFonts w:ascii="ISOCPEUR" w:hAnsi="ISOCPEUR"/>
                <w:sz w:val="26"/>
                <w:szCs w:val="26"/>
              </w:rPr>
              <w:t>: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76F040" w14:textId="77777777" w:rsidR="00026724" w:rsidRPr="00E376D7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EB9433" w14:textId="77777777" w:rsidR="00026724" w:rsidRPr="00E376D7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A15746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9DDDE3" w14:textId="77777777" w:rsidR="00026724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5635EA" w14:textId="77777777" w:rsidR="00026724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5F33CA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52A7CB" w14:textId="77777777" w:rsidR="00026724" w:rsidRPr="007409B5" w:rsidRDefault="00026724" w:rsidP="00026724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026724" w:rsidRPr="007409B5" w14:paraId="750A7510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9A54979" w14:textId="77777777" w:rsidR="00026724" w:rsidRPr="007409B5" w:rsidRDefault="00026724" w:rsidP="00026724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006F57" w14:textId="78F8B7FB" w:rsidR="00026724" w:rsidRPr="00E376D7" w:rsidRDefault="00026724" w:rsidP="00026724">
            <w:pPr>
              <w:pStyle w:val="af3"/>
              <w:jc w:val="left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 xml:space="preserve">Выключатель </w:t>
            </w:r>
            <w:r w:rsidRPr="00EA5965">
              <w:rPr>
                <w:rFonts w:ascii="ISOCPEUR" w:hAnsi="ISOCPEUR"/>
                <w:sz w:val="26"/>
                <w:szCs w:val="26"/>
              </w:rPr>
              <w:t>скрыт</w:t>
            </w:r>
            <w:r>
              <w:rPr>
                <w:rFonts w:ascii="ISOCPEUR" w:hAnsi="ISOCPEUR"/>
                <w:sz w:val="26"/>
                <w:szCs w:val="26"/>
              </w:rPr>
              <w:t>ого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монтаж</w:t>
            </w:r>
            <w:r>
              <w:rPr>
                <w:rFonts w:ascii="ISOCPEUR" w:hAnsi="ISOCPEUR"/>
                <w:sz w:val="26"/>
                <w:szCs w:val="26"/>
              </w:rPr>
              <w:t>а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BC21EB" w14:textId="77777777" w:rsidR="00026724" w:rsidRPr="00E376D7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6DE885" w14:textId="77777777" w:rsidR="00026724" w:rsidRPr="00E376D7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7E2057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AB8459" w14:textId="78B71636" w:rsidR="00026724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00FC88" w14:textId="22DC038A" w:rsidR="00026724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14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E4E213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C19F56" w14:textId="77777777" w:rsidR="00026724" w:rsidRPr="007409B5" w:rsidRDefault="00026724" w:rsidP="00026724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026724" w:rsidRPr="007409B5" w14:paraId="3D52A478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97BA489" w14:textId="77777777" w:rsidR="00026724" w:rsidRPr="007409B5" w:rsidRDefault="00026724" w:rsidP="00026724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63E85A" w14:textId="6D808A97" w:rsidR="00026724" w:rsidRPr="00E376D7" w:rsidRDefault="00026724" w:rsidP="00026724">
            <w:pPr>
              <w:pStyle w:val="af3"/>
              <w:jc w:val="left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Коробка монтажная (Универсальная)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D56A3D" w14:textId="77777777" w:rsidR="00026724" w:rsidRPr="00E376D7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5959B5" w14:textId="77777777" w:rsidR="00026724" w:rsidRPr="00E376D7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D373C3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0CAED1" w14:textId="7751AB4D" w:rsidR="00026724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9B83DC" w14:textId="1325B145" w:rsidR="00026724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14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1E532E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69F7C2" w14:textId="77777777" w:rsidR="00026724" w:rsidRPr="007409B5" w:rsidRDefault="00026724" w:rsidP="00026724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026724" w:rsidRPr="007409B5" w14:paraId="6116E02F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07BB1C8" w14:textId="77777777" w:rsidR="00026724" w:rsidRPr="007409B5" w:rsidRDefault="00026724" w:rsidP="00026724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6011C9" w14:textId="77777777" w:rsidR="00026724" w:rsidRPr="00E376D7" w:rsidRDefault="00026724" w:rsidP="00026724">
            <w:pPr>
              <w:pStyle w:val="af3"/>
              <w:jc w:val="left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97147A" w14:textId="77777777" w:rsidR="00026724" w:rsidRPr="00E376D7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F95899" w14:textId="77777777" w:rsidR="00026724" w:rsidRPr="00E376D7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C8BBF9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E029DA" w14:textId="77777777" w:rsidR="00026724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B28DB4" w14:textId="77777777" w:rsidR="00026724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F2EF76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D936C5" w14:textId="77777777" w:rsidR="00026724" w:rsidRPr="007409B5" w:rsidRDefault="00026724" w:rsidP="00026724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026724" w:rsidRPr="007409B5" w14:paraId="0BE91144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FE522FA" w14:textId="77777777" w:rsidR="00026724" w:rsidRPr="007409B5" w:rsidRDefault="00026724" w:rsidP="00026724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7BAF02" w14:textId="4D385F34" w:rsidR="00026724" w:rsidRPr="00E376D7" w:rsidRDefault="00026724" w:rsidP="00026724">
            <w:pPr>
              <w:pStyle w:val="af3"/>
              <w:jc w:val="left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Коробка ответветвительная</w:t>
            </w:r>
            <w:r>
              <w:rPr>
                <w:rFonts w:ascii="ISOCPEUR" w:hAnsi="ISOCPEUR"/>
                <w:sz w:val="26"/>
                <w:szCs w:val="26"/>
              </w:rPr>
              <w:t>,</w:t>
            </w:r>
            <w:r w:rsidRPr="00E376D7">
              <w:rPr>
                <w:rFonts w:ascii="ISOCPEUR" w:hAnsi="ISOCPEUR"/>
                <w:sz w:val="26"/>
                <w:szCs w:val="26"/>
              </w:rPr>
              <w:t xml:space="preserve"> 6 ввод</w:t>
            </w:r>
            <w:r>
              <w:rPr>
                <w:rFonts w:ascii="ISOCPEUR" w:hAnsi="ISOCPEUR"/>
                <w:sz w:val="26"/>
                <w:szCs w:val="26"/>
              </w:rPr>
              <w:t>ов</w:t>
            </w:r>
            <w:r w:rsidRPr="00E376D7">
              <w:rPr>
                <w:rFonts w:ascii="ISOCPEUR" w:hAnsi="ISOCPEUR"/>
                <w:sz w:val="26"/>
                <w:szCs w:val="26"/>
              </w:rPr>
              <w:t>, IP44, 80х80х40мм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F59F91" w14:textId="45C3B53F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ТУ 3464-017-47022248-2007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F74E39" w14:textId="2E67487A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53700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80C4A8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056D13" w14:textId="0626E628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36381C" w14:textId="51AF9178" w:rsidR="00026724" w:rsidRPr="00596733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526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136B93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12EBB3" w14:textId="77777777" w:rsidR="00026724" w:rsidRPr="007409B5" w:rsidRDefault="00026724" w:rsidP="00026724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026724" w:rsidRPr="007409B5" w14:paraId="1340BA6B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DD9A112" w14:textId="77777777" w:rsidR="00026724" w:rsidRPr="007409B5" w:rsidRDefault="00026724" w:rsidP="00026724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04FC0B" w14:textId="77777777" w:rsidR="00026724" w:rsidRPr="00A95A8E" w:rsidRDefault="00026724" w:rsidP="00026724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45F6EF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1EE67F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7D6E67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013E36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BC5A76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E7273A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D8A50C" w14:textId="77777777" w:rsidR="00026724" w:rsidRPr="007409B5" w:rsidRDefault="00026724" w:rsidP="00026724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026724" w:rsidRPr="007409B5" w14:paraId="2811060E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13FE245" w14:textId="77777777" w:rsidR="00026724" w:rsidRPr="007409B5" w:rsidRDefault="00026724" w:rsidP="00026724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D82B23" w14:textId="598B8CD3" w:rsidR="00026724" w:rsidRPr="00DA0E58" w:rsidRDefault="00026724" w:rsidP="00026724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A95A8E">
              <w:rPr>
                <w:rFonts w:ascii="ISOCPEUR" w:hAnsi="ISOCPEUR"/>
                <w:b/>
                <w:bCs/>
                <w:sz w:val="26"/>
                <w:szCs w:val="26"/>
              </w:rPr>
              <w:t>Кабеленесущие конструкции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FBAECA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6D4363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BF1C28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A819A7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ECDD74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F8976A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D5830A" w14:textId="77777777" w:rsidR="00026724" w:rsidRPr="007409B5" w:rsidRDefault="00026724" w:rsidP="00026724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026724" w:rsidRPr="007409B5" w14:paraId="44B9E866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F17FEA8" w14:textId="77777777" w:rsidR="00026724" w:rsidRPr="007409B5" w:rsidRDefault="00026724" w:rsidP="00026724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911F04" w14:textId="4E7C97D4" w:rsidR="00026724" w:rsidRPr="00DA0E58" w:rsidRDefault="00026724" w:rsidP="00026724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110112">
              <w:rPr>
                <w:rFonts w:ascii="ISOCPEUR" w:hAnsi="ISOCPEUR"/>
                <w:sz w:val="26"/>
                <w:szCs w:val="26"/>
              </w:rPr>
              <w:t>Лоток перфорированный, сталь оцинкованная, 100х50х2000м</w:t>
            </w: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5FA7D5" w14:textId="77777777" w:rsidR="00026724" w:rsidRPr="00DA0E58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B665E0" w14:textId="77777777" w:rsidR="00026724" w:rsidRPr="00DA0E58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6F37DE" w14:textId="77777777" w:rsidR="00026724" w:rsidRPr="00DA0E58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BEEBEF" w14:textId="17442CA6" w:rsidR="00026724" w:rsidRPr="00110112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6DF0B7" w14:textId="6C20D6FF" w:rsidR="00026724" w:rsidRPr="00596733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B85B7E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9AE7C3" w14:textId="77777777" w:rsidR="00026724" w:rsidRPr="007409B5" w:rsidRDefault="00026724" w:rsidP="00026724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026724" w:rsidRPr="007409B5" w14:paraId="574C346E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C7AB0BC" w14:textId="77777777" w:rsidR="00026724" w:rsidRPr="007409B5" w:rsidRDefault="00026724" w:rsidP="00026724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DAEF78" w14:textId="3EE3BB15" w:rsidR="00026724" w:rsidRPr="00DA0E58" w:rsidRDefault="00026724" w:rsidP="00026724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6F62">
              <w:rPr>
                <w:rFonts w:ascii="ISOCPEUR" w:hAnsi="ISOCPEUR"/>
                <w:sz w:val="26"/>
                <w:szCs w:val="26"/>
              </w:rPr>
              <w:t xml:space="preserve">Угол горизонтальный 90 град. для лотка </w:t>
            </w:r>
            <w:r>
              <w:rPr>
                <w:rFonts w:ascii="ISOCPEUR" w:hAnsi="ISOCPEUR"/>
                <w:sz w:val="26"/>
                <w:szCs w:val="26"/>
              </w:rPr>
              <w:t>1</w:t>
            </w:r>
            <w:r w:rsidRPr="00E36F62">
              <w:rPr>
                <w:rFonts w:ascii="ISOCPEUR" w:hAnsi="ISOCPEUR"/>
                <w:sz w:val="26"/>
                <w:szCs w:val="26"/>
              </w:rPr>
              <w:t>00х</w:t>
            </w:r>
            <w:r>
              <w:rPr>
                <w:rFonts w:ascii="ISOCPEUR" w:hAnsi="ISOCPEUR"/>
                <w:sz w:val="26"/>
                <w:szCs w:val="26"/>
              </w:rPr>
              <w:t>5</w:t>
            </w:r>
            <w:r w:rsidRPr="00E36F62">
              <w:rPr>
                <w:rFonts w:ascii="ISOCPEUR" w:hAnsi="ISOCPEUR"/>
                <w:sz w:val="26"/>
                <w:szCs w:val="26"/>
              </w:rPr>
              <w:t>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2199E5" w14:textId="6E20BF46" w:rsidR="00026724" w:rsidRPr="00DA0E58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19D516" w14:textId="1F96900B" w:rsidR="00026724" w:rsidRPr="00DA0E58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10803E" w14:textId="5770DB36" w:rsidR="00026724" w:rsidRPr="00DA0E58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14766F" w14:textId="0BE37650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1044BB" w14:textId="75DC7FF1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29B3EB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E80D1E" w14:textId="0781D75A" w:rsidR="00026724" w:rsidRPr="007409B5" w:rsidRDefault="00026724" w:rsidP="00026724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026724" w:rsidRPr="007409B5" w14:paraId="7543CD4D" w14:textId="77777777" w:rsidTr="0045554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21BB112" w14:textId="77777777" w:rsidR="00026724" w:rsidRPr="007409B5" w:rsidRDefault="00026724" w:rsidP="00026724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64D6D5" w14:textId="0AA46CDC" w:rsidR="00026724" w:rsidRPr="007409B5" w:rsidRDefault="00026724" w:rsidP="00026724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6F62">
              <w:rPr>
                <w:rFonts w:ascii="ISOCPEUR" w:hAnsi="ISOCPEUR"/>
                <w:sz w:val="26"/>
                <w:szCs w:val="26"/>
              </w:rPr>
              <w:t xml:space="preserve">Т-образная секция </w:t>
            </w:r>
            <w:r w:rsidRPr="003B1926">
              <w:rPr>
                <w:rFonts w:ascii="ISOCPEUR" w:hAnsi="ISOCPEUR"/>
                <w:sz w:val="26"/>
                <w:szCs w:val="26"/>
              </w:rPr>
              <w:t>для лотка 100х50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92744F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84C6C0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C99B9B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633358" w14:textId="1F28FA6A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B58CFD" w14:textId="60FBF2E0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EE8D77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B5F9FB" w14:textId="77777777" w:rsidR="00026724" w:rsidRPr="007409B5" w:rsidRDefault="00026724" w:rsidP="00026724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026724" w:rsidRPr="007409B5" w14:paraId="2ECCA7E1" w14:textId="77777777" w:rsidTr="00360842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E7CD5B4" w14:textId="77777777" w:rsidR="00026724" w:rsidRPr="007409B5" w:rsidRDefault="00026724" w:rsidP="00026724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1F0FBE" w14:textId="77777777" w:rsidR="00026724" w:rsidRPr="00A95A8E" w:rsidRDefault="00026724" w:rsidP="00026724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ABAC16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F5AD72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0BC601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B7FB2A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2B5C31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7C86DC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4E9591" w14:textId="77777777" w:rsidR="00026724" w:rsidRPr="007409B5" w:rsidRDefault="00026724" w:rsidP="00026724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026724" w:rsidRPr="007409B5" w14:paraId="731D5175" w14:textId="77777777" w:rsidTr="00360842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258B81B" w14:textId="77777777" w:rsidR="00026724" w:rsidRPr="007409B5" w:rsidRDefault="00026724" w:rsidP="00026724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9BCDC2" w14:textId="7F03F943" w:rsidR="00026724" w:rsidRPr="00A95A8E" w:rsidRDefault="00026724" w:rsidP="00026724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A95A8E">
              <w:rPr>
                <w:rFonts w:ascii="ISOCPEUR" w:hAnsi="ISOCPEUR"/>
                <w:b/>
                <w:bCs/>
                <w:sz w:val="26"/>
                <w:szCs w:val="26"/>
              </w:rPr>
              <w:t>Материалы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316AA2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D4BCEB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6044B6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38BC94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A75806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E8CB5A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CE0832" w14:textId="77777777" w:rsidR="00026724" w:rsidRPr="007409B5" w:rsidRDefault="00026724" w:rsidP="00026724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026724" w:rsidRPr="007409B5" w14:paraId="6D1D96E0" w14:textId="77777777" w:rsidTr="00F03571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3691C55" w14:textId="77777777" w:rsidR="00026724" w:rsidRPr="007409B5" w:rsidRDefault="00026724" w:rsidP="00026724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70CE42" w14:textId="567E6E3C" w:rsidR="00026724" w:rsidRPr="00A95A8E" w:rsidRDefault="00026724" w:rsidP="00026724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Монтажный п-профиль, 300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A58A9A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C2FA81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11086D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7CDDBF" w14:textId="4B57C70B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5398F0" w14:textId="3C96524D" w:rsidR="00026724" w:rsidRPr="00596733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43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1F2401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B4F4BC" w14:textId="77777777" w:rsidR="00026724" w:rsidRPr="007409B5" w:rsidRDefault="00026724" w:rsidP="00026724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026724" w:rsidRPr="007409B5" w14:paraId="7484A642" w14:textId="77777777" w:rsidTr="00B1219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898EC70" w14:textId="77777777" w:rsidR="00026724" w:rsidRPr="007409B5" w:rsidRDefault="00026724" w:rsidP="00026724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B34D4C" w14:textId="594D21DE" w:rsidR="00026724" w:rsidRPr="00A95A8E" w:rsidRDefault="00026724" w:rsidP="00026724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Болт с плоской головкой, М6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A91076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E94D05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3C7D9B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AB4D0B" w14:textId="7F193496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B77F82" w14:textId="34D3030A" w:rsidR="00026724" w:rsidRPr="00596733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43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A366E8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AFB377" w14:textId="77777777" w:rsidR="00026724" w:rsidRPr="007409B5" w:rsidRDefault="00026724" w:rsidP="00026724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026724" w:rsidRPr="007409B5" w14:paraId="4F426AED" w14:textId="77777777" w:rsidTr="00B1219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0891DDE" w14:textId="77777777" w:rsidR="00026724" w:rsidRPr="007409B5" w:rsidRDefault="00026724" w:rsidP="00026724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4BAB50" w14:textId="6B3DFC77" w:rsidR="00026724" w:rsidRPr="00A95A8E" w:rsidRDefault="00026724" w:rsidP="00026724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Шайба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F7DF58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403783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9EA93B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CF1406" w14:textId="440B40D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4010FB" w14:textId="358882A6" w:rsidR="00026724" w:rsidRPr="00703812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215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D84F1D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5FF4E2" w14:textId="77777777" w:rsidR="00026724" w:rsidRPr="007409B5" w:rsidRDefault="00026724" w:rsidP="00026724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026724" w:rsidRPr="007409B5" w14:paraId="455D0795" w14:textId="77777777" w:rsidTr="00B1219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35E3507" w14:textId="77777777" w:rsidR="00026724" w:rsidRPr="007409B5" w:rsidRDefault="00026724" w:rsidP="00026724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253686" w14:textId="24DE1197" w:rsidR="00026724" w:rsidRPr="00A95A8E" w:rsidRDefault="00026724" w:rsidP="00026724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Гайка М6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A9523A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C4409B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EF51BF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200B9E" w14:textId="765592B6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6A705C" w14:textId="7B3EC1A7" w:rsidR="00026724" w:rsidRPr="00703812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215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654998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C533B2" w14:textId="77777777" w:rsidR="00026724" w:rsidRPr="007409B5" w:rsidRDefault="00026724" w:rsidP="00026724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026724" w:rsidRPr="007409B5" w14:paraId="67063F0D" w14:textId="77777777" w:rsidTr="00B1219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673FC33" w14:textId="77777777" w:rsidR="00026724" w:rsidRPr="007409B5" w:rsidRDefault="00026724" w:rsidP="00026724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9F136F" w14:textId="76ADD065" w:rsidR="00026724" w:rsidRPr="00A95A8E" w:rsidRDefault="00026724" w:rsidP="00026724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Шпилька резьбовая, М6, 1500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B965A4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7CEFA9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03113F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B95243" w14:textId="0520990C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95ACE9" w14:textId="6F21C01C" w:rsidR="00026724" w:rsidRPr="00703812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86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170E95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973CDA" w14:textId="77777777" w:rsidR="00026724" w:rsidRPr="007409B5" w:rsidRDefault="00026724" w:rsidP="00026724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026724" w:rsidRPr="007409B5" w14:paraId="3E416506" w14:textId="77777777" w:rsidTr="00A33F0F">
        <w:trPr>
          <w:trHeight w:val="454"/>
        </w:trPr>
        <w:tc>
          <w:tcPr>
            <w:tcW w:w="1131" w:type="dxa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14:paraId="1CE6AC97" w14:textId="77777777" w:rsidR="00026724" w:rsidRPr="007409B5" w:rsidRDefault="00026724" w:rsidP="00026724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877D02E" w14:textId="34B5AE91" w:rsidR="00026724" w:rsidRPr="007409B5" w:rsidRDefault="00026724" w:rsidP="00026724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6F62">
              <w:rPr>
                <w:rFonts w:ascii="ISOCPEUR" w:hAnsi="ISOCPEUR"/>
                <w:sz w:val="26"/>
                <w:szCs w:val="26"/>
              </w:rPr>
              <w:t>Метизы</w:t>
            </w:r>
            <w:r>
              <w:rPr>
                <w:rFonts w:ascii="ISOCPEUR" w:hAnsi="ISOCPEUR"/>
                <w:sz w:val="26"/>
                <w:szCs w:val="26"/>
              </w:rPr>
              <w:t xml:space="preserve"> разные</w:t>
            </w:r>
          </w:p>
        </w:tc>
        <w:tc>
          <w:tcPr>
            <w:tcW w:w="3398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077A5ED0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7C940CD4" w14:textId="1345A26C" w:rsidR="00026724" w:rsidRPr="00CD3DD1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6BD14DB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2ED5E881" w14:textId="38F6BA8E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кг</w:t>
            </w:r>
            <w:r w:rsidRPr="0073072A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F45799F" w14:textId="054B5EE5" w:rsidR="00026724" w:rsidRPr="00596733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12</w:t>
            </w:r>
          </w:p>
        </w:tc>
        <w:tc>
          <w:tcPr>
            <w:tcW w:w="1416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0757C406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D07C5F0" w14:textId="77777777" w:rsidR="00026724" w:rsidRPr="007409B5" w:rsidRDefault="00026724" w:rsidP="00026724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026724" w:rsidRPr="007409B5" w14:paraId="54B81425" w14:textId="77777777" w:rsidTr="006140B4">
        <w:trPr>
          <w:trHeight w:val="454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2AE3AE" w14:textId="77777777" w:rsidR="00026724" w:rsidRPr="007409B5" w:rsidRDefault="00026724" w:rsidP="00026724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52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72D3C" w14:textId="1C343D40" w:rsidR="00026724" w:rsidRPr="007409B5" w:rsidRDefault="00026724" w:rsidP="00026724">
            <w:pPr>
              <w:jc w:val="left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По желанию Заказчика оборудование может быть заменено на аналогичное по техническим характеристикам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FF4CBD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F9E64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C30DB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4B02D3" w14:textId="32687FA5" w:rsidR="00026724" w:rsidRPr="007409B5" w:rsidRDefault="00026724" w:rsidP="00026724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026724" w:rsidRPr="007409B5" w14:paraId="4CA9A618" w14:textId="77777777" w:rsidTr="006140B4">
        <w:trPr>
          <w:trHeight w:val="454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2B8617" w14:textId="77777777" w:rsidR="00026724" w:rsidRPr="007409B5" w:rsidRDefault="00026724" w:rsidP="00026724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52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C3EFDA" w14:textId="77777777" w:rsidR="00026724" w:rsidRPr="007409B5" w:rsidRDefault="00026724" w:rsidP="00026724">
            <w:pPr>
              <w:jc w:val="left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D573AE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C3D339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8AF2AC" w14:textId="77777777" w:rsidR="00026724" w:rsidRPr="007409B5" w:rsidRDefault="00026724" w:rsidP="00026724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8C7677" w14:textId="77777777" w:rsidR="00026724" w:rsidRPr="007409B5" w:rsidRDefault="00026724" w:rsidP="00026724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</w:tbl>
    <w:p w14:paraId="34D665CD" w14:textId="77777777" w:rsidR="004B30D7" w:rsidRPr="007409B5" w:rsidRDefault="004B30D7" w:rsidP="00EA5965">
      <w:pPr>
        <w:ind w:firstLine="0"/>
        <w:jc w:val="left"/>
        <w:rPr>
          <w:rFonts w:ascii="ISOCPEUR" w:hAnsi="ISOCPEUR" w:cs="Times New Roman"/>
          <w:sz w:val="26"/>
          <w:szCs w:val="26"/>
        </w:rPr>
      </w:pPr>
    </w:p>
    <w:sectPr w:rsidR="004B30D7" w:rsidRPr="007409B5" w:rsidSect="00DD2D2D">
      <w:headerReference w:type="default" r:id="rId8"/>
      <w:footerReference w:type="default" r:id="rId9"/>
      <w:headerReference w:type="first" r:id="rId10"/>
      <w:footerReference w:type="first" r:id="rId11"/>
      <w:pgSz w:w="23814" w:h="16839" w:orient="landscape" w:code="8"/>
      <w:pgMar w:top="1134" w:right="284" w:bottom="1135" w:left="1134" w:header="426" w:footer="55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68AB5" w14:textId="77777777" w:rsidR="00512D0F" w:rsidRDefault="00512D0F" w:rsidP="009B2CB0">
      <w:pPr>
        <w:spacing w:line="240" w:lineRule="auto"/>
      </w:pPr>
      <w:r>
        <w:separator/>
      </w:r>
    </w:p>
  </w:endnote>
  <w:endnote w:type="continuationSeparator" w:id="0">
    <w:p w14:paraId="013B1F4D" w14:textId="77777777" w:rsidR="00512D0F" w:rsidRDefault="00512D0F" w:rsidP="009B2C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IALux Report Font Light">
    <w:altName w:val="Calibri"/>
    <w:charset w:val="00"/>
    <w:family w:val="swiss"/>
    <w:pitch w:val="variable"/>
    <w:sig w:usb0="E00002FF" w:usb1="4000001F" w:usb2="08000029" w:usb3="00000000" w:csb0="00000001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5707"/>
      <w:tblOverlap w:val="never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1"/>
      <w:gridCol w:w="567"/>
      <w:gridCol w:w="6237"/>
      <w:gridCol w:w="567"/>
    </w:tblGrid>
    <w:tr w:rsidR="00281381" w:rsidRPr="00FC3DFE" w14:paraId="7799E280" w14:textId="77777777" w:rsidTr="00823145">
      <w:trPr>
        <w:cantSplit/>
        <w:trHeight w:hRule="exact" w:val="283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0694998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723934BE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7A945C7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3E6945F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4FD6D960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005E220D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6237" w:type="dxa"/>
          <w:vMerge w:val="restart"/>
          <w:vAlign w:val="center"/>
        </w:tcPr>
        <w:p w14:paraId="364D0EF6" w14:textId="464D53C0" w:rsidR="00281381" w:rsidRPr="00DD79DF" w:rsidRDefault="00D83AE1" w:rsidP="00D5377E">
          <w:pPr>
            <w:pStyle w:val="22"/>
            <w:ind w:left="-57" w:right="-57"/>
            <w:rPr>
              <w:rFonts w:cs="Times New Roman"/>
              <w:sz w:val="32"/>
              <w:szCs w:val="32"/>
            </w:rPr>
          </w:pPr>
          <w:r>
            <w:rPr>
              <w:sz w:val="32"/>
              <w:szCs w:val="32"/>
            </w:rPr>
            <w:t>343П/2024-ТД-ЭО</w:t>
          </w:r>
          <w:r w:rsidR="007309A0">
            <w:rPr>
              <w:sz w:val="32"/>
              <w:szCs w:val="32"/>
            </w:rPr>
            <w:t>М</w:t>
          </w:r>
          <w:r w:rsidR="006E59A0">
            <w:rPr>
              <w:sz w:val="32"/>
              <w:szCs w:val="32"/>
            </w:rPr>
            <w:t>СО</w:t>
          </w:r>
        </w:p>
      </w:tc>
      <w:tc>
        <w:tcPr>
          <w:tcW w:w="567" w:type="dxa"/>
          <w:vMerge w:val="restart"/>
          <w:tcMar>
            <w:left w:w="0" w:type="dxa"/>
            <w:right w:w="0" w:type="dxa"/>
          </w:tcMar>
        </w:tcPr>
        <w:tbl>
          <w:tblPr>
            <w:tblW w:w="567" w:type="dxa"/>
            <w:tblLayout w:type="fixed"/>
            <w:tblLook w:val="04A0" w:firstRow="1" w:lastRow="0" w:firstColumn="1" w:lastColumn="0" w:noHBand="0" w:noVBand="1"/>
          </w:tblPr>
          <w:tblGrid>
            <w:gridCol w:w="567"/>
          </w:tblGrid>
          <w:tr w:rsidR="00281381" w:rsidRPr="00FC3DFE" w14:paraId="52ABE6C3" w14:textId="77777777" w:rsidTr="00ED5320">
            <w:trPr>
              <w:cantSplit/>
              <w:trHeight w:val="369"/>
            </w:trPr>
            <w:tc>
              <w:tcPr>
                <w:tcW w:w="567" w:type="dxa"/>
                <w:tcMar>
                  <w:left w:w="0" w:type="dxa"/>
                  <w:right w:w="0" w:type="dxa"/>
                </w:tcMar>
                <w:vAlign w:val="center"/>
              </w:tcPr>
              <w:p w14:paraId="4543BCB9" w14:textId="77777777" w:rsidR="00281381" w:rsidRPr="00DD79DF" w:rsidRDefault="00281381" w:rsidP="00026724">
                <w:pPr>
                  <w:pStyle w:val="120"/>
                  <w:framePr w:wrap="around" w:x="13031" w:y="15707"/>
                  <w:ind w:left="7" w:right="-57" w:hanging="64"/>
                  <w:rPr>
                    <w:rFonts w:cs="Times New Roman"/>
                    <w:sz w:val="18"/>
                    <w:szCs w:val="18"/>
                  </w:rPr>
                </w:pPr>
                <w:r w:rsidRPr="00DD79DF">
                  <w:rPr>
                    <w:rFonts w:cs="Times New Roman"/>
                    <w:sz w:val="18"/>
                    <w:szCs w:val="18"/>
                  </w:rPr>
                  <w:t>Лист</w:t>
                </w:r>
              </w:p>
            </w:tc>
          </w:tr>
          <w:tr w:rsidR="00281381" w:rsidRPr="00FC3DFE" w14:paraId="26BB2409" w14:textId="77777777" w:rsidTr="00ED5320">
            <w:trPr>
              <w:cantSplit/>
              <w:trHeight w:val="482"/>
            </w:trPr>
            <w:tc>
              <w:tcPr>
                <w:tcW w:w="567" w:type="dxa"/>
                <w:tcMar>
                  <w:left w:w="0" w:type="dxa"/>
                  <w:right w:w="0" w:type="dxa"/>
                </w:tcMar>
                <w:vAlign w:val="center"/>
              </w:tcPr>
              <w:p w14:paraId="27C0B3B6" w14:textId="3DA8C36A" w:rsidR="00281381" w:rsidRPr="00DD79DF" w:rsidRDefault="00DD2D2D" w:rsidP="00026724">
                <w:pPr>
                  <w:pStyle w:val="120"/>
                  <w:framePr w:wrap="around" w:x="13031" w:y="15707"/>
                  <w:ind w:left="-57" w:right="-57"/>
                  <w:rPr>
                    <w:rFonts w:cs="Times New Roman"/>
                    <w:lang w:val="en-US"/>
                  </w:rPr>
                </w:pPr>
                <w:r>
                  <w:rPr>
                    <w:rFonts w:cs="Times New Roman"/>
                    <w:lang w:val="en-US"/>
                  </w:rPr>
                  <w:fldChar w:fldCharType="begin"/>
                </w:r>
                <w:r>
                  <w:rPr>
                    <w:rFonts w:cs="Times New Roman"/>
                    <w:lang w:val="en-US"/>
                  </w:rPr>
                  <w:instrText xml:space="preserve"> PAGE  </w:instrText>
                </w:r>
                <w:r>
                  <w:rPr>
                    <w:rFonts w:cs="Times New Roman"/>
                    <w:lang w:val="en-US"/>
                  </w:rPr>
                  <w:fldChar w:fldCharType="separate"/>
                </w:r>
                <w:r>
                  <w:rPr>
                    <w:rFonts w:cs="Times New Roman"/>
                    <w:noProof/>
                    <w:lang w:val="en-US"/>
                  </w:rPr>
                  <w:t>40</w:t>
                </w:r>
                <w:r>
                  <w:rPr>
                    <w:rFonts w:cs="Times New Roman"/>
                    <w:lang w:val="en-US"/>
                  </w:rPr>
                  <w:fldChar w:fldCharType="end"/>
                </w:r>
              </w:p>
            </w:tc>
          </w:tr>
        </w:tbl>
        <w:p w14:paraId="74623BB7" w14:textId="77777777" w:rsidR="00281381" w:rsidRPr="00FC3DFE" w:rsidRDefault="00281381" w:rsidP="007C7723">
          <w:pPr>
            <w:ind w:left="-57" w:right="-57"/>
            <w:rPr>
              <w:rFonts w:ascii="ISOCPEUR" w:hAnsi="ISOCPEUR"/>
              <w:lang w:val="en-US"/>
            </w:rPr>
          </w:pPr>
        </w:p>
      </w:tc>
    </w:tr>
    <w:tr w:rsidR="00281381" w:rsidRPr="00FC3DFE" w14:paraId="545EA8FB" w14:textId="77777777" w:rsidTr="00823145">
      <w:trPr>
        <w:cantSplit/>
        <w:trHeight w:val="269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65932EA0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A70A024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2DBC7420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31BFAA72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20FAA172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4A105793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6237" w:type="dxa"/>
          <w:vMerge/>
        </w:tcPr>
        <w:p w14:paraId="6FFC6EFA" w14:textId="77777777" w:rsidR="00281381" w:rsidRPr="00FC3DFE" w:rsidRDefault="00281381" w:rsidP="007C7723">
          <w:pPr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vMerge/>
        </w:tcPr>
        <w:p w14:paraId="423A5F16" w14:textId="77777777" w:rsidR="00281381" w:rsidRPr="00FC3DFE" w:rsidRDefault="00281381" w:rsidP="007C7723">
          <w:pPr>
            <w:ind w:left="-57" w:right="-57"/>
            <w:rPr>
              <w:rFonts w:ascii="ISOCPEUR" w:hAnsi="ISOCPEUR"/>
              <w:lang w:val="en-US"/>
            </w:rPr>
          </w:pPr>
        </w:p>
      </w:tc>
    </w:tr>
    <w:tr w:rsidR="00281381" w:rsidRPr="00FC3DFE" w14:paraId="3B005B72" w14:textId="77777777" w:rsidTr="00823145">
      <w:trPr>
        <w:cantSplit/>
        <w:trHeight w:hRule="exact" w:val="284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4E8584CB" w14:textId="5E718E29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Из</w:t>
          </w:r>
          <w:r w:rsidR="007309A0">
            <w:rPr>
              <w:sz w:val="22"/>
              <w:szCs w:val="22"/>
            </w:rPr>
            <w:t>м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734430E4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Кол. уч.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A14902B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Лист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21EB867B" w14:textId="072A61B9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0"/>
              <w:szCs w:val="20"/>
            </w:rPr>
            <w:t>№ док</w:t>
          </w: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6392F3C0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Подп.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79DE924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Дата</w:t>
          </w:r>
        </w:p>
      </w:tc>
      <w:tc>
        <w:tcPr>
          <w:tcW w:w="6237" w:type="dxa"/>
          <w:vMerge/>
        </w:tcPr>
        <w:p w14:paraId="2005BC22" w14:textId="77777777" w:rsidR="00281381" w:rsidRPr="00FC3DFE" w:rsidRDefault="00281381" w:rsidP="007C7723">
          <w:pPr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vMerge/>
        </w:tcPr>
        <w:p w14:paraId="170F24B8" w14:textId="77777777" w:rsidR="00281381" w:rsidRPr="00FC3DFE" w:rsidRDefault="00281381" w:rsidP="007C7723">
          <w:pPr>
            <w:ind w:left="-57" w:right="-57"/>
            <w:rPr>
              <w:rFonts w:ascii="ISOCPEUR" w:hAnsi="ISOCPEUR"/>
            </w:rPr>
          </w:pPr>
        </w:p>
      </w:tc>
    </w:tr>
  </w:tbl>
  <w:p w14:paraId="17C0EB86" w14:textId="77777777" w:rsidR="00281381" w:rsidRPr="00FC3DFE" w:rsidRDefault="00281381">
    <w:pPr>
      <w:pStyle w:val="a6"/>
      <w:rPr>
        <w:rFonts w:ascii="ISOCPEUR" w:hAnsi="ISOCPEU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91CD4" w14:textId="77777777" w:rsidR="00281381" w:rsidRDefault="00281381" w:rsidP="00C01140">
    <w:pPr>
      <w:pStyle w:val="a6"/>
      <w:rPr>
        <w:rFonts w:cs="Times New Roman"/>
      </w:rPr>
    </w:pPr>
    <w:r w:rsidRPr="003561EA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9744" behindDoc="0" locked="1" layoutInCell="1" allowOverlap="1" wp14:anchorId="7B4A6B0C" wp14:editId="70F99621">
              <wp:simplePos x="0" y="0"/>
              <wp:positionH relativeFrom="leftMargin">
                <wp:posOffset>14391640</wp:posOffset>
              </wp:positionH>
              <wp:positionV relativeFrom="topMargin">
                <wp:posOffset>187960</wp:posOffset>
              </wp:positionV>
              <wp:extent cx="719455" cy="251460"/>
              <wp:effectExtent l="0" t="0" r="4445" b="15240"/>
              <wp:wrapNone/>
              <wp:docPr id="110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CDC52E" w14:textId="1CCF53EF" w:rsidR="00281381" w:rsidRPr="000162DB" w:rsidRDefault="00281381" w:rsidP="00044B69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4A6B0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133.2pt;margin-top:14.8pt;width:56.65pt;height:19.8pt;z-index:25167974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" filled="f" stroked="f">
              <v:textbox inset="0,0,0,0">
                <w:txbxContent>
                  <w:p w14:paraId="7FCDC52E" w14:textId="1CCF53EF" w:rsidR="00281381" w:rsidRPr="000162DB" w:rsidRDefault="00281381" w:rsidP="00044B69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  <w:p w14:paraId="21B3A791" w14:textId="77777777" w:rsidR="00281381" w:rsidRDefault="00281381" w:rsidP="00C01140">
    <w:pPr>
      <w:pStyle w:val="a6"/>
      <w:rPr>
        <w:rFonts w:cs="Times New Roman"/>
      </w:rPr>
    </w:pPr>
  </w:p>
  <w:p w14:paraId="04302226" w14:textId="77777777" w:rsidR="00281381" w:rsidRDefault="00281381" w:rsidP="00C01140">
    <w:pPr>
      <w:pStyle w:val="a6"/>
      <w:rPr>
        <w:rFonts w:cs="Times New Roman"/>
      </w:rPr>
    </w:pPr>
  </w:p>
  <w:p w14:paraId="459AAF52" w14:textId="77777777" w:rsidR="00281381" w:rsidRDefault="00281381" w:rsidP="00C01140">
    <w:pPr>
      <w:pStyle w:val="a6"/>
      <w:rPr>
        <w:rFonts w:cs="Times New Roman"/>
      </w:rPr>
    </w:pPr>
  </w:p>
  <w:p w14:paraId="5A44BA60" w14:textId="77777777" w:rsidR="00281381" w:rsidRDefault="00281381" w:rsidP="00C01140">
    <w:pPr>
      <w:pStyle w:val="a6"/>
      <w:rPr>
        <w:rFonts w:cs="Times New Roman"/>
      </w:rPr>
    </w:pPr>
  </w:p>
  <w:p w14:paraId="19AEC9B2" w14:textId="77777777" w:rsidR="00281381" w:rsidRDefault="00281381" w:rsidP="00C01140">
    <w:pPr>
      <w:pStyle w:val="a6"/>
      <w:rPr>
        <w:rFonts w:cs="Times New Roman"/>
      </w:rPr>
    </w:pPr>
  </w:p>
  <w:p w14:paraId="617C7CD1" w14:textId="77777777" w:rsidR="00281381" w:rsidRDefault="00281381" w:rsidP="00C01140">
    <w:pPr>
      <w:pStyle w:val="a6"/>
      <w:rPr>
        <w:rFonts w:cs="Times New Roman"/>
      </w:rPr>
    </w:pPr>
  </w:p>
  <w:p w14:paraId="7FCD3EE1" w14:textId="77777777" w:rsidR="00281381" w:rsidRDefault="00281381" w:rsidP="00C01140">
    <w:pPr>
      <w:pStyle w:val="a6"/>
      <w:rPr>
        <w:rFonts w:cs="Times New Roman"/>
      </w:rPr>
    </w:pPr>
  </w:p>
  <w:p w14:paraId="7FF23F96" w14:textId="77777777" w:rsidR="00281381" w:rsidRDefault="00281381" w:rsidP="00C01140">
    <w:pPr>
      <w:pStyle w:val="a6"/>
      <w:rPr>
        <w:rFonts w:cs="Times New Roman"/>
      </w:rPr>
    </w:pPr>
  </w:p>
  <w:p w14:paraId="0B7E5575" w14:textId="77777777" w:rsidR="00281381" w:rsidRPr="00A53C6A" w:rsidRDefault="00281381" w:rsidP="00C01140">
    <w:pPr>
      <w:pStyle w:val="a6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22504" w14:textId="77777777" w:rsidR="00512D0F" w:rsidRDefault="00512D0F" w:rsidP="009B2CB0">
      <w:pPr>
        <w:spacing w:line="240" w:lineRule="auto"/>
      </w:pPr>
      <w:r>
        <w:separator/>
      </w:r>
    </w:p>
  </w:footnote>
  <w:footnote w:type="continuationSeparator" w:id="0">
    <w:p w14:paraId="32C6F7AB" w14:textId="77777777" w:rsidR="00512D0F" w:rsidRDefault="00512D0F" w:rsidP="009B2C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672C0" w14:textId="77777777" w:rsidR="00281381" w:rsidRPr="009A3615" w:rsidRDefault="00281381" w:rsidP="00956703">
    <w:pPr>
      <w:pStyle w:val="a4"/>
      <w:ind w:firstLine="0"/>
      <w:rPr>
        <w:sz w:val="12"/>
        <w:szCs w:val="10"/>
      </w:rPr>
    </w:pPr>
    <w:r>
      <w:rPr>
        <w:noProof/>
        <w:lang w:eastAsia="ru-RU"/>
      </w:rPr>
      <w:drawing>
        <wp:anchor distT="0" distB="0" distL="114300" distR="114300" simplePos="0" relativeHeight="251685888" behindDoc="1" locked="0" layoutInCell="1" allowOverlap="1" wp14:anchorId="19D38275" wp14:editId="6240808B">
          <wp:simplePos x="0" y="0"/>
          <wp:positionH relativeFrom="page">
            <wp:posOffset>0</wp:posOffset>
          </wp:positionH>
          <wp:positionV relativeFrom="page">
            <wp:posOffset>338</wp:posOffset>
          </wp:positionV>
          <wp:extent cx="15120000" cy="10687724"/>
          <wp:effectExtent l="0" t="0" r="0" b="0"/>
          <wp:wrapNone/>
          <wp:docPr id="119" name="Рисунок 1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Рисунок 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20000" cy="106877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561EA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1792" behindDoc="0" locked="1" layoutInCell="1" allowOverlap="1" wp14:anchorId="5F903D9E" wp14:editId="3B98D088">
              <wp:simplePos x="0" y="0"/>
              <wp:positionH relativeFrom="leftMargin">
                <wp:posOffset>14396720</wp:posOffset>
              </wp:positionH>
              <wp:positionV relativeFrom="topMargin">
                <wp:posOffset>184150</wp:posOffset>
              </wp:positionV>
              <wp:extent cx="719455" cy="251460"/>
              <wp:effectExtent l="0" t="0" r="4445" b="15240"/>
              <wp:wrapNone/>
              <wp:docPr id="18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016A0C" w14:textId="2E3EBF42" w:rsidR="00281381" w:rsidRPr="000162DB" w:rsidRDefault="00281381" w:rsidP="00823145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903D9E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6" type="#_x0000_t202" style="position:absolute;left:0;text-align:left;margin-left:1133.6pt;margin-top:14.5pt;width:56.65pt;height:19.8pt;z-index:25168179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" filled="f" stroked="f">
              <v:textbox inset="0,0,0,0">
                <w:txbxContent>
                  <w:p w14:paraId="32016A0C" w14:textId="2E3EBF42" w:rsidR="00281381" w:rsidRPr="000162DB" w:rsidRDefault="00281381" w:rsidP="00823145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3428"/>
      <w:tblW w:w="1048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0"/>
      <w:gridCol w:w="567"/>
      <w:gridCol w:w="3969"/>
      <w:gridCol w:w="850"/>
      <w:gridCol w:w="850"/>
      <w:gridCol w:w="1134"/>
    </w:tblGrid>
    <w:tr w:rsidR="00281381" w:rsidRPr="00FC3DFE" w14:paraId="76DA1ACC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3ECDC23E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6A1A82D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2BDB684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30FBCA5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DC4E5D9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5B2A2DB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311E6A20" w14:textId="35FA9158" w:rsidR="00281381" w:rsidRPr="00DD79DF" w:rsidRDefault="00EB2A68" w:rsidP="00DD61B4">
          <w:pPr>
            <w:pStyle w:val="22"/>
            <w:rPr>
              <w:rFonts w:cs="Times New Roman"/>
              <w:sz w:val="32"/>
              <w:szCs w:val="32"/>
            </w:rPr>
          </w:pPr>
          <w:r>
            <w:rPr>
              <w:sz w:val="32"/>
              <w:szCs w:val="32"/>
            </w:rPr>
            <w:t>343</w:t>
          </w:r>
          <w:r>
            <w:rPr>
              <w:sz w:val="32"/>
              <w:szCs w:val="32"/>
              <w:lang w:val="en-US"/>
            </w:rPr>
            <w:t>G</w:t>
          </w:r>
          <w:r>
            <w:rPr>
              <w:sz w:val="32"/>
              <w:szCs w:val="32"/>
            </w:rPr>
            <w:t>/2024-ТД-ЭО</w:t>
          </w:r>
          <w:r w:rsidR="007309A0">
            <w:rPr>
              <w:sz w:val="32"/>
              <w:szCs w:val="32"/>
            </w:rPr>
            <w:t>М</w:t>
          </w:r>
          <w:r w:rsidR="00577220">
            <w:rPr>
              <w:sz w:val="32"/>
              <w:szCs w:val="32"/>
            </w:rPr>
            <w:t>СО</w:t>
          </w:r>
        </w:p>
      </w:tc>
    </w:tr>
    <w:tr w:rsidR="00281381" w:rsidRPr="00FC3DFE" w14:paraId="45AA0A96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284307C3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E8D7CDD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4FBE688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EC7A461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BFA072F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1F29022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71903E11" w14:textId="77777777" w:rsidR="00281381" w:rsidRPr="00FC3DFE" w:rsidRDefault="00281381" w:rsidP="00044B69">
          <w:pPr>
            <w:pStyle w:val="22"/>
            <w:rPr>
              <w:rFonts w:ascii="ISOCPEUR" w:hAnsi="ISOCPEUR"/>
            </w:rPr>
          </w:pPr>
        </w:p>
      </w:tc>
    </w:tr>
    <w:tr w:rsidR="00281381" w:rsidRPr="00FC3DFE" w14:paraId="45933D1E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2764F270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6B57346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A14344C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42728B7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D51DDE7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8BAD690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42C61EAA" w14:textId="3C0798D5" w:rsidR="00281381" w:rsidRPr="00DD79DF" w:rsidRDefault="00D83AE1" w:rsidP="00044B69">
          <w:pPr>
            <w:pStyle w:val="14"/>
            <w:framePr w:wrap="auto" w:vAnchor="margin" w:hAnchor="text" w:xAlign="left" w:yAlign="inline"/>
            <w:suppressOverlap w:val="0"/>
            <w:rPr>
              <w:rFonts w:cs="Times New Roman"/>
              <w:sz w:val="24"/>
              <w:szCs w:val="24"/>
            </w:rPr>
          </w:pPr>
          <w:r>
            <w:rPr>
              <w:rFonts w:cs="Times New Roman"/>
              <w:sz w:val="24"/>
              <w:szCs w:val="24"/>
            </w:rPr>
            <w:t>Бизнес-центр ТМХ на территории ОЭЗ «Технополис «Москва»</w:t>
          </w:r>
        </w:p>
      </w:tc>
    </w:tr>
    <w:tr w:rsidR="00281381" w:rsidRPr="00FC3DFE" w14:paraId="7512E68C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3C9C8E2D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D072BDD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72A9D1E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8DA6DF4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EB8EC67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751FF31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6FB7B11F" w14:textId="77777777" w:rsidR="00281381" w:rsidRPr="00FC3DFE" w:rsidRDefault="00281381" w:rsidP="00044B69">
          <w:pPr>
            <w:rPr>
              <w:rFonts w:ascii="ISOCPEUR" w:hAnsi="ISOCPEUR"/>
            </w:rPr>
          </w:pPr>
        </w:p>
      </w:tc>
    </w:tr>
    <w:tr w:rsidR="00281381" w:rsidRPr="00FC3DFE" w14:paraId="6851C9D6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71238576" w14:textId="5C6FCF83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Из</w:t>
          </w:r>
          <w:r w:rsidR="007309A0">
            <w:rPr>
              <w:sz w:val="22"/>
              <w:szCs w:val="22"/>
            </w:rPr>
            <w:t>м</w:t>
          </w:r>
        </w:p>
      </w:tc>
      <w:tc>
        <w:tcPr>
          <w:tcW w:w="567" w:type="dxa"/>
          <w:vAlign w:val="center"/>
        </w:tcPr>
        <w:p w14:paraId="7AC402C3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Кол. уч.</w:t>
          </w:r>
        </w:p>
      </w:tc>
      <w:tc>
        <w:tcPr>
          <w:tcW w:w="567" w:type="dxa"/>
          <w:vAlign w:val="center"/>
        </w:tcPr>
        <w:p w14:paraId="4CAAFFA1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Лист</w:t>
          </w:r>
        </w:p>
      </w:tc>
      <w:tc>
        <w:tcPr>
          <w:tcW w:w="567" w:type="dxa"/>
          <w:vAlign w:val="center"/>
        </w:tcPr>
        <w:p w14:paraId="571DA904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0"/>
              <w:szCs w:val="20"/>
            </w:rPr>
            <w:t>№ док</w:t>
          </w:r>
          <w:r w:rsidRPr="00DD79DF">
            <w:rPr>
              <w:sz w:val="22"/>
              <w:szCs w:val="22"/>
            </w:rPr>
            <w:t>.</w:t>
          </w:r>
        </w:p>
      </w:tc>
      <w:tc>
        <w:tcPr>
          <w:tcW w:w="850" w:type="dxa"/>
          <w:vAlign w:val="center"/>
        </w:tcPr>
        <w:p w14:paraId="27E9DD04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Подп.</w:t>
          </w:r>
        </w:p>
      </w:tc>
      <w:tc>
        <w:tcPr>
          <w:tcW w:w="567" w:type="dxa"/>
          <w:vAlign w:val="center"/>
        </w:tcPr>
        <w:p w14:paraId="51D09EC5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Дата</w:t>
          </w:r>
        </w:p>
      </w:tc>
      <w:tc>
        <w:tcPr>
          <w:tcW w:w="6803" w:type="dxa"/>
          <w:gridSpan w:val="4"/>
          <w:vMerge/>
          <w:vAlign w:val="center"/>
        </w:tcPr>
        <w:p w14:paraId="4B67CDDF" w14:textId="77777777" w:rsidR="00281381" w:rsidRPr="00FC3DFE" w:rsidRDefault="00281381" w:rsidP="00044B69">
          <w:pPr>
            <w:rPr>
              <w:rFonts w:ascii="ISOCPEUR" w:hAnsi="ISOCPEUR"/>
            </w:rPr>
          </w:pPr>
        </w:p>
      </w:tc>
    </w:tr>
    <w:tr w:rsidR="00281381" w:rsidRPr="00FC3DFE" w14:paraId="1BEED283" w14:textId="77777777" w:rsidTr="00870DAF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24B9112D" w14:textId="6CE60AE1" w:rsidR="00281381" w:rsidRPr="00DD79DF" w:rsidRDefault="00281381" w:rsidP="00FC3DFE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6AD4BD8B" w14:textId="52F06F2E" w:rsidR="00281381" w:rsidRPr="00DD79DF" w:rsidRDefault="00281381" w:rsidP="00FC3DFE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7E78614C" w14:textId="0FFF6CDA" w:rsidR="00281381" w:rsidRPr="00DD79DF" w:rsidRDefault="00281381" w:rsidP="00FC3DFE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6B399EB6" w14:textId="2A77D9EF" w:rsidR="00281381" w:rsidRPr="00DD79DF" w:rsidRDefault="00281381" w:rsidP="00FC3DFE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 w:val="restart"/>
          <w:vAlign w:val="center"/>
        </w:tcPr>
        <w:p w14:paraId="0D4CAB32" w14:textId="5BFB32C6" w:rsidR="00281381" w:rsidRPr="00DD61B4" w:rsidRDefault="00281381" w:rsidP="00870DAF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15063BF" w14:textId="77777777" w:rsidR="00281381" w:rsidRPr="00DD79DF" w:rsidRDefault="00281381" w:rsidP="00FC3DFE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DD79DF">
            <w:rPr>
              <w:rFonts w:cs="Times New Roman"/>
              <w:szCs w:val="24"/>
            </w:rPr>
            <w:t>Стадия</w:t>
          </w:r>
        </w:p>
      </w:tc>
      <w:tc>
        <w:tcPr>
          <w:tcW w:w="850" w:type="dxa"/>
          <w:vAlign w:val="center"/>
        </w:tcPr>
        <w:p w14:paraId="140F7446" w14:textId="77777777" w:rsidR="00281381" w:rsidRPr="00DD79DF" w:rsidRDefault="00281381" w:rsidP="00FC3DFE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DD79DF">
            <w:rPr>
              <w:rFonts w:cs="Times New Roman"/>
              <w:szCs w:val="24"/>
            </w:rPr>
            <w:t>Лист</w:t>
          </w:r>
        </w:p>
      </w:tc>
      <w:tc>
        <w:tcPr>
          <w:tcW w:w="1134" w:type="dxa"/>
          <w:vAlign w:val="center"/>
        </w:tcPr>
        <w:p w14:paraId="2FEC6BC3" w14:textId="77777777" w:rsidR="00281381" w:rsidRPr="00DD79DF" w:rsidRDefault="00281381" w:rsidP="00FC3DFE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DD79DF">
            <w:rPr>
              <w:rFonts w:cs="Times New Roman"/>
              <w:szCs w:val="24"/>
            </w:rPr>
            <w:t>Листов</w:t>
          </w:r>
        </w:p>
      </w:tc>
    </w:tr>
    <w:tr w:rsidR="00EB2A68" w:rsidRPr="00FC3DFE" w14:paraId="3D5DCAC2" w14:textId="77777777" w:rsidTr="00770047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340EA7AF" w14:textId="4E88A2C3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>
            <w:rPr>
              <w:sz w:val="22"/>
              <w:szCs w:val="22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3143B1FA" w14:textId="3E04B113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>
            <w:rPr>
              <w:sz w:val="22"/>
              <w:szCs w:val="22"/>
            </w:rPr>
            <w:t>Николич</w:t>
          </w:r>
        </w:p>
      </w:tc>
      <w:tc>
        <w:tcPr>
          <w:tcW w:w="850" w:type="dxa"/>
          <w:vAlign w:val="bottom"/>
        </w:tcPr>
        <w:p w14:paraId="0D0F8FA7" w14:textId="0F7B1C70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</w:tcPr>
        <w:p w14:paraId="2906A641" w14:textId="7D13260E" w:rsidR="00EB2A68" w:rsidRPr="00DD79DF" w:rsidRDefault="00D83AE1" w:rsidP="00EB2A68">
          <w:pPr>
            <w:pStyle w:val="9"/>
            <w:rPr>
              <w:sz w:val="22"/>
              <w:szCs w:val="22"/>
            </w:rPr>
          </w:pPr>
          <w:r>
            <w:rPr>
              <w:sz w:val="22"/>
              <w:szCs w:val="22"/>
            </w:rPr>
            <w:t>04.25</w:t>
          </w:r>
        </w:p>
      </w:tc>
      <w:tc>
        <w:tcPr>
          <w:tcW w:w="3969" w:type="dxa"/>
          <w:vMerge/>
          <w:vAlign w:val="center"/>
        </w:tcPr>
        <w:p w14:paraId="7F24C202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  <w:tc>
        <w:tcPr>
          <w:tcW w:w="850" w:type="dxa"/>
          <w:vMerge w:val="restart"/>
          <w:vAlign w:val="center"/>
        </w:tcPr>
        <w:p w14:paraId="4033C1FC" w14:textId="5233B6C3" w:rsidR="00EB2A68" w:rsidRPr="00DD79DF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>
            <w:rPr>
              <w:rFonts w:cs="Times New Roman"/>
              <w:szCs w:val="24"/>
            </w:rPr>
            <w:t>Р</w:t>
          </w:r>
        </w:p>
      </w:tc>
      <w:tc>
        <w:tcPr>
          <w:tcW w:w="850" w:type="dxa"/>
          <w:vMerge w:val="restart"/>
          <w:vAlign w:val="center"/>
        </w:tcPr>
        <w:p w14:paraId="1CA5B2BF" w14:textId="79948CF6" w:rsidR="00EB2A68" w:rsidRPr="00DD79DF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DD79DF">
            <w:rPr>
              <w:rFonts w:cs="Times New Roman"/>
              <w:szCs w:val="24"/>
              <w:lang w:val="en-US"/>
            </w:rPr>
            <w:fldChar w:fldCharType="begin"/>
          </w:r>
          <w:r w:rsidRPr="00DD79DF">
            <w:rPr>
              <w:rFonts w:cs="Times New Roman"/>
              <w:szCs w:val="24"/>
              <w:lang w:val="en-US"/>
            </w:rPr>
            <w:instrText xml:space="preserve"> =</w:instrText>
          </w:r>
          <w:r>
            <w:rPr>
              <w:rFonts w:cs="Times New Roman"/>
              <w:szCs w:val="24"/>
            </w:rPr>
            <w:instrText>1</w:instrText>
          </w:r>
          <w:r w:rsidRPr="00DD79DF">
            <w:rPr>
              <w:rFonts w:cs="Times New Roman"/>
              <w:szCs w:val="24"/>
              <w:lang w:val="en-US"/>
            </w:rPr>
            <w:fldChar w:fldCharType="separate"/>
          </w:r>
          <w:r w:rsidR="00026724">
            <w:rPr>
              <w:rFonts w:cs="Times New Roman"/>
              <w:noProof/>
              <w:szCs w:val="24"/>
              <w:lang w:val="en-US"/>
            </w:rPr>
            <w:t>1</w:t>
          </w:r>
          <w:r w:rsidRPr="00DD79DF">
            <w:rPr>
              <w:rFonts w:cs="Times New Roman"/>
              <w:szCs w:val="24"/>
              <w:lang w:val="en-US"/>
            </w:rPr>
            <w:fldChar w:fldCharType="end"/>
          </w:r>
        </w:p>
      </w:tc>
      <w:tc>
        <w:tcPr>
          <w:tcW w:w="1134" w:type="dxa"/>
          <w:vMerge w:val="restart"/>
          <w:vAlign w:val="center"/>
        </w:tcPr>
        <w:p w14:paraId="1BC706D5" w14:textId="475065B7" w:rsidR="00EB2A68" w:rsidRPr="00DD79DF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0162DB">
            <w:rPr>
              <w:rFonts w:cs="Times New Roman"/>
              <w:szCs w:val="24"/>
            </w:rPr>
            <w:fldChar w:fldCharType="begin"/>
          </w:r>
          <w:r w:rsidRPr="000162DB">
            <w:rPr>
              <w:rFonts w:cs="Times New Roman"/>
              <w:szCs w:val="24"/>
            </w:rPr>
            <w:instrText xml:space="preserve"> SECTIONPAGES  \* Arabic  \* MERGEFORMAT </w:instrText>
          </w:r>
          <w:r w:rsidRPr="000162DB">
            <w:rPr>
              <w:rFonts w:cs="Times New Roman"/>
              <w:szCs w:val="24"/>
            </w:rPr>
            <w:fldChar w:fldCharType="separate"/>
          </w:r>
          <w:r w:rsidR="00026724">
            <w:rPr>
              <w:rFonts w:cs="Times New Roman"/>
              <w:noProof/>
              <w:szCs w:val="24"/>
            </w:rPr>
            <w:t>4</w:t>
          </w:r>
          <w:r w:rsidRPr="000162DB">
            <w:rPr>
              <w:rFonts w:cs="Times New Roman"/>
              <w:noProof/>
              <w:szCs w:val="24"/>
            </w:rPr>
            <w:fldChar w:fldCharType="end"/>
          </w:r>
        </w:p>
      </w:tc>
    </w:tr>
    <w:tr w:rsidR="00EB2A68" w:rsidRPr="00FC3DFE" w14:paraId="0D727031" w14:textId="77777777" w:rsidTr="00770047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23842DA" w14:textId="09335246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Г</w:t>
          </w:r>
          <w:r>
            <w:rPr>
              <w:sz w:val="22"/>
              <w:szCs w:val="22"/>
            </w:rPr>
            <w:t>АП</w:t>
          </w:r>
        </w:p>
      </w:tc>
      <w:tc>
        <w:tcPr>
          <w:tcW w:w="1134" w:type="dxa"/>
          <w:gridSpan w:val="2"/>
          <w:vAlign w:val="center"/>
        </w:tcPr>
        <w:p w14:paraId="53697EE2" w14:textId="6415C435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proofErr w:type="spellStart"/>
          <w:r>
            <w:rPr>
              <w:sz w:val="22"/>
              <w:szCs w:val="22"/>
            </w:rPr>
            <w:t>Радойскови</w:t>
          </w:r>
          <w:proofErr w:type="spellEnd"/>
        </w:p>
      </w:tc>
      <w:tc>
        <w:tcPr>
          <w:tcW w:w="850" w:type="dxa"/>
          <w:vAlign w:val="bottom"/>
        </w:tcPr>
        <w:p w14:paraId="11358E34" w14:textId="77777777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</w:tcPr>
        <w:p w14:paraId="4E9D1C29" w14:textId="282C3A0C" w:rsidR="00EB2A68" w:rsidRPr="00DD79DF" w:rsidRDefault="00D83AE1" w:rsidP="00EB2A68">
          <w:pPr>
            <w:pStyle w:val="9"/>
            <w:rPr>
              <w:sz w:val="22"/>
              <w:szCs w:val="22"/>
            </w:rPr>
          </w:pPr>
          <w:r>
            <w:rPr>
              <w:sz w:val="22"/>
              <w:szCs w:val="22"/>
            </w:rPr>
            <w:t>04.25</w:t>
          </w:r>
        </w:p>
      </w:tc>
      <w:tc>
        <w:tcPr>
          <w:tcW w:w="3969" w:type="dxa"/>
          <w:vMerge/>
          <w:vAlign w:val="center"/>
        </w:tcPr>
        <w:p w14:paraId="7C4E1E5E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5BEFF54E" w14:textId="77777777" w:rsidR="00EB2A68" w:rsidRPr="00FC3DFE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1FA2A69A" w14:textId="77777777" w:rsidR="00EB2A68" w:rsidRPr="00FC3DFE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Merge/>
          <w:vAlign w:val="center"/>
        </w:tcPr>
        <w:p w14:paraId="3DDE1FB0" w14:textId="77777777" w:rsidR="00EB2A68" w:rsidRPr="00FC3DFE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EB2A68" w:rsidRPr="00FC3DFE" w14:paraId="30380457" w14:textId="77777777" w:rsidTr="00870DAF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7A46C5B0" w14:textId="77777777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081AF27E" w14:textId="77777777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0CD58180" w14:textId="77777777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75D5C80A" w14:textId="77777777" w:rsidR="00EB2A68" w:rsidRPr="00DD79DF" w:rsidRDefault="00EB2A68" w:rsidP="00EB2A68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 w:val="restart"/>
          <w:vAlign w:val="center"/>
        </w:tcPr>
        <w:p w14:paraId="25681ED8" w14:textId="77777777" w:rsidR="00EB2A68" w:rsidRPr="00DD79DF" w:rsidRDefault="00EB2A68" w:rsidP="00EB2A68">
          <w:pPr>
            <w:pStyle w:val="14"/>
            <w:framePr w:wrap="auto" w:vAnchor="margin" w:hAnchor="text" w:xAlign="left" w:yAlign="inline"/>
            <w:suppressOverlap w:val="0"/>
            <w:rPr>
              <w:rFonts w:cs="Times New Roman"/>
              <w:sz w:val="24"/>
              <w:szCs w:val="24"/>
            </w:rPr>
          </w:pPr>
          <w:r w:rsidRPr="00DD79DF">
            <w:rPr>
              <w:rFonts w:cs="Times New Roman"/>
              <w:sz w:val="24"/>
              <w:szCs w:val="24"/>
            </w:rPr>
            <w:t>Спецификация оборудования,</w:t>
          </w:r>
        </w:p>
        <w:p w14:paraId="26741E03" w14:textId="77777777" w:rsidR="00EB2A68" w:rsidRPr="00FC3DFE" w:rsidRDefault="00EB2A68" w:rsidP="00EB2A68">
          <w:pPr>
            <w:pStyle w:val="14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DD79DF">
            <w:rPr>
              <w:rFonts w:cs="Times New Roman"/>
              <w:sz w:val="24"/>
              <w:szCs w:val="24"/>
            </w:rPr>
            <w:t>изделий и материалов</w:t>
          </w:r>
        </w:p>
      </w:tc>
      <w:tc>
        <w:tcPr>
          <w:tcW w:w="2834" w:type="dxa"/>
          <w:gridSpan w:val="3"/>
          <w:vMerge w:val="restart"/>
          <w:vAlign w:val="center"/>
        </w:tcPr>
        <w:p w14:paraId="4FB00EE3" w14:textId="7ACE25D2" w:rsidR="00EB2A68" w:rsidRPr="00FC3DFE" w:rsidRDefault="00EB2A68" w:rsidP="00EB2A68">
          <w:pPr>
            <w:spacing w:line="240" w:lineRule="auto"/>
            <w:ind w:firstLine="0"/>
            <w:jc w:val="center"/>
            <w:rPr>
              <w:rFonts w:ascii="ISOCPEUR" w:hAnsi="ISOCPEUR"/>
            </w:rPr>
          </w:pPr>
          <w:r>
            <w:rPr>
              <w:rFonts w:ascii="ISOCPEUR" w:hAnsi="ISOCPEUR"/>
              <w:noProof/>
            </w:rPr>
            <w:drawing>
              <wp:inline distT="0" distB="0" distL="0" distR="0" wp14:anchorId="2163F87A" wp14:editId="0EE58EBA">
                <wp:extent cx="715909" cy="462535"/>
                <wp:effectExtent l="0" t="0" r="8255" b="0"/>
                <wp:docPr id="1277443755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4510" cy="4745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EB2A68" w:rsidRPr="00FC3DFE" w14:paraId="00F2FEED" w14:textId="77777777" w:rsidTr="003C639E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700B4A54" w14:textId="3F206911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7C2F78B7" w14:textId="707B23FC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4436FC97" w14:textId="0E1152E9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</w:tcPr>
        <w:p w14:paraId="0C850D4B" w14:textId="04273DD1" w:rsidR="00EB2A68" w:rsidRPr="00DD79DF" w:rsidRDefault="00EB2A68" w:rsidP="00EB2A68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</w:tcPr>
        <w:p w14:paraId="675BA0F4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413A9F03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</w:tr>
    <w:tr w:rsidR="00EB2A68" w:rsidRPr="00FC3DFE" w14:paraId="47F38721" w14:textId="77777777" w:rsidTr="003C639E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052A6C7E" w14:textId="01E21B64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4790DF90" w14:textId="0D4DEF4D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1BDD68B8" w14:textId="05EE6B3C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</w:tcPr>
        <w:p w14:paraId="1807276C" w14:textId="596B8804" w:rsidR="00EB2A68" w:rsidRPr="00DD79DF" w:rsidRDefault="00EB2A68" w:rsidP="00EB2A68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</w:tcPr>
        <w:p w14:paraId="65802623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0043E6A2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</w:tr>
  </w:tbl>
  <w:p w14:paraId="39425C61" w14:textId="77777777" w:rsidR="00281381" w:rsidRPr="009A3615" w:rsidRDefault="00281381">
    <w:pPr>
      <w:pStyle w:val="a4"/>
      <w:rPr>
        <w:rFonts w:ascii="ISOCPEUR" w:hAnsi="ISOCPEUR"/>
        <w:sz w:val="14"/>
        <w:szCs w:val="12"/>
      </w:rPr>
    </w:pPr>
    <w:r w:rsidRPr="00FC3DFE">
      <w:rPr>
        <w:rFonts w:ascii="ISOCPEUR" w:hAnsi="ISOCPEUR"/>
        <w:noProof/>
        <w:lang w:eastAsia="ru-RU"/>
      </w:rPr>
      <w:drawing>
        <wp:anchor distT="0" distB="0" distL="114300" distR="114300" simplePos="0" relativeHeight="251676671" behindDoc="1" locked="1" layoutInCell="1" allowOverlap="1" wp14:anchorId="55C48E4D" wp14:editId="7094108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5119985" cy="10687685"/>
          <wp:effectExtent l="0" t="0" r="0" b="0"/>
          <wp:wrapNone/>
          <wp:docPr id="122" name="Рисунок 1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Рисунок 2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16EE5"/>
    <w:multiLevelType w:val="hybridMultilevel"/>
    <w:tmpl w:val="D31202FE"/>
    <w:lvl w:ilvl="0" w:tplc="48EAC81C">
      <w:start w:val="1"/>
      <w:numFmt w:val="bullet"/>
      <w:pStyle w:val="a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6097C28"/>
    <w:multiLevelType w:val="multilevel"/>
    <w:tmpl w:val="F2C063EC"/>
    <w:lvl w:ilvl="0">
      <w:start w:val="1"/>
      <w:numFmt w:val="decimal"/>
      <w:pStyle w:val="1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2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103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265E0DBB"/>
    <w:multiLevelType w:val="multilevel"/>
    <w:tmpl w:val="888262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099106240">
    <w:abstractNumId w:val="0"/>
  </w:num>
  <w:num w:numId="2" w16cid:durableId="1485125329">
    <w:abstractNumId w:val="1"/>
  </w:num>
  <w:num w:numId="3" w16cid:durableId="120811878">
    <w:abstractNumId w:val="1"/>
  </w:num>
  <w:num w:numId="4" w16cid:durableId="51775945">
    <w:abstractNumId w:val="1"/>
  </w:num>
  <w:num w:numId="5" w16cid:durableId="17340868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9DF"/>
    <w:rsid w:val="0000114F"/>
    <w:rsid w:val="00007BD4"/>
    <w:rsid w:val="000162DB"/>
    <w:rsid w:val="00017726"/>
    <w:rsid w:val="000204AB"/>
    <w:rsid w:val="00020583"/>
    <w:rsid w:val="000210B3"/>
    <w:rsid w:val="00021F06"/>
    <w:rsid w:val="000228D2"/>
    <w:rsid w:val="0002495E"/>
    <w:rsid w:val="00026724"/>
    <w:rsid w:val="000300D6"/>
    <w:rsid w:val="000340FA"/>
    <w:rsid w:val="00034609"/>
    <w:rsid w:val="00034E41"/>
    <w:rsid w:val="00043DF0"/>
    <w:rsid w:val="00044B69"/>
    <w:rsid w:val="00044B88"/>
    <w:rsid w:val="0004791E"/>
    <w:rsid w:val="00066A94"/>
    <w:rsid w:val="00066B52"/>
    <w:rsid w:val="00066D41"/>
    <w:rsid w:val="0007292A"/>
    <w:rsid w:val="00086ECA"/>
    <w:rsid w:val="000874A5"/>
    <w:rsid w:val="000923B6"/>
    <w:rsid w:val="0009254E"/>
    <w:rsid w:val="00092CE5"/>
    <w:rsid w:val="00096271"/>
    <w:rsid w:val="000A2B05"/>
    <w:rsid w:val="000B2909"/>
    <w:rsid w:val="000B2A6D"/>
    <w:rsid w:val="000B505F"/>
    <w:rsid w:val="000B5B80"/>
    <w:rsid w:val="000B7B4D"/>
    <w:rsid w:val="000C22FE"/>
    <w:rsid w:val="000C6181"/>
    <w:rsid w:val="000D2FB0"/>
    <w:rsid w:val="000D7597"/>
    <w:rsid w:val="000E35E9"/>
    <w:rsid w:val="000E377F"/>
    <w:rsid w:val="000E469B"/>
    <w:rsid w:val="000E77D2"/>
    <w:rsid w:val="000F41A3"/>
    <w:rsid w:val="00100FEF"/>
    <w:rsid w:val="00102C8F"/>
    <w:rsid w:val="0010435A"/>
    <w:rsid w:val="00105CF3"/>
    <w:rsid w:val="001068A5"/>
    <w:rsid w:val="00110112"/>
    <w:rsid w:val="00112C33"/>
    <w:rsid w:val="001159A5"/>
    <w:rsid w:val="00130481"/>
    <w:rsid w:val="001328F7"/>
    <w:rsid w:val="00147F6C"/>
    <w:rsid w:val="001612AF"/>
    <w:rsid w:val="00163952"/>
    <w:rsid w:val="0016671F"/>
    <w:rsid w:val="00166E1C"/>
    <w:rsid w:val="00177C44"/>
    <w:rsid w:val="00183612"/>
    <w:rsid w:val="00186123"/>
    <w:rsid w:val="00187591"/>
    <w:rsid w:val="00187D56"/>
    <w:rsid w:val="00197DB4"/>
    <w:rsid w:val="001B02D5"/>
    <w:rsid w:val="001C4FE0"/>
    <w:rsid w:val="001D659D"/>
    <w:rsid w:val="001F002F"/>
    <w:rsid w:val="001F60A1"/>
    <w:rsid w:val="00205410"/>
    <w:rsid w:val="00213A05"/>
    <w:rsid w:val="00214AD4"/>
    <w:rsid w:val="00231BED"/>
    <w:rsid w:val="002435DF"/>
    <w:rsid w:val="00243853"/>
    <w:rsid w:val="00243C56"/>
    <w:rsid w:val="002469EA"/>
    <w:rsid w:val="00251D2B"/>
    <w:rsid w:val="0025577B"/>
    <w:rsid w:val="00264646"/>
    <w:rsid w:val="00265589"/>
    <w:rsid w:val="00265E3C"/>
    <w:rsid w:val="00272D21"/>
    <w:rsid w:val="00281381"/>
    <w:rsid w:val="002843CA"/>
    <w:rsid w:val="00284976"/>
    <w:rsid w:val="00285F82"/>
    <w:rsid w:val="002925F5"/>
    <w:rsid w:val="002937BD"/>
    <w:rsid w:val="0029473F"/>
    <w:rsid w:val="002A0028"/>
    <w:rsid w:val="002A251C"/>
    <w:rsid w:val="002B3547"/>
    <w:rsid w:val="002B35EC"/>
    <w:rsid w:val="002B42E0"/>
    <w:rsid w:val="002C005B"/>
    <w:rsid w:val="002C7131"/>
    <w:rsid w:val="002D01E0"/>
    <w:rsid w:val="002D2302"/>
    <w:rsid w:val="002D7DF3"/>
    <w:rsid w:val="002E1610"/>
    <w:rsid w:val="002E68E1"/>
    <w:rsid w:val="002E7A2B"/>
    <w:rsid w:val="002F0320"/>
    <w:rsid w:val="002F70D0"/>
    <w:rsid w:val="002F71E7"/>
    <w:rsid w:val="00302344"/>
    <w:rsid w:val="00307D43"/>
    <w:rsid w:val="00314496"/>
    <w:rsid w:val="0031633C"/>
    <w:rsid w:val="00322108"/>
    <w:rsid w:val="00325B55"/>
    <w:rsid w:val="0033255B"/>
    <w:rsid w:val="00332BD1"/>
    <w:rsid w:val="00333AB1"/>
    <w:rsid w:val="0034273B"/>
    <w:rsid w:val="00351373"/>
    <w:rsid w:val="00360842"/>
    <w:rsid w:val="00367B73"/>
    <w:rsid w:val="00370EC9"/>
    <w:rsid w:val="003761FB"/>
    <w:rsid w:val="0037690A"/>
    <w:rsid w:val="00381DDD"/>
    <w:rsid w:val="00382566"/>
    <w:rsid w:val="003838AF"/>
    <w:rsid w:val="00385BCD"/>
    <w:rsid w:val="00391E66"/>
    <w:rsid w:val="00393F1A"/>
    <w:rsid w:val="00395414"/>
    <w:rsid w:val="003A1D53"/>
    <w:rsid w:val="003A29F7"/>
    <w:rsid w:val="003A588C"/>
    <w:rsid w:val="003A6B43"/>
    <w:rsid w:val="003A6D51"/>
    <w:rsid w:val="003A7548"/>
    <w:rsid w:val="003B27EC"/>
    <w:rsid w:val="003B3316"/>
    <w:rsid w:val="003C1228"/>
    <w:rsid w:val="003C2A5B"/>
    <w:rsid w:val="003D01D4"/>
    <w:rsid w:val="003D225E"/>
    <w:rsid w:val="003D2721"/>
    <w:rsid w:val="003D47C1"/>
    <w:rsid w:val="003F4264"/>
    <w:rsid w:val="003F792E"/>
    <w:rsid w:val="00411C8C"/>
    <w:rsid w:val="0041230A"/>
    <w:rsid w:val="0042673A"/>
    <w:rsid w:val="00426C52"/>
    <w:rsid w:val="004345BB"/>
    <w:rsid w:val="004351CC"/>
    <w:rsid w:val="004410C5"/>
    <w:rsid w:val="004434BE"/>
    <w:rsid w:val="004436CC"/>
    <w:rsid w:val="004503A7"/>
    <w:rsid w:val="00457619"/>
    <w:rsid w:val="00461153"/>
    <w:rsid w:val="00467352"/>
    <w:rsid w:val="004805C3"/>
    <w:rsid w:val="0049262E"/>
    <w:rsid w:val="00492B2F"/>
    <w:rsid w:val="00493DD3"/>
    <w:rsid w:val="004A3EC1"/>
    <w:rsid w:val="004A414B"/>
    <w:rsid w:val="004A6368"/>
    <w:rsid w:val="004B2728"/>
    <w:rsid w:val="004B30D7"/>
    <w:rsid w:val="004B4B63"/>
    <w:rsid w:val="004B5978"/>
    <w:rsid w:val="004B7592"/>
    <w:rsid w:val="004C02EC"/>
    <w:rsid w:val="004D2454"/>
    <w:rsid w:val="004D2969"/>
    <w:rsid w:val="004D367F"/>
    <w:rsid w:val="004D4FF6"/>
    <w:rsid w:val="004E1A4A"/>
    <w:rsid w:val="004E5220"/>
    <w:rsid w:val="004E5290"/>
    <w:rsid w:val="004E57D9"/>
    <w:rsid w:val="00507E2B"/>
    <w:rsid w:val="00511AA0"/>
    <w:rsid w:val="00512D0F"/>
    <w:rsid w:val="0051351B"/>
    <w:rsid w:val="00527793"/>
    <w:rsid w:val="00530ED3"/>
    <w:rsid w:val="00536EC9"/>
    <w:rsid w:val="00537E73"/>
    <w:rsid w:val="00551832"/>
    <w:rsid w:val="00553FA3"/>
    <w:rsid w:val="00561788"/>
    <w:rsid w:val="00561A24"/>
    <w:rsid w:val="00566DFA"/>
    <w:rsid w:val="005711AA"/>
    <w:rsid w:val="00575002"/>
    <w:rsid w:val="00577220"/>
    <w:rsid w:val="005824AC"/>
    <w:rsid w:val="0058326A"/>
    <w:rsid w:val="00586556"/>
    <w:rsid w:val="00590686"/>
    <w:rsid w:val="0059629F"/>
    <w:rsid w:val="00596733"/>
    <w:rsid w:val="005B7A9A"/>
    <w:rsid w:val="005C04D6"/>
    <w:rsid w:val="005C4AD4"/>
    <w:rsid w:val="005D26DB"/>
    <w:rsid w:val="005D78EE"/>
    <w:rsid w:val="005E169B"/>
    <w:rsid w:val="005E1721"/>
    <w:rsid w:val="005E5E5A"/>
    <w:rsid w:val="005E7EE3"/>
    <w:rsid w:val="005F14DA"/>
    <w:rsid w:val="005F2AB0"/>
    <w:rsid w:val="005F3942"/>
    <w:rsid w:val="005F57FA"/>
    <w:rsid w:val="006062BB"/>
    <w:rsid w:val="00607B96"/>
    <w:rsid w:val="00613AAD"/>
    <w:rsid w:val="006140B4"/>
    <w:rsid w:val="00616F86"/>
    <w:rsid w:val="006204A2"/>
    <w:rsid w:val="00621028"/>
    <w:rsid w:val="00622E77"/>
    <w:rsid w:val="00623F45"/>
    <w:rsid w:val="006307B3"/>
    <w:rsid w:val="00635C16"/>
    <w:rsid w:val="00636651"/>
    <w:rsid w:val="00641CDD"/>
    <w:rsid w:val="00646788"/>
    <w:rsid w:val="00646DFA"/>
    <w:rsid w:val="00663CE6"/>
    <w:rsid w:val="00663F22"/>
    <w:rsid w:val="006651CB"/>
    <w:rsid w:val="00666EE0"/>
    <w:rsid w:val="00667E99"/>
    <w:rsid w:val="00674608"/>
    <w:rsid w:val="0067533D"/>
    <w:rsid w:val="00677CF3"/>
    <w:rsid w:val="00680F04"/>
    <w:rsid w:val="00682571"/>
    <w:rsid w:val="0068335F"/>
    <w:rsid w:val="00686BF0"/>
    <w:rsid w:val="00687A67"/>
    <w:rsid w:val="006B0EA9"/>
    <w:rsid w:val="006B1391"/>
    <w:rsid w:val="006B31FD"/>
    <w:rsid w:val="006B5277"/>
    <w:rsid w:val="006B5300"/>
    <w:rsid w:val="006B6853"/>
    <w:rsid w:val="006B78A9"/>
    <w:rsid w:val="006B7CFF"/>
    <w:rsid w:val="006C202D"/>
    <w:rsid w:val="006C4A08"/>
    <w:rsid w:val="006C52FA"/>
    <w:rsid w:val="006C74B8"/>
    <w:rsid w:val="006D28A0"/>
    <w:rsid w:val="006D31F3"/>
    <w:rsid w:val="006E0AFA"/>
    <w:rsid w:val="006E59A0"/>
    <w:rsid w:val="006E5ADE"/>
    <w:rsid w:val="006E6074"/>
    <w:rsid w:val="006E754D"/>
    <w:rsid w:val="006F56C3"/>
    <w:rsid w:val="00700E09"/>
    <w:rsid w:val="007019D2"/>
    <w:rsid w:val="00703812"/>
    <w:rsid w:val="00714F7C"/>
    <w:rsid w:val="007309A0"/>
    <w:rsid w:val="00730D4C"/>
    <w:rsid w:val="00733A89"/>
    <w:rsid w:val="00733E26"/>
    <w:rsid w:val="00735715"/>
    <w:rsid w:val="007409B5"/>
    <w:rsid w:val="007454E1"/>
    <w:rsid w:val="00745F2D"/>
    <w:rsid w:val="00746323"/>
    <w:rsid w:val="00753BDB"/>
    <w:rsid w:val="007561CF"/>
    <w:rsid w:val="00756AA1"/>
    <w:rsid w:val="00780F11"/>
    <w:rsid w:val="00781DA1"/>
    <w:rsid w:val="007859F0"/>
    <w:rsid w:val="00792475"/>
    <w:rsid w:val="00793D7D"/>
    <w:rsid w:val="00794098"/>
    <w:rsid w:val="007A017A"/>
    <w:rsid w:val="007A47D5"/>
    <w:rsid w:val="007A7CFC"/>
    <w:rsid w:val="007B01BE"/>
    <w:rsid w:val="007B1007"/>
    <w:rsid w:val="007B7E2C"/>
    <w:rsid w:val="007C15FF"/>
    <w:rsid w:val="007C33B4"/>
    <w:rsid w:val="007C56E5"/>
    <w:rsid w:val="007C5BA3"/>
    <w:rsid w:val="007C7723"/>
    <w:rsid w:val="007D3229"/>
    <w:rsid w:val="007D4B5C"/>
    <w:rsid w:val="007D5F18"/>
    <w:rsid w:val="007E4775"/>
    <w:rsid w:val="007F7109"/>
    <w:rsid w:val="008014EC"/>
    <w:rsid w:val="008078C3"/>
    <w:rsid w:val="00812DBF"/>
    <w:rsid w:val="00820EC9"/>
    <w:rsid w:val="00821688"/>
    <w:rsid w:val="00822D72"/>
    <w:rsid w:val="00823145"/>
    <w:rsid w:val="00826799"/>
    <w:rsid w:val="00826C20"/>
    <w:rsid w:val="00833FEB"/>
    <w:rsid w:val="0084718E"/>
    <w:rsid w:val="00862710"/>
    <w:rsid w:val="00864660"/>
    <w:rsid w:val="00865F1E"/>
    <w:rsid w:val="0086676C"/>
    <w:rsid w:val="00870DAF"/>
    <w:rsid w:val="00870E2C"/>
    <w:rsid w:val="008718AB"/>
    <w:rsid w:val="00881DBD"/>
    <w:rsid w:val="0088248F"/>
    <w:rsid w:val="008856B7"/>
    <w:rsid w:val="00885F1C"/>
    <w:rsid w:val="00890A3D"/>
    <w:rsid w:val="00893695"/>
    <w:rsid w:val="00893DA9"/>
    <w:rsid w:val="00897B55"/>
    <w:rsid w:val="008A264F"/>
    <w:rsid w:val="008A3385"/>
    <w:rsid w:val="008A3DB0"/>
    <w:rsid w:val="008B07E3"/>
    <w:rsid w:val="008B6973"/>
    <w:rsid w:val="008C38AF"/>
    <w:rsid w:val="008C58C9"/>
    <w:rsid w:val="008E25D2"/>
    <w:rsid w:val="008E634D"/>
    <w:rsid w:val="009066F2"/>
    <w:rsid w:val="00907882"/>
    <w:rsid w:val="0091279F"/>
    <w:rsid w:val="00921EB4"/>
    <w:rsid w:val="009306DE"/>
    <w:rsid w:val="009326E5"/>
    <w:rsid w:val="00936E63"/>
    <w:rsid w:val="00946E13"/>
    <w:rsid w:val="00950580"/>
    <w:rsid w:val="0095175D"/>
    <w:rsid w:val="00951849"/>
    <w:rsid w:val="00956703"/>
    <w:rsid w:val="00957CEA"/>
    <w:rsid w:val="00975C82"/>
    <w:rsid w:val="00981B94"/>
    <w:rsid w:val="00984FC7"/>
    <w:rsid w:val="00991643"/>
    <w:rsid w:val="009937C5"/>
    <w:rsid w:val="00997A8E"/>
    <w:rsid w:val="009A11DD"/>
    <w:rsid w:val="009A3615"/>
    <w:rsid w:val="009B136E"/>
    <w:rsid w:val="009B2CB0"/>
    <w:rsid w:val="009B6CDB"/>
    <w:rsid w:val="009C330C"/>
    <w:rsid w:val="009D177E"/>
    <w:rsid w:val="009D5E84"/>
    <w:rsid w:val="009D61DE"/>
    <w:rsid w:val="009E26EA"/>
    <w:rsid w:val="009E2B7E"/>
    <w:rsid w:val="009E40F4"/>
    <w:rsid w:val="009E463A"/>
    <w:rsid w:val="009E7FDA"/>
    <w:rsid w:val="00A00125"/>
    <w:rsid w:val="00A05CD4"/>
    <w:rsid w:val="00A12DD9"/>
    <w:rsid w:val="00A166C8"/>
    <w:rsid w:val="00A23286"/>
    <w:rsid w:val="00A33098"/>
    <w:rsid w:val="00A350CC"/>
    <w:rsid w:val="00A41BFA"/>
    <w:rsid w:val="00A53C6A"/>
    <w:rsid w:val="00A61F53"/>
    <w:rsid w:val="00A65862"/>
    <w:rsid w:val="00A769EB"/>
    <w:rsid w:val="00A805FF"/>
    <w:rsid w:val="00A80C6A"/>
    <w:rsid w:val="00A81E74"/>
    <w:rsid w:val="00A90028"/>
    <w:rsid w:val="00A95A8E"/>
    <w:rsid w:val="00AA0169"/>
    <w:rsid w:val="00AB05D8"/>
    <w:rsid w:val="00AB0697"/>
    <w:rsid w:val="00AB1C12"/>
    <w:rsid w:val="00AB66A5"/>
    <w:rsid w:val="00AC5A7A"/>
    <w:rsid w:val="00AD040C"/>
    <w:rsid w:val="00AD21A0"/>
    <w:rsid w:val="00AD61A3"/>
    <w:rsid w:val="00AE0E99"/>
    <w:rsid w:val="00AE12F0"/>
    <w:rsid w:val="00AE39AB"/>
    <w:rsid w:val="00AF18D9"/>
    <w:rsid w:val="00AF6676"/>
    <w:rsid w:val="00B043E0"/>
    <w:rsid w:val="00B065BE"/>
    <w:rsid w:val="00B10127"/>
    <w:rsid w:val="00B13749"/>
    <w:rsid w:val="00B14123"/>
    <w:rsid w:val="00B15E73"/>
    <w:rsid w:val="00B1756A"/>
    <w:rsid w:val="00B21848"/>
    <w:rsid w:val="00B23E3E"/>
    <w:rsid w:val="00B250D7"/>
    <w:rsid w:val="00B30D7F"/>
    <w:rsid w:val="00B34CB1"/>
    <w:rsid w:val="00B36ED5"/>
    <w:rsid w:val="00B41E21"/>
    <w:rsid w:val="00B44EED"/>
    <w:rsid w:val="00B52765"/>
    <w:rsid w:val="00B52AE9"/>
    <w:rsid w:val="00B56C63"/>
    <w:rsid w:val="00B63851"/>
    <w:rsid w:val="00B6593A"/>
    <w:rsid w:val="00B725B1"/>
    <w:rsid w:val="00B82D0E"/>
    <w:rsid w:val="00B849DA"/>
    <w:rsid w:val="00B87DB0"/>
    <w:rsid w:val="00B91555"/>
    <w:rsid w:val="00BA0185"/>
    <w:rsid w:val="00BA14E5"/>
    <w:rsid w:val="00BA4DE8"/>
    <w:rsid w:val="00BB519F"/>
    <w:rsid w:val="00BC21B7"/>
    <w:rsid w:val="00BD0258"/>
    <w:rsid w:val="00BD13B2"/>
    <w:rsid w:val="00BD2EA7"/>
    <w:rsid w:val="00BD423A"/>
    <w:rsid w:val="00BD7CB5"/>
    <w:rsid w:val="00BE298A"/>
    <w:rsid w:val="00BE4F70"/>
    <w:rsid w:val="00BF1646"/>
    <w:rsid w:val="00C01140"/>
    <w:rsid w:val="00C031DC"/>
    <w:rsid w:val="00C05DF8"/>
    <w:rsid w:val="00C12C64"/>
    <w:rsid w:val="00C12DA6"/>
    <w:rsid w:val="00C14DEE"/>
    <w:rsid w:val="00C2195F"/>
    <w:rsid w:val="00C277C5"/>
    <w:rsid w:val="00C33DD2"/>
    <w:rsid w:val="00C34B13"/>
    <w:rsid w:val="00C35E37"/>
    <w:rsid w:val="00C410B7"/>
    <w:rsid w:val="00C4275C"/>
    <w:rsid w:val="00C427FF"/>
    <w:rsid w:val="00C452F6"/>
    <w:rsid w:val="00C459D2"/>
    <w:rsid w:val="00C56F48"/>
    <w:rsid w:val="00C72539"/>
    <w:rsid w:val="00C73C41"/>
    <w:rsid w:val="00C81802"/>
    <w:rsid w:val="00CA2347"/>
    <w:rsid w:val="00CB49B2"/>
    <w:rsid w:val="00CB5792"/>
    <w:rsid w:val="00CB7F87"/>
    <w:rsid w:val="00CC262C"/>
    <w:rsid w:val="00CC7DBD"/>
    <w:rsid w:val="00CD133D"/>
    <w:rsid w:val="00CD1C13"/>
    <w:rsid w:val="00CD3DD1"/>
    <w:rsid w:val="00CD405C"/>
    <w:rsid w:val="00CD5887"/>
    <w:rsid w:val="00CD7802"/>
    <w:rsid w:val="00CE5721"/>
    <w:rsid w:val="00CE740B"/>
    <w:rsid w:val="00CF0470"/>
    <w:rsid w:val="00CF186F"/>
    <w:rsid w:val="00CF2955"/>
    <w:rsid w:val="00CF2FD5"/>
    <w:rsid w:val="00CF5E58"/>
    <w:rsid w:val="00CF651C"/>
    <w:rsid w:val="00CF6988"/>
    <w:rsid w:val="00D03F86"/>
    <w:rsid w:val="00D05CA7"/>
    <w:rsid w:val="00D067C0"/>
    <w:rsid w:val="00D1204D"/>
    <w:rsid w:val="00D1746F"/>
    <w:rsid w:val="00D17EE9"/>
    <w:rsid w:val="00D26374"/>
    <w:rsid w:val="00D27228"/>
    <w:rsid w:val="00D31788"/>
    <w:rsid w:val="00D34415"/>
    <w:rsid w:val="00D433D0"/>
    <w:rsid w:val="00D4698B"/>
    <w:rsid w:val="00D474DB"/>
    <w:rsid w:val="00D5377E"/>
    <w:rsid w:val="00D57D4B"/>
    <w:rsid w:val="00D646E4"/>
    <w:rsid w:val="00D71C80"/>
    <w:rsid w:val="00D75362"/>
    <w:rsid w:val="00D8273F"/>
    <w:rsid w:val="00D83AE1"/>
    <w:rsid w:val="00D86F2C"/>
    <w:rsid w:val="00D93A03"/>
    <w:rsid w:val="00D97991"/>
    <w:rsid w:val="00DA0E58"/>
    <w:rsid w:val="00DA1739"/>
    <w:rsid w:val="00DA47D5"/>
    <w:rsid w:val="00DA5B41"/>
    <w:rsid w:val="00DA61DC"/>
    <w:rsid w:val="00DA68C9"/>
    <w:rsid w:val="00DB0DD7"/>
    <w:rsid w:val="00DC3090"/>
    <w:rsid w:val="00DD2B21"/>
    <w:rsid w:val="00DD2BB6"/>
    <w:rsid w:val="00DD2D2D"/>
    <w:rsid w:val="00DD61B4"/>
    <w:rsid w:val="00DD6B3D"/>
    <w:rsid w:val="00DD79DF"/>
    <w:rsid w:val="00DE2941"/>
    <w:rsid w:val="00DE3EA3"/>
    <w:rsid w:val="00DE6782"/>
    <w:rsid w:val="00DF3DB2"/>
    <w:rsid w:val="00DF3EC8"/>
    <w:rsid w:val="00DF617D"/>
    <w:rsid w:val="00E03FBD"/>
    <w:rsid w:val="00E10B2D"/>
    <w:rsid w:val="00E138B6"/>
    <w:rsid w:val="00E14FA4"/>
    <w:rsid w:val="00E17152"/>
    <w:rsid w:val="00E20B4A"/>
    <w:rsid w:val="00E217AB"/>
    <w:rsid w:val="00E236F6"/>
    <w:rsid w:val="00E23CC5"/>
    <w:rsid w:val="00E26627"/>
    <w:rsid w:val="00E26DBC"/>
    <w:rsid w:val="00E30621"/>
    <w:rsid w:val="00E35366"/>
    <w:rsid w:val="00E36F62"/>
    <w:rsid w:val="00E376D7"/>
    <w:rsid w:val="00E41115"/>
    <w:rsid w:val="00E51E3E"/>
    <w:rsid w:val="00E54966"/>
    <w:rsid w:val="00E615A3"/>
    <w:rsid w:val="00E66432"/>
    <w:rsid w:val="00E66F64"/>
    <w:rsid w:val="00E76CBB"/>
    <w:rsid w:val="00E87105"/>
    <w:rsid w:val="00E90201"/>
    <w:rsid w:val="00E938A5"/>
    <w:rsid w:val="00E962F2"/>
    <w:rsid w:val="00EA2A22"/>
    <w:rsid w:val="00EA5204"/>
    <w:rsid w:val="00EA5965"/>
    <w:rsid w:val="00EA7ADC"/>
    <w:rsid w:val="00EB099F"/>
    <w:rsid w:val="00EB28E7"/>
    <w:rsid w:val="00EB2A68"/>
    <w:rsid w:val="00EB61C2"/>
    <w:rsid w:val="00ED5320"/>
    <w:rsid w:val="00EE56EB"/>
    <w:rsid w:val="00EE7DC4"/>
    <w:rsid w:val="00EF5C9E"/>
    <w:rsid w:val="00F0423A"/>
    <w:rsid w:val="00F04FF9"/>
    <w:rsid w:val="00F06B14"/>
    <w:rsid w:val="00F204DA"/>
    <w:rsid w:val="00F21A71"/>
    <w:rsid w:val="00F23155"/>
    <w:rsid w:val="00F31D59"/>
    <w:rsid w:val="00F32CFC"/>
    <w:rsid w:val="00F351ED"/>
    <w:rsid w:val="00F43CE4"/>
    <w:rsid w:val="00F4596E"/>
    <w:rsid w:val="00F503AE"/>
    <w:rsid w:val="00F53A1F"/>
    <w:rsid w:val="00F60E0C"/>
    <w:rsid w:val="00F61A81"/>
    <w:rsid w:val="00F62BC8"/>
    <w:rsid w:val="00F641F8"/>
    <w:rsid w:val="00F6475A"/>
    <w:rsid w:val="00F655C7"/>
    <w:rsid w:val="00F67DB2"/>
    <w:rsid w:val="00F700AC"/>
    <w:rsid w:val="00F719A7"/>
    <w:rsid w:val="00F72E09"/>
    <w:rsid w:val="00F835FC"/>
    <w:rsid w:val="00F8464D"/>
    <w:rsid w:val="00F86710"/>
    <w:rsid w:val="00F8761C"/>
    <w:rsid w:val="00F90B02"/>
    <w:rsid w:val="00F93D60"/>
    <w:rsid w:val="00F972BA"/>
    <w:rsid w:val="00FA1903"/>
    <w:rsid w:val="00FA21BB"/>
    <w:rsid w:val="00FB1074"/>
    <w:rsid w:val="00FC3BD0"/>
    <w:rsid w:val="00FC3DFE"/>
    <w:rsid w:val="00FC5A4F"/>
    <w:rsid w:val="00FC6276"/>
    <w:rsid w:val="00FD0C0E"/>
    <w:rsid w:val="00FD72D2"/>
    <w:rsid w:val="00FE6844"/>
    <w:rsid w:val="00FE7579"/>
    <w:rsid w:val="00FF49DA"/>
    <w:rsid w:val="00FF5260"/>
    <w:rsid w:val="00FF5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9AED29"/>
  <w15:docId w15:val="{F7922F8C-361A-439B-8256-C31CFC138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23145"/>
    <w:pPr>
      <w:spacing w:after="0" w:line="360" w:lineRule="auto"/>
      <w:ind w:firstLine="851"/>
      <w:contextualSpacing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9"/>
    <w:qFormat/>
    <w:rsid w:val="002925F5"/>
    <w:pPr>
      <w:numPr>
        <w:numId w:val="4"/>
      </w:numPr>
      <w:tabs>
        <w:tab w:val="clear" w:pos="1134"/>
        <w:tab w:val="left" w:pos="1418"/>
      </w:tabs>
      <w:suppressAutoHyphens/>
      <w:spacing w:before="240" w:after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9"/>
    <w:unhideWhenUsed/>
    <w:qFormat/>
    <w:rsid w:val="002925F5"/>
    <w:pPr>
      <w:numPr>
        <w:ilvl w:val="1"/>
      </w:numPr>
      <w:tabs>
        <w:tab w:val="clear" w:pos="1418"/>
        <w:tab w:val="left" w:pos="1560"/>
      </w:tabs>
      <w:outlineLvl w:val="1"/>
    </w:pPr>
  </w:style>
  <w:style w:type="paragraph" w:styleId="3">
    <w:name w:val="heading 3"/>
    <w:basedOn w:val="a0"/>
    <w:next w:val="a0"/>
    <w:link w:val="30"/>
    <w:uiPriority w:val="9"/>
    <w:unhideWhenUsed/>
    <w:qFormat/>
    <w:rsid w:val="002925F5"/>
    <w:pPr>
      <w:keepNext/>
      <w:keepLines/>
      <w:numPr>
        <w:ilvl w:val="2"/>
        <w:numId w:val="4"/>
      </w:numPr>
      <w:tabs>
        <w:tab w:val="left" w:pos="1701"/>
      </w:tabs>
      <w:spacing w:before="240" w:after="240"/>
      <w:contextualSpacing w:val="0"/>
      <w:jc w:val="left"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0"/>
    <w:next w:val="a0"/>
    <w:link w:val="40"/>
    <w:uiPriority w:val="9"/>
    <w:unhideWhenUsed/>
    <w:qFormat/>
    <w:rsid w:val="002925F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2925F5"/>
    <w:rPr>
      <w:rFonts w:ascii="Times New Roman" w:hAnsi="Times New Roman"/>
      <w:sz w:val="24"/>
    </w:rPr>
  </w:style>
  <w:style w:type="paragraph" w:styleId="a6">
    <w:name w:val="footer"/>
    <w:basedOn w:val="a0"/>
    <w:link w:val="a7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2925F5"/>
    <w:rPr>
      <w:rFonts w:ascii="Times New Roman" w:hAnsi="Times New Roman"/>
      <w:sz w:val="24"/>
    </w:rPr>
  </w:style>
  <w:style w:type="table" w:styleId="a8">
    <w:name w:val="Table Grid"/>
    <w:basedOn w:val="a2"/>
    <w:uiPriority w:val="39"/>
    <w:rsid w:val="00292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2925F5"/>
    <w:rPr>
      <w:rFonts w:ascii="Times New Roman" w:hAnsi="Times New Roman"/>
      <w:b/>
      <w:sz w:val="24"/>
    </w:rPr>
  </w:style>
  <w:style w:type="paragraph" w:styleId="a9">
    <w:name w:val="Balloon Text"/>
    <w:basedOn w:val="a0"/>
    <w:link w:val="aa"/>
    <w:uiPriority w:val="99"/>
    <w:semiHidden/>
    <w:unhideWhenUsed/>
    <w:rsid w:val="002925F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2925F5"/>
    <w:rPr>
      <w:rFonts w:ascii="Tahoma" w:hAnsi="Tahoma" w:cs="Tahoma"/>
      <w:sz w:val="16"/>
      <w:szCs w:val="16"/>
    </w:rPr>
  </w:style>
  <w:style w:type="paragraph" w:styleId="ab">
    <w:name w:val="Subtitle"/>
    <w:basedOn w:val="1"/>
    <w:next w:val="a0"/>
    <w:link w:val="ac"/>
    <w:uiPriority w:val="8"/>
    <w:qFormat/>
    <w:rsid w:val="002925F5"/>
    <w:pPr>
      <w:numPr>
        <w:numId w:val="0"/>
      </w:numPr>
      <w:spacing w:before="0" w:after="120"/>
      <w:jc w:val="center"/>
    </w:pPr>
  </w:style>
  <w:style w:type="character" w:customStyle="1" w:styleId="ac">
    <w:name w:val="Подзаголовок Знак"/>
    <w:basedOn w:val="a1"/>
    <w:link w:val="ab"/>
    <w:uiPriority w:val="8"/>
    <w:rsid w:val="002925F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1"/>
    <w:qFormat/>
    <w:rsid w:val="002925F5"/>
    <w:pPr>
      <w:numPr>
        <w:numId w:val="1"/>
      </w:numPr>
      <w:tabs>
        <w:tab w:val="left" w:pos="1134"/>
      </w:tabs>
    </w:pPr>
  </w:style>
  <w:style w:type="character" w:customStyle="1" w:styleId="20">
    <w:name w:val="Заголовок 2 Знак"/>
    <w:basedOn w:val="a1"/>
    <w:link w:val="2"/>
    <w:uiPriority w:val="9"/>
    <w:rsid w:val="002925F5"/>
    <w:rPr>
      <w:rFonts w:ascii="Times New Roman" w:hAnsi="Times New Roman"/>
      <w:b/>
      <w:sz w:val="24"/>
    </w:rPr>
  </w:style>
  <w:style w:type="character" w:styleId="ad">
    <w:name w:val="annotation reference"/>
    <w:basedOn w:val="a1"/>
    <w:uiPriority w:val="99"/>
    <w:semiHidden/>
    <w:unhideWhenUsed/>
    <w:rsid w:val="00E20B4A"/>
    <w:rPr>
      <w:sz w:val="16"/>
      <w:szCs w:val="16"/>
    </w:rPr>
  </w:style>
  <w:style w:type="paragraph" w:styleId="ae">
    <w:name w:val="annotation text"/>
    <w:basedOn w:val="a0"/>
    <w:link w:val="af"/>
    <w:uiPriority w:val="99"/>
    <w:semiHidden/>
    <w:unhideWhenUsed/>
    <w:rsid w:val="00E20B4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1"/>
    <w:link w:val="ae"/>
    <w:uiPriority w:val="99"/>
    <w:semiHidden/>
    <w:rsid w:val="00E20B4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20B4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20B4A"/>
    <w:rPr>
      <w:b/>
      <w:bCs/>
      <w:sz w:val="20"/>
      <w:szCs w:val="20"/>
    </w:rPr>
  </w:style>
  <w:style w:type="character" w:customStyle="1" w:styleId="30">
    <w:name w:val="Заголовок 3 Знак"/>
    <w:basedOn w:val="a1"/>
    <w:link w:val="3"/>
    <w:uiPriority w:val="9"/>
    <w:rsid w:val="002925F5"/>
    <w:rPr>
      <w:rFonts w:ascii="Times New Roman" w:eastAsiaTheme="majorEastAsia" w:hAnsi="Times New Roman" w:cstheme="majorBidi"/>
      <w:b/>
      <w:bCs/>
      <w:sz w:val="24"/>
    </w:rPr>
  </w:style>
  <w:style w:type="character" w:customStyle="1" w:styleId="40">
    <w:name w:val="Заголовок 4 Знак"/>
    <w:basedOn w:val="a1"/>
    <w:link w:val="4"/>
    <w:uiPriority w:val="9"/>
    <w:rsid w:val="002925F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customStyle="1" w:styleId="100">
    <w:name w:val="Обычный 10 центр"/>
    <w:basedOn w:val="a0"/>
    <w:rsid w:val="002925F5"/>
    <w:pPr>
      <w:spacing w:line="240" w:lineRule="auto"/>
      <w:jc w:val="center"/>
    </w:pPr>
    <w:rPr>
      <w:rFonts w:cs="Times New Roman"/>
      <w:sz w:val="20"/>
      <w:szCs w:val="20"/>
      <w:lang w:eastAsia="ru-RU"/>
    </w:rPr>
  </w:style>
  <w:style w:type="paragraph" w:customStyle="1" w:styleId="12">
    <w:name w:val="Обычный 12 центр"/>
    <w:basedOn w:val="a0"/>
    <w:qFormat/>
    <w:rsid w:val="002925F5"/>
    <w:pPr>
      <w:ind w:firstLine="0"/>
      <w:jc w:val="center"/>
    </w:pPr>
  </w:style>
  <w:style w:type="paragraph" w:customStyle="1" w:styleId="af2">
    <w:name w:val="Рисунок"/>
    <w:qFormat/>
    <w:rsid w:val="002925F5"/>
    <w:pPr>
      <w:spacing w:after="360"/>
      <w:jc w:val="center"/>
    </w:pPr>
    <w:rPr>
      <w:rFonts w:ascii="Times New Roman" w:hAnsi="Times New Roman"/>
      <w:b/>
      <w:sz w:val="24"/>
    </w:rPr>
  </w:style>
  <w:style w:type="table" w:customStyle="1" w:styleId="21">
    <w:name w:val="Сетка таблицы2"/>
    <w:basedOn w:val="a2"/>
    <w:next w:val="a8"/>
    <w:uiPriority w:val="59"/>
    <w:rsid w:val="002925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Табл. Обычный слева"/>
    <w:uiPriority w:val="2"/>
    <w:qFormat/>
    <w:rsid w:val="002925F5"/>
    <w:pPr>
      <w:spacing w:before="60" w:after="60" w:line="240" w:lineRule="auto"/>
      <w:ind w:left="57"/>
      <w:jc w:val="both"/>
    </w:pPr>
    <w:rPr>
      <w:rFonts w:ascii="Times New Roman" w:hAnsi="Times New Roman"/>
      <w:sz w:val="24"/>
    </w:rPr>
  </w:style>
  <w:style w:type="paragraph" w:customStyle="1" w:styleId="11">
    <w:name w:val="Табл. 11 слева"/>
    <w:basedOn w:val="af3"/>
    <w:uiPriority w:val="2"/>
    <w:qFormat/>
    <w:rsid w:val="002925F5"/>
    <w:rPr>
      <w:sz w:val="22"/>
    </w:rPr>
  </w:style>
  <w:style w:type="paragraph" w:customStyle="1" w:styleId="110">
    <w:name w:val="Табл. 11 центр"/>
    <w:basedOn w:val="11"/>
    <w:uiPriority w:val="2"/>
    <w:qFormat/>
    <w:rsid w:val="002925F5"/>
    <w:pPr>
      <w:jc w:val="center"/>
    </w:pPr>
  </w:style>
  <w:style w:type="paragraph" w:customStyle="1" w:styleId="af4">
    <w:name w:val="Табл. Заголовок"/>
    <w:basedOn w:val="af3"/>
    <w:uiPriority w:val="2"/>
    <w:qFormat/>
    <w:rsid w:val="00DF3EC8"/>
    <w:pPr>
      <w:jc w:val="center"/>
    </w:pPr>
    <w:rPr>
      <w:b/>
    </w:rPr>
  </w:style>
  <w:style w:type="paragraph" w:customStyle="1" w:styleId="af5">
    <w:name w:val="Табл. Обычный центр"/>
    <w:basedOn w:val="af3"/>
    <w:uiPriority w:val="2"/>
    <w:qFormat/>
    <w:rsid w:val="002925F5"/>
    <w:pPr>
      <w:jc w:val="center"/>
    </w:pPr>
  </w:style>
  <w:style w:type="paragraph" w:customStyle="1" w:styleId="22">
    <w:name w:val="Штамп 22 центр"/>
    <w:uiPriority w:val="10"/>
    <w:rsid w:val="002925F5"/>
    <w:pPr>
      <w:spacing w:after="0" w:line="240" w:lineRule="auto"/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">
    <w:name w:val="Штамп 14 центр"/>
    <w:basedOn w:val="22"/>
    <w:uiPriority w:val="10"/>
    <w:qFormat/>
    <w:rsid w:val="002925F5"/>
    <w:pPr>
      <w:framePr w:wrap="around" w:vAnchor="page" w:hAnchor="page" w:x="1135" w:y="15713"/>
      <w:ind w:left="57" w:right="57"/>
      <w:suppressOverlap/>
    </w:pPr>
    <w:rPr>
      <w:sz w:val="28"/>
      <w:szCs w:val="44"/>
    </w:rPr>
  </w:style>
  <w:style w:type="paragraph" w:customStyle="1" w:styleId="120">
    <w:name w:val="Штамп 12 центр"/>
    <w:basedOn w:val="14"/>
    <w:uiPriority w:val="10"/>
    <w:qFormat/>
    <w:rsid w:val="002925F5"/>
    <w:pPr>
      <w:framePr w:wrap="around"/>
    </w:pPr>
    <w:rPr>
      <w:sz w:val="24"/>
    </w:rPr>
  </w:style>
  <w:style w:type="paragraph" w:customStyle="1" w:styleId="9">
    <w:name w:val="Штамп 9 центр"/>
    <w:link w:val="90"/>
    <w:uiPriority w:val="10"/>
    <w:rsid w:val="002925F5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90">
    <w:name w:val="Штамп 9 центр Знак"/>
    <w:link w:val="9"/>
    <w:uiPriority w:val="10"/>
    <w:rsid w:val="002925F5"/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"/>
    <w:uiPriority w:val="10"/>
    <w:qFormat/>
    <w:rsid w:val="00044B69"/>
    <w:pPr>
      <w:framePr w:wrap="around" w:vAnchor="page" w:hAnchor="page" w:x="13031" w:y="13428"/>
      <w:ind w:left="28"/>
      <w:jc w:val="left"/>
    </w:pPr>
  </w:style>
  <w:style w:type="paragraph" w:customStyle="1" w:styleId="111">
    <w:name w:val="Центр 11"/>
    <w:basedOn w:val="a0"/>
    <w:qFormat/>
    <w:rsid w:val="009A3615"/>
    <w:pPr>
      <w:widowControl w:val="0"/>
      <w:spacing w:line="240" w:lineRule="auto"/>
      <w:ind w:firstLine="0"/>
      <w:contextualSpacing w:val="0"/>
      <w:jc w:val="center"/>
    </w:pPr>
    <w:rPr>
      <w:rFonts w:eastAsia="Times New Roman" w:cs="Times New Roman"/>
      <w:sz w:val="22"/>
      <w:lang w:eastAsia="ru-RU"/>
    </w:rPr>
  </w:style>
  <w:style w:type="character" w:customStyle="1" w:styleId="value9">
    <w:name w:val="value9"/>
    <w:rsid w:val="004B4B63"/>
  </w:style>
  <w:style w:type="character" w:customStyle="1" w:styleId="fontstyle01">
    <w:name w:val="fontstyle01"/>
    <w:basedOn w:val="a1"/>
    <w:rsid w:val="003B27EC"/>
    <w:rPr>
      <w:rFonts w:ascii="DIALux Report Font Light" w:hAnsi="DIALux Report Font Light" w:cs="DIALux Report Font Light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1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ployee\Desktop\&#1055;&#1042;&#1055;%203-4%20&#1086;&#1092;&#1086;&#1088;&#1084;&#1083;&#1077;&#1085;&#1080;&#1077;\&#1055;&#1056;.6_&#1057;&#1087;&#1077;&#1094;&#1080;&#1092;&#1080;&#1082;&#1072;&#1094;&#1080;&#1103;_&#1086;&#1073;&#1086;&#1088;&#1091;&#1076;&#1086;&#1074;&#1072;&#1085;&#1080;&#1103;%20&#1060;.3.%20&#1040;.3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1A19C8-1E3A-466A-B1A5-631C91E7B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ПР.6_Спецификация_оборудования Ф.3. А.3.dotx</Template>
  <TotalTime>1779</TotalTime>
  <Pages>4</Pages>
  <Words>634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dc:description/>
  <cp:lastModifiedBy>Manakhov Damir</cp:lastModifiedBy>
  <cp:revision>7</cp:revision>
  <cp:lastPrinted>2023-10-31T07:21:00Z</cp:lastPrinted>
  <dcterms:created xsi:type="dcterms:W3CDTF">2025-06-30T22:21:00Z</dcterms:created>
  <dcterms:modified xsi:type="dcterms:W3CDTF">2025-07-21T09:57:00Z</dcterms:modified>
</cp:coreProperties>
</file>