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07711454" w:rsidR="00F53A1F" w:rsidRPr="00732D1F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596733">
              <w:rPr>
                <w:rFonts w:ascii="ISOCPEUR" w:hAnsi="ISOCPEUR"/>
                <w:bCs/>
                <w:sz w:val="26"/>
                <w:szCs w:val="26"/>
              </w:rPr>
              <w:t>2</w:t>
            </w:r>
            <w:r w:rsidR="00732D1F">
              <w:rPr>
                <w:rFonts w:ascii="ISOCPEUR" w:hAnsi="ISOCPEUR"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655D7B25" w:rsidR="00110112" w:rsidRPr="00732D1F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596733">
              <w:rPr>
                <w:rFonts w:ascii="ISOCPEUR" w:hAnsi="ISOCPEUR"/>
                <w:bCs/>
                <w:sz w:val="26"/>
                <w:szCs w:val="26"/>
              </w:rPr>
              <w:t>2</w:t>
            </w:r>
            <w:r w:rsidR="00732D1F">
              <w:rPr>
                <w:rFonts w:ascii="ISOCPEUR" w:hAnsi="ISOCPEUR"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15C51DC3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 w:rsidR="00596733">
              <w:rPr>
                <w:rFonts w:ascii="ISOCPEUR" w:hAnsi="ISOCPEUR"/>
                <w:bCs/>
                <w:sz w:val="26"/>
                <w:szCs w:val="26"/>
              </w:rPr>
              <w:t>2</w:t>
            </w:r>
            <w:r w:rsidR="00732D1F">
              <w:rPr>
                <w:rFonts w:ascii="ISOCPEUR" w:hAnsi="ISOCPEUR"/>
                <w:bCs/>
                <w:sz w:val="26"/>
                <w:szCs w:val="26"/>
                <w:lang w:val="en-US"/>
              </w:rPr>
              <w:t>3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03DCDC0C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 w:rsidR="00596733">
              <w:rPr>
                <w:rFonts w:ascii="ISOCPEUR" w:hAnsi="ISOCPEUR"/>
                <w:bCs/>
                <w:sz w:val="26"/>
                <w:szCs w:val="26"/>
              </w:rPr>
              <w:t>2</w:t>
            </w:r>
            <w:r w:rsidR="00732D1F">
              <w:rPr>
                <w:rFonts w:ascii="ISOCPEUR" w:hAnsi="ISOCPEUR"/>
                <w:bCs/>
                <w:sz w:val="26"/>
                <w:szCs w:val="26"/>
                <w:lang w:val="en-US"/>
              </w:rPr>
              <w:t>3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732D1F" w:rsidRPr="007409B5" w14:paraId="1DADF9B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4BDF9BE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22CA7C" w14:textId="7E950004" w:rsidR="00732D1F" w:rsidRPr="0033255B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Р-2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BED66F" w14:textId="77777777" w:rsidR="00732D1F" w:rsidRPr="00507E2B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351C91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95C203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40D70A" w14:textId="363464BC" w:rsidR="00732D1F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866E7B" w14:textId="1309575E" w:rsidR="00732D1F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264921FA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93DA0" w14:textId="6869672B" w:rsidR="00732D1F" w:rsidRPr="001A585F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732D1F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732D1F" w:rsidRPr="007409B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732D1F" w:rsidRPr="007409B5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732D1F" w:rsidRPr="007409B5" w:rsidRDefault="00732D1F" w:rsidP="00732D1F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732D1F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732D1F" w:rsidRPr="0033255B" w:rsidRDefault="00732D1F" w:rsidP="00732D1F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732D1F" w:rsidRPr="007409B5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732D1F" w:rsidRPr="007409B5" w:rsidRDefault="00732D1F" w:rsidP="00732D1F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732D1F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732D1F" w:rsidRPr="007409B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732D1F" w:rsidRPr="0033255B" w:rsidRDefault="00732D1F" w:rsidP="00732D1F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732D1F" w:rsidRPr="0033255B" w:rsidRDefault="00732D1F" w:rsidP="00732D1F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732D1F" w:rsidRPr="00E615A3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32A1B401" w:rsidR="00732D1F" w:rsidRPr="00D27228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732D1F" w:rsidRPr="007409B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732D1F" w:rsidRPr="00E615A3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732D1F" w:rsidRPr="00E615A3" w:rsidRDefault="00732D1F" w:rsidP="00732D1F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732D1F" w:rsidRPr="00E615A3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3C313FE0" w:rsidR="00732D1F" w:rsidRPr="0033255B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732D1F" w:rsidRPr="007409B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732D1F" w:rsidRPr="00E615A3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732D1F" w:rsidRPr="00E615A3" w:rsidRDefault="00732D1F" w:rsidP="00732D1F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732D1F" w:rsidRPr="00E615A3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53A9482" w:rsidR="00732D1F" w:rsidRPr="0033255B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732D1F" w:rsidRPr="007409B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</w:t>
            </w:r>
            <w:proofErr w:type="spellStart"/>
            <w:r w:rsidRPr="00E615A3">
              <w:rPr>
                <w:rFonts w:ascii="ISOCPEUR" w:hAnsi="ISOCPEUR"/>
                <w:bCs/>
                <w:sz w:val="26"/>
                <w:szCs w:val="26"/>
              </w:rPr>
              <w:t>акуст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732D1F" w:rsidRPr="00EB2A68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732D1F" w:rsidRPr="00EB2A68" w:rsidRDefault="00732D1F" w:rsidP="00732D1F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732D1F" w:rsidRPr="00EB2A68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7C1B5EF3" w:rsidR="00732D1F" w:rsidRPr="00A0012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732D1F" w:rsidRPr="007409B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732D1F" w:rsidRPr="00A00125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732D1F" w:rsidRPr="00A00125" w:rsidRDefault="00732D1F" w:rsidP="00732D1F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732D1F" w:rsidRPr="00A0012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2F3E8E5A" w:rsidR="00732D1F" w:rsidRPr="00A0012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732D1F" w:rsidRPr="004436CC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732D1F" w:rsidRPr="00EB2A68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732D1F" w:rsidRPr="008E25D2" w:rsidRDefault="00732D1F" w:rsidP="00732D1F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732D1F" w:rsidRPr="00EB2A68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1B81E423" w:rsidR="00732D1F" w:rsidRPr="0033255B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732D1F" w:rsidRPr="008E25D2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732D1F" w:rsidRPr="007409B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732D1F" w:rsidRPr="00EB2A68" w:rsidRDefault="00732D1F" w:rsidP="00732D1F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732D1F" w:rsidRPr="00EB2A68" w:rsidRDefault="00732D1F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732D1F" w:rsidRPr="00EB2A68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732D1F" w:rsidRPr="00FF49DA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592A6300" w:rsidR="00732D1F" w:rsidRPr="00A0012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732D1F" w:rsidRPr="007409B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732D1F" w:rsidRPr="00A00125" w:rsidRDefault="00732D1F" w:rsidP="00732D1F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732D1F" w:rsidRPr="00A00125" w:rsidRDefault="00732D1F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732D1F" w:rsidRPr="00A0012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732D1F" w:rsidRPr="00FF49DA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B4D150E" w:rsidR="00732D1F" w:rsidRPr="00A0012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732D1F" w:rsidRPr="007409B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732D1F" w:rsidRPr="00A00125" w:rsidRDefault="00732D1F" w:rsidP="00732D1F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732D1F" w:rsidRPr="00A00125" w:rsidRDefault="00732D1F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732D1F" w:rsidRPr="00A0012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732D1F" w:rsidRPr="00FF49DA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117F41FF" w:rsidR="00732D1F" w:rsidRPr="00A0012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732D1F" w:rsidRPr="007409B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732D1F" w:rsidRPr="00EB2A68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732D1F" w:rsidRPr="00EB2A68" w:rsidRDefault="00732D1F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732D1F" w:rsidRPr="00EB2A68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732D1F" w:rsidRPr="00FF49DA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78EFB834" w:rsidR="00732D1F" w:rsidRPr="00A0012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732D1F" w:rsidRPr="007409B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732D1F" w:rsidRPr="00EB2A68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732D1F" w:rsidRPr="00EB2A68" w:rsidRDefault="00732D1F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732D1F" w:rsidRPr="00EB2A68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732D1F" w:rsidRPr="00FF49DA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732D1F" w:rsidRPr="00A0012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732D1F" w:rsidRPr="00A0012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732D1F" w:rsidRPr="00A00125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732D1F" w:rsidRPr="00A00125" w:rsidRDefault="00732D1F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732D1F" w:rsidRPr="00A0012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732D1F" w:rsidRPr="00FF49DA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6ECE27A7" w:rsidR="00732D1F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60A4A" w:rsidRPr="007409B5" w14:paraId="792C44E6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F8C91D" w14:textId="77777777" w:rsidR="00860A4A" w:rsidRPr="007409B5" w:rsidRDefault="00860A4A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6484BAF" w14:textId="77777777" w:rsidR="00860A4A" w:rsidRPr="004B6A81" w:rsidRDefault="00860A4A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E8C2C7F" w14:textId="77777777" w:rsidR="00860A4A" w:rsidRPr="00A00125" w:rsidRDefault="00860A4A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293FF9F" w14:textId="77777777" w:rsidR="00860A4A" w:rsidRPr="00A00125" w:rsidRDefault="00860A4A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52C2376D" w14:textId="77777777" w:rsidR="00860A4A" w:rsidRPr="004F2A8A" w:rsidRDefault="00860A4A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D52111" w14:textId="77777777" w:rsidR="00860A4A" w:rsidRPr="00FF49DA" w:rsidRDefault="00860A4A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628C87" w14:textId="77777777" w:rsidR="00860A4A" w:rsidRDefault="00860A4A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5B5DA8E" w14:textId="77777777" w:rsidR="00860A4A" w:rsidRPr="007409B5" w:rsidRDefault="00860A4A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C8E464F" w14:textId="77777777" w:rsidR="00860A4A" w:rsidRPr="007409B5" w:rsidRDefault="00860A4A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732D1F" w:rsidRPr="0033255B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732D1F" w:rsidRPr="00FF49DA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732D1F" w:rsidRPr="00FF49DA" w:rsidRDefault="00732D1F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732D1F" w:rsidRPr="00FF49DA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7EF710F5" w:rsidR="00732D1F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732D1F" w:rsidRPr="0033255B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732D1F" w:rsidRPr="00034609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732D1F" w:rsidRPr="00034609" w:rsidRDefault="00732D1F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732D1F" w:rsidRPr="00034609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732D1F" w:rsidRPr="00FF49DA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169AA4D9" w:rsidR="00732D1F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732D1F" w:rsidRPr="0057738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732D1F" w:rsidRPr="00FF49DA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732D1F" w:rsidRPr="00FF49DA" w:rsidRDefault="00732D1F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732D1F" w:rsidRPr="00FF49DA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1C679249" w:rsidR="00732D1F" w:rsidRPr="00596733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732D1F" w:rsidRPr="0057738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732D1F" w:rsidRPr="0033255B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732D1F" w:rsidRPr="00E615A3" w:rsidRDefault="00732D1F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732D1F" w:rsidRPr="00E615A3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732D1F" w:rsidRPr="00FF49DA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C8C6BCE" w:rsidR="00732D1F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732D1F" w:rsidRPr="0057738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732D1F" w:rsidRPr="0033255B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732D1F" w:rsidRPr="00E615A3" w:rsidRDefault="00732D1F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732D1F" w:rsidRPr="00E615A3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732D1F" w:rsidRPr="00FF49DA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5C820C1C" w:rsidR="00732D1F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732D1F" w:rsidRPr="0057738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732D1F" w:rsidRPr="0033255B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732D1F" w:rsidRPr="00E615A3" w:rsidRDefault="00732D1F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732D1F" w:rsidRPr="00E615A3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732D1F" w:rsidRPr="00FF49DA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7F6E1898" w:rsidR="00732D1F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16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732D1F" w:rsidRPr="00E615A3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732D1F" w:rsidRPr="0033255B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732D1F" w:rsidRPr="00E615A3" w:rsidRDefault="00732D1F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732D1F" w:rsidRPr="00E615A3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732D1F" w:rsidRPr="00FF49DA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56702516" w:rsidR="00732D1F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17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732D1F" w:rsidRPr="007409B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732D1F" w:rsidRPr="00FF49DA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732D1F" w:rsidRPr="00FF49DA" w:rsidRDefault="00732D1F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732D1F" w:rsidRPr="00FF49DA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732D1F" w:rsidRPr="00E615A3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732D1F" w:rsidRPr="007409B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732D1F" w:rsidRPr="00FF49DA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732D1F" w:rsidRPr="00FF49DA" w:rsidRDefault="00732D1F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732D1F" w:rsidRPr="00FF49DA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5B4BD597" w:rsidR="00732D1F" w:rsidRPr="003A7548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732D1F" w:rsidRPr="007409B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732D1F" w:rsidRPr="00FF49DA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732D1F" w:rsidRPr="00FF49DA" w:rsidRDefault="00732D1F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732D1F" w:rsidRPr="00FF49DA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06D65EA9" w:rsidR="00732D1F" w:rsidRPr="00E615A3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732D1F" w:rsidRPr="007409B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732D1F" w:rsidRPr="00FF49DA" w:rsidRDefault="00732D1F" w:rsidP="00732D1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732D1F" w:rsidRPr="00FF49DA" w:rsidRDefault="00732D1F" w:rsidP="00732D1F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732D1F" w:rsidRPr="00FF49DA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732D1F" w:rsidRPr="00E615A3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732D1F" w:rsidRPr="007409B5" w:rsidRDefault="00732D1F" w:rsidP="00732D1F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732D1F" w:rsidRPr="00F62BC8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732D1F" w:rsidRPr="00B5276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732D1F" w:rsidRPr="00B5276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01161DC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9BA610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3E9CA3" w14:textId="302644F4" w:rsidR="00732D1F" w:rsidRPr="00F62BC8" w:rsidRDefault="00732D1F" w:rsidP="00732D1F">
            <w:pPr>
              <w:pStyle w:val="af3"/>
              <w:ind w:right="245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1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80BF779" w14:textId="77777777" w:rsidR="00732D1F" w:rsidRPr="00B5276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E21CA21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54206A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36C66D5" w14:textId="6E81764D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B201E7" w14:textId="23B45BBD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480</w:t>
            </w:r>
          </w:p>
        </w:tc>
        <w:tc>
          <w:tcPr>
            <w:tcW w:w="1416" w:type="dxa"/>
            <w:shd w:val="clear" w:color="auto" w:fill="auto"/>
          </w:tcPr>
          <w:p w14:paraId="67FFAC98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8D2D77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2B24734D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250CA8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63536F" w14:textId="586A4F7C" w:rsidR="00732D1F" w:rsidRPr="00F62BC8" w:rsidRDefault="00732D1F" w:rsidP="00732D1F">
            <w:pPr>
              <w:pStyle w:val="af3"/>
              <w:ind w:right="245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1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215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84B152" w14:textId="77777777" w:rsidR="00732D1F" w:rsidRPr="00B5276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3939B7D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C0D844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35519D" w14:textId="431D4A85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88D49F" w14:textId="432390BF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120</w:t>
            </w:r>
          </w:p>
        </w:tc>
        <w:tc>
          <w:tcPr>
            <w:tcW w:w="1416" w:type="dxa"/>
            <w:shd w:val="clear" w:color="auto" w:fill="auto"/>
          </w:tcPr>
          <w:p w14:paraId="6D519068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D1DCBE8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732D1F" w:rsidRPr="007409B5" w:rsidRDefault="00732D1F" w:rsidP="00732D1F">
            <w:pPr>
              <w:pStyle w:val="af3"/>
              <w:ind w:right="245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C0A154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2FE94939" w:rsidR="00732D1F" w:rsidRPr="00596733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800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732D1F" w:rsidRPr="00820EC9" w:rsidRDefault="00732D1F" w:rsidP="00732D1F">
            <w:pPr>
              <w:pStyle w:val="af3"/>
              <w:ind w:right="245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732D1F" w:rsidRPr="00820EC9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62BBAF51" w:rsidR="00732D1F" w:rsidRPr="00596733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1200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732D1F" w:rsidRPr="00820EC9" w:rsidRDefault="00732D1F" w:rsidP="00732D1F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732D1F" w:rsidRPr="007409B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732D1F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732D1F" w:rsidRPr="00B52765" w:rsidRDefault="00732D1F" w:rsidP="00732D1F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732D1F" w:rsidRPr="00B5276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732D1F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732D1F" w:rsidRPr="007409B5" w:rsidRDefault="00732D1F" w:rsidP="00732D1F">
            <w:pPr>
              <w:pStyle w:val="af3"/>
              <w:ind w:right="245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329BE07D" w:rsidR="00732D1F" w:rsidRPr="00596733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130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32D1F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732D1F" w:rsidRPr="00DA0E58" w:rsidRDefault="00732D1F" w:rsidP="00732D1F">
            <w:pPr>
              <w:pStyle w:val="af3"/>
              <w:ind w:right="245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5E67D26F" w:rsidR="00732D1F" w:rsidRPr="00596733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732D1F" w:rsidRPr="007409B5" w:rsidRDefault="00732D1F" w:rsidP="00732D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732D1F" w:rsidRPr="007409B5" w:rsidRDefault="00732D1F" w:rsidP="00732D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3FDADE28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1C4E3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1B08B6" w14:textId="6B7F3325" w:rsidR="0001505A" w:rsidRDefault="0001505A" w:rsidP="0001505A">
            <w:pPr>
              <w:pStyle w:val="af3"/>
              <w:ind w:right="245"/>
              <w:jc w:val="left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22A1C8F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496901C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236D3F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22D303" w14:textId="09DA1592" w:rsidR="0001505A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062515" w14:textId="78BD0499" w:rsidR="0001505A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52C96E5E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9C00E4" w14:textId="00ABE2E8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01505A" w:rsidRPr="007409B5" w14:paraId="18B08B2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80834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F78A5" w14:textId="77777777" w:rsidR="0001505A" w:rsidRDefault="0001505A" w:rsidP="000150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EC45644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E4026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FDCA8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0CD68" w14:textId="77777777" w:rsidR="0001505A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F4E758" w14:textId="77777777" w:rsidR="0001505A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75C0FA2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08CA5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677997A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219F24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E2FA5A" w14:textId="63F5E71A" w:rsidR="0001505A" w:rsidRPr="00DE3EA3" w:rsidRDefault="0001505A" w:rsidP="000150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B131C" w14:textId="45772AE8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8C66E" w14:textId="5195E5B8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138B7" w14:textId="00ADCA5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97449" w14:textId="497E9799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EEA04" w14:textId="74D64BE4" w:rsidR="0001505A" w:rsidRPr="00703812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55745898" w14:textId="1E73B942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77A173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01505A" w:rsidRDefault="0001505A" w:rsidP="000150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2F729F1F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700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01505A" w:rsidRPr="00BD0258" w:rsidRDefault="0001505A" w:rsidP="0001505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01505A" w:rsidRPr="00BD0258" w:rsidRDefault="0001505A" w:rsidP="0001505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01505A" w:rsidRPr="00BD0258" w:rsidRDefault="0001505A" w:rsidP="0001505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01505A" w:rsidRPr="00BD0258" w:rsidRDefault="0001505A" w:rsidP="0001505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68156D74" w:rsidR="0001505A" w:rsidRPr="00596733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01505A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01505A" w:rsidRPr="00BD0258" w:rsidRDefault="0001505A" w:rsidP="0001505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1F33C1B2" w:rsidR="0001505A" w:rsidRPr="00596733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01505A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01505A" w:rsidRPr="00BD0258" w:rsidRDefault="0001505A" w:rsidP="0001505A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01505A" w:rsidRPr="007409B5" w:rsidRDefault="0001505A" w:rsidP="0001505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01505A" w:rsidRPr="007409B5" w:rsidRDefault="0001505A" w:rsidP="0001505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5449122E" w:rsidR="0001505A" w:rsidRPr="00703812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01505A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01505A" w:rsidRPr="007409B5" w:rsidRDefault="0001505A" w:rsidP="0001505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748D4703" w:rsidR="0001505A" w:rsidRPr="00703812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01505A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01505A" w:rsidRPr="007409B5" w:rsidRDefault="0001505A" w:rsidP="0001505A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01505A" w:rsidRPr="007409B5" w:rsidRDefault="0001505A" w:rsidP="0001505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01505A" w:rsidRPr="007409B5" w:rsidRDefault="0001505A" w:rsidP="0001505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0CFCE577" w:rsidR="0001505A" w:rsidRPr="00596733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7E49CB0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C7D6A71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6941AD" w14:textId="5D278303" w:rsidR="0001505A" w:rsidRPr="00EA5965" w:rsidRDefault="0001505A" w:rsidP="0001505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</w:t>
            </w:r>
            <w:proofErr w:type="spellStart"/>
            <w:r>
              <w:rPr>
                <w:rFonts w:ascii="ISOCPEUR" w:hAnsi="ISOCPEUR"/>
                <w:sz w:val="26"/>
                <w:szCs w:val="26"/>
              </w:rPr>
              <w:t>четыре</w:t>
            </w:r>
            <w:r w:rsidRPr="00EA5965">
              <w:rPr>
                <w:rFonts w:ascii="ISOCPEUR" w:hAnsi="ISOCPEUR"/>
                <w:sz w:val="26"/>
                <w:szCs w:val="26"/>
              </w:rPr>
              <w:t>хполюсная</w:t>
            </w:r>
            <w:proofErr w:type="spellEnd"/>
            <w:r w:rsidRPr="00EA5965">
              <w:rPr>
                <w:rFonts w:ascii="ISOCPEUR" w:hAnsi="ISOCPEUR"/>
                <w:sz w:val="26"/>
                <w:szCs w:val="26"/>
              </w:rPr>
              <w:t xml:space="preserve">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32 А,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094E69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1CD57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F601D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72CBF" w14:textId="6942393D" w:rsidR="0001505A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1C911A" w14:textId="5EAB3227" w:rsidR="0001505A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753B5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53289C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014B3AB3" w:rsidR="0001505A" w:rsidRPr="007409B5" w:rsidRDefault="0001505A" w:rsidP="0001505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</w:t>
            </w:r>
            <w:r>
              <w:rPr>
                <w:rFonts w:ascii="ISOCPEUR" w:hAnsi="ISOCPEUR"/>
                <w:sz w:val="26"/>
                <w:szCs w:val="26"/>
              </w:rPr>
              <w:t>у</w:t>
            </w:r>
            <w:r w:rsidRPr="00E376D7">
              <w:rPr>
                <w:rFonts w:ascii="ISOCPEUR" w:hAnsi="ISOCPEUR"/>
                <w:sz w:val="26"/>
                <w:szCs w:val="26"/>
              </w:rPr>
              <w:t>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42BD60C6" w:rsidR="0001505A" w:rsidRPr="00703812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01505A" w:rsidRPr="00E376D7" w:rsidRDefault="0001505A" w:rsidP="0001505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01505A" w:rsidRPr="00E376D7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01505A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66C7005A" w:rsidR="0001505A" w:rsidRPr="00596733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6CCCC28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BB4E93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225C9" w14:textId="77777777" w:rsidR="0001505A" w:rsidRPr="00E376D7" w:rsidRDefault="0001505A" w:rsidP="0001505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05554" w14:textId="77777777" w:rsidR="0001505A" w:rsidRPr="00E376D7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65207" w14:textId="77777777" w:rsidR="0001505A" w:rsidRPr="00E376D7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C5C092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95558" w14:textId="77777777" w:rsidR="0001505A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CBBC35" w14:textId="77777777" w:rsidR="0001505A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FE94F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A67469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57E295D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C191CD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0332E0" w14:textId="50518046" w:rsidR="0001505A" w:rsidRPr="00E376D7" w:rsidRDefault="0001505A" w:rsidP="0001505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38735" w14:textId="77777777" w:rsidR="0001505A" w:rsidRPr="00E376D7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26A8D5" w14:textId="77777777" w:rsidR="0001505A" w:rsidRPr="00E376D7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7F681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887E7" w14:textId="77777777" w:rsidR="0001505A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F2AF57" w14:textId="77777777" w:rsidR="0001505A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D715A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324DE1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3F96AD4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760A654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99AEA" w14:textId="61B2EFFE" w:rsidR="0001505A" w:rsidRPr="00E376D7" w:rsidRDefault="0001505A" w:rsidP="0001505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8D7E7" w14:textId="77777777" w:rsidR="0001505A" w:rsidRPr="00E376D7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F8B0A" w14:textId="77777777" w:rsidR="0001505A" w:rsidRPr="00E376D7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25DB78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16675" w14:textId="28ADD910" w:rsidR="0001505A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46480" w14:textId="5D7554E6" w:rsidR="0001505A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B08614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45F3F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1712E7D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F31C83E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BA4B9" w14:textId="6117BADC" w:rsidR="0001505A" w:rsidRPr="00E376D7" w:rsidRDefault="0001505A" w:rsidP="0001505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4B41DF" w14:textId="77777777" w:rsidR="0001505A" w:rsidRPr="00E376D7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ADABB" w14:textId="77777777" w:rsidR="0001505A" w:rsidRPr="00E376D7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162628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2876D" w14:textId="666870CC" w:rsidR="0001505A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D23198" w14:textId="2F33C8EF" w:rsidR="0001505A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57B9E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44FB8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34FC85A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59FE363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E338B6" w14:textId="77777777" w:rsidR="0001505A" w:rsidRPr="00E376D7" w:rsidRDefault="0001505A" w:rsidP="0001505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037F99" w14:textId="77777777" w:rsidR="0001505A" w:rsidRPr="00E376D7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2F67C" w14:textId="77777777" w:rsidR="0001505A" w:rsidRPr="00E376D7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6CE16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CF012" w14:textId="77777777" w:rsidR="0001505A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2A05A" w14:textId="77777777" w:rsidR="0001505A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EE9747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E5EED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4D385F34" w:rsidR="0001505A" w:rsidRPr="00E376D7" w:rsidRDefault="0001505A" w:rsidP="0001505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ответветвительная</w:t>
            </w:r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4BDA1932" w:rsidR="0001505A" w:rsidRPr="00596733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526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1340BA6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D9A112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4FC0B" w14:textId="77777777" w:rsidR="0001505A" w:rsidRPr="00A95A8E" w:rsidRDefault="0001505A" w:rsidP="0001505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5F6EF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EE67F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D6E67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13E36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C5A76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7273A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8A50C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01505A" w:rsidRPr="00DA0E58" w:rsidRDefault="0001505A" w:rsidP="0001505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01505A" w:rsidRPr="00DA0E58" w:rsidRDefault="0001505A" w:rsidP="0001505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01505A" w:rsidRPr="00DA0E58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01505A" w:rsidRPr="00DA0E58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01505A" w:rsidRPr="00DA0E58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01505A" w:rsidRPr="00110112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663ED6D1" w:rsidR="0001505A" w:rsidRPr="00596733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01505A" w:rsidRPr="00DA0E58" w:rsidRDefault="0001505A" w:rsidP="0001505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01505A" w:rsidRPr="00DA0E58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01505A" w:rsidRPr="00DA0E58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01505A" w:rsidRPr="00DA0E58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75DC7FF1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01505A" w:rsidRPr="007409B5" w:rsidRDefault="0001505A" w:rsidP="0001505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3C985E09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2ECCA7E1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F0FBE" w14:textId="77777777" w:rsidR="0001505A" w:rsidRPr="00A95A8E" w:rsidRDefault="0001505A" w:rsidP="0001505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01505A" w:rsidRPr="00A95A8E" w:rsidRDefault="0001505A" w:rsidP="0001505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01505A" w:rsidRPr="00A95A8E" w:rsidRDefault="0001505A" w:rsidP="0001505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3A81A81B" w:rsidR="0001505A" w:rsidRPr="00596733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42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01505A" w:rsidRPr="00A95A8E" w:rsidRDefault="0001505A" w:rsidP="0001505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6096F8CA" w:rsidR="0001505A" w:rsidRPr="00596733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42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01505A" w:rsidRPr="00A95A8E" w:rsidRDefault="0001505A" w:rsidP="0001505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2D3E9004" w:rsidR="0001505A" w:rsidRPr="00703812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210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5E90A97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65C5E9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6388F" w14:textId="77777777" w:rsidR="0001505A" w:rsidRPr="00034609" w:rsidRDefault="0001505A" w:rsidP="0001505A">
            <w:pPr>
              <w:pStyle w:val="af3"/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4B9A3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28D70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8D8C1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404081" w14:textId="77777777" w:rsidR="0001505A" w:rsidRPr="00034609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746EA" w14:textId="77777777" w:rsidR="0001505A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865BD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3B843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01505A" w:rsidRPr="00A95A8E" w:rsidRDefault="0001505A" w:rsidP="0001505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756ADE4C" w:rsidR="0001505A" w:rsidRPr="00703812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210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01505A" w:rsidRPr="00A95A8E" w:rsidRDefault="0001505A" w:rsidP="0001505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7C2B9340" w:rsidR="0001505A" w:rsidRPr="00703812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84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01505A" w:rsidRPr="007409B5" w:rsidRDefault="0001505A" w:rsidP="0001505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01505A" w:rsidRPr="00CD3DD1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054B5EE5" w:rsidR="0001505A" w:rsidRPr="00596733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12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01505A" w:rsidRPr="007409B5" w:rsidRDefault="0001505A" w:rsidP="0001505A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1505A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01505A" w:rsidRPr="007409B5" w:rsidRDefault="0001505A" w:rsidP="0001505A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01505A" w:rsidRPr="007409B5" w:rsidRDefault="0001505A" w:rsidP="000150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01505A" w:rsidRPr="007409B5" w:rsidRDefault="0001505A" w:rsidP="000150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68AB5" w14:textId="77777777" w:rsidR="00512D0F" w:rsidRDefault="00512D0F" w:rsidP="009B2CB0">
      <w:pPr>
        <w:spacing w:line="240" w:lineRule="auto"/>
      </w:pPr>
      <w:r>
        <w:separator/>
      </w:r>
    </w:p>
  </w:endnote>
  <w:endnote w:type="continuationSeparator" w:id="0">
    <w:p w14:paraId="013B1F4D" w14:textId="77777777" w:rsidR="00512D0F" w:rsidRDefault="00512D0F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01505A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01505A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22504" w14:textId="77777777" w:rsidR="00512D0F" w:rsidRDefault="00512D0F" w:rsidP="009B2CB0">
      <w:pPr>
        <w:spacing w:line="240" w:lineRule="auto"/>
      </w:pPr>
      <w:r>
        <w:separator/>
      </w:r>
    </w:p>
  </w:footnote>
  <w:footnote w:type="continuationSeparator" w:id="0">
    <w:p w14:paraId="32C6F7AB" w14:textId="77777777" w:rsidR="00512D0F" w:rsidRDefault="00512D0F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3B545DD5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01505A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75A1326F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01505A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Радойскови</w:t>
          </w:r>
          <w:proofErr w:type="spellEnd"/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505A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7182"/>
    <w:rsid w:val="0004791E"/>
    <w:rsid w:val="00066A94"/>
    <w:rsid w:val="00066B52"/>
    <w:rsid w:val="00066D41"/>
    <w:rsid w:val="0007292A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31BED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1381"/>
    <w:rsid w:val="002843CA"/>
    <w:rsid w:val="00284976"/>
    <w:rsid w:val="00285F82"/>
    <w:rsid w:val="002925F5"/>
    <w:rsid w:val="002937BD"/>
    <w:rsid w:val="0029473F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A7548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11C8C"/>
    <w:rsid w:val="0041230A"/>
    <w:rsid w:val="0042673A"/>
    <w:rsid w:val="00426C52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E1A4A"/>
    <w:rsid w:val="004E5220"/>
    <w:rsid w:val="004E5290"/>
    <w:rsid w:val="004E57D9"/>
    <w:rsid w:val="00507E2B"/>
    <w:rsid w:val="00511AA0"/>
    <w:rsid w:val="00512D0F"/>
    <w:rsid w:val="0051351B"/>
    <w:rsid w:val="00527793"/>
    <w:rsid w:val="00530ED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24AC"/>
    <w:rsid w:val="0058326A"/>
    <w:rsid w:val="00586556"/>
    <w:rsid w:val="00590686"/>
    <w:rsid w:val="0059629F"/>
    <w:rsid w:val="00596733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03812"/>
    <w:rsid w:val="00714F7C"/>
    <w:rsid w:val="007309A0"/>
    <w:rsid w:val="00730D4C"/>
    <w:rsid w:val="00732D1F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0A4A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6973"/>
    <w:rsid w:val="008C38AF"/>
    <w:rsid w:val="008C58C9"/>
    <w:rsid w:val="008E25D2"/>
    <w:rsid w:val="008E634D"/>
    <w:rsid w:val="009066F2"/>
    <w:rsid w:val="00907882"/>
    <w:rsid w:val="0091279F"/>
    <w:rsid w:val="00921EB4"/>
    <w:rsid w:val="00922027"/>
    <w:rsid w:val="009306DE"/>
    <w:rsid w:val="009326E5"/>
    <w:rsid w:val="00936E63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5CD4"/>
    <w:rsid w:val="00A12DD9"/>
    <w:rsid w:val="00A166C8"/>
    <w:rsid w:val="00A23286"/>
    <w:rsid w:val="00A33098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40F"/>
    <w:rsid w:val="00B41E21"/>
    <w:rsid w:val="00B44EED"/>
    <w:rsid w:val="00B52765"/>
    <w:rsid w:val="00B52AE9"/>
    <w:rsid w:val="00B56C63"/>
    <w:rsid w:val="00B63851"/>
    <w:rsid w:val="00B6593A"/>
    <w:rsid w:val="00B725B1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2539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273F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56EB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1817</TotalTime>
  <Pages>4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Manakhov Damir</cp:lastModifiedBy>
  <cp:revision>9</cp:revision>
  <cp:lastPrinted>2023-10-31T07:21:00Z</cp:lastPrinted>
  <dcterms:created xsi:type="dcterms:W3CDTF">2025-06-30T22:21:00Z</dcterms:created>
  <dcterms:modified xsi:type="dcterms:W3CDTF">2025-07-21T09:53:00Z</dcterms:modified>
</cp:coreProperties>
</file>