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682647E3" w:rsidR="00F53A1F" w:rsidRPr="007409B5" w:rsidRDefault="003C5057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Источники бесперебойного питания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3C5057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6B6438B7" w:rsidR="00F53A1F" w:rsidRPr="003C5057" w:rsidRDefault="003C5057" w:rsidP="00F53A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Источник бесперебойного питания, 40 кВт, 3-4 мин,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4A9B1C2A" w:rsidR="00F53A1F" w:rsidRPr="003C5057" w:rsidRDefault="003C5057" w:rsidP="003C505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RIELLO S3T 40 XTD T5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3C5057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09088D73" w:rsidR="00F53A1F" w:rsidRPr="003C5057" w:rsidRDefault="003C5057" w:rsidP="00F53A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ООО «</w:t>
            </w:r>
            <w:proofErr w:type="spellStart"/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Кармен</w:t>
            </w:r>
            <w:proofErr w:type="spellEnd"/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»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74F4661C" w:rsidR="00F53A1F" w:rsidRPr="003C5057" w:rsidRDefault="003C5057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6FC36392" w:rsidR="00F53A1F" w:rsidRPr="003C5057" w:rsidRDefault="003C5057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3C5057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CEE762A" w14:textId="7D1606F1" w:rsidR="003C5057" w:rsidRPr="003C5057" w:rsidRDefault="003C5057" w:rsidP="00F53A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bdo w:val="ltr">
              <w:r>
                <w:rPr>
                  <w:rFonts w:ascii="ISOCPEUR" w:hAnsi="ISOCPEUR"/>
                  <w:sz w:val="26"/>
                  <w:szCs w:val="26"/>
                </w:rPr>
                <w:t>Константин</w:t>
              </w:r>
            </w:bdo>
          </w:p>
          <w:p w14:paraId="01D031DF" w14:textId="638553D8" w:rsidR="00F53A1F" w:rsidRPr="003C5057" w:rsidRDefault="003C5057" w:rsidP="00F53A1F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+7</w:t>
            </w: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-</w:t>
            </w: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(911)</w:t>
            </w: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-</w:t>
            </w:r>
            <w:r w:rsidRPr="003C5057">
              <w:rPr>
                <w:rFonts w:ascii="ISOCPEUR" w:hAnsi="ISOCPEUR"/>
                <w:sz w:val="26"/>
                <w:szCs w:val="26"/>
                <w:lang w:val="en-US"/>
              </w:rPr>
              <w:t>019-37-50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3C5057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6F3FD4F8" w:rsidR="00110112" w:rsidRPr="003C5057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440х840х1320 мм, 365 кг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18F40BC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2286659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1DC826D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658D9E35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73CDAF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446F103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574946D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04FB4A93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3A210AB3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324FCAB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34DA35D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5E7BD86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A2922B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CE7981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C180355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44B9EF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9DC870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1F3685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7B7140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B44B11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0B0821A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789248C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D5C8E9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B8950E9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DF1D24F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11E0E78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91DEF68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762C24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88463B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52FB2784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27C3E1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0A1E1AD5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5A459AD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1117B8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3C7A777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704DDC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67AB4B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C2322D5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AFBFCE6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021F440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A3F5EC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4B7AC57F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42B9A3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D879BC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4C2DAC4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4F7742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D9EE196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4123B1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02FBDD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E8540D3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914BBF1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762019D9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3E327D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23E6F7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1604774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A2100C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54E6D34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C063B8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BE5F30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1568A02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F932D6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38E8869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99C099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7E86E5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009ECD0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CEB770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600F4B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376E49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8ECFA4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6C0C0B5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BADE2F4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C5057" w:rsidRPr="007409B5" w14:paraId="7FC1DB44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71DAC32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63D846" w14:textId="77777777" w:rsidR="003C5057" w:rsidRPr="0033255B" w:rsidRDefault="003C5057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96CD4AB" w14:textId="77777777" w:rsidR="003C5057" w:rsidRPr="00507E2B" w:rsidRDefault="003C5057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27526E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92032E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90BE8D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EADB98" w14:textId="77777777" w:rsidR="003C5057" w:rsidRDefault="003C5057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1F75526" w14:textId="77777777" w:rsidR="003C5057" w:rsidRPr="007409B5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8A6141" w14:textId="77777777" w:rsidR="003C5057" w:rsidRPr="001A585F" w:rsidRDefault="003C5057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06DD257D" w:rsidR="00F6475A" w:rsidRPr="00A95A8E" w:rsidRDefault="00F6475A" w:rsidP="00F647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3F8C5D1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3FD09261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0A893682" w:rsidR="00F6475A" w:rsidRPr="00A95A8E" w:rsidRDefault="00F6475A" w:rsidP="00F647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622041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6CF3DADD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335FBBA1" w:rsidR="00F6475A" w:rsidRPr="00A95A8E" w:rsidRDefault="00F6475A" w:rsidP="00F647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1A907831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4CFCD552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601B60A" w:rsidR="00F6475A" w:rsidRPr="00A95A8E" w:rsidRDefault="00F6475A" w:rsidP="00F647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BD49915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7AADE26E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02EDA6AE" w:rsidR="00F6475A" w:rsidRPr="00A95A8E" w:rsidRDefault="00F6475A" w:rsidP="00F6475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7072E5F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2AB15767" w:rsidR="00F6475A" w:rsidRPr="00C208A6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07F1110A" w:rsidR="00F6475A" w:rsidRPr="007409B5" w:rsidRDefault="00F6475A" w:rsidP="00F6475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F6475A" w:rsidRPr="00CD3DD1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5103556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7220024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F6475A" w:rsidRPr="007409B5" w:rsidRDefault="00F6475A" w:rsidP="00F6475A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F6475A" w:rsidRPr="007409B5" w:rsidRDefault="00F6475A" w:rsidP="00F6475A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BC51" w14:textId="77777777" w:rsidR="00401C97" w:rsidRDefault="00401C97" w:rsidP="009B2CB0">
      <w:pPr>
        <w:spacing w:line="240" w:lineRule="auto"/>
      </w:pPr>
      <w:r>
        <w:separator/>
      </w:r>
    </w:p>
  </w:endnote>
  <w:endnote w:type="continuationSeparator" w:id="0">
    <w:p w14:paraId="4FC1C9F2" w14:textId="77777777" w:rsidR="00401C97" w:rsidRDefault="00401C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3C5057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3C5057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B223" w14:textId="77777777" w:rsidR="00401C97" w:rsidRDefault="00401C97" w:rsidP="009B2CB0">
      <w:pPr>
        <w:spacing w:line="240" w:lineRule="auto"/>
      </w:pPr>
      <w:r>
        <w:separator/>
      </w:r>
    </w:p>
  </w:footnote>
  <w:footnote w:type="continuationSeparator" w:id="0">
    <w:p w14:paraId="68438DF8" w14:textId="77777777" w:rsidR="00401C97" w:rsidRDefault="00401C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18B2BF74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3C5057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BFF3D01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3C5057">
            <w:rPr>
              <w:rFonts w:cs="Times New Roman"/>
              <w:noProof/>
              <w:szCs w:val="24"/>
            </w:rPr>
            <w:t>1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27EC"/>
    <w:rsid w:val="003B3316"/>
    <w:rsid w:val="003C1228"/>
    <w:rsid w:val="003C2A5B"/>
    <w:rsid w:val="003C5057"/>
    <w:rsid w:val="003D01D4"/>
    <w:rsid w:val="003D225E"/>
    <w:rsid w:val="003D2721"/>
    <w:rsid w:val="003D47C1"/>
    <w:rsid w:val="003F4264"/>
    <w:rsid w:val="003F792E"/>
    <w:rsid w:val="00401C97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9393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41</cp:revision>
  <cp:lastPrinted>2023-10-31T07:21:00Z</cp:lastPrinted>
  <dcterms:created xsi:type="dcterms:W3CDTF">2022-08-22T14:27:00Z</dcterms:created>
  <dcterms:modified xsi:type="dcterms:W3CDTF">2025-07-01T08:01:00Z</dcterms:modified>
</cp:coreProperties>
</file>