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432E42A3" w:rsidR="00F53A1F" w:rsidRPr="00110112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110112">
              <w:rPr>
                <w:rFonts w:ascii="ISOCPEUR" w:hAnsi="ISOCPEUR"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1A2FAC2D" w:rsidR="00110112" w:rsidRPr="00110112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368CB44E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6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62A28E08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6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3118C52C" w:rsidR="00F6475A" w:rsidRPr="004D76B7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 w:rsidR="004D76B7"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72EA2EE7" w:rsidR="00F6475A" w:rsidRPr="00E615A3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 w:rsidR="00F6475A"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1B7FA916" w:rsidR="00F6475A" w:rsidRPr="004D76B7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6C92C2B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0A9FF3C7" w:rsidR="00F6475A" w:rsidRPr="004D76B7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8500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0BFF34BC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7E47C790" w:rsidR="00F6475A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18A6A742" w:rsidR="008E7055" w:rsidRDefault="008E7055" w:rsidP="008E705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4C6B5E2D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4E08BDF6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406C697F" w:rsidR="008E7055" w:rsidRPr="007409B5" w:rsidRDefault="008E7055" w:rsidP="008E7055">
            <w:pPr>
              <w:pStyle w:val="af5"/>
              <w:spacing w:before="0" w:after="0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8E7055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8E7055" w:rsidRPr="00DE3EA3" w:rsidRDefault="008E7055" w:rsidP="008E705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55E8027B" w:rsidR="008E7055" w:rsidRPr="00DE3EA3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480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8E7055" w:rsidRDefault="008E7055" w:rsidP="008E705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8E7055" w:rsidRDefault="008E7055" w:rsidP="008E705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2C3CA14E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750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8E7055" w:rsidRPr="00BD0258" w:rsidRDefault="008E7055" w:rsidP="008E705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8E7055" w:rsidRPr="00BD0258" w:rsidRDefault="008E7055" w:rsidP="008E705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8E7055" w:rsidRPr="00BD0258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8E7055" w:rsidRPr="00BD0258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3359EDD4" w:rsidR="008E7055" w:rsidRPr="00046FDB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E7055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8E7055" w:rsidRPr="00BD0258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35DF04BE" w:rsidR="008E7055" w:rsidRPr="00046FDB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E7055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8E7055" w:rsidRPr="00BD0258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6FA61E25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</w:t>
            </w: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E7055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4797064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</w:t>
            </w: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E7055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30075FFC" w:rsidR="008E7055" w:rsidRPr="00046FDB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8E7055" w:rsidRPr="00E376D7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6653394B" w:rsidR="008E7055" w:rsidRPr="00DE3EA3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0BA06A88" w:rsidR="008E7055" w:rsidRPr="00046FDB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8E7055" w:rsidRPr="00E376D7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63B6FB8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5A96066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05851E3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A5F50" w14:textId="77777777" w:rsidR="008E7055" w:rsidRPr="00E376D7" w:rsidRDefault="008E7055" w:rsidP="008E705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73E7A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4B3EC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74A44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8CAE6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CBC3D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E2C2E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1A725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344395C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7FFCE6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5E3D6" w14:textId="5F5DD4C7" w:rsidR="008E7055" w:rsidRPr="00E376D7" w:rsidRDefault="008E7055" w:rsidP="008E705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2723D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584C5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3681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CEAD5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9DB4C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EDE5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52AB0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33977CC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1988FC7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0A0A1" w14:textId="2DB8B9B9" w:rsidR="008E7055" w:rsidRPr="00E376D7" w:rsidRDefault="008E7055" w:rsidP="008E705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F2A70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BDE63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8F2B5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DBAD7" w14:textId="22B9C979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5799C" w14:textId="4C72E393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735A7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23BA8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381E7D8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8E80D0B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947BE" w14:textId="6E915637" w:rsidR="008E7055" w:rsidRPr="00E376D7" w:rsidRDefault="008E7055" w:rsidP="008E705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241D5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43AF4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693C9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04449" w14:textId="58A577B0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87C30" w14:textId="5EED7094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104D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3B048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284306E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2BF6392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BD5D8" w14:textId="77777777" w:rsidR="008E7055" w:rsidRPr="00E376D7" w:rsidRDefault="008E7055" w:rsidP="008E705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79868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EBEEC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F4837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22FB6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D28C5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1C44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532F1C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5503F487" w:rsidR="008E7055" w:rsidRPr="00E376D7" w:rsidRDefault="008E7055" w:rsidP="008E705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</w:t>
            </w:r>
            <w:r>
              <w:rPr>
                <w:rFonts w:ascii="ISOCPEUR" w:hAnsi="ISOCPEUR"/>
                <w:sz w:val="26"/>
                <w:szCs w:val="26"/>
              </w:rPr>
              <w:t>т</w:t>
            </w:r>
            <w:r w:rsidRPr="00E376D7">
              <w:rPr>
                <w:rFonts w:ascii="ISOCPEUR" w:hAnsi="ISOCPEUR"/>
                <w:sz w:val="26"/>
                <w:szCs w:val="26"/>
              </w:rPr>
              <w:t>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1D584B66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8E7055" w:rsidRPr="00DA0E58" w:rsidRDefault="008E7055" w:rsidP="008E705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8E7055" w:rsidRPr="00DA0E58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8E7055" w:rsidRPr="00DA0E58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8E7055" w:rsidRPr="00DA0E58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8E7055" w:rsidRPr="00DA0E58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8E7055" w:rsidRPr="00110112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5E662619" w:rsidR="008E7055" w:rsidRPr="00C208A6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8E7055" w:rsidRPr="00DA0E58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8E7055" w:rsidRPr="00DA0E58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8E7055" w:rsidRPr="00DA0E58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8E7055" w:rsidRPr="00DA0E58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02B7AEA2" w:rsidR="008E7055" w:rsidRPr="00C208A6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767A6D4D" w:rsidR="008E7055" w:rsidRPr="00C208A6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8E7055" w:rsidRPr="00A95A8E" w:rsidRDefault="008E7055" w:rsidP="008E705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8E7055" w:rsidRPr="00A95A8E" w:rsidRDefault="008E7055" w:rsidP="008E705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8E7055" w:rsidRPr="00A95A8E" w:rsidRDefault="008E7055" w:rsidP="008E705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2F50AF2B" w:rsidR="008E7055" w:rsidRPr="00C208A6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8E7055" w:rsidRPr="00A95A8E" w:rsidRDefault="008E7055" w:rsidP="008E705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6EAC842E" w:rsidR="008E7055" w:rsidRPr="00C208A6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8E7055" w:rsidRPr="00A95A8E" w:rsidRDefault="008E7055" w:rsidP="008E705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8E7055" w:rsidRPr="00C208A6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0C08E39D" w:rsidR="008E7055" w:rsidRPr="00C208A6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8E7055" w:rsidRPr="00A95A8E" w:rsidRDefault="008E7055" w:rsidP="008E705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5E0F47BC" w:rsidR="008E7055" w:rsidRPr="00C208A6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8E7055" w:rsidRPr="00A95A8E" w:rsidRDefault="008E7055" w:rsidP="008E705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23E9F632" w:rsidR="008E7055" w:rsidRPr="00C208A6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292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8E7055" w:rsidRPr="00CD3DD1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6C5FB72B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8E7055" w:rsidRPr="007409B5" w:rsidRDefault="008E7055" w:rsidP="008E7055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8E7055" w:rsidRPr="007409B5" w:rsidRDefault="008E7055" w:rsidP="008E7055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BC51" w14:textId="77777777" w:rsidR="00401C97" w:rsidRDefault="00401C97" w:rsidP="009B2CB0">
      <w:pPr>
        <w:spacing w:line="240" w:lineRule="auto"/>
      </w:pPr>
      <w:r>
        <w:separator/>
      </w:r>
    </w:p>
  </w:endnote>
  <w:endnote w:type="continuationSeparator" w:id="0">
    <w:p w14:paraId="4FC1C9F2" w14:textId="77777777" w:rsidR="00401C97" w:rsidRDefault="00401C97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8E7055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8E7055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B223" w14:textId="77777777" w:rsidR="00401C97" w:rsidRDefault="00401C97" w:rsidP="009B2CB0">
      <w:pPr>
        <w:spacing w:line="240" w:lineRule="auto"/>
      </w:pPr>
      <w:r>
        <w:separator/>
      </w:r>
    </w:p>
  </w:footnote>
  <w:footnote w:type="continuationSeparator" w:id="0">
    <w:p w14:paraId="68438DF8" w14:textId="77777777" w:rsidR="00401C97" w:rsidRDefault="00401C97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68B5B1FA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8E7055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4DFA36C7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8E7055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6FDB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01C97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D76B7"/>
    <w:rsid w:val="004E1A4A"/>
    <w:rsid w:val="004E5290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72612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6973"/>
    <w:rsid w:val="008C38AF"/>
    <w:rsid w:val="008C58C9"/>
    <w:rsid w:val="008E25D2"/>
    <w:rsid w:val="008E634D"/>
    <w:rsid w:val="008E7055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4F43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08A6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9454</TotalTime>
  <Pages>4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42</cp:revision>
  <cp:lastPrinted>2023-10-31T07:21:00Z</cp:lastPrinted>
  <dcterms:created xsi:type="dcterms:W3CDTF">2022-08-22T14:27:00Z</dcterms:created>
  <dcterms:modified xsi:type="dcterms:W3CDTF">2025-07-18T16:36:00Z</dcterms:modified>
</cp:coreProperties>
</file>