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1B918A24" w:rsidR="00F53A1F" w:rsidRPr="00110112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347A48">
              <w:rPr>
                <w:rFonts w:ascii="ISOCPEUR" w:hAnsi="ISOCPEUR"/>
                <w:bCs/>
                <w:sz w:val="26"/>
                <w:szCs w:val="26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2B5FEEBA" w:rsidR="00110112" w:rsidRPr="00110112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347A48">
              <w:rPr>
                <w:rFonts w:ascii="ISOCPEUR" w:hAnsi="ISOCPEUR"/>
                <w:bCs/>
                <w:sz w:val="26"/>
                <w:szCs w:val="26"/>
              </w:rPr>
              <w:t>7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34CB7590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347A48">
              <w:rPr>
                <w:rFonts w:ascii="ISOCPEUR" w:hAnsi="ISOCPEUR"/>
                <w:bCs/>
                <w:sz w:val="26"/>
                <w:szCs w:val="26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11C938AC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347A48">
              <w:rPr>
                <w:rFonts w:ascii="ISOCPEUR" w:hAnsi="ISOCPEUR"/>
                <w:bCs/>
                <w:sz w:val="26"/>
                <w:szCs w:val="26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C11D4DD" w:rsidR="00F6475A" w:rsidRPr="004D76B7" w:rsidRDefault="00347A48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34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66569EBF" w:rsidR="00F6475A" w:rsidRPr="00347A48" w:rsidRDefault="00347A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2ABCB92C" w:rsidR="00F6475A" w:rsidRPr="004D76B7" w:rsidRDefault="00347A48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  <w:r w:rsidR="004D76B7">
              <w:rPr>
                <w:rFonts w:ascii="ISOCPEUR" w:hAnsi="ISOCPEUR"/>
                <w:sz w:val="26"/>
                <w:szCs w:val="26"/>
                <w:lang w:val="en-US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740F01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8BF3F9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1B93C4" w14:textId="561DB1B9" w:rsidR="00170AED" w:rsidRDefault="00170AED" w:rsidP="00170AE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0086C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3FE34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FDEF5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D45F7B" w14:textId="7F453D7B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5FE153" w14:textId="163E843F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62541FB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051A558" w14:textId="13976B96" w:rsidR="00170AED" w:rsidRPr="00170AED" w:rsidRDefault="00170AED" w:rsidP="00170AED">
            <w:pPr>
              <w:pStyle w:val="af5"/>
              <w:spacing w:before="0"/>
              <w:rPr>
                <w:rFonts w:ascii="ISOCPEUR" w:hAnsi="ISOCPEUR" w:cs="Times New Roman"/>
                <w:sz w:val="20"/>
                <w:szCs w:val="20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170AED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170AED" w:rsidRPr="00DE3EA3" w:rsidRDefault="00170AED" w:rsidP="00170AE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625AB843" w:rsidR="00170AED" w:rsidRPr="00DE3EA3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170AED" w:rsidRDefault="00170AED" w:rsidP="00170AE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170AED" w:rsidRDefault="00170AED" w:rsidP="00170AE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1F534E39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170AED" w:rsidRPr="00BD0258" w:rsidRDefault="00170AED" w:rsidP="00170AE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170AED" w:rsidRPr="00BD0258" w:rsidRDefault="00170AED" w:rsidP="00170AE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170AED" w:rsidRPr="00BD02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170AED" w:rsidRPr="00BD02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190F925E" w:rsidR="00170AED" w:rsidRPr="00046FDB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70AED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170AED" w:rsidRPr="00BD02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403A422D" w:rsidR="00170AED" w:rsidRPr="00046FDB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70AED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170AED" w:rsidRPr="00BD02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267AABCA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70AED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6A9D0521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70AED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14EF466C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170AED" w:rsidRPr="00E376D7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30631490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5B79F5A9" w:rsidR="00170AED" w:rsidRPr="00046FDB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170AED" w:rsidRPr="00E376D7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4ABC60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94D7C9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6ED46" w14:textId="77777777" w:rsidR="00170AED" w:rsidRPr="00EA596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9533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98AEC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334D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FAD72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DB9DF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0501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E59E8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20F10EB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39E5E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62DD4" w14:textId="6065EB55" w:rsidR="00170AED" w:rsidRPr="00EA596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9067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9E503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37F9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2224A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A3C57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99CB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DDA6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31999E1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B4621F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51847" w14:textId="58174CE9" w:rsidR="00170AED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12D8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CE77E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996E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E01DE" w14:textId="6981E456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A6A1B" w14:textId="3721B14D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55A1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DD46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4344FE5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E5759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D8B2E" w14:textId="74655FFD" w:rsidR="00170AED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155A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0B253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60A3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3E289" w14:textId="702065EB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67ED5" w14:textId="0C6BC41C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C7BC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58FA8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B5BC85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4A8A86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10D85" w14:textId="77777777" w:rsidR="00170AED" w:rsidRPr="00EA596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0952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AAC" w14:textId="77777777" w:rsidR="00170AED" w:rsidRPr="00E376D7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CEE1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6A786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577F4" w14:textId="77777777" w:rsidR="00170AED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78EEE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2F848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5503F487" w:rsidR="00170AED" w:rsidRPr="00E376D7" w:rsidRDefault="00170AED" w:rsidP="00170AE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170AED" w:rsidRPr="00DA0E58" w:rsidRDefault="00170AED" w:rsidP="00170AE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170AED" w:rsidRPr="00DA0E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170AED" w:rsidRPr="00110112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6B07AC95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170AED" w:rsidRPr="00DA0E58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170AED" w:rsidRPr="00DA0E5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65924F8E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5473E689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170AED" w:rsidRPr="00A95A8E" w:rsidRDefault="00170AED" w:rsidP="00170AE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170AED" w:rsidRPr="00A95A8E" w:rsidRDefault="00170AED" w:rsidP="00170AE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170AED" w:rsidRPr="00A95A8E" w:rsidRDefault="00170AED" w:rsidP="00170AE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649F1756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170AED" w:rsidRPr="00A95A8E" w:rsidRDefault="00170AED" w:rsidP="00170AE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A1C3D92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</w:t>
            </w:r>
            <w:r>
              <w:rPr>
                <w:rFonts w:ascii="ISOCPEUR" w:hAnsi="ISOCPEUR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170AED" w:rsidRPr="00A95A8E" w:rsidRDefault="00170AED" w:rsidP="00170AE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170AED" w:rsidRPr="00C208A6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2EA57D6C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705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170AED" w:rsidRPr="00A95A8E" w:rsidRDefault="00170AED" w:rsidP="00170AE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1FA51061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705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170AED" w:rsidRPr="00A95A8E" w:rsidRDefault="00170AED" w:rsidP="00170AE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6D3A0F30" w:rsidR="00170AED" w:rsidRPr="00347A48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282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170AED" w:rsidRPr="007409B5" w:rsidRDefault="00170AED" w:rsidP="00170AE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170AED" w:rsidRPr="00CD3DD1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170AED" w:rsidRPr="007409B5" w:rsidRDefault="00170AED" w:rsidP="00170AED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70AED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170AED" w:rsidRPr="007409B5" w:rsidRDefault="00170AED" w:rsidP="00170AED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170AED" w:rsidRPr="007409B5" w:rsidRDefault="00170AED" w:rsidP="00170AE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170AED" w:rsidRPr="007409B5" w:rsidRDefault="00170AED" w:rsidP="00170AE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BC51" w14:textId="77777777" w:rsidR="00401C97" w:rsidRDefault="00401C97" w:rsidP="009B2CB0">
      <w:pPr>
        <w:spacing w:line="240" w:lineRule="auto"/>
      </w:pPr>
      <w:r>
        <w:separator/>
      </w:r>
    </w:p>
  </w:endnote>
  <w:endnote w:type="continuationSeparator" w:id="0">
    <w:p w14:paraId="4FC1C9F2" w14:textId="77777777" w:rsidR="00401C97" w:rsidRDefault="00401C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9C39B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9C39B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B223" w14:textId="77777777" w:rsidR="00401C97" w:rsidRDefault="00401C97" w:rsidP="009B2CB0">
      <w:pPr>
        <w:spacing w:line="240" w:lineRule="auto"/>
      </w:pPr>
      <w:r>
        <w:separator/>
      </w:r>
    </w:p>
  </w:footnote>
  <w:footnote w:type="continuationSeparator" w:id="0">
    <w:p w14:paraId="68438DF8" w14:textId="77777777" w:rsidR="00401C97" w:rsidRDefault="00401C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156E46F5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5802A3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320907E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5802A3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6FDB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0AED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47A48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01C97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02A3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0046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C7241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C39B3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DC9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9474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44</cp:revision>
  <cp:lastPrinted>2023-10-31T07:21:00Z</cp:lastPrinted>
  <dcterms:created xsi:type="dcterms:W3CDTF">2022-08-22T14:27:00Z</dcterms:created>
  <dcterms:modified xsi:type="dcterms:W3CDTF">2025-07-18T16:53:00Z</dcterms:modified>
</cp:coreProperties>
</file>