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454E1" w:rsidRPr="007409B5" w14:paraId="102A4026" w14:textId="77777777" w:rsidTr="00043DF0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9</w:t>
            </w:r>
          </w:p>
        </w:tc>
      </w:tr>
      <w:tr w:rsidR="00F53A1F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7E686C45" w:rsidR="00F53A1F" w:rsidRPr="007409B5" w:rsidRDefault="00034609" w:rsidP="00756AA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="0033255B"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3A1F" w:rsidRPr="007409B5" w14:paraId="2B15E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3E453377" w:rsidR="00F53A1F" w:rsidRPr="004302F6" w:rsidRDefault="0033255B" w:rsidP="00F53A1F">
            <w:pPr>
              <w:pStyle w:val="af3"/>
              <w:rPr>
                <w:rFonts w:ascii="ISOCPEUR" w:hAnsi="ISOCPEUR"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4302F6">
              <w:rPr>
                <w:rFonts w:ascii="ISOCPEUR" w:hAnsi="ISOCPEUR"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55618A3A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43E4D203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4D5C91" w14:textId="371C7F94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="00F53A1F"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51D7458F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031DF" w14:textId="0761660B" w:rsidR="00F53A1F" w:rsidRPr="007409B5" w:rsidRDefault="00110112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B33751A" w14:textId="77777777" w:rsidTr="008718AB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52B31B0D" w:rsidR="00110112" w:rsidRPr="004302F6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4302F6">
              <w:rPr>
                <w:rFonts w:ascii="ISOCPEUR" w:hAnsi="ISOCPEUR"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EFBCB5C" w14:textId="2E4B47E9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7853B700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5F27150F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52CA22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6578F538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 w:rsidR="004302F6">
              <w:rPr>
                <w:rFonts w:ascii="ISOCPEUR" w:hAnsi="ISOCPEUR"/>
                <w:bCs/>
                <w:sz w:val="26"/>
                <w:szCs w:val="26"/>
                <w:lang w:val="en-US"/>
              </w:rPr>
              <w:t>9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110112" w:rsidRPr="007409B5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9DD95" w14:textId="61B6E64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3FDF480A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C7BCA22" w14:textId="4A8E602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8B3F7F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2F2C9D89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 w:rsidR="004302F6">
              <w:rPr>
                <w:rFonts w:ascii="ISOCPEUR" w:hAnsi="ISOCPEUR"/>
                <w:bCs/>
                <w:sz w:val="26"/>
                <w:szCs w:val="26"/>
                <w:lang w:val="en-US"/>
              </w:rPr>
              <w:t>9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110112" w:rsidRPr="00507E2B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0EC963B2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765A62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8F0D50" w14:textId="4A68273E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438FB2D8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33255B" w:rsidRPr="007409B5" w14:paraId="6DAA6EF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84E5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39B09" w14:textId="7777777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AF59F2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1A832A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26AB7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8CB97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3DDC6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B4FE31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C72A3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2875F36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81051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AE4B14" w14:textId="247E0F3F" w:rsidR="0033255B" w:rsidRPr="0033255B" w:rsidRDefault="0033255B" w:rsidP="0033255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832FC7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CCECB0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0FE78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4F15F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A6C70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EED80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E19DF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08262A6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429019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9EE554" w14:textId="0CDC070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="00E615A3">
              <w:rPr>
                <w:rFonts w:ascii="ISOCPEUR" w:hAnsi="ISOCPEUR"/>
                <w:bCs/>
                <w:sz w:val="26"/>
                <w:szCs w:val="26"/>
              </w:rPr>
              <w:t xml:space="preserve">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D07D9D" w14:textId="0E4193AB" w:rsidR="0033255B" w:rsidRPr="0033255B" w:rsidRDefault="0033255B" w:rsidP="0033255B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FCF6B" w14:textId="42C609B5" w:rsidR="0033255B" w:rsidRPr="0033255B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751E7B" w14:textId="2D2FAA9C" w:rsidR="0033255B" w:rsidRPr="00E615A3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F09A9" w14:textId="3784B0CC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25BFA" w14:textId="6EC9FB8E" w:rsidR="0033255B" w:rsidRPr="00D27228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544F7FE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E9B089" w14:textId="2E9C35D0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7352A44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4389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2072B77" w14:textId="1A5464BE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линейный матовый, черный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32Вт,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1B42FB" w14:textId="04CAD1FA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E56D5A" w14:textId="21F25B6F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04A0EB31" w14:textId="715577B8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B73F2" w14:textId="72AEB125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4BC6C8" w14:textId="0129C0F6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91</w:t>
            </w:r>
          </w:p>
        </w:tc>
        <w:tc>
          <w:tcPr>
            <w:tcW w:w="1416" w:type="dxa"/>
            <w:shd w:val="clear" w:color="auto" w:fill="auto"/>
          </w:tcPr>
          <w:p w14:paraId="4315C58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47312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57DAB09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692F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94B2CBA" w14:textId="38B9212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подвесной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56 Вт, CRI 90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F8D8B" w14:textId="73E628E7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E6139F" w14:textId="7A589008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6E8B73A1" w14:textId="76DECAA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FE284" w14:textId="0062BA4B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1EC0D" w14:textId="5AFB52B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2C9593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701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FAF194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09E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F6602D1" w14:textId="56D71808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белый с </w:t>
            </w:r>
            <w:proofErr w:type="spellStart"/>
            <w:r w:rsidRPr="00E615A3">
              <w:rPr>
                <w:rFonts w:ascii="ISOCPEUR" w:hAnsi="ISOCPEUR"/>
                <w:bCs/>
                <w:sz w:val="26"/>
                <w:szCs w:val="26"/>
              </w:rPr>
              <w:t>акуст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панелью ∅1000 90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т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86E7F0" w14:textId="5FBC11E3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7CBE20" w14:textId="54A42EFA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5596A698" w14:textId="5C121A00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1EE50" w14:textId="78477CE9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A0256B" w14:textId="594D096F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48C82F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DC7CDE" w14:textId="5ACAC838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368E5DF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323E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D052AB6" w14:textId="10936C4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, акустический</w:t>
            </w:r>
            <w:r>
              <w:rPr>
                <w:rFonts w:ascii="ISOCPEUR" w:hAnsi="ISOCPEUR"/>
                <w:bCs/>
                <w:sz w:val="26"/>
                <w:szCs w:val="26"/>
              </w:rPr>
              <w:t>, Е27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446122" w14:textId="4D0727ED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4F2719" w14:textId="3AEC3CED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339BCA71" w14:textId="3D7C530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21B4D" w14:textId="721D76C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CE5967" w14:textId="380BC68D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104884C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1AC79E" w14:textId="39C9389E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CA47E0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B2F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230B84C" w14:textId="7CD7AB1B" w:rsidR="00C81802" w:rsidRPr="004436CC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6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1AF12F" w14:textId="26938F9B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A36D0C" w14:textId="37B90592" w:rsidR="00C81802" w:rsidRPr="008E25D2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E9B1815" w14:textId="658A3C5C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7DCB6" w14:textId="6AD90D8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DAE7FE" w14:textId="6F5F57F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A02C5C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6945B8" w14:textId="778DC6E2" w:rsidR="00C81802" w:rsidRPr="008E25D2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92179B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5370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77C933C" w14:textId="73CA8CA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45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92528" w14:textId="05F9055A" w:rsidR="00C81802" w:rsidRPr="00EB2A68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8370DB" w14:textId="2DF8F7A3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78D6F2E" w14:textId="033A893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F0796" w14:textId="132B33D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2D119" w14:textId="19225674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1C6A1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02010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81FE47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308A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E4F4F6B" w14:textId="03B35EC1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л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инейный 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6C5F7" w14:textId="3D4F1195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056593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A16B83C" w14:textId="77ADC24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684C6" w14:textId="2B14DF3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409BDD" w14:textId="266A976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107</w:t>
            </w:r>
          </w:p>
        </w:tc>
        <w:tc>
          <w:tcPr>
            <w:tcW w:w="1416" w:type="dxa"/>
            <w:shd w:val="clear" w:color="auto" w:fill="auto"/>
          </w:tcPr>
          <w:p w14:paraId="50A831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818D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6CDB9B1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7D78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8E1BA4" w14:textId="035C2EC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(прожектор)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C73DC4" w14:textId="1D624A56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96437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4A66DEB" w14:textId="60027DA6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D3A556" w14:textId="7E43B5F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7AD3B2" w14:textId="630CD24C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200</w:t>
            </w:r>
          </w:p>
        </w:tc>
        <w:tc>
          <w:tcPr>
            <w:tcW w:w="1416" w:type="dxa"/>
            <w:shd w:val="clear" w:color="auto" w:fill="auto"/>
          </w:tcPr>
          <w:p w14:paraId="74182C7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6E415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A78839B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F99E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4E992F" w14:textId="38BBB6A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577113" w14:textId="5B7358B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9A6F0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00A63882" w14:textId="5A9B3D1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27553" w14:textId="04082A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EB9711" w14:textId="4E91DEE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shd w:val="clear" w:color="auto" w:fill="auto"/>
          </w:tcPr>
          <w:p w14:paraId="580F49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72DC4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3D8B68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633C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34C73FD" w14:textId="3D152F84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0A9AEE" w14:textId="7777777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E69D7D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6349602" w14:textId="1082A75F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B9D26" w14:textId="509D93E9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788D26" w14:textId="291C7E1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4CBDC8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D8B65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3F3C2A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F1FF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D294E0" w14:textId="66B0DF94" w:rsidR="00C81802" w:rsidRPr="00A0012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Y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</w:rPr>
              <w:t>образный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A638A8" w14:textId="2369EB45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D8525B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1DC5847" w14:textId="7F5B9417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339939" w14:textId="777242AB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9FC3F" w14:textId="512C8F71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</w:t>
            </w:r>
          </w:p>
        </w:tc>
        <w:tc>
          <w:tcPr>
            <w:tcW w:w="1416" w:type="dxa"/>
            <w:shd w:val="clear" w:color="auto" w:fill="auto"/>
          </w:tcPr>
          <w:p w14:paraId="5B9EBCE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C0BBD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EDC8218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E60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ED797BC" w14:textId="0793EF5B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накладной,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D610x75мм,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Ra90,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E4C5EF" w14:textId="31736AAB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A5C56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505021F" w14:textId="774D397A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2F1F8D" w14:textId="162039F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DA3838" w14:textId="0C9BCC56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CAB879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7CD3F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09D87B0F" w14:textId="77777777" w:rsidTr="009D32C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077014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F6372A1" w14:textId="77777777" w:rsidR="00034609" w:rsidRPr="004B6A81" w:rsidRDefault="00034609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314947" w14:textId="77777777" w:rsidR="00034609" w:rsidRPr="00FF49DA" w:rsidRDefault="00034609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D50AE1" w14:textId="77777777" w:rsidR="00034609" w:rsidRPr="00FF49DA" w:rsidRDefault="00034609" w:rsidP="0011011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0F044D" w14:textId="77777777" w:rsidR="00034609" w:rsidRPr="007409B5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24B80B" w14:textId="77777777" w:rsidR="00034609" w:rsidRPr="00FF49DA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B54F12" w14:textId="77777777" w:rsidR="00034609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EA72D8C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8B1CB1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47DFC17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85A8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C9F1252" w14:textId="2E794647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2255х43х65, 4000K</w:t>
            </w:r>
          </w:p>
        </w:tc>
        <w:tc>
          <w:tcPr>
            <w:tcW w:w="3398" w:type="dxa"/>
            <w:shd w:val="clear" w:color="auto" w:fill="auto"/>
          </w:tcPr>
          <w:p w14:paraId="1D8E8E03" w14:textId="7CEAAE50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EAC1BD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9172F6D" w14:textId="0ADB9148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83322E" w14:textId="73704A40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8DBE3" w14:textId="2D0FF909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0F8870C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5A55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D940A04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95ADA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9341225" w14:textId="7D03F270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19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1005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DA908E9" w14:textId="522E26FA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C7829A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8EA0B04" w14:textId="2461249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B54D5B" w14:textId="3CBE98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6558AC" w14:textId="6850987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3607BCA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D9B1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AE2AE79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EB447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7AEB869" w14:textId="59C34FC9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28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150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34E587E9" w14:textId="4F9A1EA9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9BC178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65A11E7" w14:textId="3DC48500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6DA7AF" w14:textId="63D41E1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6931A" w14:textId="1E66BEA8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6A0644E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8F3B4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E243C0D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A344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133F429" w14:textId="0BB0B55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512AB278" w14:textId="66970B10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0D7CCF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679FB86" w14:textId="372F1EE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B313ED" w14:textId="7E4FB0A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10598B" w14:textId="1BCEC64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7B47F94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3339D3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31C5C5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2530D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7CE7E3E" w14:textId="651668E5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7CDF2D5" w14:textId="4B906491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E994D9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55FFF68A" w14:textId="25C24058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A1DE55" w14:textId="0B6DD37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DB3752" w14:textId="2D4CCF8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23</w:t>
            </w:r>
          </w:p>
        </w:tc>
        <w:tc>
          <w:tcPr>
            <w:tcW w:w="1416" w:type="dxa"/>
            <w:shd w:val="clear" w:color="auto" w:fill="auto"/>
          </w:tcPr>
          <w:p w14:paraId="2FE639D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4549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6A1CE74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5809A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D783BCB" w14:textId="119C151E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44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2380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9A9D95" w14:textId="20031B51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9C37DD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A181836" w14:textId="282B2612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65C46F" w14:textId="62C5182C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2D90B2" w14:textId="56333A9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0F14C34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9325C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E1F9A5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4A96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780D6F" w14:textId="2A6245D6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A84160" w14:textId="43E06617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E0E8DA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051B907" w14:textId="1A603990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342679" w14:textId="171DE0A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4BD22" w14:textId="6B7F14B9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79C89EA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7AB2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A76BDB0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6FDA0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0C105D" w14:textId="43645A8C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DCA71D" w14:textId="5D46DE14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3C985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C56BFD1" w14:textId="788D058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9A03A" w14:textId="02C29E0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5488BE" w14:textId="628646EC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410EB94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CE724A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F97894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CB72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F780F7" w14:textId="47E7CBCD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1000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1B5E77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03FA29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9A0C559" w14:textId="551AF3E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BFA1A0" w14:textId="01E92FA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A85D1B" w14:textId="3C15400A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5F08907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69A7C1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D644875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21DE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50F41D" w14:textId="0724B368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2000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B1D061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3FCE6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859A6FF" w14:textId="060C8EC3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85B42" w14:textId="69D6B0B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81B104" w14:textId="0FEEAEED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5270CF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D8348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D1A6B1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3457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32C00B3" w14:textId="0BFF50FB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23CE82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B63841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B98E629" w14:textId="2ACD8324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296D9" w14:textId="6C45AD5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1E883" w14:textId="7304BB0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7EE1A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1F26A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9399468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D5920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04F4C71" w14:textId="457FF5A4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Блок питания для магнитных треков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344C3D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5D9B0C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241201DD" w14:textId="292CCDAD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E4157" w14:textId="1624E33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DA071" w14:textId="4D9AFE3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48</w:t>
            </w:r>
          </w:p>
        </w:tc>
        <w:tc>
          <w:tcPr>
            <w:tcW w:w="1416" w:type="dxa"/>
            <w:shd w:val="clear" w:color="auto" w:fill="auto"/>
          </w:tcPr>
          <w:p w14:paraId="3C80CFD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B32FB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E30331C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7AF5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E355C6C" w14:textId="5F8B26D3" w:rsidR="00C81802" w:rsidRPr="00E615A3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00125">
              <w:rPr>
                <w:rFonts w:ascii="ISOCPEUR" w:hAnsi="ISOCPEUR"/>
                <w:bCs/>
                <w:sz w:val="26"/>
                <w:szCs w:val="26"/>
              </w:rPr>
              <w:t>Блок питания для светодиодной ленты, 200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Вт,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48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275AA0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CC793B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F537C64" w14:textId="36DB3845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D7C566" w14:textId="2E8293B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BC8EF4" w14:textId="769A3714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69</w:t>
            </w:r>
          </w:p>
        </w:tc>
        <w:tc>
          <w:tcPr>
            <w:tcW w:w="1416" w:type="dxa"/>
            <w:shd w:val="clear" w:color="auto" w:fill="auto"/>
          </w:tcPr>
          <w:p w14:paraId="1CC509A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0EF0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378DC26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AF4B3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CA5549" w14:textId="77777777" w:rsidR="00034609" w:rsidRPr="007409B5" w:rsidRDefault="00034609" w:rsidP="00034609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C36BEB0" w14:textId="77777777" w:rsidR="00034609" w:rsidRPr="00FF49DA" w:rsidRDefault="00034609" w:rsidP="0003460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E58BA" w14:textId="77777777" w:rsidR="00034609" w:rsidRPr="00FF49DA" w:rsidRDefault="00034609" w:rsidP="00034609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DEBBE7" w14:textId="77777777" w:rsidR="00034609" w:rsidRPr="007409B5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B48B6" w14:textId="77777777" w:rsidR="00034609" w:rsidRPr="00FF49DA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14602" w14:textId="77777777" w:rsidR="00034609" w:rsidRPr="00E615A3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D67AE0A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CA474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DD6E108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68AF7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12096E4" w14:textId="4052821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496BD0" w14:textId="3856403E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B9F33C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B53B7B" w14:textId="5FEB5CB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7D31A" w14:textId="6350E2A5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A31C3" w14:textId="7EC62530" w:rsidR="00F6475A" w:rsidRPr="004D76B7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 w:rsidR="00773D35"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8C3CAD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49D7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9261EA3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4AC9D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A2D6E95" w14:textId="606DE4B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8162E" w14:textId="72ECD9FC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77CA91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A2C6B7" w14:textId="037382A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E0A23" w14:textId="0167D594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7A845" w14:textId="514BA8F6" w:rsidR="00F6475A" w:rsidRPr="00773D35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 w:rsidR="00773D35"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4D8F4AD0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35EF3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277FE4B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B7F66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775EBED" w14:textId="5014CB89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E89048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3E1EF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F8E7A" w14:textId="48D1211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9B384" w14:textId="19EF8178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E89696" w14:textId="1B7FA916" w:rsidR="00F6475A" w:rsidRPr="004D76B7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67E5C4D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BD6FD4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0F57DA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2E1B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E81D0D" w14:textId="77777777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AF62D3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6F1019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C9419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E5DB4D" w14:textId="77777777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B0D13" w14:textId="77777777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D169F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DA2CC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7780E0E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BCFB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1B66C8" w14:textId="7E5E88F2" w:rsidR="00F6475A" w:rsidRPr="007409B5" w:rsidRDefault="00F6475A" w:rsidP="00F6475A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42F3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7419D0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0F085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BFF243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BDA31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326B6B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3D8DD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06762224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59645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BFA42" w14:textId="43F57B0E" w:rsidR="00F6475A" w:rsidRPr="00F62BC8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6C91EA" w14:textId="50C1CE5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692FA" w14:textId="3827EA7E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E159E8" w14:textId="7BE5C0F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43185D" w14:textId="56A7F9C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0A5DA8" w14:textId="657F107A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3B7E6D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20E82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8590EDB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65666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72FE0" w14:textId="256EC253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947AC4" w14:textId="3614A27D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369B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C3A1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4D415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0C7C7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8CEB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D45584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1889DA9A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C7D24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D9DFF3" w14:textId="3D050FB8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17367" w14:textId="5FA1825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4EF49" w14:textId="11575D43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E3CBE8D" w14:textId="75D54224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70ACE" w14:textId="1EAB9E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643AB" w14:textId="16C92C2B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</w:tcPr>
          <w:p w14:paraId="202EF83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57B5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34D6169" w14:textId="77777777" w:rsidTr="005273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A91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BE9390" w14:textId="4B85F54D" w:rsidR="00F6475A" w:rsidRPr="00820EC9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612FC531" w14:textId="73B6983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00ACC664" w14:textId="3BB040E6" w:rsidR="00F6475A" w:rsidRPr="00820EC9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F4398C8" w14:textId="364CCF0F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49222C" w14:textId="7CB4B1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0DE8F" w14:textId="5CB1B242" w:rsidR="00F6475A" w:rsidRPr="004D76B7" w:rsidRDefault="00773D35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6</w:t>
            </w:r>
            <w:r w:rsidR="004D76B7">
              <w:rPr>
                <w:rFonts w:ascii="ISOCPEUR" w:hAnsi="ISOCPEUR"/>
                <w:sz w:val="26"/>
                <w:szCs w:val="26"/>
                <w:lang w:val="en-US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0356CE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4FC535" w14:textId="0030EB60" w:rsidR="00F6475A" w:rsidRPr="00820EC9" w:rsidRDefault="00F6475A" w:rsidP="00F6475A">
            <w:pPr>
              <w:pStyle w:val="af5"/>
              <w:ind w:left="0"/>
              <w:jc w:val="both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50DD676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7D202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48338A" w14:textId="7A5296C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EE2320" w14:textId="4C0F7FC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C675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0680A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F434E2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9D6F4A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6C30B4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95634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0AD5AA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7C89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74336" w14:textId="7218BA3A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2A6036" w14:textId="09A4B375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B9B92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1F1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8A5E2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4B3931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DDCE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4E1CA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D63F7CC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8B336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F3622" w14:textId="5F26772F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C6FAB" w14:textId="1E5F8B99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24F1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556BCC" w14:textId="0B6019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155C8E" w14:textId="34DCC0A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C9F8F" w14:textId="0BFF34BC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40D200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7C29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08D430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EC0C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D590AA" w14:textId="23C33A27" w:rsidR="00F6475A" w:rsidRPr="00DA0E58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1BC0D1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103E5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BF264F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2D6E6E" w14:textId="58EF3F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F2419D" w14:textId="7E47C790" w:rsidR="00F6475A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  <w:r w:rsidR="00F6475A"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5CBDABC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9328B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18B08B2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80834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FF78A5" w14:textId="7ED10322" w:rsidR="0068533D" w:rsidRDefault="0068533D" w:rsidP="0068533D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C45644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2E4026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FDCA8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0CD68" w14:textId="33722E35" w:rsidR="0068533D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F4E758" w14:textId="3E636EA9" w:rsidR="0068533D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375C0FA2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08CA5" w14:textId="07992735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68533D" w:rsidRPr="007409B5" w14:paraId="677997A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219F24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E2FA5A" w14:textId="63F5E71A" w:rsidR="0068533D" w:rsidRPr="00DE3EA3" w:rsidRDefault="0068533D" w:rsidP="0068533D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AB131C" w14:textId="45772AE8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08C66E" w14:textId="5195E5B8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B138B7" w14:textId="00ADCA5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D97449" w14:textId="497E9799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EEA04" w14:textId="20426C38" w:rsidR="0068533D" w:rsidRPr="00DE3EA3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470</w:t>
            </w:r>
          </w:p>
        </w:tc>
        <w:tc>
          <w:tcPr>
            <w:tcW w:w="1416" w:type="dxa"/>
            <w:shd w:val="clear" w:color="auto" w:fill="auto"/>
          </w:tcPr>
          <w:p w14:paraId="55745898" w14:textId="1E73B942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B77A173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5CD9940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72AA26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F63896" w14:textId="77777777" w:rsidR="0068533D" w:rsidRDefault="0068533D" w:rsidP="0068533D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BE5C8F4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5B1925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09ED8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3AAEB7" w14:textId="77777777" w:rsidR="0068533D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4D920D" w14:textId="77777777" w:rsidR="0068533D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2AE8C1F5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65A78D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63797C5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DD1E8A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E95C11" w14:textId="6A0496D3" w:rsidR="0068533D" w:rsidRDefault="0068533D" w:rsidP="0068533D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7DBA0A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56DE83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30901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9D34CB" w14:textId="17807230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F29E3" w14:textId="32DE02A8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550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0BF6B0A6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E39937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097B507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126864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BB3E6" w14:textId="77777777" w:rsidR="0068533D" w:rsidRPr="00BD0258" w:rsidRDefault="0068533D" w:rsidP="0068533D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43CB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26FED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CC53F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7C159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16DC5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CCA8D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34E9B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6B241EA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58FD0A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044CB" w14:textId="6A84111E" w:rsidR="0068533D" w:rsidRPr="00BD0258" w:rsidRDefault="0068533D" w:rsidP="0068533D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09A0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E57D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5C63F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356EC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7546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1DA98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BBCBB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590044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DF0B02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607E6" w14:textId="79E35C6B" w:rsidR="0068533D" w:rsidRPr="00BD0258" w:rsidRDefault="0068533D" w:rsidP="0068533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9B08F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74C06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C2F23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92AF5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B94B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463D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983C1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6CA691F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3868DC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B9199" w14:textId="2F52FA7F" w:rsidR="0068533D" w:rsidRPr="00BD0258" w:rsidRDefault="0068533D" w:rsidP="0068533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4D9B" w14:textId="2208C5C2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727E5" w14:textId="6052E0C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6E50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E98AC" w14:textId="597FF662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405BB" w14:textId="2576323F" w:rsidR="0068533D" w:rsidRPr="004D76B7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209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CAB87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D36A7" w14:textId="1C94B608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68533D" w:rsidRPr="007409B5" w14:paraId="326902B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BD3485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B9B8" w14:textId="45FEF712" w:rsidR="0068533D" w:rsidRPr="00BD0258" w:rsidRDefault="0068533D" w:rsidP="0068533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594CC" w14:textId="61B0EF33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A1E7D" w14:textId="7E483099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8D16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13924" w14:textId="642C505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A0419" w14:textId="0175955B" w:rsidR="0068533D" w:rsidRPr="004D76B7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209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341D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7E7EB" w14:textId="5F7556C0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68533D" w:rsidRPr="007409B5" w14:paraId="2039932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8FAC8A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B0518" w14:textId="77777777" w:rsidR="0068533D" w:rsidRPr="00BD0258" w:rsidRDefault="0068533D" w:rsidP="0068533D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F5731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0B4D0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56A60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C469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1BA53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5D53F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2BC95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7EE724B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6A6460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88ED" w14:textId="02FF3FA1" w:rsidR="0068533D" w:rsidRPr="007409B5" w:rsidRDefault="0068533D" w:rsidP="0068533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9B9B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C42EE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07215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596B9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4243B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EA9EC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9AF4F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7140127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D9971A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681DD" w14:textId="5A4B4E0B" w:rsidR="0068533D" w:rsidRPr="007409B5" w:rsidRDefault="0068533D" w:rsidP="0068533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09E5B" w14:textId="3354F4BE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BCD6" w14:textId="22B6E9A3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24EC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6101" w14:textId="4016BE1E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B332A" w14:textId="0F3B0659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372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696E5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7915B" w14:textId="180DD033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68533D" w:rsidRPr="007409B5" w14:paraId="5BB63F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44A3F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1C51" w14:textId="28DF5CAF" w:rsidR="0068533D" w:rsidRPr="007409B5" w:rsidRDefault="0068533D" w:rsidP="0068533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82991" w14:textId="024D9CA9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F66DC" w14:textId="450543BA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9CED5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6ABD" w14:textId="0CD9B0A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BB8B1" w14:textId="6FEF47BA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372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2495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D5080" w14:textId="79D8EF98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68533D" w:rsidRPr="007409B5" w14:paraId="0776D73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9AAB6A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ED401" w14:textId="77777777" w:rsidR="0068533D" w:rsidRPr="007409B5" w:rsidRDefault="0068533D" w:rsidP="0068533D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03AD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F178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95878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3BF32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AC592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A34CE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703E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339521C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7E57E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BF9BA" w14:textId="36BCA0B7" w:rsidR="0068533D" w:rsidRPr="007409B5" w:rsidRDefault="0068533D" w:rsidP="0068533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81E12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6A002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55627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6DF72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70AFA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0E9C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63ED4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1507536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2DB3AC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2C67F" w14:textId="6133F09D" w:rsidR="0068533D" w:rsidRPr="007409B5" w:rsidRDefault="0068533D" w:rsidP="0068533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5B706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468F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EAC92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7F6" w14:textId="0AA1998A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889EC" w14:textId="0698AC13" w:rsidR="0068533D" w:rsidRPr="00C208A6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95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0F9B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844C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5F26CEB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6A971B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3CDE9" w14:textId="20F28319" w:rsidR="0068533D" w:rsidRPr="00E376D7" w:rsidRDefault="0068533D" w:rsidP="0068533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F3B15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A93DB" w14:textId="77777777" w:rsidR="0068533D" w:rsidRPr="00E376D7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722E1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20846" w14:textId="4F124740" w:rsidR="0068533D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44CE8" w14:textId="1A175214" w:rsidR="0068533D" w:rsidRPr="00DE3EA3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73447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D5306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3C6B53C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59D16B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3B749" w14:textId="7245BEE3" w:rsidR="0068533D" w:rsidRPr="007409B5" w:rsidRDefault="0068533D" w:rsidP="0068533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B34F3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B286A" w14:textId="78B8F4B6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A580F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0D9FE" w14:textId="5201B9FD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7B500" w14:textId="155269F7" w:rsidR="0068533D" w:rsidRPr="00C208A6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98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77EAA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32C68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5B58A45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B7CEA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E59D" w14:textId="501EA304" w:rsidR="0068533D" w:rsidRPr="00E376D7" w:rsidRDefault="0068533D" w:rsidP="0068533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9241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6F66" w14:textId="77777777" w:rsidR="0068533D" w:rsidRPr="00E376D7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58733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A624" w14:textId="749EDABF" w:rsidR="0068533D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27B3C" w14:textId="263B6FB8" w:rsidR="0068533D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E8390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1230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42DDCE4F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9A6408C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06FEBF" w14:textId="77777777" w:rsidR="0068533D" w:rsidRPr="00E376D7" w:rsidRDefault="0068533D" w:rsidP="0068533D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67AE98" w14:textId="77777777" w:rsidR="0068533D" w:rsidRPr="00E376D7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A1C274" w14:textId="77777777" w:rsidR="0068533D" w:rsidRPr="00E376D7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DAFB0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9BAB8" w14:textId="77777777" w:rsidR="0068533D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CFF22" w14:textId="77777777" w:rsidR="0068533D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49077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77329F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071A78F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4090A7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FA3C59" w14:textId="4F0F4AB3" w:rsidR="0068533D" w:rsidRPr="00E376D7" w:rsidRDefault="0068533D" w:rsidP="0068533D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9E877" w14:textId="77777777" w:rsidR="0068533D" w:rsidRPr="00E376D7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7F7AB" w14:textId="77777777" w:rsidR="0068533D" w:rsidRPr="00E376D7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53E2D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F2349" w14:textId="77777777" w:rsidR="0068533D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196050" w14:textId="77777777" w:rsidR="0068533D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90D120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B3A053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2476D42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D9FED28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59E54F" w14:textId="18B183EE" w:rsidR="0068533D" w:rsidRPr="00E376D7" w:rsidRDefault="0068533D" w:rsidP="0068533D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BED001" w14:textId="77777777" w:rsidR="0068533D" w:rsidRPr="00E376D7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3E9B11" w14:textId="77777777" w:rsidR="0068533D" w:rsidRPr="00E376D7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CFB9CF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823D9" w14:textId="6D1EFF33" w:rsidR="0068533D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241A2A" w14:textId="59313B24" w:rsidR="0068533D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0CB166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FE5E5C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18B3243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DB4AE42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8E03A1" w14:textId="50B6B868" w:rsidR="0068533D" w:rsidRPr="00E376D7" w:rsidRDefault="0068533D" w:rsidP="0068533D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2DEF76" w14:textId="77777777" w:rsidR="0068533D" w:rsidRPr="00E376D7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484FA6" w14:textId="77777777" w:rsidR="0068533D" w:rsidRPr="00E376D7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43540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1B9697" w14:textId="0CCD4FF1" w:rsidR="0068533D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D147B" w14:textId="3B808214" w:rsidR="0068533D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B7AA7F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148EB1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39C1AEB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B81655E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1A85A4" w14:textId="77777777" w:rsidR="0068533D" w:rsidRPr="00E376D7" w:rsidRDefault="0068533D" w:rsidP="0068533D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85AAC8" w14:textId="77777777" w:rsidR="0068533D" w:rsidRPr="00E376D7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F5C26C" w14:textId="77777777" w:rsidR="0068533D" w:rsidRPr="00E376D7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0AE89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476A4" w14:textId="77777777" w:rsidR="0068533D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68463F" w14:textId="77777777" w:rsidR="0068533D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5BC277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0386F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0BE9114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E522FA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AF02" w14:textId="4D385F34" w:rsidR="0068533D" w:rsidRPr="00E376D7" w:rsidRDefault="0068533D" w:rsidP="0068533D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ответветвительная</w:t>
            </w:r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59F91" w14:textId="45C3B53F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74E39" w14:textId="2E67487A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0C4A8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6D13" w14:textId="0626E628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6381C" w14:textId="1D584B66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36B93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EBB3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2811060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3FE245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82B23" w14:textId="598B8CD3" w:rsidR="0068533D" w:rsidRPr="00DA0E58" w:rsidRDefault="0068533D" w:rsidP="0068533D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BAECA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4363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F1C28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819A7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CDD74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976A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5830A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44B9E86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17FEA8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11F04" w14:textId="4E7C97D4" w:rsidR="0068533D" w:rsidRPr="00DA0E58" w:rsidRDefault="0068533D" w:rsidP="0068533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A7D5" w14:textId="77777777" w:rsidR="0068533D" w:rsidRPr="00DA0E58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665E0" w14:textId="77777777" w:rsidR="0068533D" w:rsidRPr="00DA0E58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F37DE" w14:textId="77777777" w:rsidR="0068533D" w:rsidRPr="00DA0E58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EEBEF" w14:textId="17442CA6" w:rsidR="0068533D" w:rsidRPr="00110112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F0B7" w14:textId="5E662619" w:rsidR="0068533D" w:rsidRPr="00C208A6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5B7E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AE7C3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574C346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7AB0BC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AEF78" w14:textId="3EE3BB15" w:rsidR="0068533D" w:rsidRPr="00DA0E58" w:rsidRDefault="0068533D" w:rsidP="0068533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99E5" w14:textId="6E20BF46" w:rsidR="0068533D" w:rsidRPr="00DA0E58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9D516" w14:textId="1F96900B" w:rsidR="0068533D" w:rsidRPr="00DA0E58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0803E" w14:textId="5770DB36" w:rsidR="0068533D" w:rsidRPr="00DA0E58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766F" w14:textId="0BE37650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044BB" w14:textId="02B7AEA2" w:rsidR="0068533D" w:rsidRPr="00C208A6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B3EB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80D1E" w14:textId="0781D75A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7543CD4D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1BB112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4D6D5" w14:textId="0AA46CDC" w:rsidR="0068533D" w:rsidRPr="007409B5" w:rsidRDefault="0068533D" w:rsidP="0068533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2744F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4C6C0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99B9B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3358" w14:textId="1F28FA6A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58CFD" w14:textId="767A6D4D" w:rsidR="0068533D" w:rsidRPr="00C208A6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8D77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F9FB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2ECCA7E1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7CD5B4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F0FBE" w14:textId="77777777" w:rsidR="0068533D" w:rsidRPr="00A95A8E" w:rsidRDefault="0068533D" w:rsidP="0068533D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BAC16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5AD72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BC601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7FB2A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B5C31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C86DC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E9591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731D5175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58B81B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CDC2" w14:textId="7F03F943" w:rsidR="0068533D" w:rsidRPr="00A95A8E" w:rsidRDefault="0068533D" w:rsidP="0068533D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6AA2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4BCEB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044B6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8BC94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75806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CB5A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E0832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6D1D96E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91C55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E42" w14:textId="567E6E3C" w:rsidR="0068533D" w:rsidRPr="00A95A8E" w:rsidRDefault="0068533D" w:rsidP="0068533D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58A9A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FA81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1086D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CDDBF" w14:textId="4B57C70B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98F0" w14:textId="2F50AF2B" w:rsidR="0068533D" w:rsidRPr="00C208A6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F2401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F4BC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7484A64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98EC70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4D4C" w14:textId="594D21DE" w:rsidR="0068533D" w:rsidRPr="00A95A8E" w:rsidRDefault="0068533D" w:rsidP="0068533D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91076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94D05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7D9B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B4D0B" w14:textId="7F193496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7F82" w14:textId="6EAC842E" w:rsidR="0068533D" w:rsidRPr="00C208A6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146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66E8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FB377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4F426AE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6B3DFC77" w:rsidR="0068533D" w:rsidRPr="00A95A8E" w:rsidRDefault="0068533D" w:rsidP="0068533D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F1406" w14:textId="440B40D7" w:rsidR="0068533D" w:rsidRPr="00C208A6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0C08E39D" w:rsidR="0068533D" w:rsidRPr="00C208A6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730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84F1D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FF4E2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455D0795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4DE1197" w:rsidR="0068533D" w:rsidRPr="00A95A8E" w:rsidRDefault="0068533D" w:rsidP="0068533D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0B9E" w14:textId="765592B6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5E0F47BC" w:rsidR="0068533D" w:rsidRPr="00C208A6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730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533B2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67063F0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76ADD065" w:rsidR="0068533D" w:rsidRPr="00A95A8E" w:rsidRDefault="0068533D" w:rsidP="0068533D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5243" w14:textId="0520990C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23E9F632" w:rsidR="0068533D" w:rsidRPr="00C208A6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292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73CDA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34B5AE91" w:rsidR="0068533D" w:rsidRPr="007409B5" w:rsidRDefault="0068533D" w:rsidP="0068533D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68533D" w:rsidRPr="00CD3DD1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38F6BA8E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6C5FB72B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68533D" w:rsidRPr="007409B5" w:rsidRDefault="0068533D" w:rsidP="0068533D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68533D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68533D" w:rsidRPr="007409B5" w:rsidRDefault="0068533D" w:rsidP="0068533D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68533D" w:rsidRPr="007409B5" w:rsidRDefault="0068533D" w:rsidP="0068533D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68533D" w:rsidRPr="007409B5" w:rsidRDefault="0068533D" w:rsidP="0068533D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99439" w14:textId="77777777" w:rsidR="0040662A" w:rsidRDefault="0040662A" w:rsidP="009B2CB0">
      <w:pPr>
        <w:spacing w:line="240" w:lineRule="auto"/>
      </w:pPr>
      <w:r>
        <w:separator/>
      </w:r>
    </w:p>
  </w:endnote>
  <w:endnote w:type="continuationSeparator" w:id="0">
    <w:p w14:paraId="24D73044" w14:textId="77777777" w:rsidR="0040662A" w:rsidRDefault="0040662A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68533D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68533D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21E38" w14:textId="77777777" w:rsidR="0040662A" w:rsidRDefault="0040662A" w:rsidP="009B2CB0">
      <w:pPr>
        <w:spacing w:line="240" w:lineRule="auto"/>
      </w:pPr>
      <w:r>
        <w:separator/>
      </w:r>
    </w:p>
  </w:footnote>
  <w:footnote w:type="continuationSeparator" w:id="0">
    <w:p w14:paraId="19EC67E6" w14:textId="77777777" w:rsidR="0040662A" w:rsidRDefault="0040662A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7AF60486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68533D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7A4F857A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68533D">
            <w:rPr>
              <w:rFonts w:cs="Times New Roman"/>
              <w:noProof/>
              <w:szCs w:val="24"/>
            </w:rPr>
            <w:t>4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Радойскови</w:t>
          </w:r>
          <w:proofErr w:type="spellEnd"/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62DB"/>
    <w:rsid w:val="00017726"/>
    <w:rsid w:val="000204AB"/>
    <w:rsid w:val="00020583"/>
    <w:rsid w:val="000210B3"/>
    <w:rsid w:val="00021F06"/>
    <w:rsid w:val="000228D2"/>
    <w:rsid w:val="0002495E"/>
    <w:rsid w:val="000300D6"/>
    <w:rsid w:val="000340FA"/>
    <w:rsid w:val="00034609"/>
    <w:rsid w:val="00034E41"/>
    <w:rsid w:val="00043DF0"/>
    <w:rsid w:val="00044B69"/>
    <w:rsid w:val="00044B88"/>
    <w:rsid w:val="0004791E"/>
    <w:rsid w:val="00066A94"/>
    <w:rsid w:val="00066B52"/>
    <w:rsid w:val="00066D41"/>
    <w:rsid w:val="0007292A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60FD9"/>
    <w:rsid w:val="001612AF"/>
    <w:rsid w:val="00163952"/>
    <w:rsid w:val="0016671F"/>
    <w:rsid w:val="00166E1C"/>
    <w:rsid w:val="00177C44"/>
    <w:rsid w:val="00183612"/>
    <w:rsid w:val="00186123"/>
    <w:rsid w:val="00187591"/>
    <w:rsid w:val="00187D56"/>
    <w:rsid w:val="00197DB4"/>
    <w:rsid w:val="001B02D5"/>
    <w:rsid w:val="001C4FE0"/>
    <w:rsid w:val="001D659D"/>
    <w:rsid w:val="001F002F"/>
    <w:rsid w:val="001F60A1"/>
    <w:rsid w:val="00205410"/>
    <w:rsid w:val="00213A05"/>
    <w:rsid w:val="00214AD4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1381"/>
    <w:rsid w:val="002843CA"/>
    <w:rsid w:val="00285F82"/>
    <w:rsid w:val="002925F5"/>
    <w:rsid w:val="002937BD"/>
    <w:rsid w:val="002A0028"/>
    <w:rsid w:val="002A251C"/>
    <w:rsid w:val="002B3547"/>
    <w:rsid w:val="002B35EC"/>
    <w:rsid w:val="002B42E0"/>
    <w:rsid w:val="002C005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4496"/>
    <w:rsid w:val="0031633C"/>
    <w:rsid w:val="00322108"/>
    <w:rsid w:val="00325B55"/>
    <w:rsid w:val="0033255B"/>
    <w:rsid w:val="00332BD1"/>
    <w:rsid w:val="00333AB1"/>
    <w:rsid w:val="0034273B"/>
    <w:rsid w:val="00351373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B0E52"/>
    <w:rsid w:val="003B27EC"/>
    <w:rsid w:val="003B3316"/>
    <w:rsid w:val="003C1228"/>
    <w:rsid w:val="003C2A5B"/>
    <w:rsid w:val="003D01D4"/>
    <w:rsid w:val="003D225E"/>
    <w:rsid w:val="003D2721"/>
    <w:rsid w:val="003D47C1"/>
    <w:rsid w:val="003F4264"/>
    <w:rsid w:val="003F792E"/>
    <w:rsid w:val="0040662A"/>
    <w:rsid w:val="0041230A"/>
    <w:rsid w:val="0042673A"/>
    <w:rsid w:val="00426C52"/>
    <w:rsid w:val="004302F6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728"/>
    <w:rsid w:val="004B30D7"/>
    <w:rsid w:val="004B4B63"/>
    <w:rsid w:val="004B5978"/>
    <w:rsid w:val="004B7592"/>
    <w:rsid w:val="004C02EC"/>
    <w:rsid w:val="004D2454"/>
    <w:rsid w:val="004D2969"/>
    <w:rsid w:val="004D367F"/>
    <w:rsid w:val="004D4FF6"/>
    <w:rsid w:val="004D76B7"/>
    <w:rsid w:val="004E1A4A"/>
    <w:rsid w:val="004E5290"/>
    <w:rsid w:val="004E57D9"/>
    <w:rsid w:val="00507E2B"/>
    <w:rsid w:val="00511AA0"/>
    <w:rsid w:val="0051351B"/>
    <w:rsid w:val="00527793"/>
    <w:rsid w:val="00536EC9"/>
    <w:rsid w:val="00537E73"/>
    <w:rsid w:val="00551832"/>
    <w:rsid w:val="00553FA3"/>
    <w:rsid w:val="00561788"/>
    <w:rsid w:val="00561A24"/>
    <w:rsid w:val="00566DFA"/>
    <w:rsid w:val="005711AA"/>
    <w:rsid w:val="00575002"/>
    <w:rsid w:val="00577220"/>
    <w:rsid w:val="0058326A"/>
    <w:rsid w:val="00586556"/>
    <w:rsid w:val="00590686"/>
    <w:rsid w:val="0059629F"/>
    <w:rsid w:val="005B7A9A"/>
    <w:rsid w:val="005C04D6"/>
    <w:rsid w:val="005C4AD4"/>
    <w:rsid w:val="005D26DB"/>
    <w:rsid w:val="005D78EE"/>
    <w:rsid w:val="005E169B"/>
    <w:rsid w:val="005E1721"/>
    <w:rsid w:val="005E5E5A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533D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14F7C"/>
    <w:rsid w:val="007309A0"/>
    <w:rsid w:val="00730D4C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73D35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15FF"/>
    <w:rsid w:val="007C33B4"/>
    <w:rsid w:val="007C56E5"/>
    <w:rsid w:val="007C5BA3"/>
    <w:rsid w:val="007C7723"/>
    <w:rsid w:val="007D3229"/>
    <w:rsid w:val="007D4B5C"/>
    <w:rsid w:val="007D5F18"/>
    <w:rsid w:val="007E4775"/>
    <w:rsid w:val="007F7109"/>
    <w:rsid w:val="008014EC"/>
    <w:rsid w:val="008078C3"/>
    <w:rsid w:val="00812DBF"/>
    <w:rsid w:val="00820EC9"/>
    <w:rsid w:val="00821688"/>
    <w:rsid w:val="00822D72"/>
    <w:rsid w:val="00823145"/>
    <w:rsid w:val="00826799"/>
    <w:rsid w:val="00826C20"/>
    <w:rsid w:val="00833FEB"/>
    <w:rsid w:val="0084718E"/>
    <w:rsid w:val="00862710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264F"/>
    <w:rsid w:val="008A3385"/>
    <w:rsid w:val="008A3DB0"/>
    <w:rsid w:val="008B07E3"/>
    <w:rsid w:val="008B3033"/>
    <w:rsid w:val="008B6973"/>
    <w:rsid w:val="008C38AF"/>
    <w:rsid w:val="008C58C9"/>
    <w:rsid w:val="008E25D2"/>
    <w:rsid w:val="008E634D"/>
    <w:rsid w:val="009066F2"/>
    <w:rsid w:val="00907882"/>
    <w:rsid w:val="0091279F"/>
    <w:rsid w:val="00921EB4"/>
    <w:rsid w:val="009306DE"/>
    <w:rsid w:val="009326E5"/>
    <w:rsid w:val="00936E63"/>
    <w:rsid w:val="00946E13"/>
    <w:rsid w:val="00950580"/>
    <w:rsid w:val="0095175D"/>
    <w:rsid w:val="00951849"/>
    <w:rsid w:val="00956703"/>
    <w:rsid w:val="00957CEA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4D82"/>
    <w:rsid w:val="00A05CD4"/>
    <w:rsid w:val="00A12DD9"/>
    <w:rsid w:val="00A166C8"/>
    <w:rsid w:val="00A23286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66A5"/>
    <w:rsid w:val="00AC5A7A"/>
    <w:rsid w:val="00AD040C"/>
    <w:rsid w:val="00AD21A0"/>
    <w:rsid w:val="00AD61A3"/>
    <w:rsid w:val="00AE0E99"/>
    <w:rsid w:val="00AE12F0"/>
    <w:rsid w:val="00AE39AB"/>
    <w:rsid w:val="00AF18D9"/>
    <w:rsid w:val="00AF6676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793"/>
    <w:rsid w:val="00B41E21"/>
    <w:rsid w:val="00B52765"/>
    <w:rsid w:val="00B52AE9"/>
    <w:rsid w:val="00B56C63"/>
    <w:rsid w:val="00B63851"/>
    <w:rsid w:val="00B6593A"/>
    <w:rsid w:val="00B725B1"/>
    <w:rsid w:val="00B82D0E"/>
    <w:rsid w:val="00B849DA"/>
    <w:rsid w:val="00B87DB0"/>
    <w:rsid w:val="00B91555"/>
    <w:rsid w:val="00BA0185"/>
    <w:rsid w:val="00BA14E5"/>
    <w:rsid w:val="00BA4DE8"/>
    <w:rsid w:val="00BB519F"/>
    <w:rsid w:val="00BC21B7"/>
    <w:rsid w:val="00BD0258"/>
    <w:rsid w:val="00BD13B2"/>
    <w:rsid w:val="00BD2EA7"/>
    <w:rsid w:val="00BD423A"/>
    <w:rsid w:val="00BD7CB5"/>
    <w:rsid w:val="00BE298A"/>
    <w:rsid w:val="00BE4F70"/>
    <w:rsid w:val="00BF1646"/>
    <w:rsid w:val="00C01140"/>
    <w:rsid w:val="00C031DC"/>
    <w:rsid w:val="00C05DF8"/>
    <w:rsid w:val="00C12C64"/>
    <w:rsid w:val="00C12DA6"/>
    <w:rsid w:val="00C14DEE"/>
    <w:rsid w:val="00C208A6"/>
    <w:rsid w:val="00C2195F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6F48"/>
    <w:rsid w:val="00C73C41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3AE1"/>
    <w:rsid w:val="00D86F2C"/>
    <w:rsid w:val="00D93A03"/>
    <w:rsid w:val="00D97991"/>
    <w:rsid w:val="00DA0E58"/>
    <w:rsid w:val="00DA1739"/>
    <w:rsid w:val="00DA47D5"/>
    <w:rsid w:val="00DA5B41"/>
    <w:rsid w:val="00DA61DC"/>
    <w:rsid w:val="00DA68C9"/>
    <w:rsid w:val="00DB0DD7"/>
    <w:rsid w:val="00DC309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7DC4"/>
    <w:rsid w:val="00EF5C9E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3CE4"/>
    <w:rsid w:val="00F4596E"/>
    <w:rsid w:val="00F503AE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19A7"/>
    <w:rsid w:val="00F72E09"/>
    <w:rsid w:val="00F835FC"/>
    <w:rsid w:val="00F8464D"/>
    <w:rsid w:val="00F86710"/>
    <w:rsid w:val="00F8761C"/>
    <w:rsid w:val="00F90B02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</TotalTime>
  <Pages>4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Shkoropad Sergey</cp:lastModifiedBy>
  <cp:revision>3</cp:revision>
  <cp:lastPrinted>2023-10-31T07:21:00Z</cp:lastPrinted>
  <dcterms:created xsi:type="dcterms:W3CDTF">2025-06-30T21:45:00Z</dcterms:created>
  <dcterms:modified xsi:type="dcterms:W3CDTF">2025-07-18T16:39:00Z</dcterms:modified>
</cp:coreProperties>
</file>