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25AB1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0E9DC3A8" w:rsidR="00725AB1" w:rsidRPr="00725AB1" w:rsidRDefault="00725AB1" w:rsidP="00725AB1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  <w:lang w:val="en-US"/>
              </w:rPr>
              <w:t>5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725AB1" w:rsidRPr="007409B5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725AB1" w:rsidRPr="007409B5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725AB1" w:rsidRPr="007409B5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725AB1" w:rsidRPr="007409B5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725AB1" w:rsidRPr="007409B5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725AB1" w:rsidRPr="007409B5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25AB1" w:rsidRPr="003C5057" w14:paraId="537C5166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CC03C3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5B94BD9" w14:textId="6A490B71" w:rsidR="00725AB1" w:rsidRPr="003C5057" w:rsidRDefault="00725AB1" w:rsidP="00725AB1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9F8EF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43D3A8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FA428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D607F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FC2B9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820A3F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73FBE8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23EEDC6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4B9D87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E73E53" w14:textId="0F48D861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4EE0C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D11F7F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6308D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55E90F" w14:textId="78A1C20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DAA198" w14:textId="709E4B21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B76001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8EE2ADB" w14:textId="03B52C1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725AB1" w:rsidRPr="003C5057" w14:paraId="0102A649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89B116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B5AC7" w14:textId="58697F5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B6709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709303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8B50A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A2B425" w14:textId="624718A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E5CB3C" w14:textId="5C8995A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7B25D7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B87F91" w14:textId="253F49D1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725AB1" w:rsidRPr="003C5057" w14:paraId="625BC39C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B1F25E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ABF4AB" w14:textId="07FF8D1A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С-К5оф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D5EE0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188AC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91F72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C33F60" w14:textId="71D4DE6E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632629" w14:textId="0E6626D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0CBBB60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8432128" w14:textId="7FEBAEF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725AB1" w:rsidRPr="003C5057" w14:paraId="2CC5BBBE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6C2DD5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272F60" w14:textId="0FA4E6F2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С-Б5оф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515E6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F57C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F8512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4D29EC" w14:textId="443C8CE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4DF3F7" w14:textId="61F59211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8950B2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8DA60F0" w14:textId="24F1797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725AB1" w:rsidRPr="003C5057" w14:paraId="51DFAD7A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8C038B9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4CDCBC" w14:textId="7777777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CBCF5B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82BF42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435C1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31580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0A73F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4105EF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31904F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527EEA45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0EFAF0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BD85F5" w14:textId="5ECD4AD4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8C76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0963AC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5A541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57CD3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699EC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FFD680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78B9FD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5FB148CD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EE2EA2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7FE752" w14:textId="20808F6E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DA3943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D39E94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774213" w14:textId="387AF4CC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2E901E" w14:textId="5A65768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5BB818" w14:textId="747FDE9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71B271D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5C55DE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296B3A0D" w14:textId="77777777" w:rsidTr="003B049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42DC68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30E45E4" w14:textId="4688DF2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9C19F0" w14:textId="0BE5B084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9BEB6D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8A362E7" w14:textId="05B1672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161B80" w14:textId="01CF540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29C056" w14:textId="09D6887A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32C47DF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21DEC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5A759FD3" w14:textId="77777777" w:rsidTr="003B049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9ED772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5BBF846" w14:textId="063E6932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305052" w14:textId="235668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865126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E40635" w14:textId="44F2687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CEEC34" w14:textId="229F4C6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4875A3" w14:textId="54426F0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4FD5B38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454F63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71F6A759" w14:textId="77777777" w:rsidTr="003B049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813C50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1F3C107" w14:textId="13A9F2BA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40D5A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52272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B53D84" w14:textId="79D1903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05C0D4" w14:textId="7796E5E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C3509D" w14:textId="72FF7B7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25F8A1C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641E9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03E6688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F0462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9D7F19B" w14:textId="32C36EEE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C5C7E28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609CDF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6C6EF6C5" w14:textId="79259B4A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FDC2A6" w14:textId="3DD6EBE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214779" w14:textId="10A24FAA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0BFDFD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A669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7990173E" w14:textId="77777777" w:rsidTr="00505ED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4F0214F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3AAC7D" w14:textId="0B57D33C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4F81A9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21E5C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780C74" w14:textId="1B54CBD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82BB32" w14:textId="607FA11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544D26" w14:textId="0E835C7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720786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B8F4B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4285B81E" w14:textId="77777777" w:rsidTr="00505ED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D8A9C6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F5DB55" w14:textId="434F4E3B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EC33E2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8F1D13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5B2FAE" w14:textId="75C6CC4A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40EE85" w14:textId="793EB58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0B22A9" w14:textId="39F14DB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3D65AA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B721468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725AB1" w:rsidRPr="003C5057" w14:paraId="1BAF4F08" w14:textId="77777777" w:rsidTr="00505ED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F524AD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8CC927" w14:textId="5479186E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0DC1DF" w14:textId="44AB1C7C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3D366A5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15B198" w14:textId="461DE538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4ACC31" w14:textId="238F28D3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84193" w14:textId="7546434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948931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03EFE5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2B3D03B1" w14:textId="77777777" w:rsidTr="00505ED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77A512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04821A" w14:textId="7370A9CB" w:rsidR="00725AB1" w:rsidRPr="003C5057" w:rsidRDefault="00725AB1" w:rsidP="00725AB1">
            <w:pPr>
              <w:pStyle w:val="af3"/>
              <w:ind w:right="537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DBC2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9EAA25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F23346" w14:textId="23132D41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A5B222" w14:textId="442ECE6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AFBAE9" w14:textId="52B1106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237</w:t>
            </w:r>
          </w:p>
        </w:tc>
        <w:tc>
          <w:tcPr>
            <w:tcW w:w="1416" w:type="dxa"/>
            <w:shd w:val="clear" w:color="auto" w:fill="auto"/>
          </w:tcPr>
          <w:p w14:paraId="47A2607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5AF38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3821484E" w14:textId="77777777" w:rsidTr="00505ED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C376FD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BB8B203" w14:textId="6DCFD241" w:rsidR="00725AB1" w:rsidRPr="003C5057" w:rsidRDefault="00725AB1" w:rsidP="00725AB1">
            <w:pPr>
              <w:pStyle w:val="af3"/>
              <w:ind w:right="537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4791D85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41260EE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6C166059" w14:textId="210AA54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7B2B85" w14:textId="58C1EB5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416A73" w14:textId="226E5FD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3238</w:t>
            </w:r>
          </w:p>
        </w:tc>
        <w:tc>
          <w:tcPr>
            <w:tcW w:w="1416" w:type="dxa"/>
            <w:shd w:val="clear" w:color="auto" w:fill="auto"/>
          </w:tcPr>
          <w:p w14:paraId="319DB58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49467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5D7003EA" w14:textId="77777777" w:rsidTr="00505ED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DFA296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6D54EB" w14:textId="7F5EAE63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5FA21A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DA7420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A59757" w14:textId="19CC838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ABA26B" w14:textId="7C63C013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82DD74" w14:textId="39368A48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5768B45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C9D7FE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725AB1" w:rsidRPr="003C5057" w14:paraId="66005992" w14:textId="77777777" w:rsidTr="00505ED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52FD47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3CB5B64" w14:textId="6E550785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7DF9ED" w14:textId="4F0E6763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AE9B07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223CE59" w14:textId="493130A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2B015C1" w14:textId="5C76809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3F7CD6" w14:textId="5772716E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6A4CA8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FB4E8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3D1E5730" w14:textId="77777777" w:rsidTr="00505ED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92FA6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25C593" w14:textId="76A1145B" w:rsidR="00725AB1" w:rsidRPr="003C5057" w:rsidRDefault="00725AB1" w:rsidP="00725AB1">
            <w:pPr>
              <w:pStyle w:val="af3"/>
              <w:ind w:right="537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19832C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3CA28F8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9280D8" w14:textId="2ADBBD4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65B4A4" w14:textId="1C96EDA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CFA6B5" w14:textId="65271C0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246</w:t>
            </w:r>
          </w:p>
        </w:tc>
        <w:tc>
          <w:tcPr>
            <w:tcW w:w="1416" w:type="dxa"/>
            <w:shd w:val="clear" w:color="auto" w:fill="auto"/>
          </w:tcPr>
          <w:p w14:paraId="793B514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A9333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9659794" w14:textId="77777777" w:rsidTr="00505ED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95E6D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485CEE" w14:textId="286AC030" w:rsidR="00725AB1" w:rsidRPr="003C5057" w:rsidRDefault="00725AB1" w:rsidP="00725AB1">
            <w:pPr>
              <w:pStyle w:val="af3"/>
              <w:ind w:right="537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21EE6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C4AEE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75BB1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3964008" w14:textId="225BB92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237056" w14:textId="33DA93C3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78996FC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1620BA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D397735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74CC0D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0C4ECE8" w14:textId="31474D11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C1667B" w14:textId="32F1AAE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85739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B0722D" w14:textId="600B776E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18E7AA" w14:textId="1764423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7C2AE3" w14:textId="7C4E1FC8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7186474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768DED5" w14:textId="5C26450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725AB1" w:rsidRPr="003C5057" w14:paraId="2859F003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573E47B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A11322D" w14:textId="4331E8E4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BECCFA" w14:textId="27BEF0FB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CA6A7D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6404D0" w14:textId="2D79765F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19A3BC" w14:textId="6CC04F23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B4D05" w14:textId="28A8E98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6AB69DF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AD7155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5B6AB5AC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597B6F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E10AB9" w14:textId="3C1E3E16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06513EE" w14:textId="19C8818A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0BA583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D63B9F" w14:textId="65842691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BA2B36" w14:textId="5592383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18988D" w14:textId="33EE3C7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7A11C4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AC6E5C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7F1D5FBB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C87D46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7AAE96" w14:textId="7313A499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888742" w14:textId="73560C3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B9D5D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4DF517" w14:textId="772C236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C07EF3" w14:textId="1C43FC2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D2F309" w14:textId="6F40993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5C29A6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5AA3E1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758BDE3A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EE858B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85DBAB" w14:textId="539E8980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491579" w14:textId="6B786EC4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5C9A19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490782" w14:textId="45410C0F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B1BE0D" w14:textId="44211C2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D4B890" w14:textId="1DBF049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FB953DE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3D32053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725AB1" w:rsidRPr="003C5057" w14:paraId="70D1ADD9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D93B41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C2DA8B" w14:textId="040DE086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46ED99" w14:textId="236B332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4F15DE06" w14:textId="6296E531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4F3650C" w14:textId="40BA0EE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78412B" w14:textId="51E36A3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68F739" w14:textId="1C6E5231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E10F1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E0BABFC" w14:textId="4F53DA9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725AB1" w:rsidRPr="003C5057" w14:paraId="235CF520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074CBA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174ED1" w14:textId="5EF5ED48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377A32" w14:textId="1B9CCAD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E57BAF0" w14:textId="691F1C6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6AB5CCF" w14:textId="449EB95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143FF4" w14:textId="6990B9D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E62371" w14:textId="70371A1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DEAA1E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5224DD" w14:textId="0CF0D72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725AB1" w:rsidRPr="003C5057" w14:paraId="359AF160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348100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945B591" w14:textId="470AAC73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25349FA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49CE8B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857259" w14:textId="14F2F0C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C80C7F3" w14:textId="05C941EE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83ACCA" w14:textId="341431DA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D88907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19BE0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1A58D2F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2AAE85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75D219" w14:textId="0E7A8AC6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09E23E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396A92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BA3B3B" w14:textId="4E375274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7F1841" w14:textId="663D06B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D25CF0" w14:textId="7F86822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4444F88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AC076B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725AB1" w:rsidRPr="003C5057" w14:paraId="52CADF8A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25FA8D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709A8B9" w14:textId="0E2A89BA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9A8F35" w14:textId="10F2561A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C74C178" w14:textId="3BDDD965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62ECA92" w14:textId="7AAB00D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1E22CD" w14:textId="48E9C923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29CB31" w14:textId="4BD62E9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</w:t>
            </w: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6503E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535403" w14:textId="72C524E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725AB1" w:rsidRPr="003C5057" w14:paraId="29494B9B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EE9310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8CB62A" w14:textId="10257C8D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352B92" w14:textId="0927DD68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49D5505D" w14:textId="59658A63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778CED6" w14:textId="2019332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A3B36C" w14:textId="277AED3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26FB3E" w14:textId="31EBAE2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</w:t>
            </w: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815E8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143530" w14:textId="3985C19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725AB1" w:rsidRPr="003C5057" w14:paraId="20E23516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E632A0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31229B" w14:textId="1A79D90F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D095F29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4935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E55CBA" w14:textId="7733D4D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23299B" w14:textId="1A778B9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FFF794" w14:textId="1A145E6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4C99B3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538A0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35221830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1B560D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C0E805" w14:textId="5B60EED6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91E39A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D5785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7682F1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8A092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8E007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FB4091A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8CE15AC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725AB1" w:rsidRPr="003C5057" w14:paraId="38DBFE82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06C5D2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E00812" w14:textId="30B762EE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A25AE7" w14:textId="4BC5D846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E862AE2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27E735" w14:textId="7EFD056B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DDC48E" w14:textId="065B207A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A4F6E" w14:textId="70F99DE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56129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15013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22EC8E59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BF9A2A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8A2E66" w14:textId="332B2F29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22E388" w14:textId="1AAC86AD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7FC881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3BA627" w14:textId="0FB12A32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61DCDE" w14:textId="1ABD1123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62FB0E" w14:textId="62472C0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4609B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EEFDC8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6672E954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1DBB9B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B309E4" w14:textId="5F6FF65B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8F4ED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6D04DD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482D97" w14:textId="03BB6378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09E1EF" w14:textId="654AF2A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2D4CD7" w14:textId="074BB23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EE9A4B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4615E7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63CAAADD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6E2862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A1034E1" w14:textId="7E0158CC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C9908D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1BB51E1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A410AB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44F07C" w14:textId="14B8825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CAB55D" w14:textId="056E3E8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9C955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419FB4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3DE36CDB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09BDB8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C02917" w14:textId="0778DA52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FF52AE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7BA7B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DD587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97B04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52BF4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A81E48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42A17E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3BB6B17E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6AE35E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A152D5" w14:textId="71613D25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FF38C5F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D5CEDED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209FFF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A6E01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EEAB5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E30072B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38FB8F1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725AB1" w:rsidRPr="003C5057" w14:paraId="62E74D8E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C41499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572C03" w14:textId="3A73A390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4067A6" w14:textId="634C4F5E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7D52F3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7FFCC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117547" w14:textId="01568D2E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CCD87E" w14:textId="7072C43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9A405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A389B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BA1C2BF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72836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EE8179" w14:textId="7DDEA67B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проходной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E9E15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768D0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0D889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3D8EC7" w14:textId="61A5B81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9B292E" w14:textId="2D942A7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A87AF1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254D5F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2B121C76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B8D495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8C01EA2" w14:textId="282ED8F9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642A2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B128C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77213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41B4D6" w14:textId="2846A0F3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C353A1" w14:textId="3899519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D6C11D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5F45FF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61933386" w14:textId="77777777" w:rsidTr="0055095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0B810F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62D5EB" w14:textId="6CDCA483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</w:t>
            </w:r>
            <w:r>
              <w:rPr>
                <w:rFonts w:ascii="ISOCPEUR" w:hAnsi="ISOCPEUR"/>
                <w:sz w:val="26"/>
                <w:szCs w:val="26"/>
              </w:rPr>
              <w:t>т</w:t>
            </w:r>
            <w:r w:rsidRPr="00E376D7">
              <w:rPr>
                <w:rFonts w:ascii="ISOCPEUR" w:hAnsi="ISOCPEUR"/>
                <w:sz w:val="26"/>
                <w:szCs w:val="26"/>
              </w:rPr>
              <w:t>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B57E6D" w14:textId="67A0236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BFF549" w14:textId="057C3E4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931DB9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C31E07" w14:textId="0A6D10C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63E661" w14:textId="1529F2A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8A108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A9A7B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68CEF4B9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2C900B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39ED335" w14:textId="022EDE14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F19709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0156F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72940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A6B1C1" w14:textId="5FD825C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FE1CB1" w14:textId="10C7E63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A9F9B7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1D583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429F47BB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8F51DE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44AABC" w14:textId="5EC11F3B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56B62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596D76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D3419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884B9F" w14:textId="342CA308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C9DFB6" w14:textId="5B0A460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F9837D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DA3DE9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04BB2AF5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8FBAF4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0423AA" w14:textId="31D815D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D928DD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701AD15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659CFC8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84D445" w14:textId="49CAB92A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D01FC8" w14:textId="012E54D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110</w:t>
            </w:r>
          </w:p>
        </w:tc>
        <w:tc>
          <w:tcPr>
            <w:tcW w:w="1416" w:type="dxa"/>
            <w:shd w:val="clear" w:color="auto" w:fill="auto"/>
          </w:tcPr>
          <w:p w14:paraId="335FDE6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FE4B9DC" w14:textId="0A48F89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7B24B0BB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B6B9A33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075BEA" w14:textId="697A0BCE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5DDB20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6AC408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345614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D731B4" w14:textId="0A23CB2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9AAA92" w14:textId="1A35A35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21</w:t>
            </w:r>
          </w:p>
        </w:tc>
        <w:tc>
          <w:tcPr>
            <w:tcW w:w="1416" w:type="dxa"/>
            <w:shd w:val="clear" w:color="auto" w:fill="auto"/>
          </w:tcPr>
          <w:p w14:paraId="398E774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981FF1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5D90D101" w14:textId="77777777" w:rsidTr="0078569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99CF4C9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567B0CB" w14:textId="16C8D47F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F61332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4B288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5E81D6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A7AA75" w14:textId="318CB7F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4341CA" w14:textId="7E7A88E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343FC2D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219D0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334DAA8F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AF028F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01F0B5" w14:textId="7777777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57C118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3B9C76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23A65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B03A7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C05E5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4F031C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B1A68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385596FF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9507EA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5D7F4B" w14:textId="3DE2B74C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E9073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8C6677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7C960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93604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E2762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DBFD5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9251B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29BB0DA0" w14:textId="77777777" w:rsidTr="0078569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8E936C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BA6774" w14:textId="3D9EAD0F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81FC973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80015E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7C13CA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5B40B3C6" w14:textId="0B61F91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3D9C5A" w14:textId="489E66C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2A4185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468DCF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725AB1" w:rsidRPr="003C5057" w14:paraId="33A16171" w14:textId="77777777" w:rsidTr="0078569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067B49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B44FEB" w14:textId="7FDA0F06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6AF79C" w14:textId="6A721AC4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AA04A5" w14:textId="761A4FBE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811A23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51D495A4" w14:textId="6B7F497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7DA831" w14:textId="0D3371C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AA440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01A846" w14:textId="5ACEADD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071FB279" w14:textId="77777777" w:rsidTr="0078569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2407FD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5349E0" w14:textId="09A043F3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C4615D5" w14:textId="003A85A1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C03ECD" w14:textId="3327281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36480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2E76945B" w14:textId="645B694A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26300B" w14:textId="21E31593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0DC65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7E3E0F" w14:textId="775577A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DF3AC3D" w14:textId="77777777" w:rsidTr="0078569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0E8A85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6E503DB" w14:textId="1FBF6C24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D1C5D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9FCEC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CC83E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25EE20EC" w14:textId="0DA45C5A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71C0F2" w14:textId="75778FCE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603DB2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FA6B5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57A011F2" w14:textId="77777777" w:rsidTr="0078569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236146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578E59" w14:textId="06D4CB00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9FCD6F4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CF3AC4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0E28CC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1A4011C6" w14:textId="2C7C678A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F68F7B" w14:textId="3B9CD6E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292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EB1E26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5F0880C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725AB1" w:rsidRPr="003C5057" w14:paraId="30C0979F" w14:textId="77777777" w:rsidTr="0078569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DD45BC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C90873" w14:textId="0AEC1CA1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5604BC" w14:textId="1BCB144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007BF0" w14:textId="3D08F5D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9F5F4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311736BC" w14:textId="1F130A6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9B9227" w14:textId="3882066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542C36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D4FFD98" w14:textId="44315F1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07DE161B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57BB6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6E7E3DD" w14:textId="39685380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91D5A99" w14:textId="315C34F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62953BB" w14:textId="03ECE00E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A7E16F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438FAC" w14:textId="73439D0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EB64B8" w14:textId="7B2FC91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583B94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67380C" w14:textId="06B2248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492F76DE" w14:textId="77777777" w:rsidTr="000B0D6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0DEB04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FDBC6B" w14:textId="1290FBAE" w:rsidR="00725AB1" w:rsidRPr="003C5057" w:rsidRDefault="00725AB1" w:rsidP="00725AB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6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31FEA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0440B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C327F5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4CBF5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54E60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B08DB8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DDAAD1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59DE7EB7" w14:textId="77777777" w:rsidTr="000B0D6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EFF3F2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6E67D3" w14:textId="42BB802C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291EC7C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2A1AEE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57D3B0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60B56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1BC5D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281B43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4EB81C8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725AB1" w:rsidRPr="003C5057" w14:paraId="66637BED" w14:textId="77777777" w:rsidTr="000B0D6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B02100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EED3C4" w14:textId="47E2C3C5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3EED14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41A012A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AB8D7D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5FB719" w14:textId="25F965FE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006E3" w14:textId="6BCA7BD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14ECE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D17433" w14:textId="51FECF23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725AB1" w:rsidRPr="003C5057" w14:paraId="7A8AC13D" w14:textId="77777777" w:rsidTr="000B0D6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96242B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F63CC5" w14:textId="69AAED4C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C861F6B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0701B25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CE3B05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BB3430" w14:textId="0FEC267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CDFB90" w14:textId="718D356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38B34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841ACB1" w14:textId="51462F1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725AB1" w:rsidRPr="003C5057" w14:paraId="5BD5A9FA" w14:textId="77777777" w:rsidTr="000B0D6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824312E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7F7A77" w14:textId="6084C78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С-К6оф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8A0F6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7CE88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F0AF2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7B27AD" w14:textId="6ED02F7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AE1BE0" w14:textId="43BB0BE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E7015F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06E040" w14:textId="79C484F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725AB1" w:rsidRPr="003C5057" w14:paraId="24C36511" w14:textId="77777777" w:rsidTr="000B0D6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E6B489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3A8C801" w14:textId="32F14911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С-Б6оф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0DBF34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36D1CDB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F8FE23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3A52DD" w14:textId="39C39C6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89D370" w14:textId="2054A3E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481196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7B924BE" w14:textId="6A214031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725AB1" w:rsidRPr="003C5057" w14:paraId="17E39756" w14:textId="77777777" w:rsidTr="000B0D6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09010F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7A8C05" w14:textId="7777777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B5A612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54CE32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B29FB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A6F05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5E71B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3EA52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B535B5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460D2A20" w14:textId="77777777" w:rsidTr="000B0D6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316E59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631756" w14:textId="18A87F21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83114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33A1B1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72D525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BB998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FEDC4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754E3F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EBA243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3C6CBC94" w14:textId="77777777" w:rsidTr="000B0D6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15F21C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F5BF8A" w14:textId="1321DAF9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C1E0C8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CD94CB9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61168C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ABB52" w14:textId="14DA4EF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E1170C" w14:textId="1613F84E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283E148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0A671E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2B0E53E0" w14:textId="77777777" w:rsidTr="00F43A9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8B57CD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6B42BBD" w14:textId="3023D062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8FECA73" w14:textId="68FE0EC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1A980F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C609E8" w14:textId="758AA81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76D242" w14:textId="635F371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6D2B09" w14:textId="56D2861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18B1E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6D457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74EAE7D3" w14:textId="77777777" w:rsidTr="00F43A9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B47F08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A7A3AC3" w14:textId="656EF46C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2D110D" w14:textId="6CA3CBC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1F3DAC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1C7023" w14:textId="62CE0E8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06CDE1" w14:textId="16110EF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14D813" w14:textId="2777E81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B2389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3254C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77935F3" w14:textId="77777777" w:rsidTr="00F43A9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CC76D2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8F74928" w14:textId="3E102D80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BE488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F1BB2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A501DC" w14:textId="0DAE4B3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452E29" w14:textId="72891E6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08C18B" w14:textId="11612F71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F5EBD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465FBC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43C463D6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175C48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3C080E" w14:textId="0C0069C4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90DC905" w14:textId="5A3DB2C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E586AD" w14:textId="7295071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6C8E1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93C9EB" w14:textId="6DB5CD61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3B613BC" w14:textId="6DF511B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B200B8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6834F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2F76B342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36D17F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0FDD4A" w14:textId="5FFDC796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A925C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51BA24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2D6D3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C38E4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3615B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BEC7BE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A5A262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4DD20626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C7C5F0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0175A8" w14:textId="25DEA9C0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0B9668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495EE9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EF1CC1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E2EE25F" w14:textId="0D4EFBE8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AF0A37" w14:textId="1D6A2D0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127A031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8396B30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725AB1" w:rsidRPr="003C5057" w14:paraId="7EBEE9B7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42C76F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E9A8D1" w14:textId="6A22DF92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FE3C4E" w14:textId="56E7E66A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75C6921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3A0D4E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1D158B" w14:textId="7A0346A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D055C8" w14:textId="0D365FB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A779CC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9C6E7F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41006A24" w14:textId="77777777" w:rsidTr="00186A5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1907A4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4709A7" w14:textId="197F4C73" w:rsidR="00725AB1" w:rsidRPr="003C5057" w:rsidRDefault="00725AB1" w:rsidP="00725AB1">
            <w:pPr>
              <w:pStyle w:val="af3"/>
              <w:ind w:right="537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4A14DF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0F9A9C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AB2638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E5FA20" w14:textId="43A4866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977EA" w14:textId="19C436B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13A212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E15AFA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52949B63" w14:textId="77777777" w:rsidTr="00186A5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F4C410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412839D" w14:textId="1772FD05" w:rsidR="00725AB1" w:rsidRPr="003C5057" w:rsidRDefault="00725AB1" w:rsidP="00725AB1">
            <w:pPr>
              <w:pStyle w:val="af3"/>
              <w:ind w:right="537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254FE3C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04E2C0B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A07B10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201CA2" w14:textId="31615EB1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F755AF" w14:textId="7F7A76C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8500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19EE47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AF13B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5AC4757D" w14:textId="77777777" w:rsidTr="004B02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A1A167C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5DD4DA4" w14:textId="182B9F44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F86811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5BD25B3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5C0F7B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CAB82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077B2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00D1A01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1AB7C1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725AB1" w:rsidRPr="003C5057" w14:paraId="39B777B3" w14:textId="77777777" w:rsidTr="00186A5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DC356B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FA311F" w14:textId="5C89A7A1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3B57A3" w14:textId="27F0A09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F9DFF3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54327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04755" w14:textId="5522566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5D74C1" w14:textId="2A81EB08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154C0A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702E9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3EE508CE" w14:textId="77777777" w:rsidTr="00186A5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9995EFA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DD45CE" w14:textId="554E4156" w:rsidR="00725AB1" w:rsidRPr="00725AB1" w:rsidRDefault="00725AB1" w:rsidP="00725AB1">
            <w:pPr>
              <w:pStyle w:val="af3"/>
              <w:ind w:right="537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CBD763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12CBDA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2350B2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DBA916" w14:textId="362D50B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F2848A" w14:textId="037E5978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D369E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93104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242168D" w14:textId="77777777" w:rsidTr="00186A5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8F8E77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595DF2" w14:textId="213B1408" w:rsidR="00725AB1" w:rsidRPr="00725AB1" w:rsidRDefault="00725AB1" w:rsidP="00725AB1">
            <w:pPr>
              <w:pStyle w:val="af3"/>
              <w:ind w:right="537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75EA5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6AC459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F6122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238F1A" w14:textId="727C3CA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35BAFA" w14:textId="233023B8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B52DD3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FC688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2046640A" w14:textId="77777777" w:rsidTr="00186A5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67D21A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F3EFBD" w14:textId="08D71B4B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40D34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F6AF7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B69CE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AD6177" w14:textId="3F3ED0B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810A7D" w14:textId="67DA708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47C4BC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F74008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0B412E08" w14:textId="77777777" w:rsidTr="00186A5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78914C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6AFD41" w14:textId="421B8F4F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828EFD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B45ACC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0C2A9D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CB8F17" w14:textId="3655A03E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3D5F2F" w14:textId="0DF13C8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9799B9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953B48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5395AF39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DDDE11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9CF0E5" w14:textId="7AAAA308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D235F1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6C3399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2042E4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702E64" w14:textId="7F3D745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B0740A" w14:textId="73A6542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750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6088E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17228D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4737DF4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7005DC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9D8ED4" w14:textId="7777777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B7D46E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016481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76B7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42DCB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526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335CB3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C17F2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6E7CD08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7D4DAE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19F076" w14:textId="4EF633F4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2AE06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F044F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924DE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C3B47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F01F3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FEB3C5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E7736C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759215E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587DEB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E38718" w14:textId="5633F9DF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C2A50C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42849E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E67146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94560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B5555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896A0D4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5A4926C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725AB1" w:rsidRPr="003C5057" w14:paraId="471F7A8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5FCCAA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3B45A2" w14:textId="2305BEDF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EB5AAD" w14:textId="2E78493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2028C9F" w14:textId="579D21B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6D9673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5945FA" w14:textId="42232A7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DE6CF9" w14:textId="5A201D6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076E8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28750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CF2669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AC1164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23F155" w14:textId="1D149E8F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EE3913" w14:textId="3B1398E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4C1056A8" w14:textId="79DCF42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9D9532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58F7FC" w14:textId="2C8EBAF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2E4415" w14:textId="7AA8081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F6A2B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ACBF13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08BDD52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564F87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C35A902" w14:textId="7777777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1A1B00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EBEC8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DD5F3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9AA3F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90EC3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7C19C6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99A8A7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F906D4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A76400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B45999" w14:textId="1B4C7E68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DE1753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31B5B3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147941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7C9BA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6C958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6B26FC2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76330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725AB1" w:rsidRPr="003C5057" w14:paraId="59934471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BE3A68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6D35EED" w14:textId="609A1A0C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ED9E51" w14:textId="12E6160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07DF4958" w14:textId="1FE7D1F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C0D662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139318" w14:textId="1B6E351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FEE5C6" w14:textId="6DF776B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</w:t>
            </w: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3C19F8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6125D5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3811169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B59698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5EFC25" w14:textId="49922FA2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CFBD065" w14:textId="083A3C1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3376589B" w14:textId="3D1FD07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E3208B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84A56D" w14:textId="088E239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CB1DBD" w14:textId="4FF89CC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</w:t>
            </w: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A40BF0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ECD0C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5368742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9B70BA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403DF4" w14:textId="7777777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B957DD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0903B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1E1155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FCA6D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993FB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F2E903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85EAEE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0AE8AFE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3C4099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871E46" w14:textId="0FA2F288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A1447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6CC4553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8C4E8D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AE696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0EDA7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CDF70E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2FB39E4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725AB1" w:rsidRPr="003C5057" w14:paraId="50C9902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BB1F79C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74CD5A" w14:textId="793F1163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F6B995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3A5255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75727A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B585DE" w14:textId="038AF5D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DD5D6E" w14:textId="0505B16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561F4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7F9AF5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238B9F98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ACDED2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ECFB47" w14:textId="467307F8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70963A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401B31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6004D6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A65E03" w14:textId="4605893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714B84" w14:textId="5D6EC253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36AEA2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7A5ED4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462B8C08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7660E9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70AA8D" w14:textId="7D21C9D5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4BD03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E80BF6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3AB27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DCA0D3" w14:textId="1448EEDC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27739" w14:textId="4D0038C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74A4D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E5A65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32D6D83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34B21D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A1C37F" w14:textId="1C8EEF61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D5CB7C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EC20B3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AF45E5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195E59" w14:textId="328221D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455559" w14:textId="455951D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E8091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CB1249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7C5CAD5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321BA2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5B0BA3" w14:textId="7777777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7DA5AB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ED7B51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4A0DB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FC01D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DF53F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7A53A2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8B46A3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68CA0959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72636F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5D4CCC" w14:textId="0EA6181A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358262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BC32D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F6E39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867D0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789AC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ED7184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CCABD3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73614199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D58CC6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8661EC" w14:textId="14F7533F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6753F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0D955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26B85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79DE7B" w14:textId="6F415B6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58F377" w14:textId="395C24C8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8113D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8E20ED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0C408F0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1E7A72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4C6EF6" w14:textId="1EFBE67F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8499D7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2AF71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A55CF7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9043B20" w14:textId="40C667C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5D3E5A" w14:textId="1689499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2DC2C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C9571E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0B42FF48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B81AE4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EC41EB" w14:textId="2BD8F415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</w:t>
            </w:r>
            <w:r>
              <w:rPr>
                <w:rFonts w:ascii="ISOCPEUR" w:hAnsi="ISOCPEUR"/>
                <w:sz w:val="26"/>
                <w:szCs w:val="26"/>
              </w:rPr>
              <w:t>т</w:t>
            </w:r>
            <w:r w:rsidRPr="00E376D7">
              <w:rPr>
                <w:rFonts w:ascii="ISOCPEUR" w:hAnsi="ISOCPEUR"/>
                <w:sz w:val="26"/>
                <w:szCs w:val="26"/>
              </w:rPr>
              <w:t>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A9AAD6" w14:textId="3D18956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0BC51C" w14:textId="73279C93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195964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B29967" w14:textId="51AEBAA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B3D113" w14:textId="373B46E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68726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F9FBF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1A6212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31D882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4BE81E" w14:textId="77777777" w:rsidR="00725AB1" w:rsidRPr="00E376D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D14882A" w14:textId="77777777" w:rsidR="00725AB1" w:rsidRPr="00E376D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B86EC0" w14:textId="77777777" w:rsidR="00725AB1" w:rsidRPr="00E376D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7D9E2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2844C9" w14:textId="77777777" w:rsid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E3A2F7" w14:textId="77777777" w:rsid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9EFD6A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10B180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0AC1492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481F83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ED9A76" w14:textId="781BC22A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4B91B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121BBE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31422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C40B2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ED363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046457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2E3730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694D5CD1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207BCB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39E2AD" w14:textId="5BF4B294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B9EF13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1578C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C75211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A445F8" w14:textId="5573B23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1D153B" w14:textId="528857F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C465F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F89173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B27474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EEC013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4B864B" w14:textId="53A2BDB3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6BF2F1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953DF98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B58E1B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196B03" w14:textId="25544D4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2B3DB0" w14:textId="2E24663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EA5C7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5EAC8D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2ECD055A" w14:textId="77777777" w:rsidTr="00186A5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E75074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106592A" w14:textId="45714CC1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979718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8C50B5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00F330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7E648E" w14:textId="269A519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E49FE8" w14:textId="0939FB8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ED77F1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C33804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4F50E7F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531435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3AE5CF" w14:textId="7777777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E8F04A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B234F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A6A75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6EBCF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548CC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BA96C7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B3A1B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BAE30A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E0B950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321B2F" w14:textId="10726D4A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49D44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61B1C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EF425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D1E6C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8EC62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354443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2CA085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472537D7" w14:textId="77777777" w:rsidTr="00186A5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8CF148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10F847" w14:textId="10D7792A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117A3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58A28D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4E3F1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14D70D8E" w14:textId="35500C7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2FBCE8" w14:textId="5AFADA4A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6ECC3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09D8C8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435F6429" w14:textId="77777777" w:rsidTr="00186A5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DC054C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C43EC8" w14:textId="64953766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A93008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4A497A5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5A6EC8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2D58C054" w14:textId="4B7B412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D72FE8" w14:textId="52808EF3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A55A58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2BB37F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41796F29" w14:textId="77777777" w:rsidTr="00186A5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9259C7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8AFBD0" w14:textId="28F8E92E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8EB303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A52C5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A292D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5FE92E41" w14:textId="70164893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A06B21" w14:textId="21EB187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83A799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657CDA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E000741" w14:textId="77777777" w:rsidTr="00186A5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AA5C85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AC5859" w14:textId="5315E71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C615B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43CD17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C3CD25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345D6993" w14:textId="0A4F4C1A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A7F62A" w14:textId="1F2746C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C9BB5F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9F800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4E4C1682" w14:textId="77777777" w:rsidTr="00186A5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23199D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79A5D13" w14:textId="40D234A0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F16ED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36A6F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AF4E2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63562FDE" w14:textId="5B39C826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774198" w14:textId="52C03478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292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1C5E4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9599F9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28E29001" w14:textId="77777777" w:rsidTr="00186A5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084AF9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3112D0" w14:textId="32A9B131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ABA60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0D4D0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511AB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357B1DEC" w14:textId="32FF773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37C418" w14:textId="0D8D980E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96AB2F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D61B82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6DA5689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BB3621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7185992" w14:textId="7777777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C30F7C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9D660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60F0B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0071B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6E79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9BEBC6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FB37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2094B739" w14:textId="77777777" w:rsidTr="00B1203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E50661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B327881" w14:textId="5FA9BD2A" w:rsidR="00725AB1" w:rsidRPr="00725AB1" w:rsidRDefault="00725AB1" w:rsidP="00725AB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7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45A85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588D7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36EE8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ABAD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8FA51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9BD90B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6688A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7EF6473F" w14:textId="77777777" w:rsidTr="00B1203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5CFAA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3C6AF4" w14:textId="3B7C7BD8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DFBCF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7618E5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9EC9C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AF517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D47C2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CAC8431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582E5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78EAAAD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91829F5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0E6F66" w14:textId="515DDBC9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D47C44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AFF8D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EB5763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841250" w14:textId="0EE64FF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F3405" w14:textId="34961311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43B941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ABE12F" w14:textId="7C663B5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725AB1" w:rsidRPr="003C5057" w14:paraId="1D68C42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A8704A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E8A8AB" w14:textId="0868D186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9B5D2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522B8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5D1CC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2601B7" w14:textId="6A155AF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1CBA40" w14:textId="504FACA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21EAF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43FC4AD" w14:textId="1B9EF38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725AB1" w:rsidRPr="003C5057" w14:paraId="09885377" w14:textId="77777777" w:rsidTr="00B1203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3961C2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6830A8" w14:textId="7263690E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С-К7оф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1F8D6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48153C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77062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32F2DC" w14:textId="3CE4A82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9BB7B7" w14:textId="2B12AE11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32E3C07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5C99E2" w14:textId="06AC7ED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725AB1" w:rsidRPr="003C5057" w14:paraId="6F1EDC37" w14:textId="77777777" w:rsidTr="00B1203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F69FF9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63DF96" w14:textId="41B6B154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С-Б7оф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8545F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ED9478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9AE8F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E8A938" w14:textId="6C87188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B0A07C" w14:textId="15C588CE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2409986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F287BB7" w14:textId="561E077F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725AB1" w:rsidRPr="003C5057" w14:paraId="1CBAD902" w14:textId="77777777" w:rsidTr="00B1203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327CA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4A22F6" w14:textId="7777777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2C022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5B29E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640C8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41E0B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57FEB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3D2972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FD9E9F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34CB40A1" w14:textId="77777777" w:rsidTr="00B1203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23F1C0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FE37CA" w14:textId="591289F9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AF2B3B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1A5105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A31DD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BB64BE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149F0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4246B89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3E4AE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39566F5D" w14:textId="77777777" w:rsidTr="00B1203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7B1E60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494A6D" w14:textId="3743F272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913AF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735037B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D35687" w14:textId="77777777" w:rsidR="00725AB1" w:rsidRPr="00725AB1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AB78DF" w14:textId="44B8C2D9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48D835" w14:textId="7F17EAF3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779B30E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7AF40D2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5EAD8AB9" w14:textId="77777777" w:rsidTr="00B1203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FB09AB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AEB885" w14:textId="539D709A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E9802A" w14:textId="59F59564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DE6876D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E634F7" w14:textId="3D71082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8AD5CD" w14:textId="345380F0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38ECDF" w14:textId="6561177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CE3E0DC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D361417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1AD3440E" w14:textId="77777777" w:rsidTr="00B1203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AFC947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CC97C1C" w14:textId="7397C57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AB3DC7" w14:textId="207F5E92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C6DBBA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C4F6FF" w14:textId="515BC6A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445BBF" w14:textId="48E0D6A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807052" w14:textId="6BDF3CD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E61F400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DA614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725AB1" w:rsidRPr="003C5057" w14:paraId="0CED94EA" w14:textId="77777777" w:rsidTr="00B1203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E67D6A" w14:textId="77777777" w:rsidR="00725AB1" w:rsidRPr="007409B5" w:rsidRDefault="00725AB1" w:rsidP="00725AB1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6662B6A" w14:textId="17C5C107" w:rsidR="00725AB1" w:rsidRPr="003C5057" w:rsidRDefault="00725AB1" w:rsidP="00725AB1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9C6E8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4915E6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D9DEEA" w14:textId="188AFA65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497FFE" w14:textId="26B4A7CB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BFE39A" w14:textId="0D2D962D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8B6ADA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8F1A38" w14:textId="77777777" w:rsidR="00725AB1" w:rsidRPr="003C5057" w:rsidRDefault="00725AB1" w:rsidP="00725AB1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10F073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767BD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791014" w14:textId="6F1DF61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6A96D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82A51F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9789B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8A57C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55606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661233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791023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7FA08C6" w14:textId="77777777" w:rsidTr="00FC3AA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95BAC0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2A40CE" w14:textId="0CBE2D63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04C547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10EF3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B6DBB4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17702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36EB2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EE70BB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0B9EE5C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2D076C93" w14:textId="77777777" w:rsidTr="00FC3AA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2F8D7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52D98A" w14:textId="76DFD58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702560" w14:textId="041070F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356AE1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6181F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C3EA3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FD727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E1CE5F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5AF316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E38E92F" w14:textId="77777777" w:rsidTr="00FC3AA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DD1EAB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EE42BE" w14:textId="05CA9F8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83247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1B31A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04D1C5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4486A0" w14:textId="4957CCA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ED8650" w14:textId="4853C44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17466AE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37FF07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A78CF0C" w14:textId="77777777" w:rsidTr="00FC3AA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5695C0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BBD33F" w14:textId="509D401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0CA3F25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08943D3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39FCF90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EAC5DB" w14:textId="3BB1897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B53881" w14:textId="24F2F6B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40456D7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84C4A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AAE0377" w14:textId="77777777" w:rsidTr="00FC3AA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ABE8CA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0E305F" w14:textId="17EFA093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62A60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88E5A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DF734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56B12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0D6115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F63DB9F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ED324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1D1E0DD4" w14:textId="77777777" w:rsidTr="00FC3AA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C7BEE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F27EA0" w14:textId="5EEFF5E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F0A581" w14:textId="36BA6CB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0A167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0D7DF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A674A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D5F12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92224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239592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4F9BE94" w14:textId="77777777" w:rsidTr="00FC3AA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053DC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1FEB3C" w14:textId="28E9D711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9044D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AF045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45611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AA2B62" w14:textId="2DEC633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4F36D3" w14:textId="60A63B9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6EF72FF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BF8058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4C1D1EE" w14:textId="77777777" w:rsidTr="00FC3AA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5B745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8A25D6" w14:textId="64492C8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DA577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5B1A9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181E4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4F24BA" w14:textId="663E2FF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40A240" w14:textId="7AC36A1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719D514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45184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AD7263D" w14:textId="77777777" w:rsidTr="00FC3AA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9F8BB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C11AFE" w14:textId="35CA50F2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355EC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683118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452CD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D6B735" w14:textId="2D90242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3F4A98" w14:textId="0DC8275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681D50A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7AB1F28" w14:textId="529A046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AE3452" w:rsidRPr="003C5057" w14:paraId="08E05B80" w14:textId="77777777" w:rsidTr="00FC3AA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E2AA6E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4B1279C" w14:textId="79A7CE6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496A01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749C8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A4C951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CC1B11" w14:textId="35A6A10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3731B7" w14:textId="547C98B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277B31D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C32EDF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F6955FF" w14:textId="77777777" w:rsidTr="00FC3AA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23028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241A3B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80F1D9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6EE8FE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147D2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11CC8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E154C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27F27E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2B4E5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8072858" w14:textId="77777777" w:rsidTr="00FC3AA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14CAD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3B569B9" w14:textId="4AFC1C31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A5C81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FF99A5C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A36EE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E23F3B" w14:textId="44D270F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A06D9D" w14:textId="5844CCE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0099D5D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8AD364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A2B100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A376F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17023C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CBD918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860C0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87D2F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B51B9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EFF27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73619D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18B5AE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11E818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13D58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F2AFB3" w14:textId="3950B918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4B26F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323A44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61447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8CE7B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A1564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B78C27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9C1D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54D66DC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5B7D1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D9E665" w14:textId="0E5FF6E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6875C7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7B18E8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7725F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F7681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61168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9A9AFD3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CB24BE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40FD28F8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6FFDF4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46E7965" w14:textId="1290A17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33E5EA" w14:textId="5190058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7B08341F" w14:textId="1D3048E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4C47BA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C983C7" w14:textId="6069CFB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D11A4C" w14:textId="5652546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EAA78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A28F99F" w14:textId="2F7BF03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71CB3785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1994A0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7927F" w14:textId="40BB6C29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6BD9D8" w14:textId="7131363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4B9106CA" w14:textId="07FA97B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5BE4CA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8E566A" w14:textId="339BA53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95F481" w14:textId="751D34D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D1C41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5C8E48" w14:textId="7C813FD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34318E06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1DE194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63B2C6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8CE1EC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7EE79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879A5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39F46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6298C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98B869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B85F6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E8F3EDE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22433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794FF2" w14:textId="057A572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FCF55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C5C0EC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AEABEC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206643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3F3F8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7755564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59C96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715B9171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6BA01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E888B7" w14:textId="416E0A05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D19479" w14:textId="35834B0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25399E15" w14:textId="08E1B33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E7240F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339D3F" w14:textId="55A4375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245F58" w14:textId="17ECDF7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</w:t>
            </w:r>
            <w:r>
              <w:rPr>
                <w:rFonts w:ascii="ISOCPEUR" w:hAnsi="ISOCPEUR"/>
                <w:sz w:val="26"/>
                <w:szCs w:val="26"/>
              </w:rPr>
              <w:t>26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96A645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9878B6" w14:textId="7545117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6ECE4BD1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E7862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124170" w14:textId="75BD235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65332A" w14:textId="74023B6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3568A50E" w14:textId="14AD435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A90D8E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DE3FC7" w14:textId="55FE577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41AD07" w14:textId="196E8D2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</w:t>
            </w:r>
            <w:r>
              <w:rPr>
                <w:rFonts w:ascii="ISOCPEUR" w:hAnsi="ISOCPEUR"/>
                <w:sz w:val="26"/>
                <w:szCs w:val="26"/>
              </w:rPr>
              <w:t>26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97C99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A1CD2C2" w14:textId="412912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13C8F81E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3F8DFA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36B62B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DF75D5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C3FA7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6D763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5DBA2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BA783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EA2322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6B55D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249438C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E356AA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808156" w14:textId="5FB6332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EEA85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BC10C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6DD7F7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6F966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EAB52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834860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0704A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25EC7061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B1080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8E0142" w14:textId="6BD5236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D33677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DD45E1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CE899F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82A481" w14:textId="6ABCF8A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EDB98F" w14:textId="6E9BA91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F494D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FED98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2A0D48F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A00CA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11830F" w14:textId="64B26DFB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DDB8F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80E498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728944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CDD491" w14:textId="2C3230F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6097EB" w14:textId="1C8E4EF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B0D2A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8E716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AAD7C47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073384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24FFFF5" w14:textId="1A778F7B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1B2BE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77004D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76E10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A4C953" w14:textId="77C814E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CC5CEE" w14:textId="51D7F7F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515DFE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33B07F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3184E59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8578B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7451BE" w14:textId="655031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70D81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1DC93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BBF528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B8B448" w14:textId="50869CA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E90332" w14:textId="5734F7F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82C9B9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2599E3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61DA1F6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F0500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3A9798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3D6A2D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331A3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812AE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5712D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79B94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4C60BC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CBF68A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7AC9EDF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DB1A2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8653EF" w14:textId="26192F72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4EB98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030A21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C67C8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A542A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F9FBA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C38BF9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81AD00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F0286A4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57BF8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5B9B40" w14:textId="2F3E0028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5FADB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98C3B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9902B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0A325F" w14:textId="7898CCE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3B4512" w14:textId="18F9B9F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D5BD3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C90CF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EB77DF5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F41C8B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F7C79A" w14:textId="3F604944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B1473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5070FB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AF35CA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536B688" w14:textId="6BE79E4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0551E7" w14:textId="2FB0DFB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A23E43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F7990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9A3FA3A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6811F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863B93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FA8402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4B1280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58650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29E13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B1E30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160756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8446F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CDABB13" w14:textId="77777777" w:rsidTr="00A64D0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C36440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CE9DBA5" w14:textId="2F825C8C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</w:t>
            </w:r>
            <w:r>
              <w:rPr>
                <w:rFonts w:ascii="ISOCPEUR" w:hAnsi="ISOCPEUR"/>
                <w:sz w:val="26"/>
                <w:szCs w:val="26"/>
              </w:rPr>
              <w:t>т</w:t>
            </w:r>
            <w:r w:rsidRPr="00E376D7">
              <w:rPr>
                <w:rFonts w:ascii="ISOCPEUR" w:hAnsi="ISOCPEUR"/>
                <w:sz w:val="26"/>
                <w:szCs w:val="26"/>
              </w:rPr>
              <w:t>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9C0E1A" w14:textId="3725392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7D5C805" w14:textId="2A0D91C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F675A1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F7B18A" w14:textId="659DB97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62FA24" w14:textId="6EE0B29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F22E60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E0A30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37DE2E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47B3F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CF4845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E14548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FCD57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95A56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F60C5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4570B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6017B3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E0ADF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1F79060" w14:textId="77777777" w:rsidTr="00EF59E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765E0E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B032A63" w14:textId="1627C67C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7DCFA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93787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81DF7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67082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B0F99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864EB6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2A6BEE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735A476" w14:textId="77777777" w:rsidTr="00EF59E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6A532C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057D7A" w14:textId="0EF6508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8AB8E87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87CFC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39B226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741487" w14:textId="1A7BF77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4445C7" w14:textId="20D1D22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735A8C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97B63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0ED7709" w14:textId="77777777" w:rsidTr="00EF59E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F305DB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3464DF" w14:textId="2C77B294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0E8F5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9DA54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DAFA01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B59DFB" w14:textId="070AA92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7A60B4" w14:textId="3F07879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BDCADE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C08994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095466F" w14:textId="77777777" w:rsidTr="00EF59E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FC7539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02A0D8F" w14:textId="1EE9B0E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56F88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89E54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2DCD81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31993E" w14:textId="063564B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D0AF07" w14:textId="49659A8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1D7484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AFDAAF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D6F9C66" w14:textId="77777777" w:rsidTr="00EF59E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BBF5B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CDCB04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3F21D0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A4FDDA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F6EFD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05AD57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BC9E2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A0B5F0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148B5B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0989E1C" w14:textId="77777777" w:rsidTr="00EF59E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CFBF0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DF9449" w14:textId="59E6AD12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485ED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6BC31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28006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A542D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022C0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35F5D3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C88A11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EB52F9D" w14:textId="77777777" w:rsidTr="00EF59E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9F67F34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7A9800" w14:textId="018A7EEF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2614F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FF15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DAA91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1995B565" w14:textId="39343FD0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5C9599" w14:textId="2480CFC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</w:t>
            </w:r>
            <w:r>
              <w:rPr>
                <w:rFonts w:ascii="ISOCPEUR" w:hAnsi="ISOCPEUR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E3D80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8E2C53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64EDED5" w14:textId="77777777" w:rsidTr="00EF59E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F0894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D04510" w14:textId="7CAEDF19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F6347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4818F7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DF2A44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30943A5D" w14:textId="5BB1C6E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8FD914" w14:textId="4E29743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</w:t>
            </w:r>
            <w:r>
              <w:rPr>
                <w:rFonts w:ascii="ISOCPEUR" w:hAnsi="ISOCPEUR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879F3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F30D3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B750B47" w14:textId="77777777" w:rsidTr="00EF59E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C761C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FEE54F" w14:textId="275D8249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AFF59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76E9A3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1F3EC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0EB8D388" w14:textId="495BE57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97BD74" w14:textId="657FC460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4BFC0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119B0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B44D34D" w14:textId="77777777" w:rsidTr="00EF59E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3E4AF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4CE5A45" w14:textId="719D7A2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69C48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A6845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2F776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2603E7E2" w14:textId="41641DD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E3978C" w14:textId="38DA45C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C39DCE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2DB89D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9B926C7" w14:textId="77777777" w:rsidTr="00EF59E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A6B200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B81AA2" w14:textId="28B3E0B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E2A93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9839B0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DFE7E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70D1AE16" w14:textId="17C0F59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108245" w14:textId="609AA0A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282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F6269B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7E1A0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0852A2F" w14:textId="77777777" w:rsidTr="00EF59E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118EE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A37833" w14:textId="27114D95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471F4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87F69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0B7B7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3E8D1738" w14:textId="5DDA01B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C08AA6" w14:textId="0F812A0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93CAD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D946F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A39D7C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B011A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15569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85663A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539D49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69D4CF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B9D9A3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31C93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901BE8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2F69EE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8883E6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A3473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F0EB3E" w14:textId="5D6C4EBF" w:rsidR="00AE3452" w:rsidRPr="00AE3452" w:rsidRDefault="00AE3452" w:rsidP="00AE3452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8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7D7B9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DFA65E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24554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E7DF6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725A1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DF819B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FFAC7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24B12E5" w14:textId="77777777" w:rsidTr="00514EB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CEC1D9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F76CC" w14:textId="32AA7F93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AD6F9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9DC01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DF88A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8A350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21168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569E95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B2AC16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3554F7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2099A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B494C9" w14:textId="51ECFF12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BCB51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7B230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FC3CF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BC36CF" w14:textId="0C02391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8F83EF" w14:textId="4C561D1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C52E6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59229AB" w14:textId="1EA722D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AE3452" w:rsidRPr="003C5057" w14:paraId="6D55C77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D5CFD0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7921AA8" w14:textId="0CEFAADC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156C6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EDAA2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56D1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57CE4C" w14:textId="617A61D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920E81" w14:textId="2F0907A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433CF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876C62" w14:textId="08770CC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AE3452" w:rsidRPr="003C5057" w14:paraId="5C1AD24C" w14:textId="77777777" w:rsidTr="00514EB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D1EE3C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6AD2AB9" w14:textId="5A32CF5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4CB42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A817C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A6194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253BD2" w14:textId="6A4A1A2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74BE81" w14:textId="37D9E4D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FBD452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B14129C" w14:textId="3D2CFF6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AE3452" w:rsidRPr="003C5057" w14:paraId="1917E570" w14:textId="77777777" w:rsidTr="00514EB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028F7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46AA9C" w14:textId="024F9A9F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0C0F7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4BA3E8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FE2D1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13C59B" w14:textId="42EB64B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90C2BE" w14:textId="5B834E4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7E8BE16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752A885" w14:textId="575E87B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AE3452" w:rsidRPr="003C5057" w14:paraId="6EB460F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4C9BB79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29FD3B" w14:textId="61B17B8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E485F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F4442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E7437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14080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846ED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A9D5C2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E58F3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167363C" w14:textId="77777777" w:rsidTr="00527A1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F9973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A2BC405" w14:textId="722CE92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0BCAE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731C7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18BFD3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83E862" w14:textId="3FF93C0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76AC47" w14:textId="5780E80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18BBEDD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CA141D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EEDBEDC" w14:textId="77777777" w:rsidTr="0073702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F987BE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D73507" w14:textId="6C7A4E30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19FFD2" w14:textId="2B1670D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E77F08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546C8C" w14:textId="16F497A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D52575" w14:textId="406A41C0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0AB0E0" w14:textId="47692E0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7C30642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77E2F6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4701F96" w14:textId="77777777" w:rsidTr="0073702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BFF77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C850EF5" w14:textId="2918979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9BA37A" w14:textId="2F7D5BA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DB23F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FF6764" w14:textId="77319B3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2E24B2" w14:textId="451C516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429170" w14:textId="6A6B3D0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3BD2482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280C6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62022DF" w14:textId="77777777" w:rsidTr="0073702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788D5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D41AC0" w14:textId="2F10E4E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131C3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2ECD2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8193E8" w14:textId="362A1D9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140858" w14:textId="08BE72D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90E260" w14:textId="0D47758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07493E8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FF005E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1DFCB2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E6B3A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87FEEB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64B35A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55BE3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6F954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BDC4D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34567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EE643F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2CB073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85FBE79" w14:textId="77777777" w:rsidTr="00796E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82583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7FDC5F" w14:textId="394BD303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361BE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AD93C4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E9E45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E94C5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23BAE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3C5A9A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092F1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00EC679" w14:textId="77777777" w:rsidTr="00796E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1B083E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17F5A8" w14:textId="2CEADA4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3824A4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E2961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A513D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F752B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2CD2A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D9A35E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0127B3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53ADB0F0" w14:textId="77777777" w:rsidTr="00796E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E0FEB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9804DA" w14:textId="48C5AF5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FEE148" w14:textId="62E5522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E157FF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DA12E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13CCE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A9BC5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2AA8B4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ADF57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E387E75" w14:textId="77777777" w:rsidTr="00796E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969CC9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AD9A74C" w14:textId="128CC9E8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F3F98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B8B80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6579251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39175F7" w14:textId="3E2A7DC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6779EB" w14:textId="7F292E5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52BD098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922919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15105D5" w14:textId="77777777" w:rsidTr="00796E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58539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8B1F05" w14:textId="69E385A9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2731DCE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3EF38A5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200E127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E6BB7D" w14:textId="588B9E4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B391F5" w14:textId="7F44DE1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6500</w:t>
            </w:r>
          </w:p>
        </w:tc>
        <w:tc>
          <w:tcPr>
            <w:tcW w:w="1416" w:type="dxa"/>
            <w:shd w:val="clear" w:color="auto" w:fill="auto"/>
          </w:tcPr>
          <w:p w14:paraId="3FF3654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780553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6695945" w14:textId="77777777" w:rsidTr="00796E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59655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928856" w14:textId="1009FF31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852647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B1A663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D0C99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D3605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235D9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9CB4DD7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77609F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65B5F77A" w14:textId="77777777" w:rsidTr="00796E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926E4E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9E6FB1" w14:textId="6A8FA9A1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2FAC78" w14:textId="246B737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AF8694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EAF7F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6D93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37750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890B4C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273209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F18AAD5" w14:textId="77777777" w:rsidTr="00796E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E3ED1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0C8406" w14:textId="493A286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3191C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B2509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CA8DC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AD7B08" w14:textId="572CAE6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55D225" w14:textId="682BFEC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276BD96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F7FA63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0A53FE7" w14:textId="77777777" w:rsidTr="00796E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0F187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2B6C92" w14:textId="7ADA3C88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F0EBD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F955A6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BAB29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62C856" w14:textId="2151339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AC77E3" w14:textId="4335811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538027D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6853DE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39BBAC5" w14:textId="77777777" w:rsidTr="00796E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91718A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CBD6EE8" w14:textId="76A57F7B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54A7D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B7391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C15453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0C9176" w14:textId="461879C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355732" w14:textId="3403ECD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615F189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8403E1E" w14:textId="15A25E2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AE3452" w:rsidRPr="003C5057" w14:paraId="47A9F601" w14:textId="77777777" w:rsidTr="00796E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8590869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A46CE6" w14:textId="1103F5A3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proofErr w:type="spellStart"/>
            <w:r w:rsidRPr="00A24995">
              <w:rPr>
                <w:rFonts w:ascii="ISOCPEUR" w:hAnsi="ISOCPEUR"/>
                <w:bCs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3398" w:type="dxa"/>
            <w:shd w:val="clear" w:color="auto" w:fill="auto"/>
            <w:vAlign w:val="center"/>
          </w:tcPr>
          <w:p w14:paraId="20F29BB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4C34A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8D234C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8FBD4D" w14:textId="5FF3296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5E10A2" w14:textId="0E8867A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470</w:t>
            </w:r>
          </w:p>
        </w:tc>
        <w:tc>
          <w:tcPr>
            <w:tcW w:w="1416" w:type="dxa"/>
            <w:shd w:val="clear" w:color="auto" w:fill="auto"/>
          </w:tcPr>
          <w:p w14:paraId="41B0F2A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C59449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B1659D6" w14:textId="77777777" w:rsidTr="00796E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4F5C54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95E5CC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29D907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BADD8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D21AE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5FE99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900FA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AB476E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842F0A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5F5B10E" w14:textId="77777777" w:rsidTr="00796E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81183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8A0B82" w14:textId="21FD489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E84FCC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4A0938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50877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694C61" w14:textId="0CD670F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A3D38B" w14:textId="19B7AE3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550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63F75F1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407452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CAD1B0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963A87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7504216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D03EEF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F3D46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7271B6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52FE8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FC7A0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4E1723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E6CF5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C7D7EE7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F23D3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2291B6" w14:textId="7131DBAB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3CD83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3ED15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F245B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E690CB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18B74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23BAB4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627B5F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8F9AAEA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7A6C8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A1BC85" w14:textId="20C52F40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CA3FE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902C8C1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ADC586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37209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E8E4F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CA3C6F7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14F4A1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6589ADB9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1EB87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975E76" w14:textId="47B2751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0F9562" w14:textId="244351E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60E29323" w14:textId="45A983C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F338AF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66289A" w14:textId="13321F80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3068E6" w14:textId="04EF24A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209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3507E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67E477E" w14:textId="655EDD0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42AE9211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DA834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EAF1F0" w14:textId="03517F9B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507867" w14:textId="689903A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3C27D6C5" w14:textId="512EB75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F6704C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E2E3B01" w14:textId="083BD3D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9A5581" w14:textId="7A3A3C5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209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CEFBE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CA36035" w14:textId="2729A4A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64576289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26749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453733C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078AF5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EBA80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B9AAF8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4D69E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E36BF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BB11E3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4E22FF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E0B366E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6BFE0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FC5D34" w14:textId="039E8CC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9082D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F90C2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75368D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EAD18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743F4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2ACFCA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64AB4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00BDBFD5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F33F4EC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747EF35" w14:textId="748BC6F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B08643" w14:textId="315E058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281BB985" w14:textId="7F0693E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AA8DC7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1F7197" w14:textId="3A652E4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5580F4" w14:textId="56AC60E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B40D4F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1374779" w14:textId="2E0F8B30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7088FD00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74FDD0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539C737" w14:textId="255B8C8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9C663A" w14:textId="442AD39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0F0AAE1E" w14:textId="3A03F25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7C66FB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B8AFE1" w14:textId="4474CD1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3FE98A" w14:textId="4FEC00B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8EEF95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2E0AE3C" w14:textId="2BE4F3E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590BF148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C01C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7C0FC6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275DD6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BC3E7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B4567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65BC8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FDF10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513F0D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0BE98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8C20CCF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344B5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3C4ACA" w14:textId="096EBDD1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0DE19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94AFF6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2F20C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090C7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2F33F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BE8D68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79FBE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79962D3E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72421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5DF425" w14:textId="7874B1EC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6C2B7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0CBA5D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A69C8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D08679" w14:textId="2FDA910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C37ABE" w14:textId="6EF9F7A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95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5489A0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48B6B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72CA0C1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52AE8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FDD5B2" w14:textId="069FB504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FBDC0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0354553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6B144E4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AC9A18" w14:textId="37F0160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A07E8F" w14:textId="1089A72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2406B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239C3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88D0792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1FDD8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83A1CC" w14:textId="0BDEDEF0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E2E9B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72C42A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05FD9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DDC260" w14:textId="001B472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76ABC5" w14:textId="31854BD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98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9A8AF0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74FB98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E7A2C41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68473A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C815814" w14:textId="61BBDC3C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1CF99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9F04B8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A84E6E6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9B0084" w14:textId="7EFCE38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6F7E33" w14:textId="46B29EC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04957D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8BBFA3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5AC5EBB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00762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C1AD61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D253BB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8703D9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F76B1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D576F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42322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08BF4F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4427C6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A26C0BB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AEC7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0DBA4F" w14:textId="4D82B44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B1744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C7240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BD349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96A8B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27E7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84A983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BE288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215F090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BBC840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A22B073" w14:textId="2A4ADC2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D821C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951F7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E422F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1E53AA" w14:textId="14ECFEF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7C9D5D" w14:textId="62FE1D0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ADD55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DD912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09E1A45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BAA00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99EC9B" w14:textId="49AD54F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416DBD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FC7F4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AC8FA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FDBFA" w14:textId="19A1480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76C548" w14:textId="5B54BBC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57B559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8F543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DBB611C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62989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83C1CD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2AEA81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746E2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AB28D2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DF2BB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9C1A6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9AE2AA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9A8045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32A924E" w14:textId="77777777" w:rsidTr="000464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89516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04BB47" w14:textId="5CB5E5C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916B23" w14:textId="493D5E4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C7D71C" w14:textId="5257D41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1942C4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72A6B5" w14:textId="0E6F621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725994" w14:textId="62123AD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E344D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D540F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60C3D8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3BB24B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33E008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526654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0739F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4894C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0803F0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FFCEB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AAAC32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0EC79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BF94419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A0608B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A496CE" w14:textId="4E9244C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3A1C4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5C8A0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289A3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B02D9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D26B0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F61B71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2BA311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80DF5A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B654A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D9DE15" w14:textId="5C667A9C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29C8E8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0D611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52B674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2E46B8" w14:textId="627AA2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5C0518" w14:textId="15B7895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73C341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BA8714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B91744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96BB9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A8B16F" w14:textId="3D1DC8B2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ABADBC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351143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E41CD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344F34" w14:textId="3AA91D9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F8716" w14:textId="04E039C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7E20F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C2C87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A218C7F" w14:textId="77777777" w:rsidTr="0002197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6272CC7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ED90D4" w14:textId="2914D1DF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D9FA3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62059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37CA55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E05C71" w14:textId="1EC41E4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47205C" w14:textId="64CB0B9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B143F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78811D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506446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17B5E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A97F76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D8B9BF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EB6B9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8B21F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A2338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A0A4F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FE5F53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3FD3C7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BC84FC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7AF7B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7DE838" w14:textId="5C89AD93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4283C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BC68EE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645E6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874BD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758BE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9855FC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B94CE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5AAEF20" w14:textId="77777777" w:rsidTr="0002197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A9438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E919CB1" w14:textId="28D4BFF0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3500A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367C68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385FD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50C2A948" w14:textId="04D4245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E4FCA2" w14:textId="5983FD3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9BCA5A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52BA02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75B39FC" w14:textId="77777777" w:rsidTr="0002197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A46FFE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696D84" w14:textId="37971E39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9B3FB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E906E3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B9E20C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6921A6F2" w14:textId="3B6F3D5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0E81C8" w14:textId="3591C54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95B6C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891404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7ABCFDD" w14:textId="77777777" w:rsidTr="0002197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CC44C0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76492C" w14:textId="344AA40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E20B8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E02AA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D0495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7D9B5DC2" w14:textId="2E83ECA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68C7AC" w14:textId="161A6E0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C0F66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7BA0DB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8990EE0" w14:textId="77777777" w:rsidTr="0002197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520A3B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75F5513" w14:textId="0EFCC915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F4F730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5FB8A3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F210D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4A7CA5B4" w14:textId="12BAF4B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EDBAA4" w14:textId="294B9C6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1DEDA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333C3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F8B1121" w14:textId="77777777" w:rsidTr="0002197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DC708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D4F7E1" w14:textId="54BCCA0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36459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19477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D7795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14561782" w14:textId="69A0475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D0A32E" w14:textId="44DE912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292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10E41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0B320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9F85706" w14:textId="77777777" w:rsidTr="0002197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1D0FFB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6FAE6BB" w14:textId="297455BF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723F8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3FC866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BCB4C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7770C35B" w14:textId="6F0A578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0384AD" w14:textId="7ACCB96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E05BC2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D11410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A8B817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DC923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E12397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D1F1DC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C5ADB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A6F4B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6EE2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EAB6D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A7629A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229D98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64AB2E8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4F26F4C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A491DF" w14:textId="32917038" w:rsidR="00AE3452" w:rsidRPr="003C5057" w:rsidRDefault="00AE3452" w:rsidP="00AE3452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9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7CFAF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B5BA1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AB0D9B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9C7D9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8B1AB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E8BD66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5AD596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50CC99E" w14:textId="77777777" w:rsidTr="00A46D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BE51D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574E1F" w14:textId="32B62332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5CD60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68A969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BF06F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7B778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A5D75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4378F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F83F9A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48024C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9F7F59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E56813" w14:textId="1070F12F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D68CB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E17DA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9E77F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6D01B8" w14:textId="57E15E8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E7B24F" w14:textId="7BF3712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DB0389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780C64" w14:textId="45499DE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AE3452" w:rsidRPr="003C5057" w14:paraId="1A8CBCA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0EE47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5EA535" w14:textId="343C20C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2F4BA2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95F9C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9B329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EF82CC" w14:textId="01C34FE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79A6B3" w14:textId="3CDD65A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FCF71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8A12ECA" w14:textId="1491808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AE3452" w:rsidRPr="003C5057" w14:paraId="2D124E62" w14:textId="77777777" w:rsidTr="00A46D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2DE7C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225F7E" w14:textId="2CFB8E43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B62B3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4A4603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0B7D7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D8F827" w14:textId="498D590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B4B34F" w14:textId="4E9E818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54F931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8CA89B9" w14:textId="31DC9D5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AE3452" w:rsidRPr="003C5057" w14:paraId="5CFCF1F7" w14:textId="77777777" w:rsidTr="00A46D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55C6B7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B52E67" w14:textId="778C14DF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C1E9A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2E7DE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A0912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EE8D7E" w14:textId="5409B72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B6F74F" w14:textId="13C4550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0A3A780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1C6936" w14:textId="6DFE725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AE3452" w:rsidRPr="003C5057" w14:paraId="06AE5FC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DB772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772D5E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B14687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8F82D5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F03E7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94FB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95172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8A6C31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096DD2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AA902D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9C595C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B1D0DFE" w14:textId="10EC840B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AE8E8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9DE4C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5E47C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F4CB4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02733C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FAB3C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ECFF2F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8B97FB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DEB76A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2F3805" w14:textId="028520D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8501D8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A46FD8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638A0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B34992" w14:textId="484981B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1A38C3" w14:textId="470135E0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0058B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05785E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B49219D" w14:textId="77777777" w:rsidTr="005270A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66105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8D8032" w14:textId="323862B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7BC68B" w14:textId="382FE15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B7CAE2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328222" w14:textId="1FE5B9A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B73C61" w14:textId="4B1001B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94099E" w14:textId="401F100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341A49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54764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F77DEC4" w14:textId="77777777" w:rsidTr="005270A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9B3C8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16DA99F" w14:textId="02B736D0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111F27" w14:textId="49BE819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6E4EA1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F47248" w14:textId="2C7F126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D10168" w14:textId="21F26E10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2FD708" w14:textId="6C75117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594F7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24A179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6AE989E" w14:textId="77777777" w:rsidTr="005270A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A9AFB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CC5CC66" w14:textId="622BB7C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3F609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6A2EB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900258" w14:textId="42372EE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B6C336" w14:textId="5A0E4DC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6BAEE7" w14:textId="71CB5FB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21CE4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F3451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CE3E8A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21924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F5A66D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FFE8E5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A8A63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7FD14F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1A668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DB38B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31C3DE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D80450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DDF9CD7" w14:textId="77777777" w:rsidTr="0003053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61AF87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97ABDA" w14:textId="05EB7D83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A8B3E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0B238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5EADC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3CE2C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D4334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2BFD58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6E7DD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A9604BF" w14:textId="77777777" w:rsidTr="0003053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90D33A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0419DB" w14:textId="363AC20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60D2D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84FAE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9AAC11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C7BF7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0960B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ED1467E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A3813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63271C25" w14:textId="77777777" w:rsidTr="0003053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40F70B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522ACC" w14:textId="0732BCFF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40D118" w14:textId="4089416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7A2384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56866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36E687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A9A72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07E061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BC7D7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24F232C" w14:textId="77777777" w:rsidTr="0003053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6F9B5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A67780" w14:textId="6C9FD4A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4333C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254D2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320E9E1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D319DD" w14:textId="4AAEE82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942F24" w14:textId="330C40C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55E15BA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186253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5A011E6" w14:textId="77777777" w:rsidTr="0003053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05278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CB1A85" w14:textId="781E301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73C5596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75038C4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24293AC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C022E1" w14:textId="3927D0B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06FBFC" w14:textId="477F387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6500</w:t>
            </w:r>
          </w:p>
        </w:tc>
        <w:tc>
          <w:tcPr>
            <w:tcW w:w="1416" w:type="dxa"/>
            <w:shd w:val="clear" w:color="auto" w:fill="auto"/>
          </w:tcPr>
          <w:p w14:paraId="70FDE21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D85E2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8899FB2" w14:textId="77777777" w:rsidTr="0003053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DB6C5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4D7F989" w14:textId="76A6700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8CAB86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D1AB4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16624E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C6080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2DD4A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743A65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9504C3E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40CC3182" w14:textId="77777777" w:rsidTr="0003053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C039D9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77E690" w14:textId="6A253A0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D50D02" w14:textId="312FE4E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D60F8B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3363E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8C1DF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6725A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C1BB6E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A4B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EC319F0" w14:textId="77777777" w:rsidTr="0003053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9410D4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569597" w14:textId="156D3AE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B5B65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221F5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1A569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E784826" w14:textId="1A796040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74D896" w14:textId="3D6E30C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78A5B2D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7CB568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62F72CF" w14:textId="77777777" w:rsidTr="0003053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C6DC10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F51D6B" w14:textId="4752C8C4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6764FE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E486C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13075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0D4AEE" w14:textId="4DECEC0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005A62" w14:textId="1528C1A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6F985E3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362F3C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EA6BC66" w14:textId="77777777" w:rsidTr="0003053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454A7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406243" w14:textId="579A2B70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0664C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455083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295C0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BD6DC2" w14:textId="5081469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28A22A" w14:textId="0A7F20E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7DE1F44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0664660" w14:textId="4A1ECB6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AE3452" w:rsidRPr="003C5057" w14:paraId="6F18BF44" w14:textId="77777777" w:rsidTr="0003053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9661A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2C4FC1" w14:textId="1A6F490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FC791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BEBA0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F47C3C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4ED8C5" w14:textId="3A51540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DEE8A4" w14:textId="5D10889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470</w:t>
            </w:r>
          </w:p>
        </w:tc>
        <w:tc>
          <w:tcPr>
            <w:tcW w:w="1416" w:type="dxa"/>
            <w:shd w:val="clear" w:color="auto" w:fill="auto"/>
          </w:tcPr>
          <w:p w14:paraId="458FA4B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2AE986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DC366DF" w14:textId="77777777" w:rsidTr="0003053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9F7BCE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05D5F49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91D380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0FA58F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33534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0E549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D0B6A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8FBA6D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93C6A3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F2B5741" w14:textId="77777777" w:rsidTr="0003053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4E36E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9D171A" w14:textId="5E5628E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8C42D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EC4E3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81DC0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E344B9" w14:textId="2A6D254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D045ED" w14:textId="383AEC9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550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51174AF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5A3FCF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9CD437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BF512C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99E8DE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58744F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6EB4E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1E68E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AAD96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6337D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660CF8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B07156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91F1C4C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A33DA0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B7FD87A" w14:textId="084732FB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2A0806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6A150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B691A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FF80A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F7423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4B4E12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A2E311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E3E0A94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8D65A0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080990C" w14:textId="2E7B6DD9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7C26D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EA086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502CA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4CE047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8D53F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EDB20A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811636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1421EC4D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28BE5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1BAD28" w14:textId="5031ED2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CEBA4A" w14:textId="2664E54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7CCD6BF1" w14:textId="07BC163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FB2EC3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1C0684" w14:textId="55AD959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32D363" w14:textId="7F4FEE7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209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E46A3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CB6D04" w14:textId="387BF85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15D441B0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73022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25F372" w14:textId="06F2E292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F94AA1" w14:textId="2EEAC10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6BB10A2E" w14:textId="7EFBCFA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1E0851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5F93DC" w14:textId="1D5B318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B82F18" w14:textId="4E87264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209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F3AA3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D53162" w14:textId="31D3B09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0E50B37C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E8C28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7C44E3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06B6BA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40D4EB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92928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0C5E8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9207F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148D37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E6622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5FC434A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90267C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C54EF72" w14:textId="212B031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72EFA8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60FAFE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89988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AD13A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D72E9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D22BFD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26F11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0129797D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AE6DB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3B3B475" w14:textId="0A22B94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1EE871" w14:textId="712B123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3CC7D4CC" w14:textId="1C679D8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93B743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E675F6" w14:textId="4E1234B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48549B" w14:textId="2B7CCB3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DE289E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D1940D" w14:textId="6D8DA19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6611BFC7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265DD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E9F79C" w14:textId="6D7C6A01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CD1B76" w14:textId="58FB8DE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2EA362CC" w14:textId="457F427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D11F94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9542CE" w14:textId="3E25928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30B826" w14:textId="4272B02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153F1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C21C1B9" w14:textId="44DC14E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027FD9C0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F732F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6A5F35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2D3404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56D83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B079F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449C8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34C05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1C32A9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458EB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9F3B3EA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D13CC4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1516E0" w14:textId="4A1B4BEB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1B80E4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2C8BC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FB798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7141C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F42E3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B9D575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2D466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5AAC7B9E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549FC90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6AF103" w14:textId="143C5A54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BACCB9E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0C49D6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795DA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099686" w14:textId="6A6207D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E04C86" w14:textId="4DD33C8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95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5E4933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CF052F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DE92EF1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60F2FCC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A95EF5" w14:textId="3BC5480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FAC992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7D015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A9C7C4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617D99" w14:textId="1A69179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1C36CB" w14:textId="4CBB275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56EC5E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AB766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22253CE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5BACD3C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A605009" w14:textId="42E2125F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EB4FE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65E4E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0A64E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CDD1C1" w14:textId="75E79C7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F498E0" w14:textId="5169F51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98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99B95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667408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04E74DF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F5CF7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25DD75" w14:textId="68EC635F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AD8C53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D162F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78CE3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8CA05F" w14:textId="4FAD228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F14EEE" w14:textId="401382C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6DC1F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B657A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EF9BEEF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E64D8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381413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466D7F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773DD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8C8D1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0C99D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76D70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824DC0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1B14C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11CC30E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1EB51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15D3CC" w14:textId="478C8998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F6B2BE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7FFAE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C8924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9FC5D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76B1F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9612C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65C61B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40F2A01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73BE6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5BAEB0" w14:textId="758777B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495DC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FA0160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78F58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6F7191" w14:textId="6909809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648C62" w14:textId="2C976000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C6A7B1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C012C5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2D0B0A7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CB098E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3A7856" w14:textId="464AA17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27365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5D4D5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6C443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80D9E1" w14:textId="382208C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334A8D" w14:textId="0CB8C33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BBFFDC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78A7F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DA088FB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15F58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78DD17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BC672C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72F0C3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F3BF5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FF688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59142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466ED3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A82BA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3EBD1EB" w14:textId="77777777" w:rsidTr="00BB146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B3C5B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5B42691" w14:textId="272602E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38478A" w14:textId="784A1D4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1D622F" w14:textId="4E52F47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74C71E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B97F2E" w14:textId="5F78EC1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50FB9F" w14:textId="3D071CE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D202E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C5AF8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C5CB8F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0F23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B943FB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671D4C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FC423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84F7C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2123F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6DA2C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A0B9E2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ABE94B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C375399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313000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0B6065" w14:textId="5159DFD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7DC7D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68C2C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04F1F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C4120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3F4B3A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D9D7D2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DD695A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EE9466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DD123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10F179" w14:textId="7FED9285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0C5DA3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71164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705006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BAD2CB" w14:textId="581B00D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357CB5" w14:textId="1EFBE9C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FDDFC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27DCB3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8A2C22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3FE12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AE2E73" w14:textId="414487E8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38C6F8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360617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946CB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1B391D" w14:textId="7D1E987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6AF3D0" w14:textId="19CCB8A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184A1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DEC11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91DEE2D" w14:textId="77777777" w:rsidTr="009E6B5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FE7B7A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BD3CB16" w14:textId="5DD4657C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230E0C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6DE89FF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60D8DA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6BD52C" w14:textId="3846343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DDD8BF" w14:textId="784D161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8D0E71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3F013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B567EF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3C0E4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CBCDE3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A6360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473D66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AF607A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90C61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0C6F8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42005C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B89AA4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244C2F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46F65C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66023C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970975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6A620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40AC8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283B3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73B9D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3AC59C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FDBCE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E73279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F71C9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0FED65" w14:textId="40554579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13432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04655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AFC41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01B2B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E32F27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38BEDE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A33C0A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E313645" w14:textId="77777777" w:rsidTr="009E6B5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C323BA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3E55D0" w14:textId="225719FC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6ECBB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8A7D2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EF54A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518FC7DC" w14:textId="028CA90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F3356A" w14:textId="693D01C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54EBF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8ED2F0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3FFE225" w14:textId="77777777" w:rsidTr="009E6B5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FBC71E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6127967" w14:textId="647AFF4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C84468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6F4FC8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87DFF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3AA6FCCA" w14:textId="5D9FFD30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3C9BDD" w14:textId="5DC115B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3435E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904460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D269C86" w14:textId="77777777" w:rsidTr="009E6B5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93909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A1EC0F4" w14:textId="536A1FC9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DD312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B356D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1786B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78980A0C" w14:textId="29523ED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C659F4" w14:textId="5342336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375DF8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C0DEC1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DF56F38" w14:textId="77777777" w:rsidTr="009E6B5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4F91A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948140" w14:textId="2DBB843C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2F413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BE5304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79B2E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71D096EA" w14:textId="0DCCCF0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3A70C9" w14:textId="052E581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F05D0D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D2ACC8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10C21DD" w14:textId="77777777" w:rsidTr="009E6B5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B8B43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E7CD4B" w14:textId="5DF563EF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2BBB28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5BDB24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6C11B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61F0C331" w14:textId="2A07A6E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7D1899" w14:textId="029AFF6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292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62591B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A53846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4575C88" w14:textId="77777777" w:rsidTr="009E6B5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7BF41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34F601B" w14:textId="0F43F1B3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26D88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4DA26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5B86C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634F7AAE" w14:textId="3C9C221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2249FC" w14:textId="4CD5AB5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7D548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C200B1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C51F13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85B72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CF5237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691F10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D88CB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9ADC8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0C4DD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13F12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C162A4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617F0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1D5471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A009D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A5AFA1" w14:textId="3DF46899" w:rsidR="00AE3452" w:rsidRPr="003C5057" w:rsidRDefault="00AE3452" w:rsidP="00AE3452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10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4F946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FBD50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628698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66114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B290F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A700CF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7AEA3F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C278B1E" w14:textId="77777777" w:rsidTr="00A8129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145F9E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A527B0" w14:textId="3AEE3C71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F05C1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0986F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8B9CC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0B53F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10F5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DD7141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F2A7DC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964969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10B95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A233D8" w14:textId="6091A094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9AB89A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4CCE7F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EBF6A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622B53" w14:textId="4DCA2C5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24F414" w14:textId="60134ED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B496C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0A3A20" w14:textId="5FC423A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AE3452" w:rsidRPr="003C5057" w14:paraId="4E53B551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2F13AA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64DE4E" w14:textId="0299D668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B13FE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EDA4D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DA763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F71F23" w14:textId="62C3017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7249CC" w14:textId="6E1CEA9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985E6E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F83D48" w14:textId="6661371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AE3452" w:rsidRPr="003C5057" w14:paraId="2131CBE2" w14:textId="77777777" w:rsidTr="00A8129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5FCD2C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4F1A1B" w14:textId="3A8C48A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10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A940D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2A744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BC447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9ADC80" w14:textId="32CBDE7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09E38E" w14:textId="52229D7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0D6B9C4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55F8AC" w14:textId="14FF284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AE3452" w:rsidRPr="003C5057" w14:paraId="6D02D2D3" w14:textId="77777777" w:rsidTr="00A8129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67581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AA8282" w14:textId="1BB93464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10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5D722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8F0C2C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76CC46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B86C48" w14:textId="2B1B98D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1EC219" w14:textId="5CC2AED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7F091EE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BF3A4B7" w14:textId="33BA664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AE3452" w:rsidRPr="003C5057" w14:paraId="5D8F33C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5EDA6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ED2456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197FAA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E783CA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BC886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CA6D5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D0FE0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8AEAD4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399ED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1F5A00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C1864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48FB60" w14:textId="52BA3F1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E08AC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33A07A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43A2E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CE261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98A2B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6A7163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0BACE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F2DCCE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08A1D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351CD3" w14:textId="4054E1D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9FD08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7107B7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5DD16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036832E" w14:textId="1369DF1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5348CF" w14:textId="5FA015D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1D29E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DC802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6D9B88A" w14:textId="77777777" w:rsidTr="008F10C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19DD14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A434672" w14:textId="60F591F9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F258C1" w14:textId="47EDF09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43E00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F6F09F" w14:textId="0E34E49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79C986" w14:textId="1E31829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34D146" w14:textId="6C6BB49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4D621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B8E94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526F496" w14:textId="77777777" w:rsidTr="008F10C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8929A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E0FA2E4" w14:textId="7AFD027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E8D9A6" w14:textId="57546CD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F2807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36E977" w14:textId="5CDF62D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A72F5A" w14:textId="00DEE46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D08794" w14:textId="01ED6CF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0EE2A9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E46C9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9A42681" w14:textId="77777777" w:rsidTr="008F10C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81F184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E1B1252" w14:textId="0C7AB50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9AA49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A811C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CC028CF" w14:textId="5A8066D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EA7BA6" w14:textId="0AF6DAC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9638BD" w14:textId="3B34421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60B95A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5794DA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470E48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5F70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7C1E0E5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3DD6A8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4BFBB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04199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573AC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75EA1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DA21E0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F6658F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BBC9074" w14:textId="77777777" w:rsidTr="0059444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F797AC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8265AC" w14:textId="2CC89E3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83363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C31DA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54F19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C640D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18D0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97C567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20D853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CF8925D" w14:textId="77777777" w:rsidTr="0059444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BFEAD8D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54B3FE" w14:textId="276A5F8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89F2D7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35D43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1BC92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FFD94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3FF81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21CC50C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C03686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1AA3F7CB" w14:textId="77777777" w:rsidTr="0059444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13D1E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E6855C5" w14:textId="36E0673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AF5217" w14:textId="59E444E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7ED08E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7C84B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FCAD7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9846B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6DCA33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6DF6D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4268982" w14:textId="77777777" w:rsidTr="0059444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65DE1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20707A8" w14:textId="25352EC9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BD7AF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A22514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194256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C85EA" w14:textId="0450A41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5A2824" w14:textId="24B3123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16C2C78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6CF60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527137E" w14:textId="77777777" w:rsidTr="0059444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7637D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47FC82" w14:textId="04CEB35B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1BAEC7D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1B34666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444A6B1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FA5499" w14:textId="08C368B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8C613A" w14:textId="4B946F2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5500</w:t>
            </w:r>
          </w:p>
        </w:tc>
        <w:tc>
          <w:tcPr>
            <w:tcW w:w="1416" w:type="dxa"/>
            <w:shd w:val="clear" w:color="auto" w:fill="auto"/>
          </w:tcPr>
          <w:p w14:paraId="677ABA6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A4E9E9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2F266EB" w14:textId="77777777" w:rsidTr="0059444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23C6A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288D481" w14:textId="1879C42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4D188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B3C233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2DE47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A1623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1EDC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E4B2F81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56A1D4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54EDED91" w14:textId="77777777" w:rsidTr="0059444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630057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10E192" w14:textId="1266C57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AA9853" w14:textId="0BB3248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6A26C6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25E43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B002C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67FB2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71B56C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DD901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82BB638" w14:textId="77777777" w:rsidTr="0059444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BFAF6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B84F64" w14:textId="728D19E5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CA94C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DBA943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D61BA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5F110DF" w14:textId="2A2751A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0FE13" w14:textId="4173C65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08BFE83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53B1F4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3BDBF6E" w14:textId="77777777" w:rsidTr="0059444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FA4A8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08E745" w14:textId="118CAF35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9D029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278D0A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E9EEF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822298" w14:textId="5D2A2F30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761463" w14:textId="3661215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57F8D46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FF98DB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6447771" w14:textId="77777777" w:rsidTr="0059444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65A9D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307C02" w14:textId="4749362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1244B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E2572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35472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F6D279" w14:textId="5EAFB32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F52DD1" w14:textId="1578234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65EB9E2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B1F9930" w14:textId="3CEF15C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AE3452" w:rsidRPr="003C5057" w14:paraId="180A5A81" w14:textId="77777777" w:rsidTr="0059444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A6FBF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01C6135" w14:textId="3B23D7E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CA167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CD399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6260AB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764AFF" w14:textId="691E738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281923" w14:textId="5042441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400</w:t>
            </w:r>
          </w:p>
        </w:tc>
        <w:tc>
          <w:tcPr>
            <w:tcW w:w="1416" w:type="dxa"/>
            <w:shd w:val="clear" w:color="auto" w:fill="auto"/>
          </w:tcPr>
          <w:p w14:paraId="5A59415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D2C501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D72780F" w14:textId="77777777" w:rsidTr="0059444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3EC4E7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314BB0A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D5868C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B803E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7A0FC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BB355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FAC08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CB88DB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F20EEB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7A1B029" w14:textId="77777777" w:rsidTr="0059444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74BD47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8E20DE" w14:textId="193A84CA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8F907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A6A27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0B46D28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CC3F8C" w14:textId="750504D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AE9130" w14:textId="5C975C3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4500</w:t>
            </w:r>
          </w:p>
        </w:tc>
        <w:tc>
          <w:tcPr>
            <w:tcW w:w="1416" w:type="dxa"/>
            <w:shd w:val="clear" w:color="auto" w:fill="auto"/>
          </w:tcPr>
          <w:p w14:paraId="2604ADA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C878FB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1B6499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EFC35A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261ED8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67A4BC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BA600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027F4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D98A0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901FA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B1B3B0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B49B4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49F2449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932DCC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4DC3B3" w14:textId="2CF7D07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5973F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3C348B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CA4B5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9D40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07CE9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68D134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28786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90A2837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3FF8C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38F371" w14:textId="3A063BF4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E0128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330AF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38D524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55820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69DFA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AB5911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28BD228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0E885C35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59E1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7EEFEF" w14:textId="1C36D2B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8F59" w14:textId="7E3F60F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4DD315E9" w14:textId="6078E34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5FC578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B76FC6" w14:textId="18B460D5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47D793" w14:textId="5AF381C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18</w:t>
            </w: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25D14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CDB924C" w14:textId="4AC68430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4424F805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4614A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9220E2" w14:textId="3CC9F78F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044103" w14:textId="2B2B05C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6E3EF1CB" w14:textId="2C89CBE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FCEF38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625D56" w14:textId="3D5F6B1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A3827B" w14:textId="109CA1A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18</w:t>
            </w: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D1AB8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2AD79C3" w14:textId="63F2825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6681F0EB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4BAAE9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E89758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402D79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16C1A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0F39A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2347F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8C53C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175CD1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F4A754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B47787C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04563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B6B6215" w14:textId="69805645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9E6FA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62E6A6E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B5D51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BD354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B13DF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6A39C94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DBA9DE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076DBBE7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E60C4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71FAD2" w14:textId="7B7A742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B0543B" w14:textId="23C6C2E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099C44B6" w14:textId="1B2FDD6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B04B57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EB24451" w14:textId="164C945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F37FBC" w14:textId="12E315F0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37844D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F68589" w14:textId="2CCD4D3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16AD9D88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CE4C4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0523FCC" w14:textId="5B18E7B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6671CA" w14:textId="657E270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4B2835D0" w14:textId="33AD1A2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0A547D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C14CA2" w14:textId="12D2253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A5BAAA" w14:textId="22EB566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F7077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E635E0" w14:textId="395F4F1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E3452" w:rsidRPr="003C5057" w14:paraId="61ADE080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81250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754C7C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50428E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BA3244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B38E5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684B3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1A4C0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EE39A9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CAE318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710EE98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8A8901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B6EAE4" w14:textId="186A07B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35E0C8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12D5C8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A02B7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B0CEA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F47C4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150EF62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8FC6DE6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AE3452" w:rsidRPr="003C5057" w14:paraId="1E547288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F9DEF1E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EB510D" w14:textId="36B7A418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6914301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C44AB1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722D2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3B54F6" w14:textId="3E1EFCA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373DC1" w14:textId="45CFFEB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48ED8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ACD3AC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6AEC1EC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1F54DC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077A7B" w14:textId="576AAC95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F26C37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52E6847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632DA7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DB52E9" w14:textId="326BB9A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087610" w14:textId="69BD25B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A5E6E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E971FE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11524C1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5243A4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F9BA4E" w14:textId="185D8BB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6D000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6A5ECA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745E5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53243E" w14:textId="57C6C7D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A217B1" w14:textId="7FECAE4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73D1D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4461EB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ED7F096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2FC48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931C4E" w14:textId="35E70F0C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B184B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3D836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BE5CF5F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512CA7" w14:textId="7C3901D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2AE4E5" w14:textId="3207B38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9C2A6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13FCD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1FDD683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35AFF0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AB775C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00ED0E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71D90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9FE5F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E4526D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EEF8B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3C8734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FC1D5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843464D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1B45D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542D2A" w14:textId="6C7FEF2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55841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B94C6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B51AC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D04A5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F9DA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E0EF6A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19B50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5D54BDB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ECF9F9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3EA4FD" w14:textId="03079214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4C6E7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6362B3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25877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CBDFC9" w14:textId="547BBF2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551B41" w14:textId="2A609290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103626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E308C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0B28495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CBF0EB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4E6317B" w14:textId="55E3578F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04E17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9C13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86E712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5B9A72" w14:textId="0DA2DA1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40D963" w14:textId="3B95C00F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E079D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3AFF76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A823D70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950605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14C902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B70076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D7C9D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66058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EF0B7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98DFD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8D08A6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35B8EC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659CF61" w14:textId="77777777" w:rsidTr="000C2E3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7BF244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09E8DB" w14:textId="7AF5C428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36DE58" w14:textId="4173220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1FCA610" w14:textId="78ED24C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47BBAB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B5A39E" w14:textId="3CA9F0D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52A848" w14:textId="5E8A3C3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0EC1B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2AC1C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ABBF038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5AA63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164BE4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96A3EF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FDB0F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79DE0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47695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2A019D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30D6AD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4C9548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52EC3EA1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FB6AE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6405870" w14:textId="747AF94F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8D8FB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D0115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35FB9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029B0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02A2C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C2B857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CABB93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D4B66D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2B784F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AB35607" w14:textId="2CBB3E0B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CF81088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9ED78C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BFDACC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397BC9" w14:textId="2647E6AB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4E7FED" w14:textId="2F68EA3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8E598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40D4CE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31BC7F9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B475A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119E8B" w14:textId="66EE0D61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CFC1A67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8DCE6F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135838B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0431DB" w14:textId="5584346E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9678A" w14:textId="4BDC32E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F05EFD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CE5190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0E53143" w14:textId="77777777" w:rsidTr="002B1B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D359F2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62E857D" w14:textId="5999CB0B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C3C774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C78C14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55941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1DF784" w14:textId="7C0F39E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AD444A" w14:textId="6F2CB1F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21B3B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7F8050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63E49A0B" w14:textId="77777777" w:rsidTr="002B1B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9FA3C4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E5A7A88" w14:textId="20B3941E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Крестовина</w:t>
            </w:r>
            <w:r w:rsidRPr="00B41A61">
              <w:rPr>
                <w:rFonts w:ascii="ISOCPEUR" w:hAnsi="ISOCPEUR"/>
                <w:sz w:val="26"/>
                <w:szCs w:val="26"/>
              </w:rPr>
              <w:t xml:space="preserve"> 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1B9590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458D34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046E03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13FC57" w14:textId="2445F879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C45A18" w14:textId="2B5A0EE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C10D5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7293BB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7A88416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3F68B89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53E40E" w14:textId="38FB7330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60CC6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8E1A5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94E7F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942508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5D7B3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D4C1E7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C393A8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5E7C37E" w14:textId="77777777" w:rsidTr="002B1B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3616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7EC016" w14:textId="217ED128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9BDA8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1AE19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4CCC9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4F52D224" w14:textId="192AA16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9BE0" w14:textId="137EDD43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58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ECB05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A3532B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5A68C5E" w14:textId="77777777" w:rsidTr="002B1B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437BE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F569E4" w14:textId="04FB1BF3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EC3E59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20B32D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868CD5" w14:textId="77777777" w:rsidR="00AE3452" w:rsidRPr="00AE3452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2AD585CC" w14:textId="306BED21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7AA259" w14:textId="3774D924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158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7B315DC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C5A777B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31952F9E" w14:textId="77777777" w:rsidTr="002B1B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63AE1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1A8E2F" w14:textId="18BAFEDD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CD752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13DEA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50F704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6C21528E" w14:textId="58D0346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690666" w14:textId="4676741C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790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2757C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5FA6F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4CB565FF" w14:textId="77777777" w:rsidTr="002B1B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508ABA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E6E29B" w14:textId="49512E3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90106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D20CD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42A01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280571D9" w14:textId="4A66B7DD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ED483A" w14:textId="61A888D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 w:cs="Times New Roman"/>
                <w:sz w:val="26"/>
                <w:szCs w:val="26"/>
              </w:rPr>
              <w:t>90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F8D45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F66CB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1734FBEF" w14:textId="77777777" w:rsidTr="002B1B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16C658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C40E97" w14:textId="1996FECC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706A8F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B4B02A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D7084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7365A7DE" w14:textId="50B9854A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E5D734" w14:textId="783B5606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316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57D9A9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9F7AC1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2702B19F" w14:textId="77777777" w:rsidTr="002B1B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B1ADAE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60CC58" w14:textId="176024D6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8C278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D564E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8C92E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24EBE54F" w14:textId="5E71D492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C8CF2F" w14:textId="4FF4D308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AC0FC7E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8A32D03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E3452" w:rsidRPr="003C5057" w14:paraId="0EB04CE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64D909" w14:textId="77777777" w:rsidR="00AE3452" w:rsidRPr="007409B5" w:rsidRDefault="00AE3452" w:rsidP="00AE345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E6F18F" w14:textId="77777777" w:rsidR="00AE3452" w:rsidRPr="003C5057" w:rsidRDefault="00AE3452" w:rsidP="00AE3452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6CDB2C6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5015C5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75FF71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97F77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FE5C17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81FA47D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0F629D9" w14:textId="77777777" w:rsidR="00AE3452" w:rsidRPr="003C5057" w:rsidRDefault="00AE3452" w:rsidP="00AE345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A061DA" w:rsidRPr="003C5057" w14:paraId="2AF7143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827F40" w14:textId="77777777" w:rsidR="00A061DA" w:rsidRPr="007409B5" w:rsidRDefault="00A061DA" w:rsidP="00A061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88B79" w14:textId="01BD3BB0" w:rsidR="00A061DA" w:rsidRPr="003C5057" w:rsidRDefault="00A061DA" w:rsidP="00A061DA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1</w:t>
            </w:r>
            <w:r w:rsidR="008C391F">
              <w:rPr>
                <w:rFonts w:ascii="ISOCPEUR" w:hAnsi="ISOCPEUR"/>
                <w:b/>
                <w:bCs/>
                <w:sz w:val="26"/>
                <w:szCs w:val="26"/>
              </w:rPr>
              <w:t>2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EB76E6" w14:textId="77777777" w:rsidR="00A061DA" w:rsidRPr="003C5057" w:rsidRDefault="00A061DA" w:rsidP="00A061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3D3C82" w14:textId="77777777" w:rsidR="00A061DA" w:rsidRPr="003C5057" w:rsidRDefault="00A061DA" w:rsidP="00A061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C4710BB" w14:textId="77777777" w:rsidR="00A061DA" w:rsidRPr="003C5057" w:rsidRDefault="00A061DA" w:rsidP="00A061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59B70B" w14:textId="77777777" w:rsidR="00A061DA" w:rsidRPr="003C5057" w:rsidRDefault="00A061DA" w:rsidP="00A061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CFE40E" w14:textId="77777777" w:rsidR="00A061DA" w:rsidRPr="003C5057" w:rsidRDefault="00A061DA" w:rsidP="00A061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36CDCBA" w14:textId="77777777" w:rsidR="00A061DA" w:rsidRPr="003C5057" w:rsidRDefault="00A061DA" w:rsidP="00A061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25CBE23" w14:textId="77777777" w:rsidR="00A061DA" w:rsidRPr="003C5057" w:rsidRDefault="00A061DA" w:rsidP="00A061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12A1A23C" w14:textId="77777777" w:rsidTr="00672E2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CF511A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674B75" w14:textId="24C4F6F3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CC6886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6B49B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F77560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ECEC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3049A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6EBA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70A566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727C56C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9EB8826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D2DFCA" w14:textId="3342A0EB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3E014E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68E0D6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A4E01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35AA9F" w14:textId="1E242CA4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DF6E8D" w14:textId="6CD15E2D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A0FA6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7B41452" w14:textId="3716D2F1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8C391F" w:rsidRPr="003C5057" w14:paraId="3FBB1B2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19A5C3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F8F226" w14:textId="01A7454A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6E5A2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851C1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92EEA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D95547" w14:textId="0919E44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A966DF" w14:textId="41573AB5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DC704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6CCF40B" w14:textId="4A73F899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C391F" w:rsidRPr="003C5057" w14:paraId="2134E1E7" w14:textId="77777777" w:rsidTr="00672E2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0D296B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FAB294" w14:textId="5E14E8A3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12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A1C74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66139A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0AF8FA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FE563A" w14:textId="632D93FF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3ECCE2" w14:textId="66939538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3E46BD7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ADF3D06" w14:textId="46D081A6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C391F" w:rsidRPr="003C5057" w14:paraId="6856EEFE" w14:textId="77777777" w:rsidTr="00672E2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CB22C7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01E731" w14:textId="480AA442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12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0EED6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B7A2BA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EA946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4B5323" w14:textId="5B4C417B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C12FE6" w14:textId="1778ECCB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A57374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F0D638" w14:textId="1520EACF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C391F" w:rsidRPr="003C5057" w14:paraId="1B4C2609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1B7F81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F77405" w14:textId="77777777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F2ABCD5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59B0920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B9F0F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5EBDA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9E7BC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F00099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F7BCBF5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605A613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35BEB4E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5EE67B" w14:textId="53A219DA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BCB9A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2BF62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8EAA2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237E2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AB771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C0537F3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F4049C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7E43E7B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4FFDE8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5CC63FB" w14:textId="1FD386EF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245E96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4D887F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7A281C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6187F3" w14:textId="10EC4B7B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A93D95" w14:textId="54185A31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4AC61D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32070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3CFFC1A4" w14:textId="77777777" w:rsidTr="00825C8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1E1BD9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41F13BF" w14:textId="2ED51D89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455DE8" w14:textId="40DAD614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3046C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1719CD" w14:textId="265397C8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45B672" w14:textId="6FF29750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751FAF" w14:textId="48A3D91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4D688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CB092E3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40527891" w14:textId="77777777" w:rsidTr="00825C8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B48CBE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B881889" w14:textId="50CC191A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220C7E" w14:textId="40EBDACE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463DF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C47192" w14:textId="3335DAF1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45A808" w14:textId="341D1BAE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4C2B60" w14:textId="5BBBAAAA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28CE00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C73C4D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055E1D28" w14:textId="77777777" w:rsidTr="00825C8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E82912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37C5B94" w14:textId="498F2E66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D1ED8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492D0D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630F7D" w14:textId="14F3D573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561582" w14:textId="695060CF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841A08" w14:textId="4B9EE2B4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E77DD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0D3B89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60EA66EA" w14:textId="77777777" w:rsidTr="001765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912AFA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2A6914" w14:textId="080EA504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80DD6D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5F7E73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26F405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051FE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A4CA63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8F5150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D3477F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336EC2BB" w14:textId="77777777" w:rsidTr="001765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B7AFD58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55E6BE" w14:textId="34DD4E6A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81F5B1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BB6C00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2B40FF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69605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28EA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1475F5B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A21F2DC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8C391F" w:rsidRPr="003C5057" w14:paraId="7332BF85" w14:textId="77777777" w:rsidTr="001765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314D7C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7667CF" w14:textId="291608AF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796143" w14:textId="4D57E2B0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5954B4A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762AC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53E66A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B4D5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C9304D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2D2D6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01698024" w14:textId="77777777" w:rsidTr="001765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EA56FC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518038C" w14:textId="3FA04DDC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4CF165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D579D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FB1331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C027D81" w14:textId="03D7B530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95B0E1" w14:textId="054E91C3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27AF7AB0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202685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62D73647" w14:textId="77777777" w:rsidTr="001765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6590D6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723E95" w14:textId="323A9678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1FD79B1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2D65ADB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30C59EE5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86D7C21" w14:textId="0CAB4F04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3FB5AA" w14:textId="230302A1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7000</w:t>
            </w:r>
          </w:p>
        </w:tc>
        <w:tc>
          <w:tcPr>
            <w:tcW w:w="1416" w:type="dxa"/>
            <w:shd w:val="clear" w:color="auto" w:fill="auto"/>
          </w:tcPr>
          <w:p w14:paraId="2628ECA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B0BE830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62752A3D" w14:textId="77777777" w:rsidTr="001765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4A2E83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9E746EF" w14:textId="45889A7A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9915AA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E1089B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13E0E1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4A6BE8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E9048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55ECE8A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1263967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8C391F" w:rsidRPr="003C5057" w14:paraId="1B9CE977" w14:textId="77777777" w:rsidTr="001765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E24FE2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1F7641" w14:textId="249B18CF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087DB2" w14:textId="6D13728C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6CAE69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FCE8E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809D2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1A68F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63AA11A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2435190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314D8DCE" w14:textId="77777777" w:rsidTr="001765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B54049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702A5A" w14:textId="1E1E4B4A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15A60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8EFA2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1FE9C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57A2C7" w14:textId="0B3B150D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0C63F7" w14:textId="74A34BEA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6263D2F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A2596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00B7628C" w14:textId="77777777" w:rsidTr="001765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45DE33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69ED26" w14:textId="37A4590D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BB7B2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36FA743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707BF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51CA7E" w14:textId="36F92A1B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D209FC" w14:textId="0FD1143F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57D5C39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BD56CA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7942C466" w14:textId="77777777" w:rsidTr="001765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4C3C33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AE31DF" w14:textId="63025E78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BBDF9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7E509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E62B5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19D503" w14:textId="6CEF1A8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0DD293" w14:textId="2BD98D54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853F5E5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0D1747" w14:textId="540F92BA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8C391F" w:rsidRPr="003C5057" w14:paraId="22B80BA0" w14:textId="77777777" w:rsidTr="001765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757372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DA8F97" w14:textId="747CC0C9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8C37005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AD3354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96EA3E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A5265D" w14:textId="70FCC95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BD8F76" w14:textId="2CC50538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530</w:t>
            </w:r>
          </w:p>
        </w:tc>
        <w:tc>
          <w:tcPr>
            <w:tcW w:w="1416" w:type="dxa"/>
            <w:shd w:val="clear" w:color="auto" w:fill="auto"/>
          </w:tcPr>
          <w:p w14:paraId="543554E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06A36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6EE83B54" w14:textId="77777777" w:rsidTr="001765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9A2C51B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705754" w14:textId="77777777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4D3060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E9B5CE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48481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5024DF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7675CA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F91BDE5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52EC92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533EB9CD" w14:textId="77777777" w:rsidTr="001765AE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38F502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1C325B" w14:textId="1D65FD81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C4A4BA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0F03AFA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1366A2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551837" w14:textId="6CBAEE44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8EB4C6" w14:textId="5A538D94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EB9CBA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8C6873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48A08ED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6ABF5F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23C6772" w14:textId="77777777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259424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5506AA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1909E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9D9CF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9C66F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027998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A3AB0E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5E794DFF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94A58C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9FC4BA" w14:textId="0FE3DEC4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B4AD76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358CD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68DD7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04CB1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F0E9C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7466E9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0E2A4A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2CDF203C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927F0A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207608" w14:textId="33E5BE4D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5CCAC1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DB0A49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B264086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8642C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BBAA1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C786B13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B09F60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8C391F" w:rsidRPr="003C5057" w14:paraId="0B89C690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E46907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9DF31C" w14:textId="0FC25330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842A2C" w14:textId="2CFE094B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3252D23F" w14:textId="28B74635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E5882D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49F7427" w14:textId="1A0D2F6E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37C90B" w14:textId="06E15014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228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2892C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937F5C" w14:textId="0CC9BCD3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C391F" w:rsidRPr="003C5057" w14:paraId="18EC9958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93497F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77560C" w14:textId="325DAEEA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2CB3B8" w14:textId="4F0C0CB1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46F77DDF" w14:textId="1C4FB94C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FA4C0A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E7FD569" w14:textId="398447AA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AD198" w14:textId="22BE214C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228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AB793C0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FAC1D4B" w14:textId="73102098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C391F" w:rsidRPr="003C5057" w14:paraId="2D6A1A22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C3894E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37741FD" w14:textId="77777777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12B59C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20237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FCCBC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23080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F7FA3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946EB9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C9EBD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59DBC437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796191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A0E1FF" w14:textId="4CBF6C11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0AEA2D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C6819C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671F88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31606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4CFC0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76D8EDA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10E3A34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8C391F" w:rsidRPr="003C5057" w14:paraId="3F9CA0D8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035E53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468905" w14:textId="66A1A3F6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0349BF" w14:textId="621C01C3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493128C9" w14:textId="677C772B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DF67F5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80CC2D" w14:textId="2CF4AAF4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25DFF3" w14:textId="414F0F8F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42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0D1BA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5EAE695" w14:textId="1114AE4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C391F" w:rsidRPr="003C5057" w14:paraId="00AD73A1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35994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207E2D" w14:textId="616E9EA6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953E1D" w14:textId="6BC943BB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7A7CE075" w14:textId="23385FB0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3BBE75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A77BD3" w14:textId="44BB9511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4651D4" w14:textId="6B527481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BDF560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C7B4907" w14:textId="554C7611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C391F" w:rsidRPr="003C5057" w14:paraId="622D749F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39920D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A4B6CB" w14:textId="77777777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A05665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332E6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28824B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BF597F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D4832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EB92D1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10399B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584C4FE8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FE1DD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BE8968E" w14:textId="715A5818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E49310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FEA9F9D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F9F27F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D8CF4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9481C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944795A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2F0507C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8C391F" w:rsidRPr="003C5057" w14:paraId="19D6C327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A24D3B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77981AA" w14:textId="31F27C78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701732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36D21A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26E984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D93E06" w14:textId="3E9DC2DD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2D5A8C" w14:textId="454965C3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2F79C2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2D6DB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0FA0F4DB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096617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69E5FAB" w14:textId="2BD1BCA3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C8D86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227A2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B4ED6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037975" w14:textId="283E880B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574176" w14:textId="01F5C4C6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77426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3B510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75F3F561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DE3194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320C132" w14:textId="4C8A8AF0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A09179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CF9C7E3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765644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D8197C" w14:textId="7A00FD11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569F63" w14:textId="12F96AE4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E2D5DD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753EB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31E8416F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197098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012F7E" w14:textId="77777777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A87B80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3ACF5A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582E0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EB9FA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57EDC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44ADD83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20D71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69A0B953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22FC04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2B043C" w14:textId="05866E18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4E696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2DAA8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F47D7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7D6E4A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FCB84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3358D13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87207C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15CCB63C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5F29E29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AA7225" w14:textId="113A4A37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E9DAD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67C7AE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84279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EEC73B" w14:textId="043DDC01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5E0F4D" w14:textId="542DB26F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7DFA53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5F93E03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79F42F81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77D7AA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599739E" w14:textId="78231C45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F54C9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F880EA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A7EA2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CF8654" w14:textId="76007BFF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613788" w14:textId="0BA1EC70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99C2F4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CE8C95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0D982FA3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CF5FFA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A1B3E3" w14:textId="77777777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B7F02E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9F1FE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988FE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D6663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1C343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10BA22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657B3C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3DC145E5" w14:textId="77777777" w:rsidTr="00E50E9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6833FE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9F5E75" w14:textId="5DF82F78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F7776A" w14:textId="154203EF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ACC6DE" w14:textId="209DAC89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55616A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B0D77E" w14:textId="5BF0CCE6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47E527" w14:textId="3FF1782F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22EBDB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63015C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35D4802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A335AA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24E7B93" w14:textId="77777777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7E76E73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4850685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5806D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0C315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CE97E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8A6279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49F8A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6680018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45F499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AC55889" w14:textId="753B3822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2807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686460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2DF816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75288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0A0E5D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79F1DC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4775D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734E2D5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C6BA9B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F1B91A" w14:textId="7BE561B7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5710C2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02AB51F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734D84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717FF9" w14:textId="29E2A2F1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471DB8" w14:textId="7691BBF5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34BE06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0ECB0F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2400D7C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2DC66F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225EC7" w14:textId="4FE49FFD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9AB297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C20A78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187F99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400E6" w14:textId="10DA7BAA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035C2F" w14:textId="28C6D890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CF44EB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7D966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545F2E3E" w14:textId="77777777" w:rsidTr="00197DD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628A4A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2601E0A" w14:textId="6F6EE1CE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C6D215B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A54A9E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2C6FD5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CB0F74" w14:textId="0BD97F58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1C9D25" w14:textId="31F70ED6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5C583A3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557CCF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512EA91C" w14:textId="77777777" w:rsidTr="00197DD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27DECCB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3F213A5" w14:textId="6E010699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Крестовина</w:t>
            </w:r>
            <w:r w:rsidRPr="00E36F62">
              <w:rPr>
                <w:rFonts w:ascii="ISOCPEUR" w:hAnsi="ISOCPEUR"/>
                <w:sz w:val="26"/>
                <w:szCs w:val="26"/>
              </w:rPr>
              <w:t xml:space="preserve">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E869FF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737394D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C9DF466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B5B417" w14:textId="38671A23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CA9153" w14:textId="6662829C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35F51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09632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0719B56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1A895E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1487BB" w14:textId="77777777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5A7EDB3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569A90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3743213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BB1B95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2173B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A61E7C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906DB5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4FE4B5A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413ED4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14332B" w14:textId="6C3988F7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FBBEA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CEECA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75AB663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13D260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7A989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F3DED3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5C3496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5E6D2D05" w14:textId="77777777" w:rsidTr="00197DD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18FC4B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938710" w14:textId="764853F4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FB1450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B2240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1D6F3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7B3FA9A7" w14:textId="4FC9AAF4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5C595D" w14:textId="06B041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60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DD1BA0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79B6F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573387C6" w14:textId="77777777" w:rsidTr="00197DD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650C5C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97DC58" w14:textId="32CC1825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ECFB48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70AE6F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E0916C" w14:textId="77777777" w:rsidR="008C391F" w:rsidRPr="008C391F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4D379F72" w14:textId="5AC719D5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ECAFA1" w14:textId="2336EAC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60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1A9DD0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02504B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09D4AFCA" w14:textId="77777777" w:rsidTr="00197DD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EC8AEC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9A7154" w14:textId="0CD9AB70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FA651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0487A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BD423B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246C44AF" w14:textId="1592A4AF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93AF6F" w14:textId="35C47B82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800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4BE289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27041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2A187100" w14:textId="77777777" w:rsidTr="00197DD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688C29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D5C814" w14:textId="4DC2EAF7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69702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0117B5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F75EC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64FC0B4D" w14:textId="49BCDD2C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4A7159" w14:textId="6D7DB9D9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80</w:t>
            </w: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EB3E2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9BBF0FA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1542909D" w14:textId="77777777" w:rsidTr="00197DD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B3E019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A8E36B" w14:textId="0B4FA402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294C87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69838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E88E05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389D0878" w14:textId="0953A30B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5AB556" w14:textId="68A286F4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320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EBAAF6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90A8FF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4A2D0D59" w14:textId="77777777" w:rsidTr="00197DD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B29740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613F47" w14:textId="3E20340E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C5562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868AA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D811D8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2D56921F" w14:textId="7479C8C3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306D13" w14:textId="7F17CC35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D56C7B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7AFB12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5E9C36F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65EECB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86A4F6" w14:textId="77777777" w:rsidR="008C391F" w:rsidRPr="003C5057" w:rsidRDefault="008C391F" w:rsidP="008C391F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A73223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F4A8AA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DF7784C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CEBCB8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2AD92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5D88B3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F62DBF0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C391F" w:rsidRPr="003C5057" w14:paraId="352ACB7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F58516" w14:textId="77777777" w:rsidR="008C391F" w:rsidRPr="007409B5" w:rsidRDefault="008C391F" w:rsidP="008C39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FF7149" w14:textId="39E41D9C" w:rsidR="008C391F" w:rsidRPr="003C5057" w:rsidRDefault="008C391F" w:rsidP="008C391F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1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>3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A9E49F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4B47F34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80C6C1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55C449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580D1E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3FC279D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B88AB92" w14:textId="77777777" w:rsidR="008C391F" w:rsidRPr="003C5057" w:rsidRDefault="008C391F" w:rsidP="008C39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64801563" w14:textId="77777777" w:rsidTr="007F531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CD773E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645086" w14:textId="00417B3F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721E1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F82F8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44B84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5E0D1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2806E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D9D17C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EA5AA3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67B2F8C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C1584D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653394" w14:textId="6B21C18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7871A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CAE13E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D3E49C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A12E5D" w14:textId="090A473E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7C5BCF" w14:textId="6A5BC64D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8DAEC9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1B429C3" w14:textId="5DD35B53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8F0677" w:rsidRPr="003C5057" w14:paraId="0377424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FFBDF1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26AEDB" w14:textId="106379D0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0EB50B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B44244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30F4B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7DA8E" w14:textId="5344E14D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F85287" w14:textId="14841E6B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82CFD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26B8FC4" w14:textId="2B8FA160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F0677" w:rsidRPr="003C5057" w14:paraId="656D0F2C" w14:textId="77777777" w:rsidTr="007F531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372D43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D01A0A" w14:textId="402EA3AF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13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683BC0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6D18D4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256E6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093332" w14:textId="584A592C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FDCD78" w14:textId="374BDCB4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11C0594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B2E973F" w14:textId="745EB88F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F0677" w:rsidRPr="003C5057" w14:paraId="5647AB47" w14:textId="77777777" w:rsidTr="007F531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EBE92C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C5CFCD3" w14:textId="70DB379D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13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5BFB3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C0B77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4BCF5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5EE8EB" w14:textId="24F17102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1A59CF" w14:textId="5D890DA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DF43D4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DDEC566" w14:textId="6DDD94C9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F0677" w:rsidRPr="003C5057" w14:paraId="3A2ACF39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8298BD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2A4B40" w14:textId="2762D6BE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959FC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1E903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A8F9DC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A457D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CAEC0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4CDE4B3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9CB5FE5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1DF7099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5CA14A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A456B8" w14:textId="7439CA9A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9FAB95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6864BB2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12B9F7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750B73" w14:textId="681E6EBA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4528FE" w14:textId="728ACE4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7429FE5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1FCE55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1CFD79B5" w14:textId="77777777" w:rsidTr="00291B1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375DD7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C17CA3C" w14:textId="1536FE8F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B6446D" w14:textId="79D06EEA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66BE14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ADB51C" w14:textId="4C3C0556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09D0FC" w14:textId="35A597AC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A316E9" w14:textId="2CB87CC0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CB2A76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CE2F6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62246B52" w14:textId="77777777" w:rsidTr="00291B1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32CED3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F3545BA" w14:textId="3C968E5E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C0B894" w14:textId="76E083F6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175CE9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838C56" w14:textId="1E337014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ABA764" w14:textId="365F5E8C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419399" w14:textId="03BAEBF1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C8407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B5E77BE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6A1FB9CD" w14:textId="77777777" w:rsidTr="00291B1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A360494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55A68CB" w14:textId="34FA302D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733B7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BC361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A73FA9B" w14:textId="7D170DF4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61D584" w14:textId="787F4126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48EE30" w14:textId="44F34438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E67AF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08DD5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0A46409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7E8F4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20BFAB" w14:textId="7777777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65D39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734B35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218F3B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49931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9B846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833817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AF9BFF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1029337F" w14:textId="77777777" w:rsidTr="0028679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427F2C9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99E960" w14:textId="5495B699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9AF85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636141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ADCB8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66396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B547B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68BFCF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75256B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764324BF" w14:textId="77777777" w:rsidTr="0028679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A93667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98C7C9" w14:textId="0E8AFBAE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3556F6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561F9E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07BACE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96327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1B2A4B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2324D06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C1A77C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8F0677" w:rsidRPr="003C5057" w14:paraId="761F31F0" w14:textId="77777777" w:rsidTr="0028679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E5B863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F7153" w14:textId="04E5EB80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0B624E" w14:textId="03884434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1C72C9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05958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4680F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CE2F3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DF52BC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9CC43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31DAFDBB" w14:textId="77777777" w:rsidTr="0028679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CBAF7D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1811A0" w14:textId="1DAD22EF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68D7FB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327C2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8D1679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80D982" w14:textId="1621EC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254A83" w14:textId="2E794934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47A847D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D93BE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5FD0A116" w14:textId="77777777" w:rsidTr="0028679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44C45A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2D8D3C" w14:textId="7DFA1DAA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548FF6C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31FB5B8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2F23F9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7DD0D4" w14:textId="7F50F16C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C13A78" w14:textId="5F4AC760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7000</w:t>
            </w:r>
          </w:p>
        </w:tc>
        <w:tc>
          <w:tcPr>
            <w:tcW w:w="1416" w:type="dxa"/>
            <w:shd w:val="clear" w:color="auto" w:fill="auto"/>
          </w:tcPr>
          <w:p w14:paraId="12ECE55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526E29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0991B1E6" w14:textId="77777777" w:rsidTr="0028679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B8BBC6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085288" w14:textId="52CF938D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52D656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F5A486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B555DD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ABC71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00B17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CA4F759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FB1F85C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8F0677" w:rsidRPr="003C5057" w14:paraId="0EDF3C8D" w14:textId="77777777" w:rsidTr="0028679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627B2E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1C5726" w14:textId="005C74B9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481290" w14:textId="75F6914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FCFC4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66DAB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E1EE7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86C783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AA0DCD5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44B4F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6BB27A4E" w14:textId="77777777" w:rsidTr="0028679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22B861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0081BD5" w14:textId="0F305A3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22095D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22372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AB5E7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52C528" w14:textId="4D01B6CA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625A88" w14:textId="55CE2FCF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41380CC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E4F851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2DA72145" w14:textId="77777777" w:rsidTr="0028679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0AFB32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53868D" w14:textId="620CFC8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5DC3D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2DCE5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50C56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B1E14D" w14:textId="2740A933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1D1B7E" w14:textId="76A7E16A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0BB4866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79581F3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7358315F" w14:textId="77777777" w:rsidTr="0028679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FB40D4F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96F8736" w14:textId="217FA22F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A2F1A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41DF8C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DE957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1974B1" w14:textId="387DB686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9E5815" w14:textId="49CFF72A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46A5F6C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7F9C06E" w14:textId="4A49E0D9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8F0677" w:rsidRPr="003C5057" w14:paraId="4FB790C6" w14:textId="77777777" w:rsidTr="0028679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6AFB8E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8413BBF" w14:textId="0F43AF7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9DDAF7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E601A1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D97DC4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BAA0D8" w14:textId="32AF1869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B953BD" w14:textId="0248461F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480</w:t>
            </w:r>
          </w:p>
        </w:tc>
        <w:tc>
          <w:tcPr>
            <w:tcW w:w="1416" w:type="dxa"/>
            <w:shd w:val="clear" w:color="auto" w:fill="auto"/>
          </w:tcPr>
          <w:p w14:paraId="2DCE4843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B6FA9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3CABBA71" w14:textId="77777777" w:rsidTr="0028679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39DEAF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20C8D9" w14:textId="7777777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FC60E8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C289895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72347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452A24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74AD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B6FE36B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743F43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6A626B87" w14:textId="77777777" w:rsidTr="0028679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1C575F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509495" w14:textId="29B6BBCD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60CD07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A66886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04B47F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8D417C" w14:textId="624F653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15E140" w14:textId="1AEAD33D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6000</w:t>
            </w:r>
          </w:p>
        </w:tc>
        <w:tc>
          <w:tcPr>
            <w:tcW w:w="1416" w:type="dxa"/>
            <w:shd w:val="clear" w:color="auto" w:fill="auto"/>
          </w:tcPr>
          <w:p w14:paraId="296F3EB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BC61D65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61F2827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C410F4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CB4498" w14:textId="7777777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91360E5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791DB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C74C36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781CE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FAB53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508031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6C1F1E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4B996749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84BEEB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9CF81E" w14:textId="04463A75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E759F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872FBA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2CDB8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EDD9A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4C3A3D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070AC6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D936BB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70327449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1C40BF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ECC86F" w14:textId="153D479D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D23D7E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38DC54B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0D6A2C5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2F0ED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5965E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5A78119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61073AC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8F0677" w:rsidRPr="003C5057" w14:paraId="0107D106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A3F673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328333" w14:textId="6AF112D9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E02B2C" w14:textId="3D6CED3E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45E50330" w14:textId="16D63845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DB817D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784172" w14:textId="33397341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7362E5" w14:textId="3E074354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FA5B2A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2C45543" w14:textId="37AEC8A1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F0677" w:rsidRPr="003C5057" w14:paraId="4F6F5372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EA72F4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48AEB7" w14:textId="47539D88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63910A" w14:textId="6DCF4A76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3DBFF3BD" w14:textId="44688BD3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7F681F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E48E37" w14:textId="79C8FA56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309145" w14:textId="2E38A988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41F43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8437869" w14:textId="4ECC9CA6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F0677" w:rsidRPr="003C5057" w14:paraId="35C85897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E12DA1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A064EF" w14:textId="7777777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54D10F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88FF1E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3EEFA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7D766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33E38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3AC559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55B2C8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6122E24C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FB6402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43881B0" w14:textId="1AA268C5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D3F211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FA2157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DDABB3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10A22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28BD5B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EF51F27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CB905DD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8F0677" w:rsidRPr="003C5057" w14:paraId="1B11C794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5076EC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3EEF222" w14:textId="639A0696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CBD73E" w14:textId="26FB8B1A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570D5E02" w14:textId="1B14196C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6DC4F9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E5232D" w14:textId="6D2007D1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834359" w14:textId="00D8D6FD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384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FBB8A8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8BECED7" w14:textId="19BC5758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F0677" w:rsidRPr="003C5057" w14:paraId="0BEEB8F2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223875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DCA31D" w14:textId="696F7D9F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6A7BBB" w14:textId="75331A02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661999DC" w14:textId="4479ADC5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F308075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BD0C28" w14:textId="0B0C3FE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88138E" w14:textId="6FFC3285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384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62EAD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1D7B95B" w14:textId="392AFB99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F0677" w:rsidRPr="003C5057" w14:paraId="43D242C0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39CA11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09EA2F" w14:textId="7777777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B69D82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962A2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DC202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C9D63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2C3E0B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A55171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62D6A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1342E870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57976A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58AB47" w14:textId="4102E9FC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AFA0AD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B3FD8A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12782B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98C5B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E5CAE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FA50C01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CA5C46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8F0677" w:rsidRPr="003C5057" w14:paraId="223A9718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DBBF99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51F8D1" w14:textId="27D73460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C35884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7C40E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99098E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105677" w14:textId="060119D3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D1F0D2" w14:textId="73486A0C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1056BE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DCA88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52902ADE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C328FE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60877BC" w14:textId="3C19499E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E62A8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9947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C09D6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E623C20" w14:textId="312A0499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A95FB4" w14:textId="33FF1F06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C9728E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83C763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6B424C4D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FC96F65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C37358" w14:textId="5D5600EB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2CE855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D9FE57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FF1405" w14:textId="77777777" w:rsidR="008F0677" w:rsidRPr="008F067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AFB113" w14:textId="476E2C1C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8F4A7" w14:textId="689F07DC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3E80D5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DE1673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743E7BE6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760834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2591D2" w14:textId="7777777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C582AC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6F3B6B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4720D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C4591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9B623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5137FB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168D7B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1FFCB56B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242D0E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E1275C" w14:textId="37FD6D05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AFD3E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E60485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C2FC4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55311E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44A395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E87B373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6FC169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6335D5B2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C893AD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D62A76" w14:textId="104C3A74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27F02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B3592D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4F073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D3A88F" w14:textId="576B1B41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F653E9" w14:textId="43015F69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FDE2F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F8147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550EF267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A4EE7D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5E2506" w14:textId="26B60DF9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BF3B6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57EC83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219399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C3A4E2" w14:textId="3142C03B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994726" w14:textId="68D568CE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4B367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76A11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37FBCFED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764DB5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8FEF00" w14:textId="7777777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ED0891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128637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7CAED5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4C231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EAA04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E14118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F1F975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76D07A79" w14:textId="77777777" w:rsidTr="00FF593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648971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F9A5CA" w14:textId="5E228AB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5A2C40" w14:textId="6E306D30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603C15" w14:textId="52D9BB0E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9EDF19B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5AAA71" w14:textId="05E9E23B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497070" w14:textId="78989240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6B6C2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20EA7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7DFAB08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F77595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E66B842" w14:textId="7777777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5B7A1B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C4500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63F3F9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7740E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02847E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8A1BFCB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47CFC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35C3D3F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52FD78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D29094" w14:textId="4A5804B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014925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45FDFF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1EEFA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DD927E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49D30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431728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04A893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0141B49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A765ED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4FDFB9C" w14:textId="2DB9B72D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AA4039" w14:textId="77777777" w:rsidR="008F0677" w:rsidRPr="00F51D48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46EBF86" w14:textId="77777777" w:rsidR="008F0677" w:rsidRPr="00F51D48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B6320C" w14:textId="77777777" w:rsidR="008F0677" w:rsidRPr="00F51D48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AAE34F" w14:textId="48B4F2E4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DF055E" w14:textId="60D701D9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DDE5C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EC4DC3C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1D67676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B94FE1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3A5AD4" w14:textId="336EC6B0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BB787F" w14:textId="77777777" w:rsidR="008F0677" w:rsidRPr="00F51D48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80A4ED0" w14:textId="77777777" w:rsidR="008F0677" w:rsidRPr="00F51D48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7E87FC" w14:textId="77777777" w:rsidR="008F0677" w:rsidRPr="00F51D48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33A34B" w14:textId="3BC91425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0C386F" w14:textId="2C16B0DA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6DDB90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08FB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03637C3D" w14:textId="77777777" w:rsidTr="006429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F7C705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69ADF6A" w14:textId="7D8B53C3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799BC1" w14:textId="77777777" w:rsidR="008F0677" w:rsidRPr="00F51D48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59286F" w14:textId="77777777" w:rsidR="008F0677" w:rsidRPr="00F51D48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7104B0" w14:textId="77777777" w:rsidR="008F0677" w:rsidRPr="00F51D48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CDB006" w14:textId="6519655C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E6B916" w14:textId="1A526EA3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5751D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6EB7E9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11F12BB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A1D16E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C3550" w14:textId="7777777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CC61B6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16E48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494D1B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1FE4A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934DA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B16027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669551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5A07F69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27E532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90B2D0" w14:textId="676B327D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728B4F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B28A85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78EBA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F54F9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FC343E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B6D122E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5F388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4A0BD6AE" w14:textId="77777777" w:rsidTr="006429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8B17FA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923C2F6" w14:textId="167CC5FF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BFB3BF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397D4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88E0B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5622B6D5" w14:textId="4BC48048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CCF31B" w14:textId="4C7A3048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153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D97119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78AFCA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58005423" w14:textId="77777777" w:rsidTr="006429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37B1A5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A6D803" w14:textId="069B2A1A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B9D975" w14:textId="77777777" w:rsidR="008F0677" w:rsidRPr="00F51D48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D84CB2" w14:textId="77777777" w:rsidR="008F0677" w:rsidRPr="00F51D48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0337C8" w14:textId="77777777" w:rsidR="008F0677" w:rsidRPr="00F51D48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6C7FDBCE" w14:textId="09AAE929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205A1D" w14:textId="7CBF88D5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153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2DA9C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6D72DA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70ED690F" w14:textId="77777777" w:rsidTr="006429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A89A15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22BE987" w14:textId="5AF14365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AAA7F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FAE3AE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FD7D7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20C28CB5" w14:textId="74B368CF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9CACC1" w14:textId="21C8B55A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765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F9C606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2A0AC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0A2DC008" w14:textId="77777777" w:rsidTr="006429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E457B0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04E2DC" w14:textId="2BE203C1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800FA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E54BB8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96815A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3DED1351" w14:textId="18B6D696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0AD80D" w14:textId="3952F94E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 w:cs="Times New Roman"/>
                <w:sz w:val="26"/>
                <w:szCs w:val="26"/>
              </w:rPr>
              <w:t>65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A0F4B7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CE8E1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52B04CBF" w14:textId="77777777" w:rsidTr="006429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2CA4D0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BB71FE" w14:textId="3F3303BF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10DA1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68C774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C7E7F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111A78B3" w14:textId="23238B22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9524A6" w14:textId="259D5B8A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306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ABC1EE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3BA831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56DEDC9E" w14:textId="77777777" w:rsidTr="006429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7D196C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451C7F" w14:textId="20CD7BDA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633349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B38117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6C15B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3A89D676" w14:textId="06150EF3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F5438F" w14:textId="70EB2EF4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2DA4DB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21A5294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4287400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C285F8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9A5C80" w14:textId="7777777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7DB797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CE767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A440B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54C71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667FD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242533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7E1F65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8F0677" w:rsidRPr="003C5057" w14:paraId="16349FD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B1352C" w14:textId="77777777" w:rsidR="008F0677" w:rsidRPr="007409B5" w:rsidRDefault="008F0677" w:rsidP="008F067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1BBE3" w14:textId="77777777" w:rsidR="008F0677" w:rsidRPr="003C5057" w:rsidRDefault="008F0677" w:rsidP="008F0677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0A1EAAE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B4C862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785A20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2667A6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863260B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EB74C8F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900FE9D" w14:textId="77777777" w:rsidR="008F0677" w:rsidRPr="003C5057" w:rsidRDefault="008F0677" w:rsidP="008F067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DD75B1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E47D33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7A41108" w14:textId="412DBB0C" w:rsidR="00F51D48" w:rsidRPr="003C5057" w:rsidRDefault="00F51D48" w:rsidP="00F51D48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1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>4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2E0AF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6876C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CB1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9B15C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A0566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C1E993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E87B8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281E300" w14:textId="77777777" w:rsidTr="000271A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CD1BB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AC8647" w14:textId="13B31A99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A8535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92330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0BD82F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571B2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B84DB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A8AB94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6F224F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611FA58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BEE3B0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5A8B74" w14:textId="59101EE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A49EC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6D317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10241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442E44" w14:textId="5A7E23B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AF9FE0" w14:textId="342BF16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95358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3478FB" w14:textId="14D7D2E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F51D48" w:rsidRPr="003C5057" w14:paraId="78E8739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BDCE8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A99CC4" w14:textId="36C3D33F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EFBEC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75CAC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CF0237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8D1513" w14:textId="118BE91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6E3E04" w14:textId="3F7AAD1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E4DD73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459EC3" w14:textId="6050187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F51D48" w:rsidRPr="003C5057" w14:paraId="6EF01B61" w14:textId="77777777" w:rsidTr="000271A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A705A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91A314" w14:textId="7BC83CE9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14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29F8F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540757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E650D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B8D57A" w14:textId="4BD5BE1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E25CB8" w14:textId="61EB47F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220BEFE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FF9B28" w14:textId="1A3471A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F51D48" w:rsidRPr="003C5057" w14:paraId="14F30B53" w14:textId="77777777" w:rsidTr="000271A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574DE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536B1C" w14:textId="68F8B981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14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40D7C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A1E50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DAFB6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EB866B" w14:textId="28F17FA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909536" w14:textId="53BAF1D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4B8E00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3775B37" w14:textId="45DC026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F51D48" w:rsidRPr="003C5057" w14:paraId="2ECF21F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06276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2343E2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1F0134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20BDB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1B32C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76FA1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645AD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6FE66F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8C1D32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557DEC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66E930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0CDAFD" w14:textId="4BDECA2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39DBD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B3052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DA227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68A23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231AC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0C70A2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EDC528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24B50D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09C7A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3DA304" w14:textId="3E20A221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A3BDA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AE6FA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FD386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6A6546" w14:textId="04F8A99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BBE054" w14:textId="528E413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D99F5A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672845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16D3B29" w14:textId="77777777" w:rsidTr="00254F7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6A6A5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37EFBE6" w14:textId="6BA7B760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929467" w14:textId="1C32D0B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53F1D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715DFB" w14:textId="647ECE0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2F4BB6" w14:textId="6FB2EDE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7863AE" w14:textId="3E5DD7C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C94C68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910B5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C6A08DD" w14:textId="77777777" w:rsidTr="00254F7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8367F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A3840ED" w14:textId="312C39A0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1FA7E7" w14:textId="08AB6F6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7920A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E6C1C4" w14:textId="33DE098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A47C41" w14:textId="681F651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3FB3B6" w14:textId="17760B4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DE2EC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B4493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8CAFABF" w14:textId="77777777" w:rsidTr="00254F7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E2FB7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0D62E18" w14:textId="269BA086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3B3202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9E5D61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153A466" w14:textId="3B6A069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D6A7AF" w14:textId="6D8B23B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EBBB1D" w14:textId="0DE54BE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763FD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67D1CE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85F9D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0264F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E99541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80FB9F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5D893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6649C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28B9E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7164C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A34228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D1D4EA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CA620D5" w14:textId="77777777" w:rsidTr="00F240F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25995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8783ED3" w14:textId="25CB1E0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0F028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E1327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59B9E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3D8F1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A7135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19E9E7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D331B2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BFECBC2" w14:textId="77777777" w:rsidTr="00F240F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46478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339A3B" w14:textId="7C4C8A9F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B09125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5BCE56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B9534B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BD4AE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EF2D8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CB3457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7C34B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36007FE1" w14:textId="77777777" w:rsidTr="00F240F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DBC0B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7E2F1D" w14:textId="1F6EF4EB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E22933" w14:textId="7EB6984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53762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E969D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8D967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1889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72591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D04C0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0374BD8" w14:textId="77777777" w:rsidTr="00F240F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36B97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753B07" w14:textId="3DFD1C36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667BF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CAEBFA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46FBF68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2CCEF0" w14:textId="3230087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0BB4BE" w14:textId="77C2076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0921918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7D98E5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D2A99D7" w14:textId="77777777" w:rsidTr="00F240F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6570F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AA8E5D" w14:textId="69A23D59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2424643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2324A6E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023FCD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A73619" w14:textId="10187E3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D311D6" w14:textId="16ADBEC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6500</w:t>
            </w:r>
          </w:p>
        </w:tc>
        <w:tc>
          <w:tcPr>
            <w:tcW w:w="1416" w:type="dxa"/>
            <w:shd w:val="clear" w:color="auto" w:fill="auto"/>
          </w:tcPr>
          <w:p w14:paraId="685FED6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324284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54F96BC" w14:textId="77777777" w:rsidTr="00F240F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5CA9B7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E7BECC" w14:textId="227C6269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8F98D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E725F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A8D8A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8CBA5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D65C0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8943A2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87AEF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60E1FBB0" w14:textId="77777777" w:rsidTr="00F240F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956B12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D796A9" w14:textId="18D81DA1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BBBBA5" w14:textId="35F567E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71A722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99E10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5B102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887C9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51FA7E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A7A4CD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B54D782" w14:textId="77777777" w:rsidTr="00F240F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818240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6EBFFE" w14:textId="229FEE86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C85EF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BEF448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523D37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755F51" w14:textId="6C8E49D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D67865" w14:textId="29B3C20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05D5AFF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1CC07D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6E53CEA" w14:textId="77777777" w:rsidTr="00F240F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DC765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4B582FB" w14:textId="7027695F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6ED60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1604F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C94E9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D824E3" w14:textId="330251C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0BD6E1" w14:textId="7B0736D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53F5B5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A9FFE2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55998B0" w14:textId="77777777" w:rsidTr="00F240F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5E9953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2CE776" w14:textId="5ED00596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8B8595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347E5F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4D6D7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6D9ED6" w14:textId="6D7334E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735674" w14:textId="77C1E4A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0C86A6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A67EC2" w14:textId="646DA70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F51D48" w:rsidRPr="003C5057" w14:paraId="04A53979" w14:textId="77777777" w:rsidTr="00F240F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9438B5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44E4DC" w14:textId="5DAD4840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0CD9D7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50DC1C8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CFE3BB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60611D" w14:textId="5BB9AC7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7A69D5" w14:textId="7D1B578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</w:t>
            </w:r>
            <w:r>
              <w:rPr>
                <w:rFonts w:ascii="ISOCPEUR" w:hAnsi="ISOCPEUR"/>
                <w:sz w:val="26"/>
                <w:szCs w:val="26"/>
              </w:rPr>
              <w:t>70</w:t>
            </w:r>
          </w:p>
        </w:tc>
        <w:tc>
          <w:tcPr>
            <w:tcW w:w="1416" w:type="dxa"/>
            <w:shd w:val="clear" w:color="auto" w:fill="auto"/>
          </w:tcPr>
          <w:p w14:paraId="383AD11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375435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EF6F484" w14:textId="77777777" w:rsidTr="00F240F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9A9AC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33039CE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C265D3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6D1F3F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8962C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9E9B5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BB5EC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2F0AC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5BC2C2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40A1448" w14:textId="77777777" w:rsidTr="00F240F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0F3AB3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4BE18F" w14:textId="1CF9DC9E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190098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638924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51479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349831" w14:textId="3891559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BF60F3" w14:textId="3A8C700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4F7194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0975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F9FE00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B8F2C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46E0AF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D26875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2318C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7A740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C1A2A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8AD64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B4A952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74866E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E5A7EBC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61D338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F0D60D" w14:textId="32345C6B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5067D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BADA3D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7424A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AE426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36444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1E74AD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2EE02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E7C5106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BCA3C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E2D218" w14:textId="1DCA34DD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BA2B84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84B2FF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D39863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89C6D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9DD46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EEAA3B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A97D96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360E68E5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3D1408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36459F" w14:textId="715ABA6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919A443" w14:textId="40AE037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7BF8914" w14:textId="6EC8DF3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9FA814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3D9546" w14:textId="2B278CF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945F2A" w14:textId="275850E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13CC1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C885AC1" w14:textId="0225627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21FE37AF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DAD74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82BB6E" w14:textId="6F3F95A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95D3A9C" w14:textId="755CC50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389E4FBC" w14:textId="0300095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C65A9B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2C2007" w14:textId="3373406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D58AE0" w14:textId="677B45B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3DA78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503B42" w14:textId="7F2DEC6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03DF0097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AAECD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4D041F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DA3D11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8F8D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8ED3E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D650F0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FF56E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B5B0B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489DE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BAA1376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05D04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3C22E" w14:textId="1FD2CF03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0D33C1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87532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8E939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C0716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CA68A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01DEDB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7365D67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0D1EFE02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B93D9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7C3AF2" w14:textId="755C645A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EE2A22" w14:textId="7482CEB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6D33A7D" w14:textId="59417D2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077829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DA732A" w14:textId="406A207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80D997" w14:textId="426B9DD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374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284CB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133682" w14:textId="3594091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3E7E8FA1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0351F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6C5643" w14:textId="0B2CAC98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36009C" w14:textId="4BE5E76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4C24A53" w14:textId="4DEB76B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CAA09F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4D7BA9" w14:textId="5D3646E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8DD2F2" w14:textId="064C33B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374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E24B8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C77798A" w14:textId="3468B4B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698F51DD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58EDE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6AC8028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2BD36F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FF1FFD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F1973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43731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2A3568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F3C629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A9E64D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BF625F8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44693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86672E" w14:textId="2FEABEE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3152F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49706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769031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A973A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C5F09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9AC53BB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3151C9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72879232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1B6A8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D23879" w14:textId="5BA9A01E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CD50B8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59EB01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D5FE9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954624" w14:textId="15708BB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B0B802" w14:textId="19ABFB9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68FF1E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40083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645FAD5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008A2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C14CCA" w14:textId="75E0889A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BABD1E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9A14457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AC7B63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A72D16" w14:textId="41E5829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796030" w14:textId="1CCFC46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6BD7F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D4835D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DE1F358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B477B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62C755" w14:textId="69AF872D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385E5C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CC5A8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B9F47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E34F25" w14:textId="0DE1B3A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600BD7" w14:textId="26B69DA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B3294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6441B8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5BA23C9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41723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C7ED44" w14:textId="46CB1D8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E62D83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A6CABF8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0E1777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A73049" w14:textId="7937D82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F42454" w14:textId="6E6BEE1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622931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72AF4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63E0671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FBA153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68B5B0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C0ECDD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FAC38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2D2FB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8C9FE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DF36B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042BD2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B5E931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0EAA5F8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89E74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7B7567" w14:textId="3D98C7EF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53B0A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5AC03E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1D9E1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46A7E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A52B8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A84B51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24DAC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636496C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4EDD71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62485B" w14:textId="293AF9D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7E963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55769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B2C0E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09EBC5A" w14:textId="5690453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AC9427" w14:textId="77BB1B3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BBC4C4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C6E46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A747329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AB789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3D45B0" w14:textId="60106346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A76A2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A0EFC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1B7E4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C96E71" w14:textId="6FBD612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9EEBC5" w14:textId="4F44DE2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C7D52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64A463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332F172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72DB2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4EA9FC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1DBE63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1B924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C6FCB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D9D34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8BC3C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3E299D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3479D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B1470B9" w14:textId="77777777" w:rsidTr="00D819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6548B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A2F443" w14:textId="200B2EA6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819B23" w14:textId="68095DC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295DA9" w14:textId="4A5FCCC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AFB155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6E17CC" w14:textId="584093B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93D69B" w14:textId="406F92A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9CEEE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869BD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C775D4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35543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EC376B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316C64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BC0A94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2A871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8C909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92A1A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5160F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F02760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6537A91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438D5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9152AA" w14:textId="7C38279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1D0F5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E320D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6F27C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55D11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422F7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B250F6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7CD9ED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16F5E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91EC0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19DE0D" w14:textId="1153D4C1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689A6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F90B2F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2EDDC5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FEA449" w14:textId="58159E3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F15692" w14:textId="5062B2D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92CE8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0A8A7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1AE6798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81DD6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18B1FC" w14:textId="7573B14D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70CF0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C378D7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FFB18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E49CD87" w14:textId="7265D6F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5E6CD7" w14:textId="47F40B6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8241C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D23638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EC652C8" w14:textId="77777777" w:rsidTr="00006BB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AC91C18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0479173" w14:textId="78667A9B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A39C41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AE3B4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25474B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2CF80A" w14:textId="0E7A86B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3471C7" w14:textId="0D8FF95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FD801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28A17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A4E53C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A3F92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99BC9C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4E5810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944AB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02AEB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F5555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D86AB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F829C1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0ABCFC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3C2C85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2774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85E616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8D89BE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8E2CD4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EB0CF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5E361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4D73F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A665DF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430809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479084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8DCD57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0B3A93" w14:textId="675E7CE3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D30D8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BB55C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D77E4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1342D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F88AB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6EEB9D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F5C56C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E6B0956" w14:textId="77777777" w:rsidTr="00006BB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4031D0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C3C91D" w14:textId="2EEA065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071B2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A8804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4EF67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7F523408" w14:textId="630193A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A3056E" w14:textId="4E89CD3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88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C13FD7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5EE9F8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9028183" w14:textId="77777777" w:rsidTr="00006BB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1F56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40E729" w14:textId="1792EAF6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F0C8E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6589B9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56B16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38DF7376" w14:textId="7A4C9E6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5D498F" w14:textId="6864E63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88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8DBEF0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86DD7F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EDB1E1D" w14:textId="77777777" w:rsidTr="00006BB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2F383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8C3D3E" w14:textId="01E103A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16544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4AB2EA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628E1B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6967A2F6" w14:textId="3055190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E398C6" w14:textId="4BAEA7D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940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68C2D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B08777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7562A74" w14:textId="77777777" w:rsidTr="00006BB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C9CBE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A0C040" w14:textId="066ADD9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FC34D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83CA9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FEC17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5250D330" w14:textId="4CC2EF6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C2B3EE" w14:textId="6D67E3B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940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57D5C9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570B3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200FBBF" w14:textId="77777777" w:rsidTr="00006BB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A7661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03E11D" w14:textId="4597C96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DFD2D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CA7D8D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35C6E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001C8B3A" w14:textId="6B158FA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15D47C" w14:textId="353454A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376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A857D8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E2D7C2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39F6931" w14:textId="77777777" w:rsidTr="00006BB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C6B9E8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4D6EC39" w14:textId="33A06EFF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31129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A3C49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B9872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1A81F89F" w14:textId="2CCF0EC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2BBA5E" w14:textId="1E7759A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3994A0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AB9593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F58B44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93661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2BFC89C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27FDD1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52969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67549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2571A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853E0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1A954C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826460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FEDEEE8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0839A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983779" w14:textId="2B54FBA5" w:rsidR="00F51D48" w:rsidRPr="003C5057" w:rsidRDefault="00F51D48" w:rsidP="00F51D48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1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>5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94F03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CFCD2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FE88A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CDDBB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73D6C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903401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BED49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A69BEA4" w14:textId="77777777" w:rsidTr="00AF72A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31C8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9AC87" w14:textId="04D0FBE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7C6FD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4DB58C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EABE8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9C769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7E837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286CCA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6589F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230D05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C36D1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53DD065" w14:textId="605D39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708AE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B8CD1E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5E321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B355CC" w14:textId="737274E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EF3F9D" w14:textId="08FC9B1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682EF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EDEBE20" w14:textId="5DD77A7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F51D48" w:rsidRPr="003C5057" w14:paraId="0AA32F4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B5065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C16A62" w14:textId="2E829D7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31B1A9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D765A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64636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456FA8" w14:textId="63DEF34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D95DB1" w14:textId="7B28EFD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8EC2B1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73DD864" w14:textId="6C85281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F51D48" w:rsidRPr="003C5057" w14:paraId="4CB5ECF1" w14:textId="77777777" w:rsidTr="00AF72A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5A4E9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8540AE" w14:textId="4B612F90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5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0F46E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1FD0C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99395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3A5ACF" w14:textId="6A6A7C5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BA8F9D" w14:textId="12318F1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152460C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A0F3CE" w14:textId="124C467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F51D48" w:rsidRPr="003C5057" w14:paraId="119D212F" w14:textId="77777777" w:rsidTr="00AF72A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4FC1D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0CC9C0A" w14:textId="13392C63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5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48B0F5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D9339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9BC77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3F39BB" w14:textId="136898E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968232" w14:textId="2EBF701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100D61A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68F573" w14:textId="013C4B2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F51D48" w:rsidRPr="003C5057" w14:paraId="17E7FB6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0ECAD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6884783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2C494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03F6B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1CC71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90E737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70088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703DF5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A9CAEB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A0782F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A44C20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0939D2" w14:textId="2F12787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FC111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4289D7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2D863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E83D23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244BC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57C6D0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70A8C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9210A4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38A2D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CCBD71" w14:textId="3D23744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8C8AF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FBCFE2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6FDE4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AE88FB" w14:textId="14315F6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C9DA73" w14:textId="4526ADF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2CE62B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2AEDB5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1A91F1B" w14:textId="77777777" w:rsidTr="007341D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94C4E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537E3B" w14:textId="3929F02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1E77DF" w14:textId="18EE1E1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6E9891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3C2FF5" w14:textId="02046A9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8C1AA" w14:textId="7E79D25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FA73BE" w14:textId="2287F36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D3729D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84C496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544AF88" w14:textId="77777777" w:rsidTr="007341D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1B201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BAB88B9" w14:textId="5491C169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A8DDAC" w14:textId="76B5B0C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F4CFFB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FB6029" w14:textId="334CE2F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A4B359" w14:textId="27AC21F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814ED9" w14:textId="11A0648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9BABBC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BC30FD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8DFEF5E" w14:textId="77777777" w:rsidTr="007341D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0EE638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1A2EF40" w14:textId="513CD69F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C13C3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30259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1F8F69" w14:textId="2602743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CDA2C2" w14:textId="473155B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E9D0BB" w14:textId="4AB34C3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F9711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0758E4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DDC916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EEBE1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005DFD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C228BA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453555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FE9B4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97484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BDD8F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53A371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560CE7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779FBFB" w14:textId="77777777" w:rsidTr="00033A0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C2F9C7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F52D92" w14:textId="4E3031D0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E2118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C8546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B72E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54B0D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11BBB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05A51F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0824D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9BDD2D6" w14:textId="77777777" w:rsidTr="00033A0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C4CF1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2493F0F" w14:textId="29F3DE8B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04E18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94D42B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059A1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F5008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22204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F3CE01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D6EABB2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7DBD625A" w14:textId="77777777" w:rsidTr="00033A0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4E294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92FC03" w14:textId="0BAD362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DAC9CB" w14:textId="0F02CD0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7C4E4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D307D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E01F4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1D3A7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E58C65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BCD82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D3EEEC6" w14:textId="77777777" w:rsidTr="00033A0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72FF2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7B31060" w14:textId="7980907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87F5D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9EFE19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2AE7AF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B0C534" w14:textId="5432CF9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8A2372" w14:textId="3C51B94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007EB82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86BDE6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FC1815F" w14:textId="77777777" w:rsidTr="00033A0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5B2ED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207E37" w14:textId="263DBD33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0C96DFE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13190F5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436E55B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DA6660" w14:textId="2990104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96737A" w14:textId="16CDBAA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6000</w:t>
            </w:r>
          </w:p>
        </w:tc>
        <w:tc>
          <w:tcPr>
            <w:tcW w:w="1416" w:type="dxa"/>
            <w:shd w:val="clear" w:color="auto" w:fill="auto"/>
          </w:tcPr>
          <w:p w14:paraId="51D8D9E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72B35F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AC9381D" w14:textId="77777777" w:rsidTr="00033A0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8CE80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AE88E6" w14:textId="6D7E755A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C69B0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36FDBF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B13F75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DC58C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45912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ADE18A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5647AD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101EB2BF" w14:textId="77777777" w:rsidTr="00033A0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7A783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63B5D7" w14:textId="2768F1F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43F8B6" w14:textId="001826C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A91E7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32FA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47C5E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80729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9B9058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1559B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221A269" w14:textId="77777777" w:rsidTr="00033A0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BBFBE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ABB1DA4" w14:textId="3994EFD8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76CDED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6ACC14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7FBA5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1BF3D2" w14:textId="21C210D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6587D3" w14:textId="2D0D6B7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4418568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C980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A321BF6" w14:textId="77777777" w:rsidTr="00033A0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50944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955B506" w14:textId="76DF854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0E6E5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ACAEB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B68C0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26A635" w14:textId="7808A33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C32BE6" w14:textId="7E6B996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</w:t>
            </w:r>
          </w:p>
        </w:tc>
        <w:tc>
          <w:tcPr>
            <w:tcW w:w="1416" w:type="dxa"/>
            <w:shd w:val="clear" w:color="auto" w:fill="auto"/>
          </w:tcPr>
          <w:p w14:paraId="2477FEE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7BCB4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58B387A" w14:textId="77777777" w:rsidTr="00033A0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679CE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4FB69BD" w14:textId="00E8E57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4625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0E301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571BC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D150B9" w14:textId="01B74F5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12A238" w14:textId="706A5E1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4EE6367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0C3E092" w14:textId="3BA7ABB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F51D48" w:rsidRPr="003C5057" w14:paraId="645772E7" w14:textId="77777777" w:rsidTr="00033A0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02687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6EE717" w14:textId="2A74896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A41DD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1AB68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D9FE1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F57B0B" w14:textId="53C7945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7E21F3" w14:textId="2A92FE1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430</w:t>
            </w:r>
          </w:p>
        </w:tc>
        <w:tc>
          <w:tcPr>
            <w:tcW w:w="1416" w:type="dxa"/>
            <w:shd w:val="clear" w:color="auto" w:fill="auto"/>
          </w:tcPr>
          <w:p w14:paraId="2DE92FA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5D62BB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1DA073E" w14:textId="77777777" w:rsidTr="00033A0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9DFF1F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518536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570609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335E04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E943A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D54B4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B625C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ED34F1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B8D96A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6636DFD" w14:textId="77777777" w:rsidTr="00033A0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54CFA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AF3CB8" w14:textId="64297C9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B92CC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F757D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F07CA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EB3EC7" w14:textId="269D58F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D43AE6" w14:textId="7D6BBB3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5000</w:t>
            </w:r>
          </w:p>
        </w:tc>
        <w:tc>
          <w:tcPr>
            <w:tcW w:w="1416" w:type="dxa"/>
            <w:shd w:val="clear" w:color="auto" w:fill="auto"/>
          </w:tcPr>
          <w:p w14:paraId="49E464E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9FF68C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C94107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7F58A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77EA88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A6D5FA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0FAD05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117C1E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7646A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826EE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9E5911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6FD402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7A461E1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4839F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E55E73" w14:textId="741D628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653CD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DAEC0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9CA02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B9D8E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CC4029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6A45CC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A883D4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4FD1AFF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84BC357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91A8D6" w14:textId="2658FC5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806F77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50E613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97502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EBB02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D0BD6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DFEE2F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6563A08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3F04D1DF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019D87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05054F" w14:textId="3ED4F9F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A96332" w14:textId="0B8604D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4E4F312E" w14:textId="2F75A2D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F1E9E8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B3B12C" w14:textId="4EF43AE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A0DDEB" w14:textId="0A84063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6E60A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F7ED02A" w14:textId="05EE0C4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0AD2734C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F4202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E82E863" w14:textId="18589831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F1A04D8" w14:textId="19D3585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74389501" w14:textId="5BF0881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9B92C9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F085FC" w14:textId="35A305E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50C1F5" w14:textId="4A260CF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A2D8A5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208671" w14:textId="30CC335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4D8FCA0F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9DE0B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C25F24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8C8A45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454B92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4EEA9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89DD1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F3DDC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090D38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0F6B2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F8EC30E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476F1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7D0CA2" w14:textId="24DAD27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B5A8FC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4B6325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275AB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CFAA8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4CE79B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01FCBC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D86B0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4CE64482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DDF64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83E0E49" w14:textId="79C8359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FB6D019" w14:textId="10BC6AA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635A3728" w14:textId="2753395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702DED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2B8165" w14:textId="3ECBA7C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0FEEBB" w14:textId="25F1649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46837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62ECFCB" w14:textId="38AC33F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0090E8FD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8DF1E0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907EA2" w14:textId="41527F6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57099B" w14:textId="14EE186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21869B6" w14:textId="0D2B625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D9C1BE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E7038B" w14:textId="54696B0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7FE627" w14:textId="6B3C55F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2AD4D5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D7D0761" w14:textId="04BBD8A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09CA9E8C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46CFB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9C1E04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D383FA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EF502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E29C9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9F38E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57F30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812407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3FB33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FC2B930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310D5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DAA4F2" w14:textId="357431CD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F68A9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82EAE6B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E64598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08A27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4DD60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D18646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D043B7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03605CF4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47746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4A5B88" w14:textId="45A74DDA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A63378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114BDF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989C93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BBA932" w14:textId="3E628FD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5684F6" w14:textId="6636122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3781C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97A497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BC38B97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DABB8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582CEA" w14:textId="436398EB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BFD9D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13BB0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FA094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42C290" w14:textId="5EEE4A0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2EB2A7" w14:textId="769B0CD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888E2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C3489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842E00A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CEDA1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90E9EA" w14:textId="3549731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6A75C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634F682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E1C14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C18C47" w14:textId="5DD04BE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2F4973" w14:textId="1AFC0ED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C21897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A32EB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F4A4862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99D21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1EDE14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3A97E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E275D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CEF1B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1B35E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EF722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3FBF5F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18323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80BDBE9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B5A3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90067A" w14:textId="52D243F8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F55757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88863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929F7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FD434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0A853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8A5259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2A0A5F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F7021A8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0031C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48207EB" w14:textId="6786503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76826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76C1C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F4C6E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7EB2FB" w14:textId="26C046F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A509B8" w14:textId="39703F2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C72BD1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8CC449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F4D98C2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C80AD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54A7A7" w14:textId="2233ED46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B0B1D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A489C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45B7E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AD36B9" w14:textId="3D22670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18F8DA" w14:textId="6BD848A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0F8C0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7BB14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C71A804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EA36E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A48E907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A20725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CFEB7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892F5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E9E0C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4618A7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D09AC0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1A711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29D2762" w14:textId="77777777" w:rsidTr="00ED5AF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479CC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56A442" w14:textId="6367C37F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E85EA0" w14:textId="1EC3CC2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831A7C" w14:textId="587BFF6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C9BD25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E18F39" w14:textId="28013F2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407751" w14:textId="52E15C6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C2E30B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30F077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042B5E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5006E7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25B232" w14:textId="613BF2F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31FFA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22A960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CB0A0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4D575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C441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76C71D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57C58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616A49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480B53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E7246D" w14:textId="53E4230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6D576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BFB6E2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D7BE1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A5395A" w14:textId="722099B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95EADD" w14:textId="67B5B09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66010D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E72684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76D761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B5DF7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49EC08" w14:textId="40453440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FF0E40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76869F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B6BE0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A56923" w14:textId="39F2647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BF45F2" w14:textId="23046A8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EB33C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2E0B1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A387DD9" w14:textId="77777777" w:rsidTr="003B7A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57EAF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0DD7EFD" w14:textId="7B77228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5D7C6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7AB371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42D41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CF2842" w14:textId="2474169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4844C4" w14:textId="14947E3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82F66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D33E08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9F69BD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409E2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006ACE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10E277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0DF1A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FB73B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92552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D9526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13BB4E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A96E5B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BF5EB3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4C5FCB8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A7D08B7" w14:textId="1FBA12FE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C4479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FA85E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AEEDA6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3DC78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1CA10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659226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89224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8FAB16C" w14:textId="77777777" w:rsidTr="003B7A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4D97D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C7CEEE" w14:textId="4077510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5A4B8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610C71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B3CFF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193D4F1B" w14:textId="3C6D0AB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1090B4" w14:textId="3E418BD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184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68C37A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C411CC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11CA2EB" w14:textId="77777777" w:rsidTr="003B7A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756B0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98C45D" w14:textId="739D894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B1FA5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8DD3A7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A199C5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638E66CD" w14:textId="7DA80CA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0ABA16" w14:textId="32FB6FB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184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91C23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5C61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63C9B77" w14:textId="77777777" w:rsidTr="003B7A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A2C6F3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B71DE0" w14:textId="72F986B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02240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2CA13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31AD2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65CD4F64" w14:textId="69B2D08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6BAA70" w14:textId="0BF6E38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920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764EE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BCA61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051CE3F" w14:textId="77777777" w:rsidTr="003B7A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251FA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3B9059" w14:textId="198357A9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1D81E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80D06A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C62EE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1C025120" w14:textId="5EC6A8E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EF001C" w14:textId="064AED8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920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EE3F09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991901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9FC9E14" w14:textId="77777777" w:rsidTr="003B7A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62258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4648F6" w14:textId="038729B1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86A09E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0B3C4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14940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417FFD1A" w14:textId="7357100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1DB47F" w14:textId="6E0E437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368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A2551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AA7FF5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190F1C8" w14:textId="77777777" w:rsidTr="003B7AC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49327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20F656" w14:textId="343E25B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97208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C89CD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36836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2E5B09D1" w14:textId="4F3A757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945EC5" w14:textId="10BA0E3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804A3F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51213D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76C98D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98601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0AB5BC6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8EC99B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D1D2B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78D195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11B8E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EF6CC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92C051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CC79E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CB5CF3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310DE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EE6867" w14:textId="1C46AEA7" w:rsidR="00F51D48" w:rsidRPr="003C5057" w:rsidRDefault="00F51D48" w:rsidP="00F51D48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1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>6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7EDF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E0FF9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B9013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6F926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4FB4C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8D74E2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6DECEF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3A795E8" w14:textId="77777777" w:rsidTr="002561F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DA43F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6E71A2" w14:textId="1C59692E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0A4D4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44BA6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AFA7B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C19DA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C8D8E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9369F6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F8D880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EB8D91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F2ED5B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CAF2F4" w14:textId="2D24D77D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D74A2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44163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149B8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89FBE06" w14:textId="796B9EB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9AB33" w14:textId="30B4B72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C396DC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235A2F2" w14:textId="1FE464B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F51D48" w:rsidRPr="003C5057" w14:paraId="0A3BE89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6DCDA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786322" w14:textId="17F85D68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7FB77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AD245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5829F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4E0AEB" w14:textId="2E24169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05C9B1" w14:textId="3983F82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617497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66B3778" w14:textId="16D39A5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F51D48" w:rsidRPr="003C5057" w14:paraId="635EE5D1" w14:textId="77777777" w:rsidTr="002561F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559A6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1237B0" w14:textId="4ED552A6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6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EF50F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301575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806F0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2F87BB" w14:textId="68D08FF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76C8E9" w14:textId="24307CA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2D063A0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2EE19C1" w14:textId="732BF9A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F51D48" w:rsidRPr="003C5057" w14:paraId="446ADEF6" w14:textId="77777777" w:rsidTr="002561F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AA3618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8E29498" w14:textId="7915385B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6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6B8FC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77387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CBE9E3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C7EA5C" w14:textId="3E20005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76B179" w14:textId="6CBA824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738357E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0D131A9" w14:textId="4A254BE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F51D48" w:rsidRPr="003C5057" w14:paraId="32AB331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F8508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B36C1C9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EB4F4F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26835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8A8C9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40FFE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9A5585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73A05B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7FB66F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3FA0CF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D37C6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594C99" w14:textId="28F2C35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DC4BB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52A0C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EA33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BF88CB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3AF52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5DB237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2EB9D2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8F4EE5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ACF062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32B5A55" w14:textId="6FBB89AD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35651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74FB8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AE141E7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AA240B" w14:textId="089DA9F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358DC5" w14:textId="238DFC7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8C74E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6D1CC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692728F" w14:textId="77777777" w:rsidTr="0048074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68F58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09FCEB3" w14:textId="121AB0BB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C98BA2" w14:textId="24FABFE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7FEA13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7A9862" w14:textId="42A04C0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34E1CF" w14:textId="1A912C8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C7A5EE" w14:textId="4E658F7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356C3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9860C4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2078489" w14:textId="77777777" w:rsidTr="0048074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41C59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4541FD" w14:textId="293E3F1F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01598E" w14:textId="54084F2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7D583D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2F8E1E" w14:textId="5DD111D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6C0BE3" w14:textId="38A61EF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10C807" w14:textId="57FE32C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D66FB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896C2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E30C0CD" w14:textId="77777777" w:rsidTr="0048074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574709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F0FE4C9" w14:textId="4DF00391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C8D8F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3990B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71B3C5" w14:textId="0BC5BFC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0A46A2" w14:textId="3C59D5B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44AC49" w14:textId="5D6859F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925B0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6BB657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1D68C1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9E8B8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5CD207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9F231B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B6AAEF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6C655D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D8612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14615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9E76C0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E28E49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2E9E0D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C80A9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4A44D4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B3F3EE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5DCFA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F342E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5A9BF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1D485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96CF8A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8B668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C057E1A" w14:textId="77777777" w:rsidTr="00A34A2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62E1E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825B27" w14:textId="339F677D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8EFAC0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A75F9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0BC00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D3D7D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0D200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691EE0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766563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6ECDB4A" w14:textId="77777777" w:rsidTr="00A34A2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C37F4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BF71D8A" w14:textId="0551E953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3500F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671CDC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F130C7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E90D1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0A7500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DB5998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AD05F81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5680240B" w14:textId="77777777" w:rsidTr="00A34A2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A5706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D74843" w14:textId="3270D07F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FC086E" w14:textId="2CFB6C9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DC58D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49647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9FBE6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5991A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365C5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880210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D4B607C" w14:textId="77777777" w:rsidTr="00A34A2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F3A8A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A9A6675" w14:textId="44815ECE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599B8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8AF673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C17DAD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340C01" w14:textId="321ED40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BD5349" w14:textId="63B936E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4F30F7F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4A51CB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4625BD3" w14:textId="77777777" w:rsidTr="00A34A2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FC1643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92F6748" w14:textId="537B5F3B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A99F70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2FA647B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919391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AF7DB1" w14:textId="3F01403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75EFCE" w14:textId="2E083E8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5000</w:t>
            </w:r>
          </w:p>
        </w:tc>
        <w:tc>
          <w:tcPr>
            <w:tcW w:w="1416" w:type="dxa"/>
            <w:shd w:val="clear" w:color="auto" w:fill="auto"/>
          </w:tcPr>
          <w:p w14:paraId="217D791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59B5D9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D78F8D3" w14:textId="77777777" w:rsidTr="00A34A2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696BB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554E6E" w14:textId="0D540A7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AE7F5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5915D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A780AB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FFF65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9B2A4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4B09245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E843A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279BC935" w14:textId="77777777" w:rsidTr="00A34A2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4EE7A3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D449DB" w14:textId="6C21C13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222C48" w14:textId="65FDE98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0971D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611AF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54A27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E896C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7EC2B7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A4BC39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D202703" w14:textId="77777777" w:rsidTr="00A34A2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82BD10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9BDB3E" w14:textId="58F4501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36977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F5E789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442A9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21D910" w14:textId="2FB11B6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91133B" w14:textId="38744BB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119B7EC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55C331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BA1B86F" w14:textId="77777777" w:rsidTr="00A34A2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856007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C1C064" w14:textId="60890EB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FE799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8C929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DF9B4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55652F" w14:textId="0506193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17AD4A" w14:textId="5600FB5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</w:t>
            </w:r>
          </w:p>
        </w:tc>
        <w:tc>
          <w:tcPr>
            <w:tcW w:w="1416" w:type="dxa"/>
            <w:shd w:val="clear" w:color="auto" w:fill="auto"/>
          </w:tcPr>
          <w:p w14:paraId="2A5FDB5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A6E117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B040AF0" w14:textId="77777777" w:rsidTr="00A34A2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2D53D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F72172" w14:textId="7EB6F538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CAFC6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8432F5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7C617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B30C68" w14:textId="4BEA638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EFE240" w14:textId="79F8E10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42C77D6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A21BAB1" w14:textId="5BDD78B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F51D48" w:rsidRPr="003C5057" w14:paraId="20F25B63" w14:textId="77777777" w:rsidTr="00A34A2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249617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9EE8C4" w14:textId="5A6E220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547D12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24EFB85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14114F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E8BE12" w14:textId="4E1B92C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D07F1F" w14:textId="12DA8CE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310</w:t>
            </w:r>
          </w:p>
        </w:tc>
        <w:tc>
          <w:tcPr>
            <w:tcW w:w="1416" w:type="dxa"/>
            <w:shd w:val="clear" w:color="auto" w:fill="auto"/>
          </w:tcPr>
          <w:p w14:paraId="3BA9A62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657CA2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2DF4F36" w14:textId="77777777" w:rsidTr="00A34A2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A8A123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3A69B9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7F6A5E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47D55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CFD0C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8862C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41CD3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F69E8C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13278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B3044CE" w14:textId="77777777" w:rsidTr="00A34A2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BEEB22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35F682" w14:textId="655D0F2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3EBFBB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64E2EF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6D99B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AFF533" w14:textId="3E1B27B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5E83EF" w14:textId="32CF0AB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4000</w:t>
            </w:r>
          </w:p>
        </w:tc>
        <w:tc>
          <w:tcPr>
            <w:tcW w:w="1416" w:type="dxa"/>
            <w:shd w:val="clear" w:color="auto" w:fill="auto"/>
          </w:tcPr>
          <w:p w14:paraId="18F862E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BF82F0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73DB13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CC6DF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A2D852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851A1D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EBAD66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C0F03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CC0E9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57F7C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0C8F64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89D57C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15ADAF4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C4FDF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50159F" w14:textId="7344B6E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5A384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2DA22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8B2B25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71B83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B3BC7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551EF7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35C274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3FAC920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58EA38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242033" w14:textId="2E2A7A9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F41A2B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9CD51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A6A0F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97977D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F6A28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7C717BF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E6E562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3ADB2B63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02B96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8E6F2B" w14:textId="2EADBA43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4B8F8E" w14:textId="59CF7A2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32CEE047" w14:textId="078DED8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57EC54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632B8E" w14:textId="6ADE393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8ABC9B" w14:textId="6A45153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3724DD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220308" w14:textId="774CE2E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2CB6FAB6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1C5AD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D6D1B0" w14:textId="5BA8DF80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371B03" w14:textId="789324D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3C142645" w14:textId="3FF82E4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C0CF95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C72586" w14:textId="2F15522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F75D20" w14:textId="5FFDB0F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BC472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80180CD" w14:textId="227B6EF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674FA821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BCE17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22B221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518674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43F87C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48CDD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0D5DD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D5C57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B044CB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FF684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118001C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F1F95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F85CE5" w14:textId="745CD52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109D9F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7BD433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8870A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57C05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C7AB07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9D14795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B4045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216CBF2A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C8FEF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EA7744" w14:textId="2869B6FF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EE3941" w14:textId="7A9E244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8174C61" w14:textId="1FE2E19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0D9EFF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D6CE0F" w14:textId="5DF4DBA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AC09A9" w14:textId="159C982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FB8E0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84A9A3" w14:textId="3385BFE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6FFCCF38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EE65C7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C373FC" w14:textId="2D1FA91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4456B95" w14:textId="32A64BE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63CEF39" w14:textId="30BA4BB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AB22B1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2C9CFF" w14:textId="75F65AF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8FDBF2" w14:textId="070C2F7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BF5AFA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6154BE" w14:textId="7984ABA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3B109BCD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A67B2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CF388C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1B9213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63CD47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6B0832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A4041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3D1A6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229CE0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8D1FE2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CB57B62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893F8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579C81" w14:textId="71B95EC8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1BAEA5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307C91B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BAF07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A8E9E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19AA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D37F0A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618490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1C7DA329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4B5E8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75571A" w14:textId="6F762573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9B4AE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962EB5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8A899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CDCD76" w14:textId="2287A44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4FECA6" w14:textId="48B679E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3692C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FA949B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658B6CE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E91FD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C77E4BA" w14:textId="1B709181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8EC16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59EAD23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365094F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22DD43" w14:textId="488AC6D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8F2AB5" w14:textId="0EFC3E0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6633A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D8559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CF41CB0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69F01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2BF0AE" w14:textId="7DE3F398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BD0CA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69AC9B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B395F0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FF5874" w14:textId="2D050DC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F10381" w14:textId="35ED383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20298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E623B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830A1C0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BFD484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C9C7EC" w14:textId="6892A26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076832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35409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FBFFE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9618D6" w14:textId="5C6CE5A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43BFC2" w14:textId="58B396F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B202C2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4B84C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BB3E1FD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BA211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9416C4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B3A4BD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7D8EC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DBC11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8A48F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1D465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020CDC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5821D8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0EEC932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F1A337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0F5C01" w14:textId="7CB2F391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49893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21468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9AF96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5E4E1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2E69D3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42B725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CF835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E2C230C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A9512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9B9579" w14:textId="7836F536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8C1F4F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3DE549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5FB73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047FB6" w14:textId="6F6A1C6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A454F0" w14:textId="54D0FBD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5B63A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0A460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C708AE6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49744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FE975E" w14:textId="7059CE7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01C73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45640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1C07F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E6B3067" w14:textId="40521B3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2CC1CD" w14:textId="28EA2C1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139BF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453C31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6950F96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8D53D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D691CF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EA4943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D67F3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DAF8D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87EE0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C41BD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B6C42D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34D467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44FCEED" w14:textId="77777777" w:rsidTr="0060199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83A47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4A35B0" w14:textId="3AAA9A3E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FA7887" w14:textId="3DEC0A3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0EEB9D8" w14:textId="2351146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15C756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310B367" w14:textId="7888C29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BF5F17" w14:textId="319E929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AFEC1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20210E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876DE8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C245D8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BFE511A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67A1FE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27738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87F73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246F9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D9056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DB1880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EBC4A2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F99BD1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434818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73187E7" w14:textId="16549B6B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3771D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4167B6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87F5E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F18B9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483FBD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661297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8819E1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7B7DA89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F880D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3745FC5" w14:textId="46DB0FBB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8AFF55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9720F8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CAC255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8DECE7" w14:textId="5CF74F7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C63255" w14:textId="16AF5D6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172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85CD9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2D8E4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91F3B1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47A213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216062" w14:textId="609EC02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7B7342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0174C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E9F347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269D5F" w14:textId="453DCD6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70104B" w14:textId="6EFD448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2DCB5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5DF788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C5DF30D" w14:textId="77777777" w:rsidTr="0047254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29D038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25D467" w14:textId="053AC8A9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52482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A73772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06CF22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45001A" w14:textId="3B30B82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21BA7E" w14:textId="5715E2A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FC2D7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69292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C924B66" w14:textId="77777777" w:rsidTr="0047254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4200A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20ED93" w14:textId="7DA4C76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Крестовина</w:t>
            </w:r>
            <w:r w:rsidRPr="00E36F62">
              <w:rPr>
                <w:rFonts w:ascii="ISOCPEUR" w:hAnsi="ISOCPEUR"/>
                <w:sz w:val="26"/>
                <w:szCs w:val="26"/>
              </w:rPr>
              <w:t xml:space="preserve">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46FCA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56EA0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5E0A0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B49560" w14:textId="3582B71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D358FF" w14:textId="72B71D8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E09EF4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E2E2D7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4B79BC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6371E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168443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FDCDF2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69825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BAB6D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04878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CF4B4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28901A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D11F38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35C332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DF8A70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4CEDB89" w14:textId="75F405D9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C8B92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574420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168C4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40FF89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C0F50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C83DEA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A01D52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130FE10" w14:textId="77777777" w:rsidTr="0047254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24540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B7CAF0" w14:textId="2D915F5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F1167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F8367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4F300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70F2557B" w14:textId="3D02D8F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C640D4" w14:textId="314AE94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B1C34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9D78D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C0C8AE7" w14:textId="77777777" w:rsidTr="0047254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8F6343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ADFD033" w14:textId="21E334D0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43285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66F00F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851DD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2CD74CC0" w14:textId="246DCD0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A834B2" w14:textId="235E771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230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FA6D6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F44C37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23E10EA" w14:textId="77777777" w:rsidTr="0047254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39671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55093" w14:textId="7A0C152E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60E21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CCF035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BF2EA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6D6D18DA" w14:textId="3C9585C4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5F43C8" w14:textId="4F39740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1150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AB8086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637F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8192956" w14:textId="77777777" w:rsidTr="0047254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1BC97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0C6F48" w14:textId="6A247FB0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161EE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AD816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4935D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5CA242A7" w14:textId="154372A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E3F58E" w14:textId="57926A3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1150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F50303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256697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B110536" w14:textId="77777777" w:rsidTr="0047254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53B50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551095" w14:textId="2701183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69F6B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A114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E6ED3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2A268DC7" w14:textId="7009FEB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19D360" w14:textId="4A7CC5E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460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CED9A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81867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5E001FC" w14:textId="77777777" w:rsidTr="0047254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01AB0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60A1CA8" w14:textId="2FC14DFE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FA23F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342606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79D0C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404BF97A" w14:textId="25D9D4A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AE8F38" w14:textId="30BFDA2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CB91F4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F1A8A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CF1254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416983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79AAEC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E9EDB8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F58A1F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6492A2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E2522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76D9B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28C289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5FED9A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EB0DEA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30CCF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332EF7" w14:textId="4A77E9F1" w:rsidR="00F51D48" w:rsidRPr="003C5057" w:rsidRDefault="00F51D48" w:rsidP="00F51D48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1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>7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9D857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16B20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B8713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DC071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08314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558492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6FBA33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09A7AC7" w14:textId="77777777" w:rsidTr="00F0114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5A8190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294370" w14:textId="365FCDD1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0CD62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680BEC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22E67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F0B38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2440B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3D4BF2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B5CD8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757FA6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64E9C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685333" w14:textId="1467A00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4CAD4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A18B1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62A21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F11BEF" w14:textId="6673AD0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C94FB4" w14:textId="7EC18FA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0388D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6A5F295" w14:textId="62B0D6A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F51D48" w:rsidRPr="003C5057" w14:paraId="3BAA8BF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2CE9D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1413C8" w14:textId="3527AE8B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47B38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1BE192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D7DD5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5302DC" w14:textId="4E5FD73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A18ADD" w14:textId="4DD07F8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590B1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0A494B" w14:textId="52B9EF8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F51D48" w:rsidRPr="003C5057" w14:paraId="42B6718A" w14:textId="77777777" w:rsidTr="00F0114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C8C57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4C69A7" w14:textId="42270DC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7E1C7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815B65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06C7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EC52F" w14:textId="6F49195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EF8ABE" w14:textId="625DC3F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FAA7FB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F2E135" w14:textId="4234D9B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F51D48" w:rsidRPr="003C5057" w14:paraId="5B903DE8" w14:textId="77777777" w:rsidTr="00F0114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2E995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BC9EA1" w14:textId="00901CCB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1E570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FDD83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5CE86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4BE41A" w14:textId="33AD41C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7A6D85" w14:textId="18C16BA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78C86A5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A59D4C" w14:textId="4F4C9EE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F51D48" w:rsidRPr="003C5057" w14:paraId="6B8F86D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A3CA3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909CA1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3D5BCB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B62FA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4F95E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359BA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0A1111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E19546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CC7E45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CBB6C7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33D60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A64C6A" w14:textId="34585060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CE6D2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B3F3C2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F27D3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BAFF9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EC6F2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1709AC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7EDE6C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698ECD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3DA51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F44218" w14:textId="29C653FA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98768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07CA6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ED5F9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79BD5D" w14:textId="3890574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625C84" w14:textId="147197F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843BF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BFCA6D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447FE95" w14:textId="77777777" w:rsidTr="00B144F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C35F3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92933D3" w14:textId="6309317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B5F3F4" w14:textId="72BADDF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5CAA5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D0079A5" w14:textId="05E2611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4769D5" w14:textId="58B37BB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B407BD" w14:textId="789DAC1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99C51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329C3C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04A4802" w14:textId="77777777" w:rsidTr="00B144F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FE914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919092C" w14:textId="53E0BAD0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819A6D" w14:textId="6F6B952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70E1F5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D51AFC" w14:textId="0D45DFF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78E8E0" w14:textId="4CAE0F0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8A9D1C" w14:textId="4C83428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BA1CC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EFD85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DDB5D18" w14:textId="77777777" w:rsidTr="00B144F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B9517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C77FD4D" w14:textId="629C1DB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3D6B8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953244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A3E33B" w14:textId="1A2CEC2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5118B1" w14:textId="486CFCA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2CF201" w14:textId="18261E2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44CD09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A8AC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9390B4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8F494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AFAB71A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F4F54E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78466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32CC3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D052A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FFF59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57D4D5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0BDD6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807C1D8" w14:textId="77777777" w:rsidTr="0034587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73C890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E2279D" w14:textId="5DD75F0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1669B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9E21D0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80219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961A8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84004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00CC60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5166AB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C0CFE70" w14:textId="77777777" w:rsidTr="0034587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A4687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496844" w14:textId="2A651A8F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31BEE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75D20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081BA8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19DB3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FAB4A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7F139F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C48B321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767D25E9" w14:textId="77777777" w:rsidTr="0034587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89D57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D03590" w14:textId="03B8AE5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A3B9A4" w14:textId="5F047FD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15AAB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43C63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16FBC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C4C63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9F4570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DBAE8A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B8D28EE" w14:textId="77777777" w:rsidTr="0034587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245F8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713F2B" w14:textId="4AA9453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9123E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21AE8C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3D60D2F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892751" w14:textId="5AD0BD8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B61802" w14:textId="15038B2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23</w:t>
            </w:r>
            <w:r>
              <w:rPr>
                <w:rFonts w:ascii="ISOCPEUR" w:hAnsi="ISOCPEUR"/>
                <w:sz w:val="26"/>
                <w:szCs w:val="26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62C3C67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BA09BF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AF7759B" w14:textId="77777777" w:rsidTr="0034587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67FB2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1A7542" w14:textId="43FE505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2B11555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5304E2A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D78AD0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940AB8" w14:textId="0E5C7558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6BE878" w14:textId="0C0E67B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6000</w:t>
            </w:r>
          </w:p>
        </w:tc>
        <w:tc>
          <w:tcPr>
            <w:tcW w:w="1416" w:type="dxa"/>
            <w:shd w:val="clear" w:color="auto" w:fill="auto"/>
          </w:tcPr>
          <w:p w14:paraId="49C2233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CD530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DDC6DA7" w14:textId="77777777" w:rsidTr="0034587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267A66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66C6BB" w14:textId="1FAEB566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E2D89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9AE3F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28DB97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7D0DA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821C7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C8B7FD5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B416D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16C3E475" w14:textId="77777777" w:rsidTr="0034587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760B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F5CCB5" w14:textId="0C71C793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BB0437" w14:textId="04020AC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59D57E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41C29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D2B88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FDEA2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B0DF06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0CD806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BD0A4EF" w14:textId="77777777" w:rsidTr="0034587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202BD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3F31C0" w14:textId="5D633201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64476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214EEA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1520A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92EDFA" w14:textId="41822A6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C06FF4" w14:textId="39A27E2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32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993BF3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41B066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55B28E14" w14:textId="77777777" w:rsidTr="0034587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543BA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81D69B" w14:textId="29CF5160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12B6E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8FE7C8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FD160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4238B9" w14:textId="11719F3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86DD8E" w14:textId="4EF6354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0CEE945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BC812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870A6AC" w14:textId="77777777" w:rsidTr="0034587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016CD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B9F45C" w14:textId="5665FFDD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E04F5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51190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3AA3A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A5CDCF" w14:textId="2215A7C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D54D40" w14:textId="33D2B67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76015BE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D307E79" w14:textId="35ADE08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F51D48" w:rsidRPr="003C5057" w14:paraId="5DE86311" w14:textId="77777777" w:rsidTr="0034587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B6EF9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1295A1" w14:textId="6A8B357E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02FB2F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6B0EA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1E92B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EFFD40" w14:textId="7990012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D380FA" w14:textId="248A3CD2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350</w:t>
            </w:r>
          </w:p>
        </w:tc>
        <w:tc>
          <w:tcPr>
            <w:tcW w:w="1416" w:type="dxa"/>
            <w:shd w:val="clear" w:color="auto" w:fill="auto"/>
          </w:tcPr>
          <w:p w14:paraId="3107D30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38B0E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EA1C5F2" w14:textId="77777777" w:rsidTr="0034587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7F7B4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A9ED0C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6F7C87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D3492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A9D5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63A8B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4D3E1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A53D3B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CED174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1F2BCDC" w14:textId="77777777" w:rsidTr="0034587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33AAA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25DAE5" w14:textId="664C088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4B7F6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64325F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ED1BB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4D049C" w14:textId="0DF0CEE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B68B4B" w14:textId="6A3E714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5000</w:t>
            </w:r>
          </w:p>
        </w:tc>
        <w:tc>
          <w:tcPr>
            <w:tcW w:w="1416" w:type="dxa"/>
            <w:shd w:val="clear" w:color="auto" w:fill="auto"/>
          </w:tcPr>
          <w:p w14:paraId="1A0AA60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590E01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5D2567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44153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6EEE242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56ABA7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A7F714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2A27D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46EB3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B9CEA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C3ACA2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66AAF4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1BFE705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4AC9E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3053C5" w14:textId="7A6D49BF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0A96E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4B790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6DDC7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B0083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38F6C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66042B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EBCA6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038F5AC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0E875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6B6E0D" w14:textId="4DB312D5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669A0FF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D5219E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B950E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D622D9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7B30F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311BE3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BBC31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2D1AFA2B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4357B8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D20001" w14:textId="69E64553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570525" w14:textId="41FE7A1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6E6D5406" w14:textId="5A9E7E4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33D667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918A14" w14:textId="0D5F2CE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6ACB74" w14:textId="174B76B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45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0BDEB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6C919D" w14:textId="4515EC3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384684F1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FC1E0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1A0882" w14:textId="75133053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C51BCC" w14:textId="7C31CB2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32C84045" w14:textId="1D4B595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75664C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649AE7" w14:textId="6EAED45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9778BF" w14:textId="4414EBD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45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FFEF4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48B8A54" w14:textId="71A96A9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50440AFF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66F5E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CF39AE4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88A1B1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3DD10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885ED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AC515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BAAAD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238C15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5EDCA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40C6927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66BD0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6F11C2" w14:textId="0B6B96AD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09133F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834349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D1B95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BFA1C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AD6BE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312B592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CC84B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440F594F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ABCA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9366ED" w14:textId="398020B9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E03DEE" w14:textId="037423B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5BB4B744" w14:textId="1989DF8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EE7837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A7ACA" w14:textId="5951B1B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357112" w14:textId="2E1B614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274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A3FA9A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5BB3D8" w14:textId="6B6F58D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034A6A30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BE1FE7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ED1CF6" w14:textId="29B0734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7CE680" w14:textId="7143E4D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48A3B43C" w14:textId="54AE7806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B4645D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F19C4C" w14:textId="443F644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05F7FD" w14:textId="4EF7F44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274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07595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BFDF4" w14:textId="19632FD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51D48" w:rsidRPr="003C5057" w14:paraId="6987C4C1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D8602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EE3C51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18CF97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4A545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937EC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736FF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9AF7C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A2044B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F9F06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02931A60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4023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250917" w14:textId="0D303CF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DA716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B3E33A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C5120F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6B59C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4603FA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B759B2A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CE8361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</w:tr>
      <w:tr w:rsidR="00F51D48" w:rsidRPr="003C5057" w14:paraId="72B944FE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678B5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59B131" w14:textId="0E9F264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EFB02B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4635C4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89795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01EAD4" w14:textId="0A8CFA4B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9AC591" w14:textId="5D6ACA1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99A43E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E2D163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4B77DA6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98B36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26EB8E" w14:textId="64D6B83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27737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855DA5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664C5F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8CB2A6" w14:textId="1C658E6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E77D9" w14:textId="7F15451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38AF1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A2482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40B53CFA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5C35F3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8E93CD" w14:textId="6E0828E4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C9083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4D4A26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226CA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AFC64B" w14:textId="4A15B32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5713D9" w14:textId="3D87CB6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A1353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82459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7A7D173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F116D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068B0D" w14:textId="1D92B9CF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11541B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4563D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FD587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37EC88" w14:textId="20EF050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79D754" w14:textId="0CA1AF2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4674A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F5FAE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E479101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1B1EF0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7ED3CD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79027A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4D224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27FE7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B5AEA4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DBBDE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E12163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6EB5C7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9718EAA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2C7A8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0227EA" w14:textId="31C9F098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C1F21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071D53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A0C9B6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B2C01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48128D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A08E0A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1A0308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81E5720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7B0CB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A49323" w14:textId="2B1FC73E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AD95C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58F5D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DC62F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CD9577" w14:textId="7D2B6F0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EBDA1C" w14:textId="065094FA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1B42E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1E1A25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D28A960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0126D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3BD322" w14:textId="5C6FFE7B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1F8EB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9B2509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8CA18C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2664FD" w14:textId="4F828F5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FD02B2" w14:textId="5EC21AED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5D36C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30AB75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32A4D81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F69A2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83B043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D0DF71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BCD3E3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BD7BBE9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50B8E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D1646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105CD5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6A42B9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667E7C93" w14:textId="77777777" w:rsidTr="002C59B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C002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CE3A58" w14:textId="578FEEE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A136EF" w14:textId="47CC267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C53721" w14:textId="7DEBD52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1E0D1B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D951EF" w14:textId="5B5D2F0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292778" w14:textId="20E2151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DC2B2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6FEA5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C51E1F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7DF33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E92ADA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31DAFC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4EE5E0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9A3DD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4307E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939FA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360CF5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FF183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7B42E4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5743C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CF40C4" w14:textId="020E633E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BF4909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5B042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BA770D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75FA5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1307B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C1D005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FA27D7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C0C6C5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5ED49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B0EC521" w14:textId="7D01F392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AD4AC6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1A41DB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5D43AE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FA2AE0" w14:textId="4EEA352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4BA3D9" w14:textId="0A0524F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1D998D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3C873B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F3E734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A4B07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13099F" w14:textId="0267890C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64CF50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71EC87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88BE749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34B91B" w14:textId="5901541F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AE15A1" w14:textId="2304FD09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8808CA5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6A0508A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927B83C" w14:textId="77777777" w:rsidTr="0048197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D87C80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12D05F4" w14:textId="116C0F99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4A381B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57552C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26B7272" w14:textId="77777777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1243D2" w14:textId="799F257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C0C945" w14:textId="696C371E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0F6512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9527E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7CD652F8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D3930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6BBC34B" w14:textId="77777777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C3FC89E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600545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AFE8F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892C6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78B7F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F357A8F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AB89E8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3C2E9BA1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39F9C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311FE3" w14:textId="778B566F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3A12F50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A106D3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8FA2A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60680B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84337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1B6D197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936FA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18BA8FF7" w14:textId="77777777" w:rsidTr="0048197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153A0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0608792" w14:textId="377FC6AD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3DC222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64D60E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8A5901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338536DC" w14:textId="3BF5B97C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9651F1" w14:textId="5CD98D55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9D25C7C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632DFA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3C5057" w14:paraId="2B15EA4A" w14:textId="77777777" w:rsidTr="0048197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210FD411" w:rsidR="00F51D48" w:rsidRPr="003C5057" w:rsidRDefault="00F51D48" w:rsidP="00F51D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1F3AEA3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150A949B" w:rsidR="00F51D48" w:rsidRPr="00F51D48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494D5C91" w14:textId="77475003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05D57A01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148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73DF2440" w:rsidR="00F51D48" w:rsidRPr="003C5057" w:rsidRDefault="00F51D48" w:rsidP="00F51D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</w:tr>
      <w:tr w:rsidR="00F51D48" w:rsidRPr="007409B5" w14:paraId="3B33751A" w14:textId="77777777" w:rsidTr="0048197A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F51D48" w:rsidRPr="003C5057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69B63607" w:rsidR="00F51D48" w:rsidRPr="003C5057" w:rsidRDefault="00F51D48" w:rsidP="00F51D48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</w:tcPr>
          <w:p w14:paraId="2EFBCB5C" w14:textId="0E439731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520BF4D0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740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1DC826D4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1D48" w:rsidRPr="007409B5" w14:paraId="52CA229C" w14:textId="77777777" w:rsidTr="0048197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2FBBAA60" w:rsidR="00F51D48" w:rsidRPr="007409B5" w:rsidRDefault="00F51D48" w:rsidP="00F51D48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F51D48" w:rsidRPr="007409B5" w:rsidRDefault="00F51D48" w:rsidP="00F51D48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1D29DD95" w14:textId="4D840468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5CA9FA52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740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574946D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1D48" w:rsidRPr="007409B5" w14:paraId="1169C242" w14:textId="77777777" w:rsidTr="0048197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4F4B11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A3B80B8" w14:textId="7FF5153F" w:rsidR="00F51D48" w:rsidRPr="007409B5" w:rsidRDefault="00F51D48" w:rsidP="00F51D48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C61538" w14:textId="77777777" w:rsidR="00F51D48" w:rsidRPr="007409B5" w:rsidRDefault="00F51D48" w:rsidP="00F51D48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528E147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575C1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6E7610B6" w14:textId="783CFC95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6C1545" w14:textId="56B2D325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ISOCPEUR" w:hAnsi="ISOCPEUR" w:cs="Times New Roman"/>
                <w:sz w:val="26"/>
                <w:szCs w:val="26"/>
              </w:rPr>
              <w:t>96</w:t>
            </w:r>
          </w:p>
        </w:tc>
        <w:tc>
          <w:tcPr>
            <w:tcW w:w="1416" w:type="dxa"/>
            <w:shd w:val="clear" w:color="auto" w:fill="auto"/>
          </w:tcPr>
          <w:p w14:paraId="4778DB5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283B2A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1D48" w:rsidRPr="007409B5" w14:paraId="29755861" w14:textId="77777777" w:rsidTr="0048197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46FDC1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81CCB2" w14:textId="255B0564" w:rsidR="00F51D48" w:rsidRPr="007409B5" w:rsidRDefault="00F51D48" w:rsidP="00F51D48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96C4F8" w14:textId="77777777" w:rsidR="00F51D48" w:rsidRPr="007409B5" w:rsidRDefault="00F51D48" w:rsidP="00F51D48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F451E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DB86B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44CCB76F" w14:textId="2FEA83BA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A5EEB1" w14:textId="52CC4B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04C3068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DEE148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1D48" w:rsidRPr="007409B5" w14:paraId="67EB696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359DF5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97580" w14:textId="77777777" w:rsidR="00F51D48" w:rsidRPr="007409B5" w:rsidRDefault="00F51D48" w:rsidP="00F51D48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81DA3DD" w14:textId="77777777" w:rsidR="00F51D48" w:rsidRPr="007409B5" w:rsidRDefault="00F51D48" w:rsidP="00F51D48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424327F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B20A7B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48CA14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7D405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7F1A836D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30D86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1D48" w:rsidRPr="007409B5" w14:paraId="5425132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2AA89A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93146E" w14:textId="647DC307" w:rsidR="00F51D48" w:rsidRPr="007409B5" w:rsidRDefault="00F51D48" w:rsidP="00F51D48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1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>8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839CCC" w14:textId="77777777" w:rsidR="00F51D48" w:rsidRPr="007409B5" w:rsidRDefault="00F51D48" w:rsidP="00F51D48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2319F9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A83376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CAECB7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E800D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5774580C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562A372" w14:textId="77777777" w:rsidR="00F51D48" w:rsidRPr="007409B5" w:rsidRDefault="00F51D48" w:rsidP="00F51D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B40661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5C5E4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9918CA" w14:textId="50D3343D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58DF2A" w14:textId="77777777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7629A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29760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A22D3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AD207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18C4849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61FC11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80232AE" w14:textId="77777777" w:rsidTr="00EC4D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98E05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E41420" w14:textId="5187F7E1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E4B5EA" w14:textId="77777777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23B06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8322FB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5D34FB" w14:textId="683D45E8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C64F2F" w14:textId="11AFC6F3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D89B4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CA17DC" w14:textId="1F7020CF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591BB6" w:rsidRPr="007409B5" w14:paraId="77A5374D" w14:textId="77777777" w:rsidTr="00EC4D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5F1C4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6CD5658" w14:textId="2BA77872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76336E" w14:textId="77777777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9FC50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573F2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1E237F" w14:textId="52C47FAF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446353" w14:textId="57634759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EA35D1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371173" w14:textId="16B4F4F4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591BB6" w:rsidRPr="007409B5" w14:paraId="468AFD8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476C9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71E0B84" w14:textId="37260364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6AC89F1" w14:textId="77777777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434A4D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2A5829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69B9" w14:textId="485CE97F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34A9E2" w14:textId="2F7682A2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04662E7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11BCF5" w14:textId="707E3DFE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591BB6" w:rsidRPr="007409B5" w14:paraId="2F52C10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2C63C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FBC2CD" w14:textId="361D1B81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6CE439" w14:textId="77777777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77C4FE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12FC4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643C8D" w14:textId="15B502CD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73DF7D" w14:textId="5C392B44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651985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34D80CA" w14:textId="183DC3C5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591BB6" w:rsidRPr="007409B5" w14:paraId="0AF781F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C3850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D43252" w14:textId="77777777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69B2B2A" w14:textId="77777777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D3A6A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AD179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6E6A7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4F7786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14D2D61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76C25E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136F578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4283A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C2699A" w14:textId="6573EE23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5A060C" w14:textId="77777777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A6D0A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A0604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49A5F0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3D7F1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F4086F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987939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F83BCA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73CF5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E51E49" w14:textId="4C68FF64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C7917E" w14:textId="77777777" w:rsidR="00591BB6" w:rsidRPr="00591BB6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4254060" w14:textId="77777777" w:rsidR="00591BB6" w:rsidRPr="00591BB6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3862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DE79DB" w14:textId="731A7EDC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F5B1C8" w14:textId="5A81AE76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12B21CB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04C19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76CDB83D" w14:textId="77777777" w:rsidTr="00214C8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E8799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08CFDBB" w14:textId="55B25A11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BEEB60B" w14:textId="363633BD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FCA85E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80F5AC" w14:textId="586BB346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5D84DA" w14:textId="36C96790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BE6FF8" w14:textId="6796BEB3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5BDA4F9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2C2D2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7D55673" w14:textId="77777777" w:rsidTr="00214C8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21F26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A5CFECF" w14:textId="1D1ECC7F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CA8172D" w14:textId="4197D417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78DFA3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CC57DF4" w14:textId="78B059C8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7DCF48" w14:textId="20714F49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85EE99" w14:textId="35FB604A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51F3D9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89E9A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753AC838" w14:textId="77777777" w:rsidTr="00214C8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626F1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14D969C" w14:textId="07A9B647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97A7E1" w14:textId="77777777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1027F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DA4F00" w14:textId="14C26889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15A125" w14:textId="0130FFBA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D3E2BB" w14:textId="4FCF3FA3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10ADF50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C9EDAB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06F4CA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200FD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0CA2EA" w14:textId="77777777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7D2D5EF" w14:textId="77777777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E65ED0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429F5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E70A1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7A22F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639D249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E90B4A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D7EFBB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D98D3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0AB3EB" w14:textId="4DADECA8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A528C6" w14:textId="77777777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19E4B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67D71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B4217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74B95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4F6C95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627B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04A102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E2179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AF4C46" w14:textId="245CBDA1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0E0C85" w14:textId="77777777" w:rsidR="00591BB6" w:rsidRPr="00591BB6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E032428" w14:textId="77777777" w:rsidR="00591BB6" w:rsidRPr="00591BB6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8EE43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D5784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743061" w14:textId="77777777" w:rsidR="00591BB6" w:rsidRPr="00591BB6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70EB5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01CE0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1635489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7096D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57BD94" w14:textId="14E37FBD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1099D4" w14:textId="76A83C9D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EA234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58F53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C3702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4B2851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3FA7FBE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768F4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4B47A10" w14:textId="77777777" w:rsidTr="0067297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A4A15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CEA7C6" w14:textId="2F2A53C3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074BF7" w14:textId="77777777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FA384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B4E6EE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02B0ED" w14:textId="05DC3C15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4A2F5F" w14:textId="6CF995BE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23</w:t>
            </w:r>
            <w:r>
              <w:rPr>
                <w:rFonts w:ascii="ISOCPEUR" w:hAnsi="ISOCPEUR"/>
                <w:sz w:val="26"/>
                <w:szCs w:val="26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1607F6A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A8D2AE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B1CAC78" w14:textId="77777777" w:rsidTr="0067297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B7F321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B222AD" w14:textId="3DF288FE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41E94421" w14:textId="77777777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</w:tcPr>
          <w:p w14:paraId="2CE7747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466ACD5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548EF3" w14:textId="1C7E5291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FCBBEB" w14:textId="3532336F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</w:t>
            </w:r>
            <w:r>
              <w:rPr>
                <w:rFonts w:ascii="ISOCPEUR" w:hAnsi="ISOCPEUR"/>
                <w:sz w:val="26"/>
                <w:szCs w:val="26"/>
              </w:rPr>
              <w:t>000</w:t>
            </w:r>
          </w:p>
        </w:tc>
        <w:tc>
          <w:tcPr>
            <w:tcW w:w="1416" w:type="dxa"/>
            <w:shd w:val="clear" w:color="auto" w:fill="auto"/>
          </w:tcPr>
          <w:p w14:paraId="42C216B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ED427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FCE2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6F915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27BCE2" w14:textId="61EBE9FC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685CA66" w14:textId="77777777" w:rsidR="00591BB6" w:rsidRPr="00591BB6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B2698B" w14:textId="77777777" w:rsidR="00591BB6" w:rsidRPr="00591BB6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87FD1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0473E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DE5E7F" w14:textId="77777777" w:rsidR="00591BB6" w:rsidRPr="00591BB6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2DC0D6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EF9CA2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E9A3C4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35082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868D59" w14:textId="327C5F62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E94641" w14:textId="68640F96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390AE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64DB5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40AAF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EBD5D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1076981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0B5195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52289A8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4D67C6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6EA853" w14:textId="61B6D74A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3C4123" w14:textId="77777777" w:rsidR="00591BB6" w:rsidRPr="007409B5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D9B8C0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5861E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B0C7F1" w14:textId="3E6E1E01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F3270B" w14:textId="2181EA53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32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432D973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70E92C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10074374" w:rsidR="00591BB6" w:rsidRPr="007409B5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1B36FB1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5BD095C4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34DA35D4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E7BD86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A2922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CE7981" w14:textId="6C0E7072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180355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44B9E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9DC87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1F3685" w14:textId="00FCBA02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7B7140" w14:textId="7A78841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25B44B1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0B0821A" w14:textId="7C713EE0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591BB6" w:rsidRPr="007409B5" w14:paraId="789248C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D5C8E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8950E9" w14:textId="1F8603CC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F1D24F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1E0E7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1DEF6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762C24" w14:textId="734C7CA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88463B" w14:textId="585700D0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270</w:t>
            </w:r>
          </w:p>
        </w:tc>
        <w:tc>
          <w:tcPr>
            <w:tcW w:w="1416" w:type="dxa"/>
            <w:shd w:val="clear" w:color="auto" w:fill="auto"/>
          </w:tcPr>
          <w:p w14:paraId="52FB278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27C3E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A1E1AD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5A459A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1117B8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3C7A777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704DD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67AB4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2322D5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FBFCE6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021F44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A3F5EC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B7AC57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42B9A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D879BC" w14:textId="1CC70601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C2DAC4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4F774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9EE19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4123B1" w14:textId="1A3E110F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02FBDD" w14:textId="5A2124D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3500</w:t>
            </w:r>
          </w:p>
        </w:tc>
        <w:tc>
          <w:tcPr>
            <w:tcW w:w="1416" w:type="dxa"/>
            <w:shd w:val="clear" w:color="auto" w:fill="auto"/>
          </w:tcPr>
          <w:p w14:paraId="3E8540D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914BBF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234E6D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6F910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1C4D81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ED62707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8A4173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1BE43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0DD04B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FC9255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3868C7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BC8676F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7ADCC49C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89887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446749" w14:textId="65724021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83B4E9C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643A79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C811B6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06210D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2EE49D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0051C4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1B7178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A1636E3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6F817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C6A88C" w14:textId="6B132620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3CAF13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15167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0B315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6FDDE6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A0827F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7BAEF9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87640E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E095ECF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449F7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A5B15A" w14:textId="58AA884B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91BAEA" w14:textId="213B8A0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34BC682B" w14:textId="042AEDC9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AF5063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FB9E6E" w14:textId="7DF0F72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F9BBE0" w14:textId="2047A4A3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A9590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1C8C3BA" w14:textId="7783BDAE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591BB6" w:rsidRPr="007409B5" w14:paraId="5F333B2D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86F36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35B7B4" w14:textId="1410AC75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D527B8" w14:textId="5EB4BBE0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23618195" w14:textId="56986321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EB4EC6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DDD288" w14:textId="2F1FD244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E27E5A" w14:textId="72D2360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9161F7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C1A066" w14:textId="05703ECF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591BB6" w:rsidRPr="007409B5" w14:paraId="318D0A49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720A2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FD88EF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97B2D30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8167B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75038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14BA97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471250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39670A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6BF46E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C5C60E7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D062C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69E7A5" w14:textId="3E263396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E89B1B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A931F8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2CFA7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90CC0B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F099AA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743D62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7BE712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6DEBE05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E3CB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6BD957" w14:textId="5A95D7A9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7D97EE" w14:textId="417F43E3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B3A3737" w14:textId="4A5C3EF8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36503D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50EDD3" w14:textId="4FE89253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C0A3A0" w14:textId="28425903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552013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605C836" w14:textId="145DA049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591BB6" w:rsidRPr="007409B5" w14:paraId="67CFC24C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2CB02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6E2540" w14:textId="66DABBFA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97EFBA" w14:textId="706A4D25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22D4867E" w14:textId="391E70CA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E38540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FCA2F3" w14:textId="5FD9C20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0441A2" w14:textId="3FF5A624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56B94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0E689A" w14:textId="4DF388DF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591BB6" w:rsidRPr="007409B5" w14:paraId="12F14E55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5DBC3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0B802C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740F62B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30B5D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C303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91F87C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9F66C5C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DA7F1E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EF89ED0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7A45DBC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56D24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CD6E2A" w14:textId="12D6AC08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B083DF1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63D039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C09FA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B9F987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A66F6E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A0DC26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CE8BCEC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7FF3707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ACD16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BE97F82" w14:textId="50925A4A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CD6F12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2B055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79BC5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3B439A" w14:textId="199EA93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9D374D" w14:textId="76CF79A0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5F3BF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8C7F5E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7219D167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EEE76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2F33EE" w14:textId="1079E19E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E7F43A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91027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18DF0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301DA7" w14:textId="2ED132D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EE65E9" w14:textId="2A98C7D6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C8781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2B4833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F6BA966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835E1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BE8EEC" w14:textId="42373322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7DCE66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363F0A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14091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AD89B3" w14:textId="5AB189C0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8889C4" w14:textId="67FE61E4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C1A1A3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6C8D0C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BD23E3F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4E960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DF80E3" w14:textId="24FE4B2F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604A3A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0C4AA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99536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220CC7" w14:textId="4A971E5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51377C" w14:textId="2274E340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CA805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AB5469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1E1B353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AAEBB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2112C2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AD9897E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7CB1F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C523A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F4C6D5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7CB038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481423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D5105D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3CA6E92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A9547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192BFF" w14:textId="793EE5B0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B9B146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D2A9E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CC530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9A7DDA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DAD828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3A346B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9DC4EDF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9BE9B78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009B4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529EA8" w14:textId="7CFE902A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9D6A2C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FEFD5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49C6E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604CA7" w14:textId="4CED8595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9A079" w14:textId="4F2A7560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3E1AD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697D476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2B38307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5F1F6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44F0A9" w14:textId="2AE5D252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D1645B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B03AC2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6F1589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E0B10A" w14:textId="4DC26396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F47CBC" w14:textId="35735C7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6229A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E531C7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8B183FC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B64DF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D95C23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CB09B08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E38667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BF8D9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A6BF34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020B54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C795C6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6DA8873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1049E7C" w14:textId="77777777" w:rsidTr="002850B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3F411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B07390" w14:textId="25B00FF0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4DFFE0" w14:textId="6E602C92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45E26CB" w14:textId="7A9ADAB1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B02FB3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6CFD32" w14:textId="21C4A9A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3A3D42" w14:textId="10ADD83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4CDB8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C8DA52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A2938B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40B71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BBCD9C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9CBB51F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6F0477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F31A5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466196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1A7323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FBFCFA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C8EB7AC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F20875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70DE3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7094D0E" w14:textId="610EACFD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DDD59A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B581B4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1C7F8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55A2E2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56722C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566D30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4BBAE75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1F639E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F4B70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1D3CCA" w14:textId="0B0F478C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B1D74B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9D1DC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8C4AB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1B05DB" w14:textId="64386CF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BC5EF4" w14:textId="63B95F40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shd w:val="clear" w:color="auto" w:fill="auto"/>
          </w:tcPr>
          <w:p w14:paraId="2493798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AAF7EE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9ACFCC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1847F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8D5134" w14:textId="59880F70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711180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B964F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B644A1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7B9B83" w14:textId="53C518D3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09E927" w14:textId="4B562806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4D423AA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D22A4A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8274AB7" w14:textId="77777777" w:rsidTr="00F674F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6A11F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C412F5A" w14:textId="434A520F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C26B5E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9DEB4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57B0C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26702D" w14:textId="153AE829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AA6807" w14:textId="0FE9372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</w:p>
        </w:tc>
        <w:tc>
          <w:tcPr>
            <w:tcW w:w="1416" w:type="dxa"/>
            <w:shd w:val="clear" w:color="auto" w:fill="auto"/>
          </w:tcPr>
          <w:p w14:paraId="4965D42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2887617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1850E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6A19B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91CAE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E7E1693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634FDA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F42AC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196A1B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0883E6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2B8CC3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67F6CFD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DB8B041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881E16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B13948" w14:textId="00F586DF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EF6B94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FEE03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ED44F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7BE2DD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B3364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5AF6DE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6170F75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7C6CA418" w14:textId="77777777" w:rsidTr="00F674F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4E82A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F74716" w14:textId="6643D939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6F121A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1633B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CA6C6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4EAEDBAE" w14:textId="53F15319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2E77B5" w14:textId="6C0DC0E5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5</w:t>
            </w: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1416" w:type="dxa"/>
            <w:shd w:val="clear" w:color="auto" w:fill="auto"/>
          </w:tcPr>
          <w:p w14:paraId="02B317E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BA88E6D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69380A9" w14:textId="77777777" w:rsidTr="00F674F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E01BE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69BA8C4" w14:textId="66ADF0B9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A62911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23E0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93608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68E9D7ED" w14:textId="39F8D9D3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0D9F99" w14:textId="1AC94DB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5</w:t>
            </w: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1416" w:type="dxa"/>
            <w:shd w:val="clear" w:color="auto" w:fill="auto"/>
          </w:tcPr>
          <w:p w14:paraId="1BB09E2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AF210B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6EB5BED" w14:textId="77777777" w:rsidTr="00F674F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BB88D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7CA752" w14:textId="37B74C0F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2BD620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C23B3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67035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1DF86106" w14:textId="0DEDA87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AEE80A" w14:textId="71651FA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785</w:t>
            </w:r>
          </w:p>
        </w:tc>
        <w:tc>
          <w:tcPr>
            <w:tcW w:w="1416" w:type="dxa"/>
            <w:shd w:val="clear" w:color="auto" w:fill="auto"/>
          </w:tcPr>
          <w:p w14:paraId="3D089EB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BD156B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FD07439" w14:textId="77777777" w:rsidTr="00F674F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32537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B8B0D5" w14:textId="4F7CCAAC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764A27D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BA575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B5C52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5D5A3300" w14:textId="0178038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63772A" w14:textId="742BF9C1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785</w:t>
            </w:r>
          </w:p>
        </w:tc>
        <w:tc>
          <w:tcPr>
            <w:tcW w:w="1416" w:type="dxa"/>
            <w:shd w:val="clear" w:color="auto" w:fill="auto"/>
          </w:tcPr>
          <w:p w14:paraId="4ADF833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BA9419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8862592" w14:textId="77777777" w:rsidTr="00F674F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07935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CAC21E9" w14:textId="5619454B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9DAF0D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651638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64422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2049D125" w14:textId="22842E15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E93429" w14:textId="43E89B51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314</w:t>
            </w:r>
          </w:p>
        </w:tc>
        <w:tc>
          <w:tcPr>
            <w:tcW w:w="1416" w:type="dxa"/>
            <w:shd w:val="clear" w:color="auto" w:fill="auto"/>
          </w:tcPr>
          <w:p w14:paraId="6F82D9D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9EB075D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931B4C9" w14:textId="77777777" w:rsidTr="00F674F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5C210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6B5B2B" w14:textId="4D9B5B66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952376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37E517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082CD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44AD933E" w14:textId="5C0E4440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F68884" w14:textId="2A5D302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79E0055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23AEA0D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1A419F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F1687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41C18C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FAAFEA9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F87B5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A0088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72FF2C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4B431AC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FE2628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EAED73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DAE6DF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83D8C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01FA31B" w14:textId="3F829B4D" w:rsidR="00591BB6" w:rsidRPr="0033255B" w:rsidRDefault="00591BB6" w:rsidP="00591BB6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1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>9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C11CB9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377BDD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BB031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72CB0C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E45398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067A59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348749C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784DA9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BCBE9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E9AE34" w14:textId="398568A6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CCF5EE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3037AA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857F0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6652DB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858150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BBEA75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C258C52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3AE4CA8" w14:textId="77777777" w:rsidTr="00A250E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C3950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039C94B" w14:textId="4E0C79AD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EC3DA8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060FB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96272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36952DE" w14:textId="4FA4C5BA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9CFBF8" w14:textId="7F424F4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37B338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74CB77" w14:textId="2DE84769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591BB6" w:rsidRPr="007409B5" w14:paraId="55052CEF" w14:textId="77777777" w:rsidTr="00A250E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BF73E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DC7C5" w14:textId="43086149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75B786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F0E32D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C0836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7DAE94" w14:textId="3388F4B4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9F4B65" w14:textId="2820664C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1C1D2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987674" w14:textId="7E014154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591BB6" w:rsidRPr="007409B5" w14:paraId="2B2B2A5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99C32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DFE84A" w14:textId="11343DE9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DF18CD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C759F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D375B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5768D6" w14:textId="1C37DA01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5DA98A" w14:textId="25B3215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353DFE2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4B2084" w14:textId="641303A9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591BB6" w:rsidRPr="007409B5" w14:paraId="4EDB8F11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0422E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3BB9C7B" w14:textId="48804A4D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6F0D1A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565FE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6AB243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9974B9" w14:textId="7CAF58F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1FCB20" w14:textId="6DF5ED20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3EC0767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88CDBDC" w14:textId="0E96D159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591BB6" w:rsidRPr="007409B5" w14:paraId="0B247E4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0C5AA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FEFD47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D477E9D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D0FD3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8EF8F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F1778B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83CD3C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2656A6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7B02267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338D7E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0C038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F03C04" w14:textId="5CBDF86D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3B66EE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E88D8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896DE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4ACB54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673221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9FAE2F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8E13847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6199EC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6BEB5A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4B4BC9" w14:textId="48B10091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CA75DD9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BC8232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7FA4AE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18DD7B" w14:textId="496F9A0F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F595CC" w14:textId="5976140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4806BF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DBB50DB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79C9C208" w14:textId="77777777" w:rsidTr="00C2284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6B325D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1BEA588" w14:textId="4C008FCE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E12DBE" w14:textId="4C99B45E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A4BBF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CC1326" w14:textId="3FA94E85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0794E2" w14:textId="5D360C05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E79A84" w14:textId="7D78157F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591F697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51D8D7D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7DDBCC1" w14:textId="77777777" w:rsidTr="00C2284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25B40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D775105" w14:textId="02DDA8BE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6C11AB" w14:textId="0C9F4164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DEEB9B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569CB6" w14:textId="549C4DEE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C6AAB0" w14:textId="0B668191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8F0118" w14:textId="76854142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829E9C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AFA856F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28341AE" w14:textId="77777777" w:rsidTr="00C2284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9F124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18C0ECD" w14:textId="712579E8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207103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89C762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6E8BEB" w14:textId="45C2C014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FA7BAF" w14:textId="5B4F9069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679CB9" w14:textId="1664017C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31F44F3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490651A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F9394B1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7B82A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4F5333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73796FA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A7F1A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EE5ED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B87F3F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F66F5F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71B876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6261F83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D39DEC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BC3BA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49E225" w14:textId="67FBAFFA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7562CF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5C6FF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4075F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F9EB08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BA6021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506C41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F9E0BDC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F3A0FA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24225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45C689" w14:textId="3D9AEFE0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DE3D55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E384E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6E4D0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8E43A3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C5974F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C4A9C6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55EC1B5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CF134D1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7642E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F20A63" w14:textId="7BF126FC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8549B7" w14:textId="6D717DBE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469AB7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E4316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48FA3A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B45A2C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CF43D0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D66BC6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56B71DA" w14:textId="77777777" w:rsidTr="002839C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83FE0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B46DFD" w14:textId="35F1C6F4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EC65E4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0DB3A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AB1964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DF4416" w14:textId="176A4BE5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43EA77" w14:textId="63EE4E15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23</w:t>
            </w:r>
            <w:r>
              <w:rPr>
                <w:rFonts w:ascii="ISOCPEUR" w:hAnsi="ISOCPEUR"/>
                <w:sz w:val="26"/>
                <w:szCs w:val="26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7986B55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FE7A9D7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6BAD29A" w14:textId="77777777" w:rsidTr="002839C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FB7C6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DF7A51" w14:textId="483656D1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5764509D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3E75730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ACB6F4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798B94" w14:textId="67AD6BF0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EC85DB" w14:textId="0312B221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</w:t>
            </w:r>
            <w:r>
              <w:rPr>
                <w:rFonts w:ascii="ISOCPEUR" w:hAnsi="ISOCPEUR"/>
                <w:sz w:val="26"/>
                <w:szCs w:val="26"/>
              </w:rPr>
              <w:t>000</w:t>
            </w:r>
          </w:p>
        </w:tc>
        <w:tc>
          <w:tcPr>
            <w:tcW w:w="1416" w:type="dxa"/>
            <w:shd w:val="clear" w:color="auto" w:fill="auto"/>
          </w:tcPr>
          <w:p w14:paraId="2AD7FB4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ACF88AB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ECCF4C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2E268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89C96F" w14:textId="7F484A9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019BD6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C44BF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A319C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21837F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BE778E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4FD42F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2FE3F3E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8420A6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D76C8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6B6903" w14:textId="13628250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A85635" w14:textId="452E006B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FFF8F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BFFAB3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577A3A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F8CD79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BEF82F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E7FCF56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D29548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951A0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157DBA" w14:textId="10D2DC0B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851EF6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801ADC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740F5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7D8653" w14:textId="04505D4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96F273" w14:textId="1A181B82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32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41DFE68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59B2D65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46840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9DB5C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52BC26" w14:textId="29E3F71C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08F47D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9854D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7FAEE6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98D7C3" w14:textId="298BBF72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9A0E5D" w14:textId="713C3CD2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6B25B3F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505B2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35F38C8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7C695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5E317D6" w14:textId="2EF63E46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163ABE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D8683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239E2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768479" w14:textId="37BFD22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C4F50A" w14:textId="54EF04E1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00F96DB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F36464" w14:textId="709B013B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591BB6" w:rsidRPr="007409B5" w14:paraId="089034E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12179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20BC66" w14:textId="058B17F1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E87125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64954F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64E186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D0AB429" w14:textId="4422346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AE37B9" w14:textId="6F41CBBA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230</w:t>
            </w:r>
          </w:p>
        </w:tc>
        <w:tc>
          <w:tcPr>
            <w:tcW w:w="1416" w:type="dxa"/>
            <w:shd w:val="clear" w:color="auto" w:fill="auto"/>
          </w:tcPr>
          <w:p w14:paraId="2C9CA23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007713F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1E8FFA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49A86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CD68C1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E3893F2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090F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163CB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23B1AA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638C4A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E09E24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3B81A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532F1C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A3FDB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480AE1" w14:textId="4A319D20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60738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DFD30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CAE70C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2A6575" w14:textId="6C65A685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82EC14" w14:textId="12B22A9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3500</w:t>
            </w:r>
          </w:p>
        </w:tc>
        <w:tc>
          <w:tcPr>
            <w:tcW w:w="1416" w:type="dxa"/>
            <w:shd w:val="clear" w:color="auto" w:fill="auto"/>
          </w:tcPr>
          <w:p w14:paraId="5DA7AC6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48DF66A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CF07C0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37FF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012AE7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7D7C9A4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C5F7DB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67510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BD761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A25E4E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508CDC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CAECF0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1EA3529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D2949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9A8D30" w14:textId="5E69C0E9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2756DD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3C096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41288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BBBB46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0C412D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F2D1F8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1F897C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E38B533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063AF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0FE93E" w14:textId="1A1A963F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73EA7B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F74D5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60037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70B5EE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0047EC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9D4081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648498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35BCFCA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8C4F7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D1CF03" w14:textId="09029C12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FFA22C" w14:textId="442A2652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1FD4409" w14:textId="200CF214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C27BCC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81D7E9" w14:textId="2BAFBE63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44F9A3" w14:textId="10279CA2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299C9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68ED13" w14:textId="5AB09CF6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591BB6" w:rsidRPr="007409B5" w14:paraId="257D7C69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3F42B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EF2125" w14:textId="4482665A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D79142" w14:textId="599D747E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9EC84E5" w14:textId="088AF1E6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1B2F89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F7A9EC" w14:textId="556EBC2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3EA03E" w14:textId="1434F57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965EB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1BD47F0" w14:textId="4EB9B324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591BB6" w:rsidRPr="007409B5" w14:paraId="7EC6361D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1A80C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5CBAB83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17F8A2C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4E47BB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C6A40F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4B33C0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0D156F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BFBFE2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D519B79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1082C81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16E97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07B960" w14:textId="451A4EE9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5F595C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F4152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DD821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D49A46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2F5B41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ECC8EC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88E2AAD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AC84401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A6808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69EE9A8" w14:textId="1D520A8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76A7AD" w14:textId="6F6A9443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80B62EE" w14:textId="66C6C985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7DEF81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0439B" w14:textId="732DE4D4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8E3C18" w14:textId="42B0A056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A433B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65FF860" w14:textId="0D03DEE2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591BB6" w:rsidRPr="007409B5" w14:paraId="29EE1F0C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E5BEF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DCEE04" w14:textId="688A3D32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A3DDD3" w14:textId="1A5A90BE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2A81E7B5" w14:textId="1F6F79E1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4A2CE9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DB52EB" w14:textId="12A370B4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08A45C" w14:textId="23275334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9656F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92C075" w14:textId="36AFB301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591BB6" w:rsidRPr="007409B5" w14:paraId="29559CA9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29E15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B648C7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012DE67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EABC4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46E09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22DC0C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606E03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2691EA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CA34BA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2820BD8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67D81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DA8669" w14:textId="0D730149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6334A0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E6A6B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972E2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D235F4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6CBCCA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693617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F0F8C30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E6DC396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0D216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C84922" w14:textId="100511C8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AA84D4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AB68D0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4C775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8A465B" w14:textId="2D87EB5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B9C211" w14:textId="525C3F99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9</w:t>
            </w: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56B1B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8EC5B0C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7C6CC6EE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F51E5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9AE3ED" w14:textId="3800A600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26C487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C4E492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25A574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ED247E1" w14:textId="0BED2A8A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1C78D4" w14:textId="2485B020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541AA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C9071DB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966A17E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1899B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CDC1B1" w14:textId="37C273BF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8C96C3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A80B39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76B89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955C8A" w14:textId="39DF421A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0BFD90" w14:textId="44F79F82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B0B589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51E262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BC46CE6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4E3B1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3D8C71" w14:textId="6AAF23AD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418F89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2C555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D3750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3E4A44" w14:textId="5BF8A1C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B3E4AC" w14:textId="6C641C46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9588FC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8F769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2561B8B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926D5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78E4B6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EB18F9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29CFD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A182F1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D39572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18F533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483ADF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AB5FA75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28A35E7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6B707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C5B429" w14:textId="579D8B5C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9D4E34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CDFB6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32887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A931B7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E50B13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CE6D0B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E0C248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3268E64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42880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26A5036" w14:textId="51F831D8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393FA43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F4C39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005D3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05976B" w14:textId="399D1B1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8ECECB" w14:textId="5B25F3BC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AA0234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C772DD7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37038BF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313A6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9AD52A" w14:textId="5A046915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F0A94F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9C420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9E941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A2EB39" w14:textId="76403925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26D980" w14:textId="18DD3D93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72DDA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ADA3C2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4E96A06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3DC71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40C6134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9F9CE2D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F67565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68E23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BBF755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0C4222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351EC6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8E78516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E5CC327" w14:textId="77777777" w:rsidTr="00D81EE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995112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C05FCF" w14:textId="7A8FF110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286317" w14:textId="7F1FE9A5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6E297E" w14:textId="06536272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A3AB33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F958A3" w14:textId="47F45A7F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CA2607" w14:textId="0440A4F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21B8F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6C13D62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D0B56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6DE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FF5238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801DD07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890F3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1A82C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172005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344DF6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29FB0C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34EB1E4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DFD3C6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06964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BF37EB" w14:textId="25F618CF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D11953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C54EC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6D23E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065012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3A9A82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A462A2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CB9AC6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A52B8E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03F8A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6779A6" w14:textId="6D22729F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B29602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8318B8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C19B9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7B734B" w14:textId="5D942B2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02EEB9" w14:textId="18487ED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138CE70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F87DDBF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282E5D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8D8CC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5E93F8" w14:textId="3037BC41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5F7D97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61E44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7FF44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CC0CC2" w14:textId="653DC68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123FB3" w14:textId="0DF61CBC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2F228BF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B60900B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FE14A58" w14:textId="77777777" w:rsidTr="006943C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B9306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58255C0" w14:textId="35B91D28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209664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366CE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FC5C9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79E18F" w14:textId="19A05E9A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EE6DA" w14:textId="3859EFF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297B2EB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5BC3244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9C5F87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EE04B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368AF0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7CD91A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1A191F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696A3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1C0C94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1B72BE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00DA8E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7169E5B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5BB787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DA3E0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8B81D8" w14:textId="6D57D582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00FE89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3170B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BCDC2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562E5E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3D8517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C27C55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CB1397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17203A8" w14:textId="77777777" w:rsidTr="006943C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09940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806A65" w14:textId="5DA6C2F4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F7E71B8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DD6F3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FF925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5C9E61BB" w14:textId="6191E5A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183772" w14:textId="3525124A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52</w:t>
            </w:r>
          </w:p>
        </w:tc>
        <w:tc>
          <w:tcPr>
            <w:tcW w:w="1416" w:type="dxa"/>
            <w:shd w:val="clear" w:color="auto" w:fill="auto"/>
          </w:tcPr>
          <w:p w14:paraId="1313FB9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A6936A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82D273F" w14:textId="77777777" w:rsidTr="006943C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02F5B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991681" w14:textId="6A3B5EB2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012AAE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5CF2A8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7A05F2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3E6F45A4" w14:textId="02ACCD40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CF82B0" w14:textId="3A4ACA05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52</w:t>
            </w:r>
          </w:p>
        </w:tc>
        <w:tc>
          <w:tcPr>
            <w:tcW w:w="1416" w:type="dxa"/>
            <w:shd w:val="clear" w:color="auto" w:fill="auto"/>
          </w:tcPr>
          <w:p w14:paraId="2CD5792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9661A8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B937E6A" w14:textId="77777777" w:rsidTr="006943C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47851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C977BA" w14:textId="6234FD61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031980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F611F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1B77E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49D4F1CD" w14:textId="25E961BC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4D277C" w14:textId="05572791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760</w:t>
            </w:r>
          </w:p>
        </w:tc>
        <w:tc>
          <w:tcPr>
            <w:tcW w:w="1416" w:type="dxa"/>
            <w:shd w:val="clear" w:color="auto" w:fill="auto"/>
          </w:tcPr>
          <w:p w14:paraId="6FF063A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2B48C4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737A03B" w14:textId="77777777" w:rsidTr="006943C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65820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3AE285" w14:textId="7B9596FA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10F231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280E8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C22AE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2AF3F1C6" w14:textId="34CDE29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8F1251" w14:textId="597A98B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760</w:t>
            </w:r>
          </w:p>
        </w:tc>
        <w:tc>
          <w:tcPr>
            <w:tcW w:w="1416" w:type="dxa"/>
            <w:shd w:val="clear" w:color="auto" w:fill="auto"/>
          </w:tcPr>
          <w:p w14:paraId="6ABEA20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5A3F35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9DAA389" w14:textId="77777777" w:rsidTr="006943C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A8F77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29E4FF" w14:textId="4F427B5A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42EBF7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E63611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8F5FE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585E1600" w14:textId="44830CBA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7EE0FB" w14:textId="728C1E06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304</w:t>
            </w:r>
          </w:p>
        </w:tc>
        <w:tc>
          <w:tcPr>
            <w:tcW w:w="1416" w:type="dxa"/>
            <w:shd w:val="clear" w:color="auto" w:fill="auto"/>
          </w:tcPr>
          <w:p w14:paraId="1A89D50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D3658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2B65437" w14:textId="77777777" w:rsidTr="006943C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C0A93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298DA3" w14:textId="0468BFF3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2B5F16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4EBA3A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F2797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572B0ED7" w14:textId="419872D1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E53FEC" w14:textId="107995D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AD2173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D0F0E5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D75EF69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C97F5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274A1C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652C074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FAE096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AB26B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F8BE61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AC53CC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5179AA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59558A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78214281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6E373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49B318" w14:textId="7C3F53C6" w:rsidR="00591BB6" w:rsidRPr="0033255B" w:rsidRDefault="00591BB6" w:rsidP="00591BB6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20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9685F55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1E2D6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C0078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EDBAB6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20848E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689E40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2FE7D80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3EFF3D1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01591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C45685" w14:textId="39071E53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3813DE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65F068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8A9C4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99EF7D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8561F5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20BBBC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72FE84F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05D1235" w14:textId="77777777" w:rsidTr="0037102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697FF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5E841C" w14:textId="61233383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FF2985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E8BD3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AECD8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0F8DE2" w14:textId="1E7C0EDF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C2E8C7" w14:textId="1853322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768CD5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A999104" w14:textId="4AB8551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591BB6" w:rsidRPr="007409B5" w14:paraId="69FFE1BC" w14:textId="77777777" w:rsidTr="0037102D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90473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098351" w14:textId="1CA53969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FF8F05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1E8F6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87135E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2E52CF" w14:textId="099833C2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2BB242" w14:textId="2F065F50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62466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338848" w14:textId="22833EA1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591BB6" w:rsidRPr="007409B5" w14:paraId="7DE12AE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83D04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D8F0C2" w14:textId="200673AB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20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98FD39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C3736C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3CECD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70D2F" w14:textId="32901E0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A1A183" w14:textId="5DDD6B4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EBDE57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619265A" w14:textId="126A6AFA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591BB6" w:rsidRPr="007409B5" w14:paraId="669445C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37C27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2B8A38" w14:textId="1796B1EB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20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627B62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242DF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03AAD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BD61E7" w14:textId="0B344796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61C16C" w14:textId="6FAAF65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7946124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0389AB8" w14:textId="0CB9784C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591BB6" w:rsidRPr="007409B5" w14:paraId="3FAECF9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46DC2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79C393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850C9B3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56B61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935C1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40440E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7FB04B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9AF39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7804A49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42EFC5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5E1A5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2435B9" w14:textId="0F991F69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2DB8B2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13713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6EBEC4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D445B3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8298B4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A28FF7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D5C6A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31636D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945BE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B9738F1" w14:textId="34CC2BF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701E9D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F53353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2C6F9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C0F48E" w14:textId="17BF63D9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72AE34" w14:textId="246634E4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0491A05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C1CE5A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CAEBD13" w14:textId="77777777" w:rsidTr="00F9499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43A79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C80DD2A" w14:textId="792763FA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B16C87" w14:textId="77335512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9D297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4CC3CD" w14:textId="07537912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0055D5" w14:textId="28585FD0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E9955D" w14:textId="616071D9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A13C11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2E45573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A76F3AC" w14:textId="77777777" w:rsidTr="00F9499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698406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9EB3FE5" w14:textId="4BFC7004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FEFD4A" w14:textId="2E622FA8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147A77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EF96A8" w14:textId="07CB1095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73877F" w14:textId="1447E1B9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21CC29" w14:textId="24AB3586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40A1FD2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79030E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9760321" w14:textId="77777777" w:rsidTr="00F9499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6EE12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8C1776E" w14:textId="57311BD0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0F8902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C07F30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045E7D" w14:textId="1204D501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A9CBBC" w14:textId="5E6C440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9BB79" w14:textId="7A7BABD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6D99D21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11CD076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4A15D3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62CEA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9F737A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C1DE4BC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DD033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D07B9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22354F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63EF4A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2DFD0B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F55AB8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8AA96E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81C97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9D24F" w14:textId="5A2DD43D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A60DDF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16EF07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0ADD0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CDC49C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FC6C91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9DDACA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8344792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F95395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6B5D0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DDACB7" w14:textId="2B3419C1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37BF05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A81B2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26763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920E06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30C131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D70337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724A32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DB0E731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C52B3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9171BA5" w14:textId="08CCC2AE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8C53CB" w14:textId="32553E3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777E3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3109C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50C0F5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072A2F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EA02E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97D0EE3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103041C" w14:textId="77777777" w:rsidTr="00FA0C2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3EE46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CCFB77" w14:textId="0B4095E1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D7D8FA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8ABB30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DFF127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73542A" w14:textId="47C2A0A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70A44D" w14:textId="109AA859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23</w:t>
            </w:r>
            <w:r>
              <w:rPr>
                <w:rFonts w:ascii="ISOCPEUR" w:hAnsi="ISOCPEUR"/>
                <w:sz w:val="26"/>
                <w:szCs w:val="26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685BFE0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C2D4D80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ED9211E" w14:textId="77777777" w:rsidTr="00FA0C2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C1937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442323" w14:textId="18392B36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3D04D1CD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7CF1886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909C21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679F88" w14:textId="643B780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600092" w14:textId="58789456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  <w:r>
              <w:rPr>
                <w:rFonts w:ascii="ISOCPEUR" w:hAnsi="ISOCPEUR"/>
                <w:sz w:val="26"/>
                <w:szCs w:val="26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6E02A48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66F81F2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DCD269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D84DA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27934D" w14:textId="24DF8162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4ABB15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F7BA6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7B67D2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EEBE716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0CE706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907953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2F43620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7168086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4F4FB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B13767" w14:textId="2D7353C9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A75F3C" w14:textId="3C620EED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3FD3B1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D0C75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7BE9F5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CB5349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7471E5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2DA93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DAE855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1635F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20747B" w14:textId="18E369D3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217E48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9F663B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5BB82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B54A47" w14:textId="675F8151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EF348D" w14:textId="55F0ED12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32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71BFC5E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51765F0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09E90F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3D928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2B028F" w14:textId="16C3B3EB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0E06A9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224BA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BCF95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B771B9" w14:textId="6CD9F2D2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92B999" w14:textId="004541D4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43E6F1E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DC1F04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7779C87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2CAD5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020F36" w14:textId="7BFB05E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0E5E2A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3F390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7C0EE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D5548DB" w14:textId="681E6F5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D8BA39" w14:textId="72A277E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646CED2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1D3DAB2" w14:textId="5DDFD40E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591BB6" w:rsidRPr="007409B5" w14:paraId="64CB8DE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0C42F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72C1F1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087392F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A972A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A03B7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15690B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6BA2A9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34C1B2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9BAF812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AF39298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0F95B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EF22D6" w14:textId="6ED6FAD2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183CBE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DF060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F860C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A50795" w14:textId="48612D0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20CACD" w14:textId="5309E86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350</w:t>
            </w:r>
          </w:p>
        </w:tc>
        <w:tc>
          <w:tcPr>
            <w:tcW w:w="1416" w:type="dxa"/>
            <w:shd w:val="clear" w:color="auto" w:fill="auto"/>
          </w:tcPr>
          <w:p w14:paraId="4510F51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696317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8C627F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4BA33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C05DB3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3D78021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5B659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55A94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4BC496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C18662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34D39E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B39775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E4C037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27F08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4264B2" w14:textId="3E264084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1DE6B7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28E37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AAC55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61592B" w14:textId="5C85D42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6BA29" w14:textId="1528D1F5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  <w:r>
              <w:rPr>
                <w:rFonts w:ascii="ISOCPEUR" w:hAnsi="ISOCPEUR"/>
                <w:sz w:val="26"/>
                <w:szCs w:val="26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3240942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2818804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AD8FA6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42E52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5DE7A7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C8CCD61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AFE8A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7DA74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877A28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6613D1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913171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C6A736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A917B02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0BE53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0644843" w14:textId="080FBECC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352CC7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037A2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71016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50C7B5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90A300F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6E2B05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1934A2E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4FECBAB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28F3B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19795C" w14:textId="5F174284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5190C4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02BA0F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CA336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2338A2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407180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94EFC6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6354757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5E4F632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D82AA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E8FFBD" w14:textId="1A5FBAD1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7E2E8" w14:textId="658E96E0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CB8B1AE" w14:textId="2A3EFCFF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4851A0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456D9E" w14:textId="4D7C9283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8B1AD8" w14:textId="3F0D7731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919F2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931DA4" w14:textId="02A27735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591BB6" w:rsidRPr="007409B5" w14:paraId="0461E2B5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BC598E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88C837" w14:textId="2DC3EF04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75B315" w14:textId="50B54039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66402F3" w14:textId="546DBE65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5D1E15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BEC83C" w14:textId="112E13E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14626A" w14:textId="2FBECF13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10545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7FC97F" w14:textId="461AE84A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591BB6" w:rsidRPr="007409B5" w14:paraId="2551EE11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42FDD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11E565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49A32ED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A082C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C57CC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50EDDA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C1C54C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0BACD3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60E585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13A4251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326D85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4467D77" w14:textId="114E374D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47FB5F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834DB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4A50F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10A62A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C366F6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551ACB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5B5E37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8EDD856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30EEB3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61F231" w14:textId="00AC455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954CDF" w14:textId="6BECCF34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10B2BF49" w14:textId="76D5EB5C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46116C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B4BB06" w14:textId="07B31C5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779505" w14:textId="7D52E914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74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99CB15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B4D20BE" w14:textId="70C49C4C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591BB6" w:rsidRPr="007409B5" w14:paraId="1CFA9A4F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9147B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79F819" w14:textId="41AD0F83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2FBA24" w14:textId="2738F0D4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3F04AF80" w14:textId="4E7BBF7E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1CD92B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829927" w14:textId="7C6E33B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3A2DC1" w14:textId="2AC3DA3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74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FA34F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6CF624A" w14:textId="36982450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591BB6" w:rsidRPr="007409B5" w14:paraId="07A41D26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FE91F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5331663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3EEA363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4FEFB7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29AD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FA0471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892597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973D0B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B1B0BE4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A624A2C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FEDCE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6D2FD4" w14:textId="05B5D5DA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D0D4C5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7F7409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9381D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E81535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82437B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963AC7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DCF2FA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D4BABD9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B3515B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8F68B8" w14:textId="2BD9B5EF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B1471E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20F6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16DE6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5E0CE6" w14:textId="5A254BF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21AF57" w14:textId="63E04122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92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A508A0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ECB0355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E18CBEB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0C60C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E87314" w14:textId="2D2F9F9A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938B20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B4D21B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125FB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EDBB5A" w14:textId="170AA02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39526B" w14:textId="0DAEBD6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1BD44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AB4F94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9157ECE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53A04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37CC0E" w14:textId="03A4EBF8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9C2B3F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033FAF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2F788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2E84C4" w14:textId="68FD2A82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A82ADE" w14:textId="5354BDE1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81746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5C0AC2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7BD3532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AE85D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52781B" w14:textId="750535DB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D67135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5C1F07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32185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D5E2F" w14:textId="63EFF995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73061E" w14:textId="0846C00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BE8CF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326799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53DFAC5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AE861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5C2DA0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54F2F36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D30D8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BA9E8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607A82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48A293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F91909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E6574C8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2DEC348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CA107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E56D5C" w14:textId="1D42239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A11FA4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47996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D5524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C11374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4141771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1D41CC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1609FC9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7F8A7DCC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6F662C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38E414" w14:textId="0D5C172C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92C769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3F8A91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7B95B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2AC34C" w14:textId="20F1B91F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93418F" w14:textId="74578E56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C46C3A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1CD6438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F5EC409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F0909E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CE84AB" w14:textId="5DFC5C4C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C4572F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516F5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29C24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0E53C3" w14:textId="356DAE8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B04E5D" w14:textId="4BCDE9A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EBAF63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583765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8DEFDD2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93797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A7AF29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8F78513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B8E0D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95DDF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710202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66BFD2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7D9C4D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8622980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5EE2C8A1" w14:textId="77777777" w:rsidTr="001503E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BC57E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850100" w14:textId="35899FBC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842CCD" w14:textId="7BC1B0A2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B7791C" w14:textId="50A21FAD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0ADE95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DD61A2" w14:textId="76A60E2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F75213" w14:textId="5B7AEED9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/>
                <w:sz w:val="26"/>
                <w:szCs w:val="26"/>
              </w:rPr>
              <w:t>94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14950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A5ACCC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3970056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37AAA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B9A53D6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A8EEEB2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67CDC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4D033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81EF62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C97397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46464C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7A5EE4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5DCD9C0" w14:textId="77777777" w:rsidTr="003840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F49CD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3297EA" w14:textId="65E75B1A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FAA661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CD9DD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2C5F2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4C0BAE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68E3E2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4FB2E7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333660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8F2F790" w14:textId="77777777" w:rsidTr="003840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49A8D1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23A33E" w14:textId="779EECED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3A4CFA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9A7E94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AD86E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1C857C" w14:textId="26F4434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39C9C6" w14:textId="03C6968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FEA82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985469D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65882AF5" w14:textId="77777777" w:rsidTr="003840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1012F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B4B51F" w14:textId="748A4DD3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2953803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92851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08671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67F635" w14:textId="78D8971A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5D499D" w14:textId="2829BF9A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EDDD75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9AED23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D35AF69" w14:textId="77777777" w:rsidTr="003840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E4F1A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116E4FC" w14:textId="64A833DC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5B9188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EADD2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A331DB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073185" w14:textId="23DA729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039ED2" w14:textId="0E6BB5E6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F0C08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168D40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517A9F8" w14:textId="77777777" w:rsidTr="003840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971CD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3A722B" w14:textId="552DE942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Крестовина</w:t>
            </w:r>
            <w:r w:rsidRPr="00E36F62">
              <w:rPr>
                <w:rFonts w:ascii="ISOCPEUR" w:hAnsi="ISOCPEUR"/>
                <w:sz w:val="26"/>
                <w:szCs w:val="26"/>
              </w:rPr>
              <w:t xml:space="preserve">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43AC473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D8F27B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F4BE86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3E0981" w14:textId="5D5A655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F3FD9" w14:textId="6FEF7933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416B8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CC823F2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305DAF9" w14:textId="77777777" w:rsidTr="003840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E06BA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8DE5D7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9B74797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42479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C06C1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0006E7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157D4C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C749AF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6A8F3D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94793E7" w14:textId="77777777" w:rsidTr="003840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AE44B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8E2A04" w14:textId="51098041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EED4FD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6DD04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DC93A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1A4A2A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9BD978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FF28A8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B8C418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B16C5F6" w14:textId="77777777" w:rsidTr="003840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01CDD2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41E760" w14:textId="748A18A6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5631E8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6C5579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BD17A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204295C1" w14:textId="70E08CB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77C649" w14:textId="7184395A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EFEA8B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A9AAE20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10AC4BA3" w14:textId="77777777" w:rsidTr="003840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B802A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4B250C" w14:textId="789913EC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D92FC7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70AA6D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AFF6ED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1FA0BF80" w14:textId="239E4A09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DF41C0" w14:textId="0A8AF425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3EA620E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1C07DF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0DECDB0C" w14:textId="77777777" w:rsidTr="003840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DE71D3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C17BAD" w14:textId="0FC4DDC0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B27563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4E332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0C3C7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7179C739" w14:textId="0E7BCBF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DCD5E8" w14:textId="3E4CABEE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071D6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FF65B0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77FFC85E" w14:textId="77777777" w:rsidTr="003840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9C011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5E3F115" w14:textId="1E6CA434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A47EE8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5A560A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7A90E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1D15053F" w14:textId="48E41118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76FEF4" w14:textId="70709404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1FB1E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4F8CDE6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3695AFE5" w14:textId="77777777" w:rsidTr="003840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AB6B9DB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04DC34" w14:textId="29EB568A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8081F8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506E115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F5C23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66296F4E" w14:textId="4463B3FD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9FF8AC" w14:textId="3FFCD22B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284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13C98F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4283C15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2DA6B4CC" w14:textId="77777777" w:rsidTr="0038407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89BBDC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F8AE54" w14:textId="61178C9E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44AA54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471BE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054588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</w:tcPr>
          <w:p w14:paraId="1D492E20" w14:textId="5F7A70CC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7B528D" w14:textId="7746356C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1AA54A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A43FF51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964C07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DA865A" w14:textId="77777777" w:rsidR="008A02DA" w:rsidRPr="007409B5" w:rsidRDefault="008A02DA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6104FC" w14:textId="77777777" w:rsidR="008A02DA" w:rsidRPr="0033255B" w:rsidRDefault="008A02DA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6090CAB" w14:textId="77777777" w:rsidR="008A02DA" w:rsidRPr="00507E2B" w:rsidRDefault="008A02DA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437BCC8" w14:textId="77777777" w:rsidR="008A02DA" w:rsidRPr="007409B5" w:rsidRDefault="008A02DA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23B7F" w14:textId="77777777" w:rsidR="008A02DA" w:rsidRPr="007409B5" w:rsidRDefault="008A02DA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C12DEA" w14:textId="77777777" w:rsidR="008A02DA" w:rsidRDefault="008A02DA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0B1504" w14:textId="77777777" w:rsidR="008A02DA" w:rsidRDefault="008A02DA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C321E55" w14:textId="77777777" w:rsidR="008A02DA" w:rsidRPr="007409B5" w:rsidRDefault="008A02DA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9C29897" w14:textId="77777777" w:rsidR="008A02DA" w:rsidRPr="001A585F" w:rsidRDefault="008A02DA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6CF213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98966E3" w14:textId="77777777" w:rsidR="008A02DA" w:rsidRPr="007409B5" w:rsidRDefault="008A02DA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3CE7F5" w14:textId="77777777" w:rsidR="008A02DA" w:rsidRPr="0033255B" w:rsidRDefault="008A02DA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9B8582" w14:textId="77777777" w:rsidR="008A02DA" w:rsidRPr="00507E2B" w:rsidRDefault="008A02DA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5DAE76" w14:textId="77777777" w:rsidR="008A02DA" w:rsidRPr="007409B5" w:rsidRDefault="008A02DA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FA9D5D" w14:textId="77777777" w:rsidR="008A02DA" w:rsidRPr="007409B5" w:rsidRDefault="008A02DA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73D0FA" w14:textId="77777777" w:rsidR="008A02DA" w:rsidRDefault="008A02DA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24D8A4" w14:textId="77777777" w:rsidR="008A02DA" w:rsidRDefault="008A02DA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A97F2E8" w14:textId="77777777" w:rsidR="008A02DA" w:rsidRPr="007409B5" w:rsidRDefault="008A02DA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24E7443" w14:textId="77777777" w:rsidR="008A02DA" w:rsidRPr="001A585F" w:rsidRDefault="008A02DA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91BB6" w:rsidRPr="007409B5" w14:paraId="4480835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72BEF0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13EC4F" w14:textId="77777777" w:rsidR="00591BB6" w:rsidRPr="0033255B" w:rsidRDefault="00591BB6" w:rsidP="00591BB6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75D5490" w14:textId="77777777" w:rsidR="00591BB6" w:rsidRPr="00507E2B" w:rsidRDefault="00591BB6" w:rsidP="00591BB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81E531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424A37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25E969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783B48" w14:textId="77777777" w:rsidR="00591BB6" w:rsidRDefault="00591BB6" w:rsidP="00591BB6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A8726B4" w14:textId="77777777" w:rsidR="00591BB6" w:rsidRPr="007409B5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DE4904B" w14:textId="77777777" w:rsidR="00591BB6" w:rsidRPr="001A585F" w:rsidRDefault="00591BB6" w:rsidP="00591BB6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F57A9" w:rsidRPr="007409B5" w14:paraId="07765F8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3B37E9" w14:textId="77777777" w:rsidR="007F57A9" w:rsidRPr="007409B5" w:rsidRDefault="007F57A9" w:rsidP="007F57A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7DCABEE" w14:textId="7EE6C500" w:rsidR="007F57A9" w:rsidRPr="0033255B" w:rsidRDefault="007F57A9" w:rsidP="007F57A9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2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>1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BC8B79" w14:textId="77777777" w:rsidR="007F57A9" w:rsidRPr="00507E2B" w:rsidRDefault="007F57A9" w:rsidP="007F57A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3F7BC4" w14:textId="77777777" w:rsidR="007F57A9" w:rsidRPr="007409B5" w:rsidRDefault="007F57A9" w:rsidP="007F57A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7C1419" w14:textId="77777777" w:rsidR="007F57A9" w:rsidRPr="007409B5" w:rsidRDefault="007F57A9" w:rsidP="007F57A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1BF3B4" w14:textId="77777777" w:rsidR="007F57A9" w:rsidRDefault="007F57A9" w:rsidP="007F57A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60F418" w14:textId="77777777" w:rsidR="007F57A9" w:rsidRDefault="007F57A9" w:rsidP="007F57A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980FCEF" w14:textId="77777777" w:rsidR="007F57A9" w:rsidRPr="007409B5" w:rsidRDefault="007F57A9" w:rsidP="007F57A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47429D9" w14:textId="77777777" w:rsidR="007F57A9" w:rsidRPr="001A585F" w:rsidRDefault="007F57A9" w:rsidP="007F57A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A06ACB1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3C3F0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4B8A40" w14:textId="3B1F9047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037965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A54B76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0C246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DEB482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BF8E34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8BF5CD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058CEEA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159E5D4" w14:textId="77777777" w:rsidTr="00467F2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1BD94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6BE7AB" w14:textId="44EEBDE6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-21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A3414B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0CC09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458C1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1B43E4" w14:textId="15F7ECAF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0841E5" w14:textId="633FBE0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D4AD4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5087AC0" w14:textId="1F6A0530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8A02DA" w:rsidRPr="007409B5" w14:paraId="3EF65537" w14:textId="77777777" w:rsidTr="00467F2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D2B3D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49C699" w14:textId="4155B277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-21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54C741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6CE32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522CA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87B6F9" w14:textId="0FAC69A2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8330B2" w14:textId="645D1CA1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EFE60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5820FD" w14:textId="63202FD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A02DA" w:rsidRPr="007409B5" w14:paraId="5578016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B2FE78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D15FD6" w14:textId="64D845C3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С-К21оф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566703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BBAC8D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7B899E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F52809" w14:textId="57F930F1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0D9113" w14:textId="0DD764FF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2835B6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561532" w14:textId="1B4A3D24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A02DA" w:rsidRPr="007409B5" w14:paraId="4D52FCD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DA5E8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6A1F6B" w14:textId="0A1851E4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С-Б21оф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43F767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B7718B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2FBE65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C08AD9" w14:textId="620A5A10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9B683E" w14:textId="422E0788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09FB025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D94B790" w14:textId="7AE3BF93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A02DA" w:rsidRPr="007409B5" w14:paraId="2494FA6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BB4CF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84F07B" w14:textId="77777777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E0A7A78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3093AF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28DD3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BC6B7D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747DB1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906BCA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7F3159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2F2C85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56F77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5F8277" w14:textId="626E0446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1CF5F6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614A9F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9737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60B843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89B630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B1F0CB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382BBD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2C30778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FD049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A674F8" w14:textId="3A477EB0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E22396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7C14F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3E5CD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7D8F82" w14:textId="63D3FC0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F7466A" w14:textId="56788D6E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375548B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D295A0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BAFFF75" w14:textId="77777777" w:rsidTr="00396EE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02797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CFA68E0" w14:textId="1976A727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963E62" w14:textId="77F732BF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7E3E36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C96FFC4" w14:textId="6162B056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DEE1E3" w14:textId="2213C343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8C9995" w14:textId="6B36AA05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28ECB3F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BC18FA2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A7C81C8" w14:textId="77777777" w:rsidTr="00396EE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E821E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969015E" w14:textId="2B256300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C664F50" w14:textId="5453C11A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BFD739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479B21" w14:textId="2C23F4F0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171AD4" w14:textId="7A7863A4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6D08B1" w14:textId="77937D3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4DF3215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35261BF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3D3083C" w14:textId="77777777" w:rsidTr="00396EE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28442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CC67E9" w14:textId="7037A3E2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BB2F56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13B9F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D28D74" w14:textId="21970D83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89689E" w14:textId="3AEE3089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7F4833" w14:textId="5EC8B85B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2E0174F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F1EB0D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735DD6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EFB1F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38B0987" w14:textId="77777777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7F94DBE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2859B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06F70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3FCC2B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88546E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61BCC6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37CD64B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7987460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7B904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5C0303" w14:textId="4BC97AEA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EC5B89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80819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1F964F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A40889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E86CAC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9DFAE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4AEF922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37E520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B57DB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3A48C1A" w14:textId="0B7D4ADD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9FAB3F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7955A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D778E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460737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8FA5E5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ADBFEA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4C56346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72EBEB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1D384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04A095" w14:textId="60ADAA51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8915515" w14:textId="016BE1D0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A7A087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4283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A744B6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03AA38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5A617B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FE88B24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CD2144A" w14:textId="77777777" w:rsidTr="00385E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58509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19B62F" w14:textId="22C289C2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F6EFB6C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B0299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4393B8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2ADC5E4" w14:textId="1C2B9CDD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8DB4D6" w14:textId="502D90E8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800</w:t>
            </w:r>
          </w:p>
        </w:tc>
        <w:tc>
          <w:tcPr>
            <w:tcW w:w="1416" w:type="dxa"/>
            <w:shd w:val="clear" w:color="auto" w:fill="auto"/>
          </w:tcPr>
          <w:p w14:paraId="3A5F5CF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77F61A6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544B07D" w14:textId="77777777" w:rsidTr="00385E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6145C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8BFD177" w14:textId="7F1CE277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71D3B611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61FCA37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18A8E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13C1F7" w14:textId="1228F102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04EEBB" w14:textId="47B2A448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1200</w:t>
            </w:r>
          </w:p>
        </w:tc>
        <w:tc>
          <w:tcPr>
            <w:tcW w:w="1416" w:type="dxa"/>
            <w:shd w:val="clear" w:color="auto" w:fill="auto"/>
          </w:tcPr>
          <w:p w14:paraId="7E47592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233B8C9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71EB0B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33917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6044D8" w14:textId="2B552DBB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3DD84C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9FE6E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C69F92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88CAF4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DEAE6F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3D6B03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E330A4B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D287973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6D612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34C966" w14:textId="7DC83506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1EF252" w14:textId="04A71C12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4430A5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F047D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016264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287B43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30D602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2E9574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73B2817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2D58A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AFAF19" w14:textId="19EC9FCE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DD5295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B60BA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EAB4C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251FD6" w14:textId="25BB5D55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4338C5" w14:textId="1FF841E6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130</w:t>
            </w:r>
          </w:p>
        </w:tc>
        <w:tc>
          <w:tcPr>
            <w:tcW w:w="1416" w:type="dxa"/>
            <w:shd w:val="clear" w:color="auto" w:fill="auto"/>
          </w:tcPr>
          <w:p w14:paraId="2FE5CA3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B61FF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BDA61C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7DB38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5D0C3A" w14:textId="1204DAFE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AAB9CD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4A6D82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BFDCA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802C17" w14:textId="5F51EBDB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281DC9" w14:textId="64D2297E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40</w:t>
            </w:r>
          </w:p>
        </w:tc>
        <w:tc>
          <w:tcPr>
            <w:tcW w:w="1416" w:type="dxa"/>
            <w:shd w:val="clear" w:color="auto" w:fill="auto"/>
          </w:tcPr>
          <w:p w14:paraId="3C0B810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620805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A3312E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E732A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8F9653" w14:textId="6D8EA70E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86BD93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E239EE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7949A8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80761" w14:textId="14ABAD9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3FD6C7" w14:textId="192F23BE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41F4F2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02C9A95" w14:textId="407AF81B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8A02DA" w:rsidRPr="007409B5" w14:paraId="4150305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6A154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4BEC59E" w14:textId="77777777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5B0182B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9BCDF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3933E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880C96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57CC20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3EEE9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6533620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62019D9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3E327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23E6F7" w14:textId="488CF39B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604774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5A2100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4E6D3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C063B8" w14:textId="626A6C4E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BE5F30" w14:textId="27C9D4DD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shd w:val="clear" w:color="auto" w:fill="auto"/>
          </w:tcPr>
          <w:p w14:paraId="31568A0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F932D6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8E8869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99C09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7E86E5" w14:textId="77777777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009ECD0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CEB77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600F4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0376E49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98ECFA4" w14:textId="7777777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6C0C0B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BADE2F4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FC1DB4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1DAC3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63D846" w14:textId="04F7E4AD" w:rsidR="008A02DA" w:rsidRPr="0033255B" w:rsidRDefault="008A02DA" w:rsidP="008A02D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6CD4AB" w14:textId="77777777" w:rsidR="008A02DA" w:rsidRPr="00507E2B" w:rsidRDefault="008A02DA" w:rsidP="008A02D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27526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92032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90BE8D" w14:textId="350C71C7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ADB98" w14:textId="3975AA39" w:rsid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700</w:t>
            </w:r>
          </w:p>
        </w:tc>
        <w:tc>
          <w:tcPr>
            <w:tcW w:w="1416" w:type="dxa"/>
            <w:shd w:val="clear" w:color="auto" w:fill="auto"/>
          </w:tcPr>
          <w:p w14:paraId="41F7552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8A6141" w14:textId="77777777" w:rsidR="008A02DA" w:rsidRPr="001A585F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2C83B72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7CCB2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8A7042" w14:textId="48652513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16CB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39E8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5DE9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9F5C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72E88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103A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26EFB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5FDD210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69D3BB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890E8" w14:textId="6B4C172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BDB6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C4D4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CFD8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7C78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DDCC2" w14:textId="77777777" w:rsidR="008A02DA" w:rsidRP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AD52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F0B28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5701D1B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7094A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42A54" w14:textId="6121176C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8B9EC" w14:textId="4D8C6592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6171AC" w14:textId="1E217BFD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28C4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C73DC" w14:textId="059E6C9C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558043" w14:textId="29B94C0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64CC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D32BC" w14:textId="44A67A9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A02DA" w:rsidRPr="007409B5" w14:paraId="6A2DF2A1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19613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41F20" w14:textId="41B9C8B9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AF0C8" w14:textId="0F564132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4008D" w14:textId="7B0FC26C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5D72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C846E" w14:textId="26A2B055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15ACF" w14:textId="4A537389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591C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6BD02" w14:textId="7E84339F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A02DA" w:rsidRPr="007409B5" w14:paraId="1CAF3758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FC202E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6076C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79A5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9E3B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1959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5490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E8234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5F2C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0DB0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32574D2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8EAED5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0935A" w14:textId="30BD4756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1AEA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4FC2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B323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19EE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AC01D" w14:textId="77777777" w:rsidR="008A02DA" w:rsidRP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9067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497BF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CF877FE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FF57B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962A" w14:textId="6866695C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1BA2C" w14:textId="3BE4D453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01FEC" w14:textId="54B24F30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576F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23149" w14:textId="5794D8E0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976B0" w14:textId="0450ED8F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31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B2E7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2F7C8" w14:textId="2FB634CF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A02DA" w:rsidRPr="007409B5" w14:paraId="4CDB7202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2017E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2B1F8" w14:textId="7C14A2F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24D09" w14:textId="3EBCDFA8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423938" w14:textId="6EDD08AB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A093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03DB9" w14:textId="30A283C1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CCBA1" w14:textId="65A551DC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31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CCF2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3178E" w14:textId="12426175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A02DA" w:rsidRPr="007409B5" w14:paraId="3C9B76B1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B1A54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D38A7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3458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FCE6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DDDE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B7696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42109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4371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1C7D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B074D2D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3252F2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ED69E" w14:textId="17A174A3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CC310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0E9C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4444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CA70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13ADF" w14:textId="77777777" w:rsidR="008A02DA" w:rsidRP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C49B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5B17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C2993E0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286A8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B72D7" w14:textId="28044E5C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18BF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3E8E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B0C7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AC2B9" w14:textId="483EDB4A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DCE63C" w14:textId="2E6F84BE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795A0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F63E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D891540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21AE03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8E179" w14:textId="07444538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8E8EB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04C47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1CA7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225A1" w14:textId="612020CD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A73DF" w14:textId="28973FCD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5BF88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9DD3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E373AAF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F00F28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5A479" w14:textId="4D776175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3980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CC888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F900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4E0E3" w14:textId="77E29201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1452D6" w14:textId="4A081BA9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AA49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8642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11A12FA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D3117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28796" w14:textId="341A006E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8283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9A70B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3B81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9EB07" w14:textId="648F5439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A2683" w14:textId="699F0DDC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4478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9F5D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9F96230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056C5A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A7B48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82F2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6DE8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3298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2CBCA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4EAE6E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6A8A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00CE5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D118A6C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3878D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0D327" w14:textId="15E39421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1737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725B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FECD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E203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6C096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715D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9D4FF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3B5ED1F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F84D5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AEE78" w14:textId="56B67C58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B6DD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117A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495E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819B6" w14:textId="31CD2B50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F1D95" w14:textId="270372C2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E950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7F45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D28B34D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556A29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85D03" w14:textId="4A563605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513F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DC607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6EB99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2740D" w14:textId="68634AD6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AF847" w14:textId="443AD899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3A8A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A58A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2866844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734B4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B55AF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2D63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0EC4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06042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AA6F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3EDD5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7BC5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D1967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DBD9E4F" w14:textId="77777777" w:rsidTr="000E745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5AB71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FDF80" w14:textId="20942BCB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E1707" w14:textId="6F60C5C9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6461B" w14:textId="6E90B550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C362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54BED" w14:textId="4088C3A9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ECF49" w14:textId="59C6FF23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526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31E0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53CBC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2D4D058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6F10B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047E4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2DDC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20C7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559C9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4C82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5EAF8D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1569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4AD2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A71D554" w14:textId="77777777" w:rsidTr="000439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49ABD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32CB4" w14:textId="06DCEB1E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6D30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B758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7E9A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A5A1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F22B0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B276D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67CE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79F3C25" w14:textId="77777777" w:rsidTr="000439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C11A83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F48BB" w14:textId="6434A4C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6065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E6B0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DF96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261EC5" w14:textId="52A2600D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71513" w14:textId="3A4BB2EE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32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06BD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71F0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283FB4C" w14:textId="77777777" w:rsidTr="000439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2D32C0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D31E1" w14:textId="051C36FF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F721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783D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89EA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B2935" w14:textId="267682A5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8CD76" w14:textId="2B7EBBA6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F27B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AD0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B06EF08" w14:textId="77777777" w:rsidTr="000439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C4C56B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A7AEF4" w14:textId="37F1A2A0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FA5E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B570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7249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13049B" w14:textId="4BF8AD5D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462AE" w14:textId="1E1FAF70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AAC2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5AAF6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A51E4C9" w14:textId="77777777" w:rsidTr="000439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38DD3E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73F33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10722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807D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20D3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0BFD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5D1118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5AC2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9ECE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6368326" w14:textId="77777777" w:rsidTr="000439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40CFB1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09A4DC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636E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62C5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FEFC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EE8DE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6538B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FF50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E7FF3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113ED68" w14:textId="77777777" w:rsidTr="000439D9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521C0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AF0FF" w14:textId="409A2FAF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C2B0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C3EF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8F1F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633F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56CC5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A7EB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BC7F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68368EB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B20B2D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78AB6E" w14:textId="762417CD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557AF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A638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985D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815C3B" w14:textId="61B1FB65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C2152" w14:textId="04064F80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7111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88CE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17CD68A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65C7E0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CA8F8" w14:textId="01249401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AE95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59D3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E450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B7198" w14:textId="734EAE2C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18959" w14:textId="2C7CB696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FEC67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19B3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902312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3F372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30CBD" w14:textId="47756D63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C6C0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9195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5D0AE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78D90D" w14:textId="7EF24115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B8EFB" w14:textId="2EB7C5D4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19030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7220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C072BAF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2381B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57686" w14:textId="5B2D31F4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0A92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6190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B15E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34427E" w14:textId="6FE2329B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7B41D" w14:textId="53BC63C3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59C4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9C85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E9772FB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A23CB7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072FC" w14:textId="7D4C08A0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880B9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12B6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A9A7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E543E3" w14:textId="68F3EBB1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6A482F" w14:textId="70A5D205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86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0227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8198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4BF347C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22F07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F9A49" w14:textId="2476F929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EBDF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49446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10CD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E55DA7" w14:textId="034170BE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6C48F" w14:textId="008ECA25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F633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DF07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877A71A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64D73D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2673C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F37F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40B4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20796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DD63F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1D487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2FCE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E380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764EFB5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1526C6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14C092" w14:textId="1B7AE839" w:rsidR="008A02DA" w:rsidRPr="00A95A8E" w:rsidRDefault="008A02DA" w:rsidP="008A02D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2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>2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C7A2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61CB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801A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8347F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CBDB2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6563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756A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0DBED4E" w14:textId="77777777" w:rsidTr="00CD0C8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64CC9D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759AD" w14:textId="6B6832CF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81A4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4631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195E2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D522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6BD60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1BDFB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62798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0136135" w14:textId="77777777" w:rsidTr="00CD0C8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2B9FF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42C95" w14:textId="1772235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-22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4F1AE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C81AC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B7749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FD4B0" w14:textId="10C28910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F40FF" w14:textId="1210F718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D676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34C26B" w14:textId="2FE403C0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8A02DA" w:rsidRPr="007409B5" w14:paraId="3EFA4022" w14:textId="77777777" w:rsidTr="00CD0C8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84FC0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58736" w14:textId="5970A0C9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-22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1075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2B36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A1FE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5FF4A" w14:textId="50D51629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CF79CD" w14:textId="19C00641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05EA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BAFFF6" w14:textId="76BC998B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A02DA" w:rsidRPr="007409B5" w14:paraId="38B4E6AE" w14:textId="77777777" w:rsidTr="00CD0C8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7B21E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D18F8A" w14:textId="3C5B5099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С-К22оф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C601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7E828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370A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4BD2D" w14:textId="162FD50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A19B3" w14:textId="440C200B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F8C44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8E2F2F" w14:textId="2036302C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A02DA" w:rsidRPr="007409B5" w14:paraId="1D27A0DD" w14:textId="77777777" w:rsidTr="00CD0C8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027B6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5D2BF" w14:textId="59E2CA38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С-Б22оф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2D48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05C0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6F3E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78E5A" w14:textId="6C74B60F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CFDB1" w14:textId="547956FB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D57D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8F2267" w14:textId="4E0ACD00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A02DA" w:rsidRPr="007409B5" w14:paraId="1339145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1C4964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72B2A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FDBA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95C2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0DB2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A4F7C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C19FF8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2ECC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22F3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AE9B482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CD0CA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BBA29" w14:textId="57A5606E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1A00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4B39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9A5E2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BD8B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59B55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4BDD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45A5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2707056" w14:textId="77777777" w:rsidTr="00314B6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BECC5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1519C" w14:textId="178F47E2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4B61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BA53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D322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99C47B" w14:textId="6EC56BA3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37301" w14:textId="26BF3172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FE2C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BB80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3BE249F" w14:textId="77777777" w:rsidTr="0084761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E92742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7DC426" w14:textId="2E0CCAF2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A9515" w14:textId="3BD26F92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6381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1E487" w14:textId="130EFCB9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8EEA6" w14:textId="4102000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84DD0" w14:textId="04C7D693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DE19E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477A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5DDD639" w14:textId="77777777" w:rsidTr="0084761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8FA60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E13236" w14:textId="017F8A91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0090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708F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0BBA3" w14:textId="14F382E4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B1B02" w14:textId="5CF130BB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7D773" w14:textId="2BE75B5A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1015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D37A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C335FFD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6FEB2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DE61B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15B9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3C27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9214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7F9CC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D75DA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EE89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7DABC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C5C0346" w14:textId="77777777" w:rsidTr="00F90D1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9F621F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1A4EB" w14:textId="1B0ED3ED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0C14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24C9C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E3F4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E21B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F653C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EB71C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78EE5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3810874" w14:textId="77777777" w:rsidTr="00F90D1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0F690C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E431F" w14:textId="22E4E7B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1C1B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1984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C570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382F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53BB8E" w14:textId="77777777" w:rsidR="008A02DA" w:rsidRP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F2C8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6BE6C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306E5B7" w14:textId="77777777" w:rsidTr="00F90D1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82E31C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80E0F" w14:textId="429A2F4C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037D4" w14:textId="30154BF4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AACD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4778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9AF2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1982E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97DFD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73581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D8E91A2" w14:textId="77777777" w:rsidTr="00F90D1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AA7471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E29BF" w14:textId="3C0FA536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464A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46DD9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B0ED0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81542D" w14:textId="3F41CCBA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6EBC8" w14:textId="5A57D9AE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1042A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D9F4B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A98E7B6" w14:textId="77777777" w:rsidTr="00F90D1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75DCA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FB730" w14:textId="7746C771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4353D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F49A8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810A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446BC" w14:textId="715E3515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999A" w14:textId="46274A5C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1200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8373C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FE448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892210B" w14:textId="77777777" w:rsidTr="00F90D1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6FDE8B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585C6" w14:textId="6C5C7C44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7A003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6ADB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35C1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0959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72396" w14:textId="77777777" w:rsidR="008A02DA" w:rsidRP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ACFCA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6526E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9C0B067" w14:textId="77777777" w:rsidTr="00F90D1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90A748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4DDC6" w14:textId="33183C88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CA508" w14:textId="43D702C0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4154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20F17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BAC8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5C800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867A8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16337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E114B44" w14:textId="77777777" w:rsidTr="00F90D1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3C08E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F5E10" w14:textId="2A915552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8703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5D71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9FA9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EDC73" w14:textId="2482EEE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C1C12" w14:textId="4E13CBAA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130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0D8E6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1D7B5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6569E1E" w14:textId="77777777" w:rsidTr="00F90D1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6A9513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CD2DD" w14:textId="687917FD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52511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E7D6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ED22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02EC8" w14:textId="089A3FF2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F6CA0" w14:textId="2093E422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B6F1E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6B9C4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D09F1E5" w14:textId="77777777" w:rsidTr="00F90D1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3FCAE5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8A6A7" w14:textId="64A3AF30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E423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F010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793E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2ED67" w14:textId="76849F2C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A3706" w14:textId="58DB59E9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6DBA4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8FC1C9" w14:textId="72153474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8A02DA" w:rsidRPr="007409B5" w14:paraId="36DF3320" w14:textId="77777777" w:rsidTr="00F90D1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91A8A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09718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1279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7DA3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A4E9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A09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EA15C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2144D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5A3CE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C598C5B" w14:textId="77777777" w:rsidTr="00F90D1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BB917D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52677" w14:textId="328A4D2A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31915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2EA5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3E21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677AE" w14:textId="7EBF0405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A45CC" w14:textId="010A23C3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4790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64CEA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1A40F94" w14:textId="77777777" w:rsidTr="00F90D1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26A39E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B36C5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B0E8B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D0B2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19A0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DF31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40503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A1126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4B590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12C30BD" w14:textId="77777777" w:rsidTr="00F90D1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DF6820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E6F12E" w14:textId="7D0AB1B3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F32B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ABCB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60DD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E0A1C" w14:textId="1E501345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6AAB7" w14:textId="01000B06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700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E0007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7E310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938233D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7568FE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BC1E5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A6FB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DA81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771D1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A3591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E8700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DE05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4658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3989D44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9ACDFA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C2915" w14:textId="1FE185A3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105B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5E7E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F0E6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8F5D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CF4B5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479E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565F7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D576C05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D5EF0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40AC27" w14:textId="29D073F1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9134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4A29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D7B7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D6D94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9559A" w14:textId="77777777" w:rsidR="008A02DA" w:rsidRP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5B74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C42F4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4F81231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DD7EDD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CD5EE" w14:textId="3CFCA118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7F08A" w14:textId="42BCE691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3B940" w14:textId="63E62223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67AE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6DC86" w14:textId="0EB89446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6AEEA" w14:textId="5A1D090F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C0FD4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093F0" w14:textId="26F1772B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A02DA" w:rsidRPr="007409B5" w14:paraId="2B3CEE65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DEA30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210EBD" w14:textId="1875639F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3F1386" w14:textId="6A7B8AAC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CAB43" w14:textId="2083E65E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2E9E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518F9" w14:textId="7F295D9D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BA857" w14:textId="70F95C73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05E35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E6F9E" w14:textId="295C90E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A02DA" w:rsidRPr="007409B5" w14:paraId="1BE00A36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92708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30093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9B69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F42C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1D0C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2CE6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6736E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A72D9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C994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BFDBE9B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F48AE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20FEB" w14:textId="5F2FC1C3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98D3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9ACDC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4DC2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E98F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0FED11" w14:textId="77777777" w:rsidR="008A02DA" w:rsidRP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65FC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94E40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50125B9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086322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3DCC2B" w14:textId="4629397F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E5F98" w14:textId="368F86F1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62496" w14:textId="3B38A22B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6443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3D4E3" w14:textId="06B22491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AE7B3" w14:textId="7B317316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792B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39A3E" w14:textId="33191DD6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A02DA" w:rsidRPr="007409B5" w14:paraId="48A6043D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81104F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7907C" w14:textId="659A648B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E8CFC" w14:textId="6F102579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37244" w14:textId="597A9242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388E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8A6FF" w14:textId="4E49DF31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B2F46" w14:textId="03044641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1517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AF358B" w14:textId="5607CADB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A02DA" w:rsidRPr="007409B5" w14:paraId="78E717D2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3FD83D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75CE4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380D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305D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49A8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C8B2B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DCF02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B4B1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D1A4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0647524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489CC4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6F66EF" w14:textId="03FE29F4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CCB2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B237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D375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1090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3343A1" w14:textId="77777777" w:rsidR="008A02DA" w:rsidRP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6506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856B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78A454A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8EEAFC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B67D8" w14:textId="489C1975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BCCF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3178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AF3F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EBEC5" w14:textId="2789709A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97C90" w14:textId="5EB1884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C507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48C3B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6BC2AA6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E90E59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5F861" w14:textId="5BC5FECE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65F3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F300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3143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CB790" w14:textId="55CD1E12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AE0C2" w14:textId="39076E55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D5D5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0213B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06235EC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BD1F3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632C98" w14:textId="6D208BE4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26BC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CAF3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AD00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CABB0" w14:textId="14A3A1F1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3496B" w14:textId="6488549E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4567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6608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6F34DC5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BB638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5B56B" w14:textId="5D2328D5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D840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E657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87D1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3F842" w14:textId="28E261C0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F7BD17" w14:textId="0FCCCB95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DEF4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13B0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1CEBCC2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EFB558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E245F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606B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B4DE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95B9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B3EE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98468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C944C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F51B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6C0FC8E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32C522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9007A" w14:textId="3EAADBE2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445C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4B34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EDDD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12927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AEDD9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3844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85BD6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05BF5BD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4A5940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C8C1C" w14:textId="3BC25541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7F78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F91F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808D9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4F5A3" w14:textId="294D6486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01388" w14:textId="19162E3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CA0D6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1808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3FAD7E8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2EF067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7BC8D" w14:textId="02F7BD0A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9455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95FC7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31D4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5E6B0" w14:textId="751BDFED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F9785" w14:textId="496A8940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94C24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CF18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07F8471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39AF8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FBC7D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ED73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2F74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43AC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FA6A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A38A8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378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B469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04E5F7F" w14:textId="77777777" w:rsidTr="00207A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08B36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638ED" w14:textId="17203A4A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2A7C7" w14:textId="4A68DAC9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FB424D" w14:textId="339E29D0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B68F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6712F6" w14:textId="55B6CD6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F66E4" w14:textId="60F2D523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526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B3EE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7EF9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AB611F9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812BF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FBE41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2873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9833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BF76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BFE2A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6A9CF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8D4A2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3C62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F47A400" w14:textId="77777777" w:rsidTr="00C24B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5DC59B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9CC25" w14:textId="7CE9CBB4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9700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C569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F2138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E4F36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9539C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9682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E84C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DAC4D1D" w14:textId="77777777" w:rsidTr="00C24B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6B5D3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37F7D" w14:textId="3038B958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EB1F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1DCBC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FB85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E83D1" w14:textId="0B2B2FAD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3CFF4" w14:textId="12D0B6FF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32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D941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77F98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BCE668D" w14:textId="77777777" w:rsidTr="00C24B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6173DA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533FE" w14:textId="6C09227C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C8689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085F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F9E1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1620D" w14:textId="357CE4AF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FB6A4F" w14:textId="135DEE4F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A2D8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1127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A94EC28" w14:textId="77777777" w:rsidTr="00C24B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410AD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4A7962" w14:textId="158C1349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F67C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E6DC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66CB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4B6BE" w14:textId="39CC8F0B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354D7" w14:textId="77986352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A905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FA04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E0359A0" w14:textId="77777777" w:rsidTr="00C24B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E3499F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4687C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9344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6D8A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2C20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98ED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86AFF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DA3A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B666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8A1C6B6" w14:textId="77777777" w:rsidTr="00C24BDC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52F0C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C3931" w14:textId="2C274830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AF56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8539C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6341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994C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C5248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D676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44ACB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46A80E4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5107B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2AC68" w14:textId="7A09159A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D0E5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AE8B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E32D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90EF85" w14:textId="498EAFAD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18880" w14:textId="01F66E12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E5F6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EE88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263CE3E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DF977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2E555" w14:textId="65E9636E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4C8B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F40DD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394E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34F4FA" w14:textId="45986A53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A71375" w14:textId="0333CA32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233E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E6BA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B12B562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EBD05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3FC03" w14:textId="74E0A40C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7BC3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CD05A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F299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CC6A97" w14:textId="69024FEE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1F4AD" w14:textId="18C139B3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4782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31C5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D07FD28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7C5358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3A6CE" w14:textId="47CF5282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3051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278F3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ED40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07F0B9" w14:textId="779D0DD4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AB242" w14:textId="5F287E9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5920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EE5E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E3D9534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687C09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56C7A" w14:textId="2F8D5B5F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F608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38186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0DFC9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9F20E3" w14:textId="5CF7104B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D98FB" w14:textId="0D3903B6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86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29A0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FC6F0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2EE9505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919E0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7ED26" w14:textId="5F501743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1A1A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324C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717C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E8D2B7" w14:textId="1E993D62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875A5" w14:textId="77D49C7C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6198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D262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94F97B1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D7A04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2CBE3B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AA04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351C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D6246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3F51B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EE0F4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8B3B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92C9A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B4EEBF6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7B0A5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959F2" w14:textId="442B8BB1" w:rsidR="008A02DA" w:rsidRPr="00A95A8E" w:rsidRDefault="008A02DA" w:rsidP="008A02D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2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>3</w:t>
            </w:r>
            <w:r>
              <w:rPr>
                <w:rFonts w:ascii="ISOCPEUR" w:hAnsi="ISOCPEUR"/>
                <w:b/>
                <w:bCs/>
                <w:sz w:val="26"/>
                <w:szCs w:val="26"/>
              </w:rPr>
              <w:t xml:space="preserve"> этаж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C495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58F4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765D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4C013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86A49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2464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F619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00ED3BD" w14:textId="77777777" w:rsidTr="00190F6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BF38F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984FE" w14:textId="282A638E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FEA9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88DA9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76E7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56BE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937E4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1D78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755A1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7D89495" w14:textId="77777777" w:rsidTr="00190F6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A5CCCC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893C3" w14:textId="7D39FBE0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-2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94C6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5A7F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AB68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95CFD" w14:textId="3480B08B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B15118" w14:textId="48019B30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0D0D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D9DBF8" w14:textId="00AB605A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см схему</w:t>
            </w:r>
          </w:p>
        </w:tc>
      </w:tr>
      <w:tr w:rsidR="008A02DA" w:rsidRPr="007409B5" w14:paraId="29D1C5A7" w14:textId="77777777" w:rsidTr="00190F6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AC8E9A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8771F" w14:textId="499BFCFD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-2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EB6B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74EEF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F403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F14FB" w14:textId="00455AC5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E4D851" w14:textId="7FB7E2DF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B946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8A4DA6" w14:textId="4C8784C4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A02DA" w:rsidRPr="007409B5" w14:paraId="3AD59BE6" w14:textId="77777777" w:rsidTr="00190F6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98642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7B0EB" w14:textId="05FD2FE5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С-К2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3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B056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EB3F0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E882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9FD15" w14:textId="5D230BC1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F0251" w14:textId="2486C15C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D8C8A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965F60" w14:textId="60B49C85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A02DA" w:rsidRPr="007409B5" w14:paraId="571170F5" w14:textId="77777777" w:rsidTr="00190F6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CA9EF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176D3" w14:textId="0BE579B4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С-Б2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3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8314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651B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9E82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BA74A" w14:textId="7D7AAAA1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D7F2D" w14:textId="65F0E430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64AB2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06CDCA" w14:textId="656EEF76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A02DA" w:rsidRPr="007409B5" w14:paraId="2A16A626" w14:textId="77777777" w:rsidTr="00190F6E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27582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D67EC" w14:textId="6BE55C8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Р-2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8927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7AEE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DCCAC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CE4E1" w14:textId="591B9F01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C54D61" w14:textId="13AFBBDD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363A3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63F765" w14:textId="57C6C03C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8A02DA" w:rsidRPr="007409B5" w14:paraId="5A620031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F0CC1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21805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0623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4AF2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F1B9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0350B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B7D67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6AFD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563C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AEEA527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AE406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978C6" w14:textId="214BA264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B172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4EBA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FF75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8FE65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4B939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2B83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10CA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B5A681E" w14:textId="77777777" w:rsidTr="00E31E3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429E3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C5DAD" w14:textId="19D21002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Комплект рабочего освещения (согласно </w:t>
            </w:r>
            <w:proofErr w:type="spellStart"/>
            <w:r>
              <w:rPr>
                <w:rFonts w:ascii="ISOCPEUR" w:hAnsi="ISOCPEUR"/>
                <w:bCs/>
                <w:sz w:val="26"/>
                <w:szCs w:val="26"/>
              </w:rPr>
              <w:t>светотех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 расчета)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28A7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5EDA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5B59B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D9BD7" w14:textId="2ABCD620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0898F" w14:textId="296F4259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9EF9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F8657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20201DD" w14:textId="77777777" w:rsidTr="0055507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6591C7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A5EBB5" w14:textId="5CEBC0F4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03681" w14:textId="5B564108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7ABB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41FF7" w14:textId="1709BB6E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B2A50" w14:textId="6B683789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B301E6" w14:textId="1827750A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CAF4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DA8C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BDE470C" w14:textId="77777777" w:rsidTr="0055507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0E4E0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D36A95" w14:textId="3CC1B442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CB76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421F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7C1D9" w14:textId="6E2D2795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44F64" w14:textId="555476A3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67397" w14:textId="245840A1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D2D8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28DE2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1AB8063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584D8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A340C1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830F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B292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E6AA9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2A37A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A58CFB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E637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D962A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2B2F780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B6911E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E0D71D" w14:textId="40A68CD0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9215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FF99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6F58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6873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F6D1A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4969E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703BC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0A692C3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6CD9CA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07502" w14:textId="5074EC5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5B7C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71B6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3831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E9753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432AC8" w14:textId="77777777" w:rsidR="008A02DA" w:rsidRP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CD060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6D56C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E54E06A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5942D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52F0F" w14:textId="309BAB36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CB11D6" w14:textId="5F03F5C8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8323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AF1A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5315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2ADC0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905BD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1F3C3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FCEA99D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3240B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87548" w14:textId="35F8D83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1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50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E820B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3C43A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D486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F30E6" w14:textId="268B98AA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391BE" w14:textId="546C6DB3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480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AE39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0AE3B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7A43E09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AE598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E273A" w14:textId="5EB951DA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1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215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3ADF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5CB0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DA8D6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F9BBC" w14:textId="068612A2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643AD" w14:textId="60857CAF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4F2F8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DEDBD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94256E4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ECE04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59534" w14:textId="7C0D2960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9E4A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6933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29B09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973DD" w14:textId="1FF945FB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ED6A7" w14:textId="38FE7CA2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CD97B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411EA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F5F9DD7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0C61B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0C7641" w14:textId="16003383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2162E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DAD4E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5D41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582F8" w14:textId="20C4E835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E2210" w14:textId="3D0CF4E6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1200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D7B9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EBC13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AC2B7AC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37128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F9613" w14:textId="351BE583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D0B2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60BB9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A72F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8598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F3893" w14:textId="77777777" w:rsidR="008A02DA" w:rsidRP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A69D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EC5D4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385584D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0CFD4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D64AE" w14:textId="0A4090C9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C69E3" w14:textId="69FF195A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6FAE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4A77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A678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1E528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F0FDD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46A71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C73BC74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D99633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09F6E" w14:textId="7A7C8395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1265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98AB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C3D0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E944E" w14:textId="15D0EEEE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C4ED9" w14:textId="0B6AE76C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130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E9C4D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31E03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FD2EC65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18E8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48E9B" w14:textId="1F3CCE3D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F9C6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13D2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380C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0C91B" w14:textId="7AC0AFE1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FF716" w14:textId="4D285402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76DE9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45E0E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B399215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9C3A1A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E5286" w14:textId="1F2BA194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50AF0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6886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C163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BF472" w14:textId="67E25DDD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D9E6A" w14:textId="7237E2D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43430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6EC99E" w14:textId="65064019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8A02DA" w:rsidRPr="007409B5" w14:paraId="57460422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FAAC9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BBE23D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31FA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1BC7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895B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4A84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8B67C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FD953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51DAD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2B5ABDA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41980D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1896F" w14:textId="3BD5F1CC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B2376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50AB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79F31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E970F" w14:textId="19A9FC79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60A05" w14:textId="29476DDF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B270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75F14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DAAE50E" w14:textId="77777777" w:rsidTr="009F3A3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8E7E4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F0021" w14:textId="344EDB8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49B0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BD09E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0D38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EE2BD" w14:textId="5048A9E0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D55A4" w14:textId="0EA9DC6E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700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8B140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8CF54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BD9CD1F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5F2007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81D56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A32C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9C6A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75C9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72DC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3CB84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33E9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E6586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D40B0DE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9EDB2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B410A" w14:textId="1D2982CC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AE17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975D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A957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5DB3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6A72B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E7D13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23ED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9925503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5CDFF6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CDD13" w14:textId="5C8B9011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A121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4133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29E5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15CA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B4AFB" w14:textId="77777777" w:rsidR="008A02DA" w:rsidRP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8458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0AE7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0B4ADEAD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D433F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BAAA9" w14:textId="7122D2B6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ED3E2" w14:textId="5FFA779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371AB" w14:textId="26CAD63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CB4F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74DB6" w14:textId="4E88C735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CFAC3" w14:textId="704F242D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CD4C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C544E" w14:textId="272BD014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A02DA" w:rsidRPr="007409B5" w14:paraId="6A12C078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4D380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AB6E6" w14:textId="56DA6150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F79515" w14:textId="12D40FEF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F2676" w14:textId="6C73FD71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362E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6BA59" w14:textId="38CECC0A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E7AE2A" w14:textId="70767C5D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1662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8A0C9D" w14:textId="0C8DE8BC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A02DA" w:rsidRPr="007409B5" w14:paraId="0C608016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C6EA8D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01380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8F5C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C9E33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F25A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43BA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A05FA9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82BDD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AE7E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28C96B8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1E91A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770D7" w14:textId="3B262BF8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0BD9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67A1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6803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1E99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A37DE" w14:textId="77777777" w:rsidR="008A02DA" w:rsidRP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0E117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10FE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65FA780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EDD5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E6444" w14:textId="4271A15C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962BD" w14:textId="1C481F3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DC4EE" w14:textId="15E23DD3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890E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B37AC" w14:textId="236A8E03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387D8" w14:textId="49D6D212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F327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F3C78" w14:textId="5145D33B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A02DA" w:rsidRPr="007409B5" w14:paraId="505F61B5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EA9C68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31C12B" w14:textId="7EC55E5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C7B57" w14:textId="74C11CA0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4A7F4" w14:textId="2F740B0E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BEBF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286901" w14:textId="11D8E55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11206" w14:textId="48E2F87F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D2EA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442B0" w14:textId="4663FB53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A02DA" w:rsidRPr="007409B5" w14:paraId="72F14805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C9823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952A43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2FB3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D6E7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479A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B665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0EDD2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0545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20C9F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2C59109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D64DD9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64B78" w14:textId="04AD7B2B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9EAF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91F8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ACD7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A19A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66B44" w14:textId="77777777" w:rsidR="008A02DA" w:rsidRPr="008A02DA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DDC8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121A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5699606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59E008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483FA" w14:textId="0E5AD633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7C4F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C2BF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EB23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6BC05" w14:textId="4DD81122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7EAD3" w14:textId="75161E70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886C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07703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D59C527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AD311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FD95D" w14:textId="6C9AADC3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</w:t>
            </w:r>
            <w:proofErr w:type="spellStart"/>
            <w:r>
              <w:rPr>
                <w:rFonts w:ascii="ISOCPEUR" w:hAnsi="ISOCPEUR"/>
                <w:sz w:val="26"/>
                <w:szCs w:val="26"/>
              </w:rPr>
              <w:t>четыре</w:t>
            </w:r>
            <w:r w:rsidRPr="00EA5965">
              <w:rPr>
                <w:rFonts w:ascii="ISOCPEUR" w:hAnsi="ISOCPEUR"/>
                <w:sz w:val="26"/>
                <w:szCs w:val="26"/>
              </w:rPr>
              <w:t>хполюсная</w:t>
            </w:r>
            <w:proofErr w:type="spellEnd"/>
            <w:r w:rsidRPr="00EA5965">
              <w:rPr>
                <w:rFonts w:ascii="ISOCPEUR" w:hAnsi="ISOCPEUR"/>
                <w:sz w:val="26"/>
                <w:szCs w:val="26"/>
              </w:rPr>
              <w:t xml:space="preserve">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32 А,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829CD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8A4D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8801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5F7ED" w14:textId="05091472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4FA37" w14:textId="4861FD9B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FF5E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88BA2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44472B2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ED4D5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D238D" w14:textId="724AF2E1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</w:t>
            </w:r>
            <w:r>
              <w:rPr>
                <w:rFonts w:ascii="ISOCPEUR" w:hAnsi="ISOCPEUR"/>
                <w:sz w:val="26"/>
                <w:szCs w:val="26"/>
              </w:rPr>
              <w:t>у</w:t>
            </w:r>
            <w:r w:rsidRPr="00E376D7">
              <w:rPr>
                <w:rFonts w:ascii="ISOCPEUR" w:hAnsi="ISOCPEUR"/>
                <w:sz w:val="26"/>
                <w:szCs w:val="26"/>
              </w:rPr>
              <w:t>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9B85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256A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1EA4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486F3" w14:textId="40549E32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9C8C2" w14:textId="0945B2C4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798F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3F11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207BA3D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0F0D5C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524B4" w14:textId="51E7D16F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DF44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B0BD9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6A22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685B1C" w14:textId="455A6D0F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C14F2" w14:textId="3916BB35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C3E3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2C781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9020FCC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D806C4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60ADC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B8B2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7191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93AE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488D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62049C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57951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00351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197AC0D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24C76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34A8F" w14:textId="3818A32A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01F01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C20EA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9EE3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4BF5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D8D7A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95A7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E126B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FBF83E8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B0399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DA7D9" w14:textId="243863F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D1BC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07DD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93A7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D49D08" w14:textId="225FCF2D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8FF6B" w14:textId="509BC006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B789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9E5F6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D1B0AAE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13434A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D578B6" w14:textId="02227562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4A9D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5A77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5E61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87E69" w14:textId="7EFDE3D9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64044" w14:textId="6D1B0553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2C141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AD1B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067FC97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75827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1ACD1F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BF97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D8CC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6EFD5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91EC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DEEDD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16DD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F13D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FD6736F" w14:textId="77777777" w:rsidTr="002A6B7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051E13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A6CFF" w14:textId="40A83DE9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ответветвительная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4674D" w14:textId="115BD7C2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BD614" w14:textId="0B70E53A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0A6B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79D94" w14:textId="05169AF2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752955" w14:textId="4F42E438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526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F716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6D655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108131DE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1172A4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E1EDF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2F72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0581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0C6F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E721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C0249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0918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5C785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4A4B68F" w14:textId="77777777" w:rsidTr="000305C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62D51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572C0" w14:textId="04533F3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proofErr w:type="spellStart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</w:t>
            </w:r>
            <w:proofErr w:type="spellEnd"/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 xml:space="preserve">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00DB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AD06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A4F6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59EB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62945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A19A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E6F07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1ED4566" w14:textId="77777777" w:rsidTr="000305C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FC934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A99B5" w14:textId="08ACE52B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6DE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0E74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D561E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92C2A" w14:textId="6BE06155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013E9" w14:textId="1A02FB5C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62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C8A48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C31B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6582898F" w14:textId="77777777" w:rsidTr="000305C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68C522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8F5B1" w14:textId="7F71A719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6585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922E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C00E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C9995" w14:textId="46247081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CAAFD" w14:textId="7EFCD99B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89F27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E5C9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84C155C" w14:textId="77777777" w:rsidTr="000305C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E40D1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D6F289" w14:textId="4534F9DB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3610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8C5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B631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C52FA4" w14:textId="1C622BCA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C168BD" w14:textId="7D36A711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C036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7BAA9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4E79D9F" w14:textId="77777777" w:rsidTr="000305C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DC2E3C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E67608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B00A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3CD4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C7A7E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1848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67561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1DC8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5520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5CEF3C9" w14:textId="77777777" w:rsidTr="000305C5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96AB8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E96C3" w14:textId="34B42A5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A65F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6BE9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AECD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BE3B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BE2DC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AE3A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CF77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6EABC7D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DAB124B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98477" w14:textId="7EC92C7C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B8C1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942E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8E39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9F4CB4" w14:textId="06BC8BEF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4E681D" w14:textId="0A50FF1C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42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FCE86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C2595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80AE2FA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64DEED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CF6E83" w14:textId="605779E3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F865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1568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239B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ADCB52" w14:textId="16EBD375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DE374" w14:textId="701BE8BF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42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BAAB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01E71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CF3E2B7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4B25C3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7E008" w14:textId="79BCDEE5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AA3BA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FE1C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45037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A25E85" w14:textId="5DBFEC9A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0E4F1" w14:textId="26E4C210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BC19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ADFDF1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A658BE1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0DD832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CACDC" w14:textId="30F5ABCB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030EA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1554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92521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637A59" w14:textId="5BCC4544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95AD5" w14:textId="468A1639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E878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314E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833E8E4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B405C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EE20F" w14:textId="3A835E5A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344D2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4114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83E6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4E5B7E" w14:textId="5CC76DC6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8D09B" w14:textId="69CB1EEB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84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7B05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5A266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58C496C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A7A3164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C5BCDD" w14:textId="306DFCFB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EB6DE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E5493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658E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FEAB35" w14:textId="068EFA56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AD6AF" w14:textId="36265DDB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AEDE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4F01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782AE31C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E9999D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6ECBC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4B3D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3831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8D03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F9878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232CC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3784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A1029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2B62A1D3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57B0DF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90CB0" w14:textId="77777777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8A63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C48A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BA72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B93CE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1E4F8" w14:textId="7777777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99FEE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D47A4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F426AED" w14:textId="77777777" w:rsidTr="008C1C1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3D3EAC53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Источники бесперебойного питания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F1406" w14:textId="1A907831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4CFCD552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84F1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F5FF4E2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55D0795" w14:textId="77777777" w:rsidTr="008C1C1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865D1D5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Источник бесперебойного питания, 40 кВт, 3-4 мин,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652F9E83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3C5057">
              <w:rPr>
                <w:rFonts w:ascii="ISOCPEUR" w:hAnsi="ISOCPEUR"/>
                <w:sz w:val="26"/>
                <w:szCs w:val="26"/>
                <w:lang w:val="en-US"/>
              </w:rPr>
              <w:t>RIELLO S3T 40 XTD T5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6EE0E20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3C5057">
              <w:rPr>
                <w:rFonts w:ascii="ISOCPEUR" w:hAnsi="ISOCPEUR"/>
                <w:sz w:val="26"/>
                <w:szCs w:val="26"/>
                <w:lang w:val="en-US"/>
              </w:rPr>
              <w:t>ООО «</w:t>
            </w:r>
            <w:proofErr w:type="spellStart"/>
            <w:r w:rsidRPr="003C5057">
              <w:rPr>
                <w:rFonts w:ascii="ISOCPEUR" w:hAnsi="ISOCPEUR"/>
                <w:sz w:val="26"/>
                <w:szCs w:val="26"/>
                <w:lang w:val="en-US"/>
              </w:rPr>
              <w:t>Кармен</w:t>
            </w:r>
            <w:proofErr w:type="spellEnd"/>
            <w:r w:rsidRPr="003C5057">
              <w:rPr>
                <w:rFonts w:ascii="ISOCPEUR" w:hAnsi="ISOCPEUR"/>
                <w:sz w:val="26"/>
                <w:szCs w:val="26"/>
                <w:lang w:val="en-US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00B9E" w14:textId="444C0999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34191184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C1D41D" w14:textId="77777777" w:rsidR="008A02DA" w:rsidRPr="003C5057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bdo w:val="ltr">
              <w:r>
                <w:rPr>
                  <w:rFonts w:ascii="ISOCPEUR" w:hAnsi="ISOCPEUR"/>
                  <w:sz w:val="26"/>
                  <w:szCs w:val="26"/>
                </w:rPr>
                <w:t>Константин</w:t>
              </w:r>
              <w:r>
                <w:t>‬</w:t>
              </w:r>
              <w:r>
                <w:t>‬</w:t>
              </w:r>
            </w:bdo>
          </w:p>
          <w:p w14:paraId="41C533B2" w14:textId="66F32A3C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3C5057">
              <w:rPr>
                <w:rFonts w:ascii="ISOCPEUR" w:hAnsi="ISOCPEUR"/>
                <w:sz w:val="26"/>
                <w:szCs w:val="26"/>
                <w:lang w:val="en-US"/>
              </w:rPr>
              <w:t>+7-(911)-019-37-50</w:t>
            </w:r>
          </w:p>
        </w:tc>
      </w:tr>
      <w:tr w:rsidR="008A02DA" w:rsidRPr="007409B5" w14:paraId="67063F0D" w14:textId="77777777" w:rsidTr="008C1C1D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19A82780" w:rsidR="008A02DA" w:rsidRPr="00A95A8E" w:rsidRDefault="008A02DA" w:rsidP="008A02D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440х840х1320 мм, 365 кг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95243" w14:textId="7072E5FA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2AB15767" w:rsidR="008A02DA" w:rsidRPr="00C208A6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973CDA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07F1110A" w:rsidR="008A02DA" w:rsidRPr="007409B5" w:rsidRDefault="008A02DA" w:rsidP="008A02DA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8A02DA" w:rsidRPr="00CD3DD1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5103556D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72200240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8A02DA" w:rsidRPr="007409B5" w:rsidRDefault="008A02DA" w:rsidP="008A02DA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A02DA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8A02DA" w:rsidRPr="007409B5" w:rsidRDefault="008A02DA" w:rsidP="008A02DA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8A02DA" w:rsidRPr="007409B5" w:rsidRDefault="008A02DA" w:rsidP="008A02D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8A02DA" w:rsidRPr="007409B5" w:rsidRDefault="008A02DA" w:rsidP="008A02D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BBC51" w14:textId="77777777" w:rsidR="00401C97" w:rsidRDefault="00401C97" w:rsidP="009B2CB0">
      <w:pPr>
        <w:spacing w:line="240" w:lineRule="auto"/>
      </w:pPr>
      <w:r>
        <w:separator/>
      </w:r>
    </w:p>
  </w:endnote>
  <w:endnote w:type="continuationSeparator" w:id="0">
    <w:p w14:paraId="4FC1C9F2" w14:textId="77777777" w:rsidR="00401C97" w:rsidRDefault="00401C97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AE3452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AE3452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B223" w14:textId="77777777" w:rsidR="00401C97" w:rsidRDefault="00401C97" w:rsidP="009B2CB0">
      <w:pPr>
        <w:spacing w:line="240" w:lineRule="auto"/>
      </w:pPr>
      <w:r>
        <w:separator/>
      </w:r>
    </w:p>
  </w:footnote>
  <w:footnote w:type="continuationSeparator" w:id="0">
    <w:p w14:paraId="68438DF8" w14:textId="77777777" w:rsidR="00401C97" w:rsidRDefault="00401C97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1A289525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DA6316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5BE763D1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DA6316">
            <w:rPr>
              <w:rFonts w:cs="Times New Roman"/>
              <w:noProof/>
              <w:szCs w:val="24"/>
            </w:rPr>
            <w:t>42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B27EC"/>
    <w:rsid w:val="003B3316"/>
    <w:rsid w:val="003C1228"/>
    <w:rsid w:val="003C2A5B"/>
    <w:rsid w:val="003C5057"/>
    <w:rsid w:val="003D01D4"/>
    <w:rsid w:val="003D225E"/>
    <w:rsid w:val="003D2721"/>
    <w:rsid w:val="003D47C1"/>
    <w:rsid w:val="003F4264"/>
    <w:rsid w:val="003F792E"/>
    <w:rsid w:val="00401C97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D76B7"/>
    <w:rsid w:val="004E1A4A"/>
    <w:rsid w:val="004E5290"/>
    <w:rsid w:val="004E57D9"/>
    <w:rsid w:val="00507E2B"/>
    <w:rsid w:val="00511AA0"/>
    <w:rsid w:val="0051351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326A"/>
    <w:rsid w:val="00584CED"/>
    <w:rsid w:val="00586556"/>
    <w:rsid w:val="00590686"/>
    <w:rsid w:val="00591BB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25AB1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57A9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02DA"/>
    <w:rsid w:val="008A264F"/>
    <w:rsid w:val="008A3385"/>
    <w:rsid w:val="008A3DB0"/>
    <w:rsid w:val="008B07E3"/>
    <w:rsid w:val="008B6973"/>
    <w:rsid w:val="008C38AF"/>
    <w:rsid w:val="008C391F"/>
    <w:rsid w:val="008C58C9"/>
    <w:rsid w:val="008E25D2"/>
    <w:rsid w:val="008E634D"/>
    <w:rsid w:val="008F0677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5CD4"/>
    <w:rsid w:val="00A061DA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452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E21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BF6421"/>
    <w:rsid w:val="00C01140"/>
    <w:rsid w:val="00C031DC"/>
    <w:rsid w:val="00C05DF8"/>
    <w:rsid w:val="00C12C64"/>
    <w:rsid w:val="00C12DA6"/>
    <w:rsid w:val="00C14DEE"/>
    <w:rsid w:val="00C208A6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4020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A1B"/>
    <w:rsid w:val="00DA5B41"/>
    <w:rsid w:val="00DA61DC"/>
    <w:rsid w:val="00DA6316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1D48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9648</TotalTime>
  <Pages>42</Pages>
  <Words>7202</Words>
  <Characters>41058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Azizova Safura</cp:lastModifiedBy>
  <cp:revision>49</cp:revision>
  <cp:lastPrinted>2023-10-31T07:21:00Z</cp:lastPrinted>
  <dcterms:created xsi:type="dcterms:W3CDTF">2022-08-22T14:27:00Z</dcterms:created>
  <dcterms:modified xsi:type="dcterms:W3CDTF">2025-07-30T12:31:00Z</dcterms:modified>
</cp:coreProperties>
</file>