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6C116C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6C116C" w:rsidRPr="004B0A8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188941" w14:textId="7A8A2DA0" w:rsidR="006C116C" w:rsidRDefault="006C116C" w:rsidP="006C116C">
            <w:pPr>
              <w:tabs>
                <w:tab w:val="left" w:pos="6684"/>
              </w:tabs>
              <w:ind w:left="39" w:right="-40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</w:t>
            </w:r>
            <w:r>
              <w:rPr>
                <w:rFonts w:ascii="ISOCPEUR" w:hAnsi="ISOCPEUR" w:cs="Arial"/>
              </w:rPr>
              <w:t xml:space="preserve"> </w:t>
            </w:r>
            <w:r w:rsidRPr="00DB2844">
              <w:rPr>
                <w:rFonts w:ascii="ISOCPEUR" w:hAnsi="ISOCPEUR" w:cs="Arial"/>
              </w:rPr>
              <w:t>В</w:t>
            </w:r>
            <w:r>
              <w:rPr>
                <w:rFonts w:ascii="ISOCPEUR" w:hAnsi="ISOCPEUR" w:cs="Arial"/>
              </w:rPr>
              <w:t>, в составе:</w:t>
            </w:r>
          </w:p>
          <w:p w14:paraId="2207DFC5" w14:textId="27CF43CA" w:rsidR="006C116C" w:rsidRPr="0090717B" w:rsidRDefault="006C116C" w:rsidP="006C116C">
            <w:pPr>
              <w:ind w:left="39" w:right="47"/>
              <w:rPr>
                <w:rFonts w:ascii="ISOCPEUR" w:hAnsi="ISOCPEUR"/>
                <w:szCs w:val="24"/>
              </w:rPr>
            </w:pPr>
            <w:r>
              <w:rPr>
                <w:rFonts w:ascii="ISOCPEUR" w:hAnsi="ISOCPEUR" w:cs="Arial"/>
              </w:rPr>
              <w:t xml:space="preserve">Системный блок двухъядерный,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 xml:space="preserve">-SATA 500 Гб, 2 разъема PCI-E, 4 порта USB + 1 USB 3.0. 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  <w:r>
              <w:rPr>
                <w:rFonts w:ascii="ISOCPEUR" w:hAnsi="ISOCPEUR" w:cs="Arial"/>
              </w:rPr>
              <w:t>. 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  <w:r>
              <w:rPr>
                <w:rFonts w:ascii="ISOCPEUR" w:hAnsi="ISOCPEUR" w:cs="Arial"/>
              </w:rPr>
              <w:t>. Мышь оптическая проводная USB. 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6C8AF23D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33AB89A7" w:rsidR="006C116C" w:rsidRPr="004F71FD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  <w:r>
              <w:rPr>
                <w:rFonts w:ascii="ISOCPEUR" w:hAnsi="ISOCPEUR" w:cs="Arial"/>
              </w:rPr>
              <w:t>11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3531DC9F" w:rsidR="006C116C" w:rsidRPr="00DB2844" w:rsidRDefault="006C116C" w:rsidP="006C116C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 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6648C645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003EC8B6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6C116C" w:rsidRDefault="006C116C" w:rsidP="006C116C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62ED33AD" w:rsidR="006C116C" w:rsidRDefault="006C116C" w:rsidP="006C116C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2C3200B9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27F45407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204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437D2D4F" w:rsidR="006C116C" w:rsidRDefault="006C116C" w:rsidP="006C116C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 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 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AA99300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68A78183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204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6C116C" w:rsidRDefault="006C116C" w:rsidP="006C116C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F685" w14:textId="77777777" w:rsidR="006C116C" w:rsidRDefault="006C116C" w:rsidP="006C116C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068BFEDC" w14:textId="77777777" w:rsidR="006C116C" w:rsidRDefault="006C116C" w:rsidP="006C116C">
            <w:pPr>
              <w:ind w:left="39" w:right="47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43BCF209" w:rsidR="006C116C" w:rsidRPr="00947848" w:rsidRDefault="006C116C" w:rsidP="006C116C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225DA4F0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F404ADC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7ADB1D33" w:rsidR="006C116C" w:rsidRPr="003438A1" w:rsidRDefault="006C116C" w:rsidP="006C116C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31CEAD38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42469F98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45D6E811" w:rsidR="006C116C" w:rsidRDefault="006C116C" w:rsidP="006C116C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5C7FBD6F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0BFF04AE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6091BC40" w:rsidR="006C116C" w:rsidRDefault="006C116C" w:rsidP="006C116C">
            <w:pPr>
              <w:ind w:left="39"/>
              <w:rPr>
                <w:rFonts w:ascii="ISOCPEUR" w:hAnsi="ISOCPEUR" w:cs="Arial"/>
              </w:rPr>
            </w:pPr>
            <w:r w:rsidRPr="000307F4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4B219E99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67F4766A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0EC5B4F3" w:rsidR="006C116C" w:rsidRDefault="006C116C" w:rsidP="006C116C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75CE6FA1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626ED5B8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76EDB93D" w:rsidR="006C116C" w:rsidRDefault="006C116C" w:rsidP="006C116C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329FDCB9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01B13267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18E84835" w:rsidR="006C116C" w:rsidRPr="009A1D88" w:rsidRDefault="006C116C" w:rsidP="006C116C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6329D399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166F3401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6C116C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6C116C" w:rsidRDefault="006C116C" w:rsidP="006C116C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2226D43A" w:rsidR="006C116C" w:rsidRPr="009A1D88" w:rsidRDefault="006C116C" w:rsidP="006C116C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7035978D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5D00116D" w:rsidR="006C116C" w:rsidRPr="00F40E1C" w:rsidRDefault="006C116C" w:rsidP="006C116C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6C116C" w:rsidRPr="006D1981" w:rsidRDefault="006C116C" w:rsidP="006C116C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46A866AC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583D32B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ECEB40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4577B7C4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</w:t>
            </w:r>
            <w:r w:rsidRPr="00533DC3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1200х600х2000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1ADD307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3298D0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1CD1A788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</w:t>
            </w:r>
            <w:proofErr w:type="spellStart"/>
            <w:r w:rsidRPr="004F1422">
              <w:rPr>
                <w:rFonts w:ascii="ISOCPEUR" w:hAnsi="ISOCPEUR" w:cs="Arial"/>
              </w:rPr>
              <w:t>HyPr</w:t>
            </w:r>
            <w:proofErr w:type="spellEnd"/>
            <w:r w:rsidRPr="004F1422">
              <w:rPr>
                <w:rFonts w:ascii="ISOCPEUR" w:hAnsi="ISOCPEUR" w:cs="Arial"/>
              </w:rPr>
              <w:t xml:space="preserve">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2B712FA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303DD9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14D144" w14:textId="77777777" w:rsidR="00FC5BD0" w:rsidRPr="00C74F40" w:rsidRDefault="00FC5BD0" w:rsidP="00FC5BD0">
            <w:pPr>
              <w:ind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</w:t>
            </w:r>
          </w:p>
          <w:p w14:paraId="2E5E6291" w14:textId="63ACF4C5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C74F40">
              <w:rPr>
                <w:rFonts w:ascii="ISOCPEUR" w:hAnsi="ISOCPEUR" w:cs="Arial"/>
              </w:rPr>
              <w:t>кипячение, охлаждение, 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4FC861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553F5C1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7D3705F3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7ABD365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47DBCE0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7FD45517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 xml:space="preserve">No </w:t>
            </w:r>
            <w:proofErr w:type="spellStart"/>
            <w:r w:rsidRPr="003D5199">
              <w:rPr>
                <w:rFonts w:ascii="ISOCPEUR" w:hAnsi="ISOCPEUR" w:cs="Arial"/>
              </w:rPr>
              <w:t>Frost</w:t>
            </w:r>
            <w:proofErr w:type="spellEnd"/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 кВт, 220 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567CA62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06FF39C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31D1DB60" w:rsidR="00FC5BD0" w:rsidRDefault="00A26053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Встраиваемая</w:t>
            </w:r>
            <w:r w:rsidR="00FC5BD0">
              <w:rPr>
                <w:rFonts w:ascii="ISOCPEUR" w:hAnsi="ISOCPEUR" w:cs="Arial"/>
              </w:rPr>
              <w:t xml:space="preserve"> посудомоечная машина, г.р. 448х555х</w:t>
            </w:r>
            <w:r w:rsidR="00FC5BD0" w:rsidRPr="004D18F6">
              <w:rPr>
                <w:rFonts w:ascii="ISOCPEUR" w:hAnsi="ISOCPEUR" w:cs="Arial"/>
              </w:rPr>
              <w:t>816-876</w:t>
            </w:r>
            <w:r w:rsidR="00FC5BD0">
              <w:rPr>
                <w:rFonts w:ascii="ISOCPEUR" w:hAnsi="ISOCPEUR" w:cs="Arial"/>
              </w:rPr>
              <w:t xml:space="preserve"> мм. Расход воды, л – 10. </w:t>
            </w:r>
            <w:r w:rsidR="00FC5BD0" w:rsidRPr="004D18F6">
              <w:rPr>
                <w:rFonts w:ascii="ISOCPEUR" w:hAnsi="ISOCPEUR" w:cs="Arial"/>
              </w:rPr>
              <w:t>Уровень шума, дБ</w:t>
            </w:r>
            <w:r w:rsidR="00FC5BD0">
              <w:rPr>
                <w:rFonts w:ascii="ISOCPEUR" w:hAnsi="ISOCPEUR" w:cs="Arial"/>
              </w:rPr>
              <w:t xml:space="preserve"> – </w:t>
            </w:r>
            <w:r w:rsidR="00FC5BD0" w:rsidRPr="004D18F6">
              <w:rPr>
                <w:rFonts w:ascii="ISOCPEUR" w:hAnsi="ISOCPEUR" w:cs="Arial"/>
              </w:rPr>
              <w:t>49</w:t>
            </w:r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4D18F6">
              <w:rPr>
                <w:rFonts w:ascii="ISOCPEUR" w:hAnsi="ISOCPEUR" w:cs="Arial"/>
              </w:rPr>
              <w:t xml:space="preserve">Система защиты от протечек </w:t>
            </w:r>
            <w:proofErr w:type="spellStart"/>
            <w:r w:rsidR="00FC5BD0" w:rsidRPr="004D18F6">
              <w:rPr>
                <w:rFonts w:ascii="ISOCPEUR" w:hAnsi="ISOCPEUR" w:cs="Arial"/>
              </w:rPr>
              <w:t>Aquastop</w:t>
            </w:r>
            <w:proofErr w:type="spellEnd"/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625DC6">
              <w:rPr>
                <w:rFonts w:ascii="ISOCPEUR" w:hAnsi="ISOCPEUR" w:cs="Arial"/>
              </w:rPr>
              <w:t xml:space="preserve">Загрузка, кол-во </w:t>
            </w:r>
            <w:r w:rsidR="00FC5BD0" w:rsidRPr="00625DC6">
              <w:rPr>
                <w:rFonts w:ascii="ISOCPEUR" w:hAnsi="ISOCPEUR" w:cs="Arial"/>
              </w:rPr>
              <w:lastRenderedPageBreak/>
              <w:t>комплектов</w:t>
            </w:r>
            <w:r w:rsidR="00FC5BD0">
              <w:rPr>
                <w:rFonts w:ascii="ISOCPEUR" w:hAnsi="ISOCPEUR" w:cs="Arial"/>
              </w:rPr>
              <w:t xml:space="preserve"> – </w:t>
            </w:r>
            <w:r w:rsidR="00FC5BD0" w:rsidRPr="00625DC6">
              <w:rPr>
                <w:rFonts w:ascii="ISOCPEUR" w:hAnsi="ISOCPEUR" w:cs="Arial"/>
              </w:rPr>
              <w:t>10</w:t>
            </w:r>
            <w:r w:rsidR="00FC5BD0">
              <w:rPr>
                <w:rFonts w:ascii="ISOCPEUR" w:hAnsi="ISOCPEUR" w:cs="Arial"/>
              </w:rPr>
              <w:t xml:space="preserve">. </w:t>
            </w:r>
            <w:r w:rsidR="00FC5BD0" w:rsidRPr="006476D7">
              <w:rPr>
                <w:rFonts w:ascii="ISOCPEUR" w:hAnsi="ISOCPEUR" w:cs="Arial"/>
              </w:rPr>
              <w:t>Энергопотребление за цикл</w:t>
            </w:r>
            <w:r w:rsidR="00FC5BD0">
              <w:rPr>
                <w:rFonts w:ascii="ISOCPEUR" w:hAnsi="ISOCPEUR" w:cs="Arial"/>
              </w:rPr>
              <w:t xml:space="preserve">, </w:t>
            </w:r>
            <w:proofErr w:type="spellStart"/>
            <w:r w:rsidR="00FC5BD0">
              <w:rPr>
                <w:rFonts w:ascii="ISOCPEUR" w:hAnsi="ISOCPEUR" w:cs="Arial"/>
              </w:rPr>
              <w:t>кВтхч</w:t>
            </w:r>
            <w:proofErr w:type="spellEnd"/>
            <w:r w:rsidR="00FC5BD0">
              <w:rPr>
                <w:rFonts w:ascii="ISOCPEUR" w:hAnsi="ISOCPEUR" w:cs="Arial"/>
              </w:rPr>
              <w:t xml:space="preserve"> – 0,92, 220 В. </w:t>
            </w:r>
            <w:r w:rsidR="00FC5BD0" w:rsidRPr="00AB17BA">
              <w:rPr>
                <w:rFonts w:ascii="ISOCPEUR" w:hAnsi="ISOCPEUR" w:cs="Arial"/>
              </w:rPr>
              <w:t>Максимальная потребляемая мощность</w:t>
            </w:r>
            <w:r w:rsidR="00FC5BD0">
              <w:rPr>
                <w:rFonts w:ascii="ISOCPEUR" w:hAnsi="ISOCPEUR" w:cs="Arial"/>
              </w:rPr>
              <w:t xml:space="preserve">, кВт – 2,05, 220 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08585AB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409BF22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0E4DD34D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 л, мощность 1,15 кВт,220 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39A557F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172CBFD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9894D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02632984" w14:textId="06151ED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2AC7EFB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53445F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734D366F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0111974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1AE58BD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742E24B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7331583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47114CE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2943DCB2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proofErr w:type="spellStart"/>
            <w:r>
              <w:rPr>
                <w:rFonts w:ascii="ISOCPEUR" w:hAnsi="ISOCPEUR" w:cs="Arial"/>
              </w:rPr>
              <w:t>Брошюратор</w:t>
            </w:r>
            <w:proofErr w:type="spellEnd"/>
            <w:r>
              <w:rPr>
                <w:rFonts w:ascii="ISOCPEUR" w:hAnsi="ISOCPEUR" w:cs="Arial"/>
              </w:rPr>
              <w:t>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7DBFBD7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3FD3602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2B766C83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2B1BC84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63E0048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4104E7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30D0B4" w14:textId="38B1004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C347BB" w14:textId="792D9AE1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A3AF91" w14:textId="241B28C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933754" w14:textId="40F843C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BE495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659B99E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0F4D92F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2E0D08B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1D6C2FFA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45144AA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3680609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5A79435D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7605CF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58069FD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791A33CD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112F1F4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7CF994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689A1E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584A6D" w14:textId="1F8C53E7" w:rsidR="00FC5BD0" w:rsidRPr="004F71FD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2BF6FC" w14:textId="7D424AB0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AF1504" w14:textId="5238BC6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C5EA68" w14:textId="65A13D7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BE7B3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382EA8" w14:textId="77777777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4D62D273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63306383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 xml:space="preserve">тумба одностворчатая - 3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52667B58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700х600х820 мм;</w:t>
            </w:r>
          </w:p>
          <w:p w14:paraId="4096C83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540х600х820 мм;</w:t>
            </w:r>
          </w:p>
          <w:p w14:paraId="738CD43A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>
              <w:rPr>
                <w:rFonts w:ascii="ISOCPEUR" w:hAnsi="ISOCPEUR" w:cs="Arial"/>
              </w:rPr>
              <w:t>, г.р. 600х600х820 мм;</w:t>
            </w:r>
          </w:p>
          <w:p w14:paraId="7CB6AFE0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0786197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3E8CA6A7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34E23121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</w:t>
            </w:r>
            <w:proofErr w:type="spellStart"/>
            <w:r w:rsidRPr="00F66F83">
              <w:rPr>
                <w:rFonts w:ascii="ISOCPEUR" w:hAnsi="ISOCPEUR" w:cs="Arial"/>
              </w:rPr>
              <w:t>шт</w:t>
            </w:r>
            <w:proofErr w:type="spellEnd"/>
            <w:r w:rsidRPr="00F66F83">
              <w:rPr>
                <w:rFonts w:ascii="ISOCPEUR" w:hAnsi="ISOCPEUR" w:cs="Arial"/>
              </w:rPr>
              <w:t>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64839E5F" w14:textId="77777777" w:rsidR="00FC5BD0" w:rsidRDefault="00FC5BD0" w:rsidP="00FC5BD0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30BDC790" w14:textId="285F851E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75C0144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64D8143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7382AB3C" w:rsidR="00FC5BD0" w:rsidRPr="00B467C3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508D0D4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4E4226B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76F006BE" w:rsidR="00FC5BD0" w:rsidRPr="00B467C3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5AD42BD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18A2F6D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263329BA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⌀600х1100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3EE4EC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6F6210D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6C780205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ТВ-панель мобильная с полкой, диагональ 65", г.р.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202E0D8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21C90D9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2F8C741B" w:rsidR="00FC5BD0" w:rsidRPr="00C7520D" w:rsidRDefault="00FC5BD0" w:rsidP="00FC5BD0">
            <w:pPr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Аппарат для уничтожения бумаг (шредер)</w:t>
            </w:r>
            <w:r>
              <w:rPr>
                <w:rFonts w:ascii="ISOCPEUR" w:hAnsi="ISOCPEUR" w:cs="Arial"/>
              </w:rPr>
              <w:t>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391C34A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0A1BA9E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7BE44962" w:rsidR="00FC5BD0" w:rsidRPr="009A1D88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>х485х795 мм, мощность, кВт</w:t>
            </w:r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Допустимый pH исходной воды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от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6250E8B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54FC955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D40C586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  <w:r>
              <w:rPr>
                <w:rFonts w:ascii="ISOCPEUR" w:hAnsi="ISOCPEUR" w:cs="Arial"/>
              </w:rPr>
              <w:t>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78FAE54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4C3BB6F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lastRenderedPageBreak/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081A679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 xml:space="preserve">нагрев/охлаждение -1,0/0,14кВт/220В;340х340х1000мм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29E7865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219723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64968AD4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153EEA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29A46C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7E58C45F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23F57E4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1BFA19E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2E727D27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64C0578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41EBDBF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793818C2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180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10629CD4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32271B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781AB146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2153F7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2D3B2D0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330FD2BA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443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523B79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4EB1FFE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0113ECA3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1400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300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1DB3A5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0FF325D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7469CC21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г.р. 1</w:t>
            </w:r>
            <w:r w:rsidRPr="000A3C80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00х660х2000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7E00520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6D586A2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194B783A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Модульный стеллаж комбинированный, г.р. 1670х400х2000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73EC50D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4BE58A9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4F2722A0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1230х400х1120(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400297E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3E8A329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2B682234" w:rsidR="00FC5BD0" w:rsidRPr="00857AA1" w:rsidRDefault="00FC5BD0" w:rsidP="00FC5BD0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0х450х2000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56C485A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4C474E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341360" w14:textId="54F4E2B5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0х450х2000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668C026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244503C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51AA0DF9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950х700х1120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06AEEBB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7F96BAE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03E6E998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0х700х1120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548E0D4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68A1693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4C9C216B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70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134F255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5E57A4A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1CBADE5D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6354DA7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494EA0E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F15D1E" w14:textId="77777777" w:rsidR="00FC5BD0" w:rsidRDefault="00FC5BD0" w:rsidP="00FC5BD0">
            <w:pPr>
              <w:ind w:left="39" w:right="-40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полкой в составе: </w:t>
            </w:r>
          </w:p>
          <w:p w14:paraId="118E1EBE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2550х600х2000 мм;</w:t>
            </w:r>
          </w:p>
          <w:p w14:paraId="143E2682" w14:textId="77777777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2040х600х2000 мм;</w:t>
            </w:r>
          </w:p>
          <w:p w14:paraId="65848855" w14:textId="2F5807A5" w:rsidR="00FC5BD0" w:rsidRDefault="00FC5BD0" w:rsidP="00FC5BD0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3540х600х2000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687EF62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69B5761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5F2A042E" w:rsidR="00FC5BD0" w:rsidRDefault="00FC5BD0" w:rsidP="00FC5BD0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7180B8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7220FD0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69EF3E3D" w:rsidR="00FC5BD0" w:rsidRDefault="00FC5BD0" w:rsidP="00FC5BD0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76979B3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312B0E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3388B9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 с пантографом, штангой для плечиков, разделительной полкой в составе:</w:t>
            </w:r>
          </w:p>
          <w:p w14:paraId="4610DD86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2740х600х2000 мм;</w:t>
            </w:r>
          </w:p>
          <w:p w14:paraId="100F3FFD" w14:textId="77777777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2050х600х2000 мм;</w:t>
            </w:r>
          </w:p>
          <w:p w14:paraId="004DD6CA" w14:textId="34168C60" w:rsidR="00FC5BD0" w:rsidRDefault="00FC5BD0" w:rsidP="00FC5BD0">
            <w:pPr>
              <w:ind w:left="39" w:right="38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 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3540х600х2000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5BD2B6D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3DBE152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1412F1" w14:textId="093B41A5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Кухня модульная 188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7D27A01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743635F9" w14:textId="1CA6231B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4</w:t>
            </w:r>
            <w:r>
              <w:rPr>
                <w:rFonts w:ascii="ISOCPEUR" w:hAnsi="ISOCPEUR" w:cs="Arial"/>
              </w:rPr>
              <w:t>80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EC18F8F" w14:textId="45F35028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450х600х820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42AD55C3" w14:textId="4BAA5831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0EBFFA8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5F9C01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094BFA8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700-1300х350х720 мм;</w:t>
            </w:r>
          </w:p>
          <w:p w14:paraId="42D77073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5E01D054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06A21D95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столешница из искусственного камня 188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F2F04E6" w14:textId="1455824C" w:rsidR="00FC5BD0" w:rsidRDefault="00FC5BD0" w:rsidP="00FC5BD0">
            <w:pPr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lastRenderedPageBreak/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403E3CFA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2EB62B6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26C4BB79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>
              <w:rPr>
                <w:rFonts w:ascii="ISOCPEUR" w:hAnsi="ISOCPEUR" w:cs="Arial"/>
              </w:rPr>
              <w:t>, г.р. 1230х400х2000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1DAC979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01404F0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1CE18475" w:rsidR="00FC5BD0" w:rsidRDefault="00FC5BD0" w:rsidP="00FC5BD0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1B248AD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63EF6F5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FC5BD0" w:rsidRDefault="00FC5BD0" w:rsidP="00FC5BD0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12A34FE7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73902187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7B633F5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1E3D0AC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1450х500х1120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2982AE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156A44C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D2BD5F" w14:textId="124CF183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7DB7B9E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C62DAD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680</w:t>
            </w:r>
            <w:r w:rsidRPr="0019256E">
              <w:rPr>
                <w:rFonts w:ascii="ISOCPEUR" w:hAnsi="ISOCPEUR" w:cs="Arial"/>
              </w:rPr>
              <w:t>х600х820мм;</w:t>
            </w:r>
          </w:p>
          <w:p w14:paraId="47710A98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595</w:t>
            </w:r>
            <w:r w:rsidRPr="0019256E">
              <w:rPr>
                <w:rFonts w:ascii="ISOCPEUR" w:hAnsi="ISOCPEUR" w:cs="Arial"/>
              </w:rPr>
              <w:t>х600х820мм;</w:t>
            </w:r>
          </w:p>
          <w:p w14:paraId="56B0496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500х600х820мм;</w:t>
            </w:r>
          </w:p>
          <w:p w14:paraId="43FDBD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84D6F5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4DB5E4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55FD9962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7CF224CE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707AFBBA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530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39180961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2230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73C19966" w14:textId="6A2C9CFC" w:rsidR="00FC5BD0" w:rsidRPr="00857AA1" w:rsidRDefault="00FC5BD0" w:rsidP="00FC5BD0">
            <w:pPr>
              <w:rPr>
                <w:rFonts w:ascii="ISOCPEUR" w:hAnsi="ISOCPEUR" w:cs="Calibri"/>
                <w:color w:val="000000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28DD03B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41E5897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4C8F6C1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</w:t>
            </w:r>
            <w:r w:rsidRPr="00932D71">
              <w:rPr>
                <w:rFonts w:ascii="ISOCPEUR" w:hAnsi="ISOCPEUR" w:cs="Arial"/>
              </w:rPr>
              <w:t>толщина ЛДСП - 18 мм, толщина кромки ПВХ - 2 мм</w:t>
            </w:r>
            <w:r>
              <w:rPr>
                <w:rFonts w:ascii="ISOCPEUR" w:hAnsi="ISOCPEUR" w:cs="Arial"/>
              </w:rPr>
              <w:t>, г.р. 4200х1500х750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1DD81E6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0712624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B9C69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0682A6E" w14:textId="6E866A9E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307EED" w14:textId="2A8A44DA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переговорный, г.р. 2500х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821016" w14:textId="67502A7B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AAFC222" w14:textId="097AACD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7574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6F7095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C01F89" w14:textId="7777777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86B82B" w14:textId="5E2F3702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Барная стойка, г.р. 1650х500х1040-1200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540498" w14:textId="42458D1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40ECD3" w14:textId="0143B003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CA1793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15E46C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823C8DD" w14:textId="1B28524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DDA9DD" w14:textId="4D860CF4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принтзоны с нижним и верхним фронтом, с выдвижными ящиками и </w:t>
            </w:r>
            <w:r>
              <w:rPr>
                <w:rFonts w:ascii="ISOCPEUR" w:hAnsi="ISOCPEUR" w:cs="Arial"/>
              </w:rPr>
              <w:lastRenderedPageBreak/>
              <w:t>открытыми полками (в составе с акустическими панелями, г.р. 500х500 мм), г.р. 2200х600х720-820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CA6C7D" w14:textId="1CC41D1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B0ABC9" w14:textId="2A9C9F1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BB169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93B48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227233A" w14:textId="0E007ABC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7F072B" w14:textId="5A3C7CC1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2825х600х720-820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42BEB6" w14:textId="559059B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9B1E89" w14:textId="1DCE723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EF667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64FBB34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06590E" w14:textId="1702BBE7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9335B7" w14:textId="1C9E5936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3060х600х720-820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80A031" w14:textId="1400C17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8E7B87" w14:textId="7C09992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25AA1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79EC41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FD789" w14:textId="3CF8FADD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3C94E2" w14:textId="7798F900" w:rsidR="00FC5BD0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3540х600х720-820мм.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289470" w14:textId="1745B1E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D393EF" w14:textId="67C7D10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DF0C6C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81404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8368B2" w14:textId="5C77441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545EB1" w14:textId="1305D23A" w:rsidR="00FC5BD0" w:rsidRDefault="00FC5BD0" w:rsidP="00FC5BD0">
            <w:pPr>
              <w:rPr>
                <w:rFonts w:ascii="ISOCPEUR" w:hAnsi="ISOCPEUR" w:cs="Arial"/>
              </w:rPr>
            </w:pPr>
            <w:r w:rsidRPr="002F3DFA">
              <w:rPr>
                <w:rFonts w:ascii="ISOCPEUR" w:hAnsi="ISOCPEUR" w:cs="Arial"/>
              </w:rPr>
              <w:t xml:space="preserve">Кофе-машина с капучинатором </w:t>
            </w:r>
            <w:r>
              <w:rPr>
                <w:rFonts w:ascii="ISOCPEUR" w:hAnsi="ISOCPEUR" w:cs="Arial"/>
              </w:rPr>
              <w:t>24</w:t>
            </w:r>
            <w:r w:rsidRPr="002F3DFA">
              <w:rPr>
                <w:rFonts w:ascii="ISOCPEUR" w:hAnsi="ISOCPEUR" w:cs="Arial"/>
              </w:rPr>
              <w:t>0х3</w:t>
            </w:r>
            <w:r>
              <w:rPr>
                <w:rFonts w:ascii="ISOCPEUR" w:hAnsi="ISOCPEUR" w:cs="Arial"/>
              </w:rPr>
              <w:t>6</w:t>
            </w:r>
            <w:r w:rsidRPr="002F3DFA">
              <w:rPr>
                <w:rFonts w:ascii="ISOCPEUR" w:hAnsi="ISOCPEUR" w:cs="Arial"/>
              </w:rPr>
              <w:t>0х3</w:t>
            </w:r>
            <w:r>
              <w:rPr>
                <w:rFonts w:ascii="ISOCPEUR" w:hAnsi="ISOCPEUR" w:cs="Arial"/>
              </w:rPr>
              <w:t>7</w:t>
            </w:r>
            <w:r w:rsidRPr="002F3DFA">
              <w:rPr>
                <w:rFonts w:ascii="ISOCPEUR" w:hAnsi="ISOCPEUR" w:cs="Arial"/>
              </w:rPr>
              <w:t xml:space="preserve">0 мм, </w:t>
            </w:r>
            <w:r>
              <w:rPr>
                <w:rFonts w:ascii="ISOCPEUR" w:hAnsi="ISOCPEUR" w:cs="Arial"/>
              </w:rPr>
              <w:t>1,45</w:t>
            </w:r>
            <w:r w:rsidRPr="002F3DFA">
              <w:rPr>
                <w:rFonts w:ascii="ISOCPEUR" w:hAnsi="ISOCPEUR" w:cs="Arial"/>
              </w:rPr>
              <w:t xml:space="preserve"> 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C1609A" w14:textId="77A9C92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A3C58C" w14:textId="479713C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DE37E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435197A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23A4B87" w14:textId="5A247669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03E9B" w14:textId="09CB93BE" w:rsidR="00FC5BD0" w:rsidRPr="002F3DFA" w:rsidRDefault="00FC5BD0" w:rsidP="00FC5BD0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4085х600х720-820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1E7B80" w14:textId="09DE395F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74CA60" w14:textId="2D4BABF5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8480E5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18A07E1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8EB9FA" w14:textId="7FD9E3F5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10F83D" w14:textId="0DC4FD33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1655</w:t>
            </w:r>
            <w:r w:rsidRPr="0019256E">
              <w:rPr>
                <w:rFonts w:ascii="ISOCPEUR" w:hAnsi="ISOCPEUR" w:cs="Arial"/>
              </w:rPr>
              <w:t>х600х2500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мм, в составе:</w:t>
            </w:r>
          </w:p>
          <w:p w14:paraId="0610207E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33BB3D9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3135BB9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756985FC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6C460C5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5654E9F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12A123D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4AE7D667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555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3B190037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lastRenderedPageBreak/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1655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748196D1" w14:textId="492A0CCE" w:rsidR="00FC5BD0" w:rsidRDefault="00FC5BD0" w:rsidP="00FC5BD0">
            <w:pPr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83B874" w14:textId="4B10A38E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47FC9B" w14:textId="585F585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27E34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A5B14A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6124575" w14:textId="3F27942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F52AC" w14:textId="03346A45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Барная стойка, г.р. 1570х600х1040-1200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138107" w14:textId="5CCD3F66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A49BCA3" w14:textId="49060991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D6A3EA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51717EA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7770A44" w14:textId="6192053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13E2DF" w14:textId="77777777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х600х2500мм, в составе:</w:t>
            </w:r>
          </w:p>
          <w:p w14:paraId="37F34C92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BCD426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C7A0AB7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57</w:t>
            </w:r>
            <w:r w:rsidRPr="0019256E">
              <w:rPr>
                <w:rFonts w:ascii="ISOCPEUR" w:hAnsi="ISOCPEUR" w:cs="Arial"/>
              </w:rPr>
              <w:t>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50F9F462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декоративная панель -1шт, г.р. </w:t>
            </w:r>
            <w:r>
              <w:rPr>
                <w:rFonts w:ascii="ISOCPEUR" w:hAnsi="ISOCPEUR" w:cs="Arial"/>
              </w:rPr>
              <w:t>560</w:t>
            </w:r>
            <w:r w:rsidRPr="0019256E">
              <w:rPr>
                <w:rFonts w:ascii="ISOCPEUR" w:hAnsi="ISOCPEUR" w:cs="Arial"/>
              </w:rPr>
              <w:t>х820 мм.</w:t>
            </w:r>
          </w:p>
          <w:p w14:paraId="20212EA4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340717A8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63</w:t>
            </w:r>
            <w:r w:rsidRPr="0019256E">
              <w:rPr>
                <w:rFonts w:ascii="ISOCPEUR" w:hAnsi="ISOCPEUR" w:cs="Arial"/>
              </w:rPr>
              <w:t>0х350х720 мм;</w:t>
            </w:r>
          </w:p>
          <w:p w14:paraId="0F2345DA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573B6A0D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1D6054DC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1830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CD1A9FE" w14:textId="13A43120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2736691" w14:textId="07A9CD88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3294BA" w14:textId="183E835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808B6D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29B8A4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39CCC2" w14:textId="61F64846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98E616" w14:textId="77777777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Кухня модульная </w:t>
            </w:r>
            <w:r>
              <w:rPr>
                <w:rFonts w:ascii="ISOCPEUR" w:hAnsi="ISOCPEUR" w:cs="Arial"/>
              </w:rPr>
              <w:t>1770</w:t>
            </w:r>
            <w:r w:rsidRPr="0019256E">
              <w:rPr>
                <w:rFonts w:ascii="ISOCPEUR" w:hAnsi="ISOCPEUR" w:cs="Arial"/>
              </w:rPr>
              <w:t>х600х2500мм, в составе:</w:t>
            </w:r>
          </w:p>
          <w:p w14:paraId="23BF97E3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-нижний фронт шкафов:</w:t>
            </w:r>
          </w:p>
          <w:p w14:paraId="0832944B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615</w:t>
            </w:r>
            <w:r w:rsidRPr="0019256E">
              <w:rPr>
                <w:rFonts w:ascii="ISOCPEUR" w:hAnsi="ISOCPEUR" w:cs="Arial"/>
              </w:rPr>
              <w:t>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176FB6E6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00х600х820</w:t>
            </w:r>
            <w:r>
              <w:rPr>
                <w:rFonts w:ascii="ISOCPEUR" w:hAnsi="ISOCPEUR" w:cs="Arial"/>
              </w:rPr>
              <w:t xml:space="preserve"> </w:t>
            </w:r>
            <w:r w:rsidRPr="0019256E">
              <w:rPr>
                <w:rFonts w:ascii="ISOCPEUR" w:hAnsi="ISOCPEUR" w:cs="Arial"/>
              </w:rPr>
              <w:t>мм;</w:t>
            </w:r>
          </w:p>
          <w:p w14:paraId="33C84B21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декоративная панель -1шт, г.р. </w:t>
            </w:r>
            <w:r>
              <w:rPr>
                <w:rFonts w:ascii="ISOCPEUR" w:hAnsi="ISOCPEUR" w:cs="Arial"/>
              </w:rPr>
              <w:t>5</w:t>
            </w:r>
            <w:r w:rsidRPr="0019256E">
              <w:rPr>
                <w:rFonts w:ascii="ISOCPEUR" w:hAnsi="ISOCPEUR" w:cs="Arial"/>
              </w:rPr>
              <w:t>55х820 мм.</w:t>
            </w:r>
          </w:p>
          <w:p w14:paraId="25F705F5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-верхний фронт шкафов:</w:t>
            </w:r>
          </w:p>
          <w:p w14:paraId="10AC6119" w14:textId="77777777" w:rsidR="00FC5BD0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>, г.р. 600х350х720 мм;</w:t>
            </w:r>
          </w:p>
          <w:p w14:paraId="4015AE6F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 с полками - </w:t>
            </w:r>
            <w:r>
              <w:rPr>
                <w:rFonts w:ascii="ISOCPEUR" w:hAnsi="ISOCPEUR" w:cs="Arial"/>
              </w:rPr>
              <w:t>1</w:t>
            </w:r>
            <w:r w:rsidRPr="0019256E">
              <w:rPr>
                <w:rFonts w:ascii="ISOCPEUR" w:hAnsi="ISOCPEUR" w:cs="Arial"/>
              </w:rPr>
              <w:t xml:space="preserve">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</w:t>
            </w:r>
            <w:r w:rsidRPr="0019256E">
              <w:rPr>
                <w:rFonts w:ascii="ISOCPEUR" w:hAnsi="ISOCPEUR" w:cs="Arial"/>
              </w:rPr>
              <w:t>00х350х720 мм;</w:t>
            </w:r>
          </w:p>
          <w:p w14:paraId="1AD1B490" w14:textId="77777777" w:rsidR="00FC5BD0" w:rsidRPr="0019256E" w:rsidRDefault="00FC5BD0" w:rsidP="00FC5BD0">
            <w:pPr>
              <w:ind w:left="39"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19256E">
              <w:rPr>
                <w:rFonts w:ascii="ISOCPEUR" w:hAnsi="ISOCPEUR" w:cs="Arial"/>
              </w:rPr>
              <w:t>шт</w:t>
            </w:r>
            <w:proofErr w:type="spellEnd"/>
            <w:r w:rsidRPr="0019256E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570</w:t>
            </w:r>
            <w:r w:rsidRPr="0019256E">
              <w:rPr>
                <w:rFonts w:ascii="ISOCPEUR" w:hAnsi="ISOCPEUR" w:cs="Arial"/>
              </w:rPr>
              <w:t>х350х720 мм;</w:t>
            </w:r>
          </w:p>
          <w:p w14:paraId="7A08C2CA" w14:textId="77777777" w:rsidR="00FC5BD0" w:rsidRPr="0019256E" w:rsidRDefault="00FC5BD0" w:rsidP="00FC5BD0">
            <w:pPr>
              <w:ind w:right="-40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 xml:space="preserve">столешница из искусственного камня </w:t>
            </w:r>
            <w:r>
              <w:rPr>
                <w:rFonts w:ascii="ISOCPEUR" w:hAnsi="ISOCPEUR" w:cs="Arial"/>
              </w:rPr>
              <w:t>1770</w:t>
            </w:r>
            <w:r w:rsidRPr="0019256E">
              <w:rPr>
                <w:rFonts w:ascii="ISOCPEUR" w:hAnsi="ISOCPEUR" w:cs="Arial"/>
              </w:rPr>
              <w:t>х600х38 мм;</w:t>
            </w:r>
          </w:p>
          <w:p w14:paraId="68711F77" w14:textId="3D25AE5A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 w:rsidRPr="0019256E">
              <w:rPr>
                <w:rFonts w:ascii="ISOCPEUR" w:hAnsi="ISOCPEUR" w:cs="Arial"/>
              </w:rPr>
              <w:t>мойка – 1шт, г.р. 500х</w:t>
            </w:r>
            <w:r>
              <w:rPr>
                <w:rFonts w:ascii="ISOCPEUR" w:hAnsi="ISOCPEUR" w:cs="Arial"/>
              </w:rPr>
              <w:t>475</w:t>
            </w:r>
            <w:r w:rsidRPr="0019256E"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D11523" w14:textId="31409B02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19256E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24B1B0" w14:textId="16877AB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C17BD6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0E943FA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519572" w14:textId="3644E65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DEF8E1" w14:textId="685A325E" w:rsidR="00FC5BD0" w:rsidRPr="0019256E" w:rsidRDefault="00FC5BD0" w:rsidP="00FC5BD0">
            <w:pPr>
              <w:ind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D02239">
              <w:rPr>
                <w:rFonts w:ascii="ISOCPEUR" w:hAnsi="ISOCPEUR" w:cs="Arial"/>
              </w:rPr>
              <w:t>17</w:t>
            </w:r>
            <w:r>
              <w:rPr>
                <w:rFonts w:ascii="ISOCPEUR" w:hAnsi="ISOCPEUR" w:cs="Arial"/>
              </w:rPr>
              <w:t>00х</w:t>
            </w:r>
            <w:r w:rsidRPr="00D02239"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</w:rPr>
              <w:t>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FE87A2" w14:textId="667C646C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A63F06" w14:textId="4D25732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CC959B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C1B63C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E11D4C1" w14:textId="2D3518C2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1BED06" w14:textId="01D0437C" w:rsidR="00FC5BD0" w:rsidRDefault="00FC5BD0" w:rsidP="00FC5BD0">
            <w:pPr>
              <w:ind w:right="47"/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 w:rsidRPr="007D2317"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60AADE" w14:textId="30C06D6D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E87B628" w14:textId="6132AD8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63D627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FC5BD0" w:rsidRPr="006D1981" w14:paraId="30C45360" w14:textId="77777777" w:rsidTr="00856236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C4A0F5B" w14:textId="5B080083" w:rsidR="00FC5BD0" w:rsidRDefault="00FC5BD0" w:rsidP="00FC5BD0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3BDAEC" w14:textId="65020800" w:rsidR="00FC5BD0" w:rsidRPr="00857AA1" w:rsidRDefault="00FC5BD0" w:rsidP="00FC5BD0">
            <w:pPr>
              <w:ind w:right="47"/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 кВ</w:t>
            </w:r>
            <w:r w:rsidR="007362DF">
              <w:rPr>
                <w:rFonts w:ascii="ISOCPEUR" w:hAnsi="ISOCPEUR" w:cs="Arial"/>
              </w:rPr>
              <w:t>т</w:t>
            </w:r>
            <w:r>
              <w:rPr>
                <w:rFonts w:ascii="ISOCPEUR" w:hAnsi="ISOCPEUR" w:cs="Arial"/>
              </w:rPr>
              <w:t>, 220 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4A4071" w14:textId="703850C9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6E514" w14:textId="3B801E10" w:rsidR="00FC5BD0" w:rsidRPr="00F40E1C" w:rsidRDefault="00FC5BD0" w:rsidP="00FC5BD0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DEF0B0" w14:textId="77777777" w:rsidR="00FC5BD0" w:rsidRPr="006D1981" w:rsidRDefault="00FC5BD0" w:rsidP="00FC5BD0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56236" w:rsidRPr="006D1981" w14:paraId="77926D1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64B8AEC" w14:textId="74097C16" w:rsidR="00856236" w:rsidRPr="00856236" w:rsidRDefault="00856236" w:rsidP="00856236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1D46C4" w14:textId="0A3FD5D6" w:rsidR="00856236" w:rsidRDefault="00856236" w:rsidP="00856236">
            <w:pPr>
              <w:ind w:right="47"/>
              <w:rPr>
                <w:rFonts w:ascii="ISOCPEUR" w:hAnsi="ISOCPEUR" w:cs="Arial"/>
              </w:rPr>
            </w:pPr>
            <w:r w:rsidRPr="00D34381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D30C589" w14:textId="33926F78" w:rsidR="00856236" w:rsidRPr="00AF20F3" w:rsidRDefault="00856236" w:rsidP="00856236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170E2F" w14:textId="5442BDB1" w:rsidR="00856236" w:rsidRPr="009E4DEE" w:rsidRDefault="009E4DEE" w:rsidP="00856236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87ECC1" w14:textId="77777777" w:rsidR="00856236" w:rsidRPr="006D1981" w:rsidRDefault="00856236" w:rsidP="00856236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Default="0012500C" w:rsidP="008F2493">
      <w:pPr>
        <w:rPr>
          <w:rFonts w:ascii="ISOCPEUR" w:hAnsi="ISOCPEUR"/>
          <w:sz w:val="22"/>
          <w:lang w:val="en-US"/>
        </w:rPr>
      </w:pPr>
    </w:p>
    <w:p w14:paraId="2F2A17B1" w14:textId="77777777" w:rsidR="006C116C" w:rsidRDefault="006C116C" w:rsidP="008F2493">
      <w:pPr>
        <w:rPr>
          <w:rFonts w:ascii="ISOCPEUR" w:hAnsi="ISOCPEUR"/>
          <w:sz w:val="22"/>
          <w:lang w:val="en-US"/>
        </w:rPr>
      </w:pPr>
    </w:p>
    <w:p w14:paraId="03CDA955" w14:textId="77777777" w:rsidR="006C116C" w:rsidRPr="006C116C" w:rsidRDefault="006C116C" w:rsidP="008F2493">
      <w:pPr>
        <w:rPr>
          <w:rFonts w:ascii="ISOCPEUR" w:hAnsi="ISOCPEUR"/>
          <w:sz w:val="22"/>
          <w:lang w:val="en-US"/>
        </w:rPr>
      </w:pPr>
    </w:p>
    <w:sectPr w:rsidR="006C116C" w:rsidRPr="006C116C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EE7E" w14:textId="77777777" w:rsidR="008F100C" w:rsidRPr="003855B6" w:rsidRDefault="008F100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74E63CA0" w14:textId="77777777" w:rsidR="008F100C" w:rsidRPr="003855B6" w:rsidRDefault="008F100C" w:rsidP="00FA3426">
      <w:pPr>
        <w:rPr>
          <w:rFonts w:ascii="ISOCPEUR" w:hAnsi="ISOCPEUR"/>
        </w:rPr>
      </w:pPr>
    </w:p>
  </w:endnote>
  <w:endnote w:type="continuationSeparator" w:id="0">
    <w:p w14:paraId="78C9F7E2" w14:textId="77777777" w:rsidR="008F100C" w:rsidRPr="003855B6" w:rsidRDefault="008F100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7379D1F" w14:textId="77777777" w:rsidR="008F100C" w:rsidRPr="003855B6" w:rsidRDefault="008F100C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F943" w14:textId="77777777" w:rsidR="008F100C" w:rsidRPr="003855B6" w:rsidRDefault="008F100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3AAA77C0" w14:textId="77777777" w:rsidR="008F100C" w:rsidRPr="003855B6" w:rsidRDefault="008F100C" w:rsidP="00FA3426">
      <w:pPr>
        <w:rPr>
          <w:rFonts w:ascii="ISOCPEUR" w:hAnsi="ISOCPEUR"/>
        </w:rPr>
      </w:pPr>
    </w:p>
  </w:footnote>
  <w:footnote w:type="continuationSeparator" w:id="0">
    <w:p w14:paraId="58F64B61" w14:textId="77777777" w:rsidR="008F100C" w:rsidRPr="003855B6" w:rsidRDefault="008F100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BB6BC39" w14:textId="77777777" w:rsidR="008F100C" w:rsidRPr="003855B6" w:rsidRDefault="008F100C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44FAD1BF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6C116C">
            <w:rPr>
              <w:rFonts w:ascii="ISOCPEUR" w:hAnsi="ISOCPEUR"/>
              <w:noProof/>
              <w:sz w:val="22"/>
            </w:rPr>
            <w:t>10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38C49B38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6C116C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6C116C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6C116C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3826BE7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6C116C">
            <w:rPr>
              <w:rFonts w:ascii="ISOCPEUR" w:hAnsi="ISOCPEUR"/>
              <w:noProof/>
            </w:rPr>
            <w:t>10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56B95"/>
    <w:rsid w:val="000656B9"/>
    <w:rsid w:val="000659B1"/>
    <w:rsid w:val="000820F7"/>
    <w:rsid w:val="000844D8"/>
    <w:rsid w:val="000902A2"/>
    <w:rsid w:val="0012500C"/>
    <w:rsid w:val="00126472"/>
    <w:rsid w:val="00137EF5"/>
    <w:rsid w:val="00154E35"/>
    <w:rsid w:val="0015736F"/>
    <w:rsid w:val="00191483"/>
    <w:rsid w:val="00197C82"/>
    <w:rsid w:val="001B1AEA"/>
    <w:rsid w:val="001F33C8"/>
    <w:rsid w:val="00201E1B"/>
    <w:rsid w:val="002231E6"/>
    <w:rsid w:val="00232D4D"/>
    <w:rsid w:val="00236422"/>
    <w:rsid w:val="00241449"/>
    <w:rsid w:val="00252C7C"/>
    <w:rsid w:val="002A5596"/>
    <w:rsid w:val="002F4929"/>
    <w:rsid w:val="002F561D"/>
    <w:rsid w:val="002F6804"/>
    <w:rsid w:val="00326180"/>
    <w:rsid w:val="0035669C"/>
    <w:rsid w:val="00356D3B"/>
    <w:rsid w:val="003855B6"/>
    <w:rsid w:val="003A1792"/>
    <w:rsid w:val="003A3518"/>
    <w:rsid w:val="003F378A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4F60DB"/>
    <w:rsid w:val="004F71FD"/>
    <w:rsid w:val="00517774"/>
    <w:rsid w:val="00534979"/>
    <w:rsid w:val="005376ED"/>
    <w:rsid w:val="00556BB0"/>
    <w:rsid w:val="00562C5E"/>
    <w:rsid w:val="00593916"/>
    <w:rsid w:val="005B1183"/>
    <w:rsid w:val="005C096F"/>
    <w:rsid w:val="005C0BE9"/>
    <w:rsid w:val="00613A1C"/>
    <w:rsid w:val="00622CAE"/>
    <w:rsid w:val="0066039D"/>
    <w:rsid w:val="0067735F"/>
    <w:rsid w:val="006C116C"/>
    <w:rsid w:val="006C1CC7"/>
    <w:rsid w:val="006C40BC"/>
    <w:rsid w:val="006C51E9"/>
    <w:rsid w:val="006C71DF"/>
    <w:rsid w:val="006D1981"/>
    <w:rsid w:val="006D50B1"/>
    <w:rsid w:val="006F12E6"/>
    <w:rsid w:val="00725B56"/>
    <w:rsid w:val="00735283"/>
    <w:rsid w:val="007362DF"/>
    <w:rsid w:val="00740C08"/>
    <w:rsid w:val="00741F32"/>
    <w:rsid w:val="007652CA"/>
    <w:rsid w:val="007A549A"/>
    <w:rsid w:val="007B2B09"/>
    <w:rsid w:val="00822B5C"/>
    <w:rsid w:val="00851C21"/>
    <w:rsid w:val="00856236"/>
    <w:rsid w:val="00884252"/>
    <w:rsid w:val="00886087"/>
    <w:rsid w:val="008C1364"/>
    <w:rsid w:val="008C1B00"/>
    <w:rsid w:val="008C7524"/>
    <w:rsid w:val="008E73D6"/>
    <w:rsid w:val="008F100C"/>
    <w:rsid w:val="008F2493"/>
    <w:rsid w:val="0090717B"/>
    <w:rsid w:val="009278B4"/>
    <w:rsid w:val="00944699"/>
    <w:rsid w:val="00973C22"/>
    <w:rsid w:val="00981EF1"/>
    <w:rsid w:val="00997897"/>
    <w:rsid w:val="009A017A"/>
    <w:rsid w:val="009E37A9"/>
    <w:rsid w:val="009E4DEE"/>
    <w:rsid w:val="009F73A5"/>
    <w:rsid w:val="00A06426"/>
    <w:rsid w:val="00A26053"/>
    <w:rsid w:val="00A27DEE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BE783B"/>
    <w:rsid w:val="00C345BD"/>
    <w:rsid w:val="00C425A4"/>
    <w:rsid w:val="00C43CE2"/>
    <w:rsid w:val="00C46CAA"/>
    <w:rsid w:val="00C4796F"/>
    <w:rsid w:val="00C609FD"/>
    <w:rsid w:val="00C7175C"/>
    <w:rsid w:val="00C833E8"/>
    <w:rsid w:val="00C85F7B"/>
    <w:rsid w:val="00C93F70"/>
    <w:rsid w:val="00C97B15"/>
    <w:rsid w:val="00D451D7"/>
    <w:rsid w:val="00D56712"/>
    <w:rsid w:val="00D97070"/>
    <w:rsid w:val="00DA5E47"/>
    <w:rsid w:val="00DA7501"/>
    <w:rsid w:val="00E47FFA"/>
    <w:rsid w:val="00E578F9"/>
    <w:rsid w:val="00EA399B"/>
    <w:rsid w:val="00EB5016"/>
    <w:rsid w:val="00EB52C2"/>
    <w:rsid w:val="00EB5D69"/>
    <w:rsid w:val="00EB7BCD"/>
    <w:rsid w:val="00ED32E5"/>
    <w:rsid w:val="00F154DB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  <w:rsid w:val="00F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</TotalTime>
  <Pages>10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6</cp:revision>
  <cp:lastPrinted>2025-06-29T22:17:00Z</cp:lastPrinted>
  <dcterms:created xsi:type="dcterms:W3CDTF">2025-06-29T22:27:00Z</dcterms:created>
  <dcterms:modified xsi:type="dcterms:W3CDTF">2025-06-29T22:34:00Z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