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3"/>
        <w:gridCol w:w="4536"/>
        <w:gridCol w:w="1418"/>
        <w:gridCol w:w="1559"/>
        <w:gridCol w:w="2410"/>
      </w:tblGrid>
      <w:tr w:rsidR="00401F6E" w:rsidRPr="006D1981" w14:paraId="180BD14F" w14:textId="77777777" w:rsidTr="00A827F3">
        <w:trPr>
          <w:trHeight w:val="680"/>
          <w:tblHeader/>
        </w:trPr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4B35004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№ п/п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Кол.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Примечание</w:t>
            </w:r>
          </w:p>
        </w:tc>
      </w:tr>
      <w:tr w:rsidR="005A3455" w:rsidRPr="006D1981" w14:paraId="72DB128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D0C3501" w:rsidR="005A3455" w:rsidRPr="004B0A8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5A5342" w14:textId="77777777" w:rsidR="005A3455" w:rsidRDefault="005A3455" w:rsidP="005A3455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DB2844">
              <w:rPr>
                <w:rFonts w:ascii="ISOCPEUR" w:hAnsi="ISOCPEUR" w:cs="Arial"/>
              </w:rPr>
              <w:t>Компьютер настольный</w:t>
            </w:r>
            <w:r>
              <w:rPr>
                <w:rFonts w:ascii="ISOCPEUR" w:hAnsi="ISOCPEUR" w:cs="Arial"/>
              </w:rPr>
              <w:t xml:space="preserve"> серийной сборки 0,5 кВт</w:t>
            </w:r>
            <w:r w:rsidRPr="00DB2844">
              <w:rPr>
                <w:rFonts w:ascii="ISOCPEUR" w:hAnsi="ISOCPEUR" w:cs="Arial"/>
              </w:rPr>
              <w:t>, 220В</w:t>
            </w:r>
            <w:r>
              <w:rPr>
                <w:rFonts w:ascii="ISOCPEUR" w:hAnsi="ISOCPEUR" w:cs="Arial"/>
              </w:rPr>
              <w:t>, в составе:</w:t>
            </w:r>
          </w:p>
          <w:p w14:paraId="1C38FA66" w14:textId="17BBE1CE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Системный блок </w:t>
            </w:r>
            <w:r w:rsidR="00A46A9A">
              <w:rPr>
                <w:rFonts w:ascii="ISOCPEUR" w:hAnsi="ISOCPEUR" w:cs="Arial"/>
              </w:rPr>
              <w:t>двухъядерный</w:t>
            </w:r>
            <w:r>
              <w:rPr>
                <w:rFonts w:ascii="ISOCPEUR" w:hAnsi="ISOCPEUR" w:cs="Arial"/>
              </w:rPr>
              <w:t xml:space="preserve">, 2,5 ГГц, ОЗУ - 4 Гб, сетевой адаптер Ethernet 100Мб, </w:t>
            </w:r>
            <w:r>
              <w:rPr>
                <w:rFonts w:ascii="ISOCPEUR" w:hAnsi="ISOCPEUR" w:cs="Arial"/>
                <w:lang w:val="en-US"/>
              </w:rPr>
              <w:t>HDD</w:t>
            </w:r>
            <w:r>
              <w:rPr>
                <w:rFonts w:ascii="ISOCPEUR" w:hAnsi="ISOCPEUR" w:cs="Arial"/>
              </w:rPr>
              <w:t>-SATA 500 Гб, 2 разъема PCI-E,</w:t>
            </w:r>
          </w:p>
          <w:p w14:paraId="50EAD25A" w14:textId="77777777" w:rsidR="005A3455" w:rsidRPr="009657FF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 порта USB + 1 USB 3.0,</w:t>
            </w:r>
          </w:p>
          <w:p w14:paraId="5B94A27B" w14:textId="77777777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Более </w:t>
            </w:r>
            <w:r w:rsidRPr="0090013F">
              <w:rPr>
                <w:rFonts w:ascii="ISOCPEUR" w:hAnsi="ISOCPEUR" w:cs="Arial"/>
              </w:rPr>
              <w:t>60</w:t>
            </w:r>
            <w:r>
              <w:rPr>
                <w:rFonts w:ascii="ISOCPEUR" w:hAnsi="ISOCPEUR" w:cs="Arial"/>
              </w:rPr>
              <w:t xml:space="preserve"> </w:t>
            </w:r>
            <w:r w:rsidRPr="0090013F">
              <w:rPr>
                <w:rFonts w:ascii="ISOCPEUR" w:hAnsi="ISOCPEUR" w:cs="Arial"/>
              </w:rPr>
              <w:t>Гц</w:t>
            </w:r>
            <w:r>
              <w:rPr>
                <w:rFonts w:ascii="ISOCPEUR" w:hAnsi="ISOCPEUR" w:cs="Arial"/>
              </w:rPr>
              <w:t>, 1600х900dpi, интерфейсы DVI/</w:t>
            </w:r>
            <w:r>
              <w:rPr>
                <w:rFonts w:ascii="ISOCPEUR" w:hAnsi="ISOCPEUR" w:cs="Arial"/>
                <w:lang w:val="en-US"/>
              </w:rPr>
              <w:t>HDMI</w:t>
            </w:r>
          </w:p>
          <w:p w14:paraId="702A3614" w14:textId="77777777" w:rsidR="005A3455" w:rsidRPr="009657FF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Монитор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  <w:lang w:val="en-US"/>
              </w:rPr>
              <w:t>LCD</w:t>
            </w:r>
            <w:r w:rsidRPr="0090013F">
              <w:rPr>
                <w:rFonts w:ascii="ISOCPEUR" w:hAnsi="ISOCPEUR" w:cs="Arial"/>
              </w:rPr>
              <w:t xml:space="preserve"> 23</w:t>
            </w:r>
            <w:r w:rsidRPr="002B59CE">
              <w:rPr>
                <w:rFonts w:ascii="ISOCPEUR" w:hAnsi="ISOCPEUR" w:cs="Arial"/>
              </w:rPr>
              <w:t>”</w:t>
            </w:r>
          </w:p>
          <w:p w14:paraId="1E697E9A" w14:textId="77777777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Мышь оптическая проводная USB</w:t>
            </w:r>
          </w:p>
          <w:p w14:paraId="2207DFC5" w14:textId="502A8B9F" w:rsidR="005A3455" w:rsidRPr="0090717B" w:rsidRDefault="005A3455" w:rsidP="005A345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Клавиатура проводная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USB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054B2" w14:textId="4D3D99F0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5DF91F" w14:textId="4F477D41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22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8B0A8A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20F73F6" w14:textId="6C42D0C1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E04F00" w14:textId="68AD2315" w:rsidR="005A3455" w:rsidRPr="00DB2844" w:rsidRDefault="005A3455" w:rsidP="005A3455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ЖК-Телевизор</w:t>
            </w:r>
            <w:r w:rsidRPr="002B59CE">
              <w:rPr>
                <w:rFonts w:ascii="ISOCPEUR" w:hAnsi="ISOCPEUR" w:cs="Arial"/>
              </w:rPr>
              <w:t xml:space="preserve"> 49”</w:t>
            </w:r>
            <w:r>
              <w:rPr>
                <w:rFonts w:ascii="ISOCPEUR" w:hAnsi="ISOCPEUR" w:cs="Arial"/>
              </w:rPr>
              <w:t xml:space="preserve"> с настенным кронштейном с разъемами HDMI, VGA, RCA</w:t>
            </w:r>
            <w:r w:rsidRPr="003B01B3">
              <w:rPr>
                <w:rFonts w:ascii="ISOCPEUR" w:hAnsi="ISOCPEUR" w:cs="Arial"/>
              </w:rPr>
              <w:t>, RJ-45, USB</w:t>
            </w:r>
            <w:r>
              <w:rPr>
                <w:rFonts w:ascii="ISOCPEUR" w:hAnsi="ISOCPEUR" w:cs="Arial"/>
              </w:rPr>
              <w:t xml:space="preserve">, г.р.  </w:t>
            </w:r>
            <w:r w:rsidRPr="002B59CE">
              <w:rPr>
                <w:rFonts w:ascii="ISOCPEUR" w:hAnsi="ISOCPEUR" w:cs="Arial"/>
              </w:rPr>
              <w:t>10</w:t>
            </w:r>
            <w:r>
              <w:rPr>
                <w:rFonts w:ascii="ISOCPEUR" w:hAnsi="ISOCPEUR" w:cs="Arial"/>
              </w:rPr>
              <w:t>90</w:t>
            </w:r>
            <w:r w:rsidRPr="002B59CE">
              <w:rPr>
                <w:rFonts w:ascii="ISOCPEUR" w:hAnsi="ISOCPEUR" w:cs="Arial"/>
              </w:rPr>
              <w:t>х63</w:t>
            </w:r>
            <w:r>
              <w:rPr>
                <w:rFonts w:ascii="ISOCPEUR" w:hAnsi="ISOCPEUR" w:cs="Arial"/>
              </w:rPr>
              <w:t>4</w:t>
            </w:r>
            <w:r w:rsidRPr="002B59CE">
              <w:rPr>
                <w:rFonts w:ascii="ISOCPEUR" w:hAnsi="ISOCPEUR" w:cs="Arial"/>
              </w:rPr>
              <w:t>х4</w:t>
            </w:r>
            <w:r>
              <w:rPr>
                <w:rFonts w:ascii="ISOCPEUR" w:hAnsi="ISOCPEUR" w:cs="Arial"/>
              </w:rPr>
              <w:t>4мм, мощность, 0</w:t>
            </w:r>
            <w:r w:rsidRPr="002B59CE">
              <w:rPr>
                <w:rFonts w:ascii="ISOCPEUR" w:hAnsi="ISOCPEUR" w:cs="Arial"/>
              </w:rPr>
              <w:t>175</w:t>
            </w:r>
            <w:r>
              <w:rPr>
                <w:rFonts w:ascii="ISOCPEUR" w:hAnsi="ISOCPEUR" w:cs="Arial"/>
              </w:rPr>
              <w:t xml:space="preserve"> к</w:t>
            </w:r>
            <w:r w:rsidRPr="002B59CE">
              <w:rPr>
                <w:rFonts w:ascii="ISOCPEUR" w:hAnsi="ISOCPEUR" w:cs="Arial"/>
              </w:rPr>
              <w:t>Вт</w:t>
            </w:r>
            <w:r>
              <w:rPr>
                <w:rFonts w:ascii="ISOCPEUR" w:hAnsi="ISOCPEUR" w:cs="Arial"/>
              </w:rPr>
              <w:t>, 220 В. Р</w:t>
            </w:r>
            <w:r w:rsidRPr="003B01B3">
              <w:rPr>
                <w:rFonts w:ascii="ISOCPEUR" w:hAnsi="ISOCPEUR" w:cs="Arial"/>
              </w:rPr>
              <w:t>азрешение - Full HD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9439A67" w14:textId="049D0421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872E5E" w14:textId="16B40D7A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0ABAE4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1190802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2A805A" w14:textId="6F901760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8AE06C" w14:textId="5527D39D" w:rsidR="005A3455" w:rsidRDefault="005A3455" w:rsidP="005A3455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Рабочий стол сотрудника на П-образных опорах, г.р.</w:t>
            </w:r>
            <w:r w:rsidRPr="00581B1B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1600х800х750мм.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0865E" w14:textId="1475D099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BFBD02" w14:textId="06D037CE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101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C2CF1F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45F2368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C8170" w14:textId="7823E928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9E7A95" w14:textId="73EE18F4" w:rsidR="005A3455" w:rsidRDefault="005A3455" w:rsidP="005A3455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947848">
              <w:rPr>
                <w:rFonts w:ascii="ISOCPEUR" w:hAnsi="ISOCPEUR" w:cs="Arial"/>
              </w:rPr>
              <w:t>Кресло рабочее</w:t>
            </w:r>
            <w:r>
              <w:rPr>
                <w:rFonts w:ascii="ISOCPEUR" w:hAnsi="ISOCPEUR" w:cs="Arial"/>
              </w:rPr>
              <w:t xml:space="preserve"> с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ой, пластиковыми подлокотниками.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синтетическое волокно</w:t>
            </w:r>
            <w:r w:rsidRPr="0074318A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</w:t>
            </w:r>
            <w:r w:rsidRPr="004D1EF5">
              <w:rPr>
                <w:rFonts w:ascii="ISOCPEUR" w:hAnsi="ISOCPEUR" w:cs="Arial"/>
              </w:rPr>
              <w:t>6</w:t>
            </w:r>
            <w:r>
              <w:rPr>
                <w:rFonts w:ascii="ISOCPEUR" w:hAnsi="ISOCPEUR" w:cs="Arial"/>
              </w:rPr>
              <w:t>65</w:t>
            </w:r>
            <w:r w:rsidRPr="004D1EF5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580</w:t>
            </w:r>
            <w:r w:rsidRPr="004D1EF5">
              <w:rPr>
                <w:rFonts w:ascii="ISOCPEUR" w:hAnsi="ISOCPEUR" w:cs="Arial"/>
              </w:rPr>
              <w:t>х1</w:t>
            </w:r>
            <w:r>
              <w:rPr>
                <w:rFonts w:ascii="ISOCPEUR" w:hAnsi="ISOCPEUR" w:cs="Arial"/>
              </w:rPr>
              <w:t>1</w:t>
            </w:r>
            <w:r w:rsidRPr="004D1EF5">
              <w:rPr>
                <w:rFonts w:ascii="ISOCPEUR" w:hAnsi="ISOCPEUR" w:cs="Arial"/>
              </w:rPr>
              <w:t>00</w:t>
            </w:r>
            <w:r>
              <w:rPr>
                <w:rFonts w:ascii="ISOCPEUR" w:hAnsi="ISOCPEUR" w:cs="Arial"/>
              </w:rPr>
              <w:t xml:space="preserve">мм, </w:t>
            </w:r>
            <w:r w:rsidRPr="0074318A">
              <w:rPr>
                <w:rFonts w:ascii="ISOCPEUR" w:hAnsi="ISOCPEUR" w:cs="Arial"/>
              </w:rPr>
              <w:t>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250</w:t>
            </w:r>
            <w:r>
              <w:rPr>
                <w:rFonts w:ascii="ISOCPEUR" w:hAnsi="ISOCPEUR" w:cs="Arial"/>
              </w:rPr>
              <w:t>х50-70х200-260мм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г.р.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300х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– г.р.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>25 °</w:t>
            </w:r>
            <w:r w:rsidRPr="0074318A">
              <w:rPr>
                <w:rFonts w:ascii="ISOCPEUR" w:hAnsi="ISOCPEUR" w:cs="Arial"/>
              </w:rPr>
              <w:t>,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D17840" w14:textId="7CF9927A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FF0C16" w14:textId="0D755ED0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101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7F83DA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4F6466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88BA5D5" w14:textId="59C263D0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405090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>Рабочее место руководителя</w:t>
            </w:r>
            <w:r>
              <w:rPr>
                <w:rFonts w:ascii="ISOCPEUR" w:hAnsi="ISOCPEUR" w:cs="Arial"/>
              </w:rPr>
              <w:t>, древесина ценных пород в составе:</w:t>
            </w:r>
          </w:p>
          <w:p w14:paraId="0E5F6AF9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Стол </w:t>
            </w:r>
            <w:r>
              <w:rPr>
                <w:rFonts w:ascii="ISOCPEUR" w:hAnsi="ISOCPEUR" w:cs="Arial"/>
              </w:rPr>
              <w:t>письменный</w:t>
            </w:r>
            <w:r w:rsidRPr="00B66725">
              <w:rPr>
                <w:rFonts w:ascii="ISOCPEUR" w:hAnsi="ISOCPEUR" w:cs="Arial"/>
              </w:rPr>
              <w:t xml:space="preserve">, г.р. </w:t>
            </w:r>
            <w:r w:rsidRPr="003438A1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0х7</w:t>
            </w:r>
            <w:r>
              <w:rPr>
                <w:rFonts w:ascii="ISOCPEUR" w:hAnsi="ISOCPEUR" w:cs="Arial"/>
              </w:rPr>
              <w:t>5</w:t>
            </w:r>
            <w:r w:rsidRPr="003438A1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 xml:space="preserve"> мм. </w:t>
            </w:r>
          </w:p>
          <w:p w14:paraId="70658C41" w14:textId="7D9790F2" w:rsidR="005A3455" w:rsidRPr="00947848" w:rsidRDefault="005A3455" w:rsidP="005A3455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приставная с глухой дверью и открытой нишей, г.р. </w:t>
            </w:r>
            <w:r w:rsidRPr="003438A1">
              <w:rPr>
                <w:rFonts w:ascii="ISOCPEUR" w:hAnsi="ISOCPEUR" w:cs="Arial"/>
              </w:rPr>
              <w:t>9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0х5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0х670</w:t>
            </w:r>
            <w:r>
              <w:rPr>
                <w:rFonts w:ascii="ISOCPEUR" w:hAnsi="ISOCPEUR" w:cs="Arial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2C29C71" w14:textId="6AC31B37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F85438" w14:textId="59F7FC06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3D8E4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80C390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C0862C" w14:textId="47F4A0B4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5.1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E7F5CA" w14:textId="3AA0807C" w:rsidR="005A3455" w:rsidRPr="003438A1" w:rsidRDefault="005A3455" w:rsidP="005A3455">
            <w:pPr>
              <w:ind w:left="39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Кресло </w:t>
            </w:r>
            <w:r>
              <w:rPr>
                <w:rFonts w:ascii="ISOCPEUR" w:hAnsi="ISOCPEUR" w:cs="Arial"/>
              </w:rPr>
              <w:t xml:space="preserve">руководителя с металлической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 с </w:t>
            </w:r>
            <w:r w:rsidRPr="0000022C">
              <w:rPr>
                <w:rFonts w:ascii="ISOCPEUR" w:hAnsi="ISOCPEUR" w:cs="Arial"/>
              </w:rPr>
              <w:t>металлическими подлокотниками с накладками</w:t>
            </w:r>
            <w:r>
              <w:rPr>
                <w:rFonts w:ascii="ISOCPEUR" w:hAnsi="ISOCPEUR" w:cs="Arial"/>
              </w:rPr>
              <w:t>, г.р.  675</w:t>
            </w:r>
            <w:r w:rsidRPr="003438A1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675</w:t>
            </w:r>
            <w:r w:rsidRPr="003438A1">
              <w:rPr>
                <w:rFonts w:ascii="ISOCPEUR" w:hAnsi="ISOCPEUR" w:cs="Arial"/>
              </w:rPr>
              <w:t>х</w:t>
            </w:r>
            <w:r w:rsidRPr="0000022C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10</w:t>
            </w:r>
            <w:r w:rsidRPr="0000022C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мм,</w:t>
            </w:r>
            <w:r w:rsidRPr="0074318A">
              <w:rPr>
                <w:rFonts w:ascii="ISOCPEUR" w:hAnsi="ISOCPEUR" w:cs="Arial"/>
              </w:rPr>
              <w:t xml:space="preserve"> 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г.р. </w:t>
            </w:r>
            <w:r w:rsidRPr="0074318A">
              <w:rPr>
                <w:rFonts w:ascii="ISOCPEUR" w:hAnsi="ISOCPEUR" w:cs="Arial"/>
              </w:rPr>
              <w:t>250</w:t>
            </w:r>
            <w:r>
              <w:rPr>
                <w:rFonts w:ascii="ISOCPEUR" w:hAnsi="ISOCPEUR" w:cs="Arial"/>
              </w:rPr>
              <w:t>х50-70х200-260мм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780х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- г.р.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 xml:space="preserve">25 °.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 тканевая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CD1BE0" w14:textId="198C535D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B343E1" w14:textId="3766E0D1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3FF0F9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61F4D07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DDCD3A3" w14:textId="07EEDFCB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FF300" w14:textId="3A6DF687" w:rsidR="005A3455" w:rsidRPr="003438A1" w:rsidRDefault="005A3455" w:rsidP="005A3455">
            <w:pPr>
              <w:ind w:left="39"/>
              <w:rPr>
                <w:rFonts w:ascii="ISOCPEUR" w:hAnsi="ISOCPEUR" w:cs="Arial"/>
              </w:rPr>
            </w:pPr>
            <w:r w:rsidRPr="000307F4">
              <w:rPr>
                <w:rFonts w:ascii="ISOCPEUR" w:hAnsi="ISOCPEUR" w:cs="Arial"/>
              </w:rPr>
              <w:t>Стол приставной переговорный к рабочему месту руководителя 1000х850х725 мм, древесина ценных пород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0A183A" w14:textId="00CB7717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5018A6" w14:textId="18A45392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CE7F41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66F502D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8B7EAD" w14:textId="607AFBBF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8798FA" w14:textId="27977EF2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 w:rsidRPr="000307F4">
              <w:rPr>
                <w:rFonts w:ascii="ISOCPEUR" w:hAnsi="ISOCPEUR" w:cs="Arial"/>
              </w:rPr>
              <w:t>Стол приставной переговорный к рабочему месту руководителя 1</w:t>
            </w:r>
            <w:r>
              <w:rPr>
                <w:rFonts w:ascii="ISOCPEUR" w:hAnsi="ISOCPEUR" w:cs="Arial"/>
              </w:rPr>
              <w:t>2</w:t>
            </w:r>
            <w:r w:rsidRPr="000307F4">
              <w:rPr>
                <w:rFonts w:ascii="ISOCPEUR" w:hAnsi="ISOCPEUR" w:cs="Arial"/>
              </w:rPr>
              <w:t>00х850х725 мм, древесина ценных пород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3047879" w14:textId="7326D3F1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D8EA901" w14:textId="339DA9F8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F64655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5F2044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A1EB57" w14:textId="73E90095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CE6D28" w14:textId="79EDE4F3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1670х400х1120(</w:t>
            </w:r>
            <w:r>
              <w:rPr>
                <w:rFonts w:ascii="ISOCPEUR" w:hAnsi="ISOCPEUR" w:cs="Arial"/>
                <w:lang w:val="en-US"/>
              </w:rPr>
              <w:t>h</w:t>
            </w:r>
            <w:r w:rsidRPr="002D18D8">
              <w:rPr>
                <w:rFonts w:ascii="ISOCPEUR" w:hAnsi="ISOCPEUR" w:cs="Arial"/>
              </w:rPr>
              <w:t>)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3E5772" w14:textId="428E500F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AD87EE" w14:textId="68A2156E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44954C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0140D55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D6CEB4F" w14:textId="2F445247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8BF90F" w14:textId="367532B8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Кресло для посетителя, </w:t>
            </w:r>
            <w:r w:rsidRPr="00857AA1">
              <w:rPr>
                <w:rFonts w:ascii="ISOCPEUR" w:hAnsi="ISOCPEUR" w:cs="Calibri"/>
                <w:color w:val="000000"/>
              </w:rPr>
              <w:t>г.р. 535х600х850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  <w:r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2DE999A" w14:textId="2D1D0FD4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B78B2D" w14:textId="4EF4FCF3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631C47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2FB878F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43F985" w14:textId="5306A75A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C83E80" w14:textId="49277ACF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</w:t>
            </w:r>
            <w:r w:rsidRPr="002D18D8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0х400х1120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12B6E0" w14:textId="2798D450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4FE8B51" w14:textId="2D15D954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35108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1AF3917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916371" w14:textId="0D201DCF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A09C14" w14:textId="0A9F395C" w:rsidR="005A3455" w:rsidRPr="009A1D88" w:rsidRDefault="005A3455" w:rsidP="005A3455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2209AB"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8905D51" w14:textId="3A3F444E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558D327" w14:textId="282C478B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95A22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88FAE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D1EF5C9" w14:textId="7B2E7892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7E9C0" w14:textId="19682FF4" w:rsidR="005A3455" w:rsidRPr="009A1D88" w:rsidRDefault="005A3455" w:rsidP="005A3455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300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C289C">
              <w:rPr>
                <w:rFonts w:ascii="ISOCPEUR" w:hAnsi="ISOCPEUR" w:cs="Arial"/>
              </w:rPr>
              <w:t>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5F3A65" w14:textId="45C165DB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50381E" w14:textId="276D4B8A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5A175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1953AC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F0DE7FA" w14:textId="3A119DC9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9421B" w14:textId="4D045997" w:rsidR="005A3455" w:rsidRPr="009A1D88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B9C905" w14:textId="26F7C3D4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619C08" w14:textId="0A205590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ABC93B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1753D4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01AA88" w14:textId="0601D040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14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F7DB87" w14:textId="3AEDC74E" w:rsidR="005A3455" w:rsidRPr="009A1D88" w:rsidRDefault="005A3455" w:rsidP="005A3455">
            <w:pPr>
              <w:ind w:left="39"/>
              <w:rPr>
                <w:rFonts w:ascii="ISOCPEUR" w:hAnsi="ISOCPEUR" w:cs="Arial"/>
              </w:rPr>
            </w:pPr>
            <w:r w:rsidRPr="00B467C3">
              <w:rPr>
                <w:rFonts w:ascii="ISOCPEUR" w:hAnsi="ISOCPEUR" w:cs="Arial"/>
              </w:rPr>
              <w:t xml:space="preserve">Зеркало навесное овальное, </w:t>
            </w:r>
            <w:r>
              <w:rPr>
                <w:rFonts w:ascii="ISOCPEUR" w:hAnsi="ISOCPEUR" w:cs="Arial"/>
              </w:rPr>
              <w:t xml:space="preserve">г.р. </w:t>
            </w:r>
            <w:r w:rsidRPr="00B467C3">
              <w:rPr>
                <w:rFonts w:ascii="ISOCPEUR" w:hAnsi="ISOCPEUR" w:cs="Arial"/>
              </w:rPr>
              <w:t>2000х500</w:t>
            </w:r>
            <w:r w:rsidRPr="00A50EF7">
              <w:rPr>
                <w:rFonts w:ascii="ISOCPEUR" w:hAnsi="ISOCPEUR" w:cs="Arial"/>
              </w:rPr>
              <w:t xml:space="preserve"> </w:t>
            </w:r>
            <w:r w:rsidRPr="00B467C3"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ADA5C2" w14:textId="157F3BF9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BCC38A" w14:textId="4D2C7DF2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A66A95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413F3A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ADF3D8B" w14:textId="31AA6784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90377" w14:textId="4F03BFD2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Кресло</w:t>
            </w:r>
            <w:r w:rsidRPr="00815B11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640х610х895 мм.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синтетическое волокно.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16E3BE" w14:textId="3EE8997C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2BBF00" w14:textId="7C550B73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B27B6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494C37C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9459B29" w14:textId="0C03BE1C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5E6291" w14:textId="5DE2B5E0" w:rsidR="005A3455" w:rsidRPr="009A1D88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Интерактивна панель с креплением на стену, диагональ </w:t>
            </w:r>
            <w:r w:rsidRPr="004F1422">
              <w:rPr>
                <w:rFonts w:ascii="ISOCPEUR" w:hAnsi="ISOCPEUR" w:cs="Arial"/>
              </w:rPr>
              <w:t xml:space="preserve">65" (1650 мм), г.р. 1516 x 932 x 95 мм. Технология </w:t>
            </w:r>
            <w:proofErr w:type="spellStart"/>
            <w:r w:rsidRPr="004F1422">
              <w:rPr>
                <w:rFonts w:ascii="ISOCPEUR" w:hAnsi="ISOCPEUR" w:cs="Arial"/>
              </w:rPr>
              <w:t>HyPr</w:t>
            </w:r>
            <w:proofErr w:type="spellEnd"/>
            <w:r w:rsidRPr="004F1422">
              <w:rPr>
                <w:rFonts w:ascii="ISOCPEUR" w:hAnsi="ISOCPEUR" w:cs="Arial"/>
              </w:rPr>
              <w:t xml:space="preserve"> Touch + продвинутая ИК, количество касаний – 20. Аудио- 15 Вт х 2. </w:t>
            </w:r>
            <w:r w:rsidRPr="008E4322">
              <w:rPr>
                <w:rFonts w:ascii="ISOCPEUR" w:hAnsi="ISOCPEUR" w:cs="Arial"/>
              </w:rPr>
              <w:t>Формат изображения: 16:9</w:t>
            </w:r>
            <w:r>
              <w:rPr>
                <w:rFonts w:ascii="ISOCPEUR" w:hAnsi="ISOCPEUR" w:cs="Arial"/>
              </w:rPr>
              <w:t xml:space="preserve">. </w:t>
            </w:r>
            <w:r w:rsidRPr="008E4322">
              <w:rPr>
                <w:rFonts w:ascii="ISOCPEUR" w:hAnsi="ISOCPEUR" w:cs="Arial"/>
              </w:rPr>
              <w:t>Пишущие инструменты: Стилус или палец</w:t>
            </w:r>
            <w:r>
              <w:rPr>
                <w:rFonts w:ascii="ISOCPEUR" w:hAnsi="ISOCPEUR" w:cs="Arial"/>
              </w:rPr>
              <w:t xml:space="preserve">. </w:t>
            </w:r>
            <w:r w:rsidRPr="00A2227B">
              <w:rPr>
                <w:rFonts w:ascii="ISOCPEUR" w:hAnsi="ISOCPEUR" w:cs="Arial"/>
              </w:rPr>
              <w:t>Потребление электроэнергии (Стандартный режим /Максимальный режим / При включенном OPS)</w:t>
            </w:r>
            <w:r>
              <w:rPr>
                <w:rFonts w:ascii="ISOCPEUR" w:hAnsi="ISOCPEUR" w:cs="Arial"/>
              </w:rPr>
              <w:t xml:space="preserve">: </w:t>
            </w:r>
            <w:r w:rsidRPr="00A2227B">
              <w:rPr>
                <w:rFonts w:ascii="ISOCPEUR" w:hAnsi="ISOCPEUR" w:cs="Arial"/>
              </w:rPr>
              <w:t>315 / 335 / 420 Вт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5F82A04" w14:textId="65A54013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0D762" w14:textId="0F97F824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03B53A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3FFC3B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FEC1B" w14:textId="76039B2B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68435E" w14:textId="77777777" w:rsidR="005A3455" w:rsidRPr="00C74F40" w:rsidRDefault="005A3455" w:rsidP="005A3455">
            <w:pPr>
              <w:ind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Чайник - термопот, г.р. 220х290х365мм. Мощность, кВт – 1,45, 220 В. Объем, л – 4,8. Подача воды электронасосом. </w:t>
            </w:r>
            <w:r w:rsidRPr="00C74F40">
              <w:rPr>
                <w:rFonts w:ascii="ISOCPEUR" w:hAnsi="ISOCPEUR" w:cs="Arial"/>
              </w:rPr>
              <w:t>Режимы работы</w:t>
            </w:r>
            <w:r>
              <w:rPr>
                <w:rFonts w:ascii="ISOCPEUR" w:hAnsi="ISOCPEUR" w:cs="Arial"/>
              </w:rPr>
              <w:t>:</w:t>
            </w:r>
            <w:r w:rsidRPr="00C74F40">
              <w:rPr>
                <w:rFonts w:ascii="ISOCPEUR" w:hAnsi="ISOCPEUR" w:cs="Arial"/>
              </w:rPr>
              <w:t> </w:t>
            </w:r>
          </w:p>
          <w:p w14:paraId="1BD19BA8" w14:textId="03ED43B2" w:rsidR="005A3455" w:rsidRPr="009A1D88" w:rsidRDefault="005A3455" w:rsidP="005A3455">
            <w:pPr>
              <w:ind w:left="39"/>
              <w:rPr>
                <w:rFonts w:ascii="ISOCPEUR" w:hAnsi="ISOCPEUR" w:cs="Arial"/>
              </w:rPr>
            </w:pPr>
            <w:r w:rsidRPr="00C74F40">
              <w:rPr>
                <w:rFonts w:ascii="ISOCPEUR" w:hAnsi="ISOCPEUR" w:cs="Arial"/>
              </w:rPr>
              <w:t>кипячение, охлаждение, поддержание температуры</w:t>
            </w:r>
            <w:r>
              <w:rPr>
                <w:rFonts w:ascii="ISOCPEUR" w:hAnsi="ISOCPEUR" w:cs="Arial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4D3952" w14:textId="54172B62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49CEEF5" w14:textId="17E8322F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8803A0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4EAC467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A34081" w14:textId="4217243C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EE3E85" w14:textId="404AAF46" w:rsidR="005A3455" w:rsidRPr="009A1D88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Кофемашина, г.р. </w:t>
            </w:r>
            <w:r w:rsidRPr="007107C4">
              <w:rPr>
                <w:rFonts w:ascii="ISOCPEUR" w:hAnsi="ISOCPEUR" w:cs="Arial"/>
              </w:rPr>
              <w:t>24</w:t>
            </w:r>
            <w:r>
              <w:rPr>
                <w:rFonts w:ascii="ISOCPEUR" w:hAnsi="ISOCPEUR" w:cs="Arial"/>
              </w:rPr>
              <w:t>0</w:t>
            </w:r>
            <w:r w:rsidRPr="007107C4">
              <w:rPr>
                <w:rFonts w:ascii="ISOCPEUR" w:hAnsi="ISOCPEUR" w:cs="Arial"/>
              </w:rPr>
              <w:t>x36</w:t>
            </w:r>
            <w:r>
              <w:rPr>
                <w:rFonts w:ascii="ISOCPEUR" w:hAnsi="ISOCPEUR" w:cs="Arial"/>
              </w:rPr>
              <w:t>0х440 мм.</w:t>
            </w:r>
            <w:r w:rsidRPr="007107C4">
              <w:rPr>
                <w:rFonts w:ascii="ISOCPEUR" w:hAnsi="ISOCPEUR" w:cs="Arial"/>
              </w:rPr>
              <w:t xml:space="preserve"> Объем резервуара для воды</w:t>
            </w:r>
            <w:r>
              <w:rPr>
                <w:rFonts w:ascii="ISOCPEUR" w:hAnsi="ISOCPEUR" w:cs="Arial"/>
              </w:rPr>
              <w:t>, л-</w:t>
            </w:r>
            <w:r w:rsidRPr="007107C4">
              <w:rPr>
                <w:rFonts w:ascii="ISOCPEUR" w:hAnsi="ISOCPEUR" w:cs="Arial"/>
              </w:rPr>
              <w:t>1,8</w:t>
            </w:r>
            <w:r>
              <w:rPr>
                <w:rFonts w:ascii="ISOCPEUR" w:hAnsi="ISOCPEUR" w:cs="Arial"/>
              </w:rPr>
              <w:t xml:space="preserve">. Мощность, кВт </w:t>
            </w:r>
            <w:r>
              <w:rPr>
                <w:rFonts w:ascii="ISOCPEUR" w:hAnsi="ISOCPEUR" w:cs="Arial"/>
              </w:rPr>
              <w:lastRenderedPageBreak/>
              <w:t xml:space="preserve">-1,45. </w:t>
            </w:r>
            <w:r w:rsidRPr="007107C4">
              <w:rPr>
                <w:rFonts w:ascii="ISOCPEUR" w:hAnsi="ISOCPEUR" w:cs="Arial"/>
              </w:rPr>
              <w:t>Тип используемого кофе</w:t>
            </w:r>
            <w:r>
              <w:rPr>
                <w:rFonts w:ascii="ISOCPEUR" w:hAnsi="ISOCPEUR" w:cs="Arial"/>
              </w:rPr>
              <w:t>: з</w:t>
            </w:r>
            <w:r w:rsidRPr="007107C4">
              <w:rPr>
                <w:rFonts w:ascii="ISOCPEUR" w:hAnsi="ISOCPEUR" w:cs="Arial"/>
              </w:rPr>
              <w:t>ерновой + молотый</w:t>
            </w:r>
            <w:r>
              <w:rPr>
                <w:rFonts w:ascii="ISOCPEUR" w:hAnsi="ISOCPEUR" w:cs="Arial"/>
              </w:rPr>
              <w:t xml:space="preserve">. Тип управления – сенсорный.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E17438" w14:textId="41D9F7E9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lastRenderedPageBreak/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34701F" w14:textId="62088062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BE1EB1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7F6164E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0403E95" w14:textId="566860AF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ADA4B0" w14:textId="0C32DF55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</w:t>
            </w:r>
            <w:r w:rsidRPr="003D5199">
              <w:rPr>
                <w:rFonts w:ascii="ISOCPEUR" w:hAnsi="ISOCPEUR" w:cs="Arial"/>
              </w:rPr>
              <w:t>вухкамерный холодильник</w:t>
            </w:r>
            <w:r>
              <w:rPr>
                <w:rFonts w:ascii="ISOCPEUR" w:hAnsi="ISOCPEUR" w:cs="Arial"/>
              </w:rPr>
              <w:t xml:space="preserve"> с системой </w:t>
            </w:r>
            <w:r w:rsidRPr="003D5199">
              <w:rPr>
                <w:rFonts w:ascii="ISOCPEUR" w:hAnsi="ISOCPEUR" w:cs="Arial"/>
              </w:rPr>
              <w:t xml:space="preserve">No </w:t>
            </w:r>
            <w:proofErr w:type="spellStart"/>
            <w:r w:rsidRPr="003D5199">
              <w:rPr>
                <w:rFonts w:ascii="ISOCPEUR" w:hAnsi="ISOCPEUR" w:cs="Arial"/>
              </w:rPr>
              <w:t>Frost</w:t>
            </w:r>
            <w:proofErr w:type="spellEnd"/>
            <w:r>
              <w:rPr>
                <w:rFonts w:ascii="ISOCPEUR" w:hAnsi="ISOCPEUR" w:cs="Arial"/>
              </w:rPr>
              <w:t xml:space="preserve">, </w:t>
            </w:r>
            <w:r w:rsidRPr="00857AA1">
              <w:rPr>
                <w:rFonts w:ascii="ISOCPEUR" w:hAnsi="ISOCPEUR" w:cs="Calibri"/>
                <w:color w:val="000000"/>
              </w:rPr>
              <w:t xml:space="preserve">г.р. </w:t>
            </w:r>
            <w:r>
              <w:rPr>
                <w:rFonts w:ascii="ISOCPEUR" w:hAnsi="ISOCPEUR" w:cs="Calibri"/>
                <w:color w:val="000000"/>
              </w:rPr>
              <w:t>595</w:t>
            </w:r>
            <w:r w:rsidRPr="00857AA1">
              <w:rPr>
                <w:rFonts w:ascii="ISOCPEUR" w:hAnsi="ISOCPEUR" w:cs="Calibri"/>
                <w:color w:val="000000"/>
              </w:rPr>
              <w:t>х</w:t>
            </w:r>
            <w:r>
              <w:rPr>
                <w:rFonts w:ascii="ISOCPEUR" w:hAnsi="ISOCPEUR" w:cs="Calibri"/>
                <w:color w:val="000000"/>
              </w:rPr>
              <w:t>650</w:t>
            </w:r>
            <w:r w:rsidRPr="00857AA1">
              <w:rPr>
                <w:rFonts w:ascii="ISOCPEUR" w:hAnsi="ISOCPEUR" w:cs="Calibri"/>
                <w:color w:val="000000"/>
              </w:rPr>
              <w:t>х1</w:t>
            </w:r>
            <w:r>
              <w:rPr>
                <w:rFonts w:ascii="ISOCPEUR" w:hAnsi="ISOCPEUR" w:cs="Calibri"/>
                <w:color w:val="000000"/>
              </w:rPr>
              <w:t xml:space="preserve">900 </w:t>
            </w:r>
            <w:r w:rsidRPr="00857AA1">
              <w:rPr>
                <w:rFonts w:ascii="ISOCPEUR" w:hAnsi="ISOCPEUR" w:cs="Calibri"/>
                <w:color w:val="000000"/>
              </w:rPr>
              <w:t>мм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50FAB">
              <w:rPr>
                <w:rFonts w:ascii="ISOCPEUR" w:hAnsi="ISOCPEUR" w:cs="Calibri"/>
                <w:color w:val="000000"/>
              </w:rPr>
              <w:t>Уровень шума</w:t>
            </w:r>
            <w:r>
              <w:rPr>
                <w:rFonts w:ascii="ISOCPEUR" w:hAnsi="ISOCPEUR" w:cs="Calibri"/>
                <w:color w:val="000000"/>
              </w:rPr>
              <w:t>, дБ–</w:t>
            </w:r>
            <w:r w:rsidRPr="00A50FAB">
              <w:rPr>
                <w:rFonts w:ascii="ISOCPEUR" w:hAnsi="ISOCPEUR" w:cs="Calibri"/>
                <w:color w:val="000000"/>
              </w:rPr>
              <w:t>39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E680F">
              <w:rPr>
                <w:rFonts w:ascii="ISOCPEUR" w:hAnsi="ISOCPEUR" w:cs="Calibri"/>
                <w:color w:val="000000"/>
              </w:rPr>
              <w:t>Общий полезный объем</w:t>
            </w:r>
            <w:r>
              <w:rPr>
                <w:rFonts w:ascii="ISOCPEUR" w:hAnsi="ISOCPEUR" w:cs="Calibri"/>
                <w:color w:val="000000"/>
              </w:rPr>
              <w:t>, л-</w:t>
            </w:r>
            <w:r w:rsidRPr="00AE680F">
              <w:rPr>
                <w:rFonts w:ascii="ISOCPEUR" w:hAnsi="ISOCPEUR" w:cs="Calibri"/>
                <w:color w:val="000000"/>
              </w:rPr>
              <w:t>346</w:t>
            </w:r>
            <w:r>
              <w:rPr>
                <w:rFonts w:ascii="ISOCPEUR" w:hAnsi="ISOCPEUR" w:cs="Calibri"/>
                <w:color w:val="000000"/>
              </w:rPr>
              <w:t xml:space="preserve">. Мощность подключения, кВт-0,2кВт, 220В.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939D26" w14:textId="7B32082A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D0090E5" w14:textId="497027EC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C39615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69FEB17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F54AE41" w14:textId="6AEC5410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ADBBFF" w14:textId="16AE7D9F" w:rsidR="005A3455" w:rsidRPr="009A1D88" w:rsidRDefault="005A3455" w:rsidP="005A3455">
            <w:pPr>
              <w:ind w:left="39"/>
              <w:rPr>
                <w:rFonts w:ascii="ISOCPEUR" w:hAnsi="ISOCPEUR" w:cs="Arial"/>
              </w:rPr>
            </w:pPr>
            <w:proofErr w:type="spellStart"/>
            <w:r>
              <w:rPr>
                <w:rFonts w:ascii="ISOCPEUR" w:hAnsi="ISOCPEUR" w:cs="Arial"/>
              </w:rPr>
              <w:t>Встраиваваемая</w:t>
            </w:r>
            <w:proofErr w:type="spellEnd"/>
            <w:r>
              <w:rPr>
                <w:rFonts w:ascii="ISOCPEUR" w:hAnsi="ISOCPEUR" w:cs="Arial"/>
              </w:rPr>
              <w:t xml:space="preserve"> посудомоечная машина, г.р. 448х555х</w:t>
            </w:r>
            <w:r w:rsidRPr="004D18F6">
              <w:rPr>
                <w:rFonts w:ascii="ISOCPEUR" w:hAnsi="ISOCPEUR" w:cs="Arial"/>
              </w:rPr>
              <w:t>816-876</w:t>
            </w:r>
            <w:r>
              <w:rPr>
                <w:rFonts w:ascii="ISOCPEUR" w:hAnsi="ISOCPEUR" w:cs="Arial"/>
              </w:rPr>
              <w:t xml:space="preserve"> мм. Расход воды, л – 10. </w:t>
            </w:r>
            <w:r w:rsidRPr="004D18F6">
              <w:rPr>
                <w:rFonts w:ascii="ISOCPEUR" w:hAnsi="ISOCPEUR" w:cs="Arial"/>
              </w:rPr>
              <w:t>Уровень шума, дБ</w:t>
            </w:r>
            <w:r>
              <w:rPr>
                <w:rFonts w:ascii="ISOCPEUR" w:hAnsi="ISOCPEUR" w:cs="Arial"/>
              </w:rPr>
              <w:t xml:space="preserve"> – </w:t>
            </w:r>
            <w:r w:rsidRPr="004D18F6">
              <w:rPr>
                <w:rFonts w:ascii="ISOCPEUR" w:hAnsi="ISOCPEUR" w:cs="Arial"/>
              </w:rPr>
              <w:t>49</w:t>
            </w:r>
            <w:r>
              <w:rPr>
                <w:rFonts w:ascii="ISOCPEUR" w:hAnsi="ISOCPEUR" w:cs="Arial"/>
              </w:rPr>
              <w:t xml:space="preserve">. </w:t>
            </w:r>
            <w:r w:rsidRPr="004D18F6">
              <w:rPr>
                <w:rFonts w:ascii="ISOCPEUR" w:hAnsi="ISOCPEUR" w:cs="Arial"/>
              </w:rPr>
              <w:t xml:space="preserve">Система защиты от протечек </w:t>
            </w:r>
            <w:proofErr w:type="spellStart"/>
            <w:r w:rsidRPr="004D18F6">
              <w:rPr>
                <w:rFonts w:ascii="ISOCPEUR" w:hAnsi="ISOCPEUR" w:cs="Arial"/>
              </w:rPr>
              <w:t>Aquastop</w:t>
            </w:r>
            <w:proofErr w:type="spellEnd"/>
            <w:r>
              <w:rPr>
                <w:rFonts w:ascii="ISOCPEUR" w:hAnsi="ISOCPEUR" w:cs="Arial"/>
              </w:rPr>
              <w:t xml:space="preserve">. </w:t>
            </w:r>
            <w:r w:rsidRPr="00625DC6">
              <w:rPr>
                <w:rFonts w:ascii="ISOCPEUR" w:hAnsi="ISOCPEUR" w:cs="Arial"/>
              </w:rPr>
              <w:t>Загрузка, кол-во комплектов</w:t>
            </w:r>
            <w:r>
              <w:rPr>
                <w:rFonts w:ascii="ISOCPEUR" w:hAnsi="ISOCPEUR" w:cs="Arial"/>
              </w:rPr>
              <w:t xml:space="preserve"> – </w:t>
            </w:r>
            <w:r w:rsidRPr="00625DC6">
              <w:rPr>
                <w:rFonts w:ascii="ISOCPEUR" w:hAnsi="ISOCPEUR" w:cs="Arial"/>
              </w:rPr>
              <w:t>10</w:t>
            </w:r>
            <w:r>
              <w:rPr>
                <w:rFonts w:ascii="ISOCPEUR" w:hAnsi="ISOCPEUR" w:cs="Arial"/>
              </w:rPr>
              <w:t xml:space="preserve">. </w:t>
            </w:r>
            <w:r w:rsidRPr="006476D7">
              <w:rPr>
                <w:rFonts w:ascii="ISOCPEUR" w:hAnsi="ISOCPEUR" w:cs="Arial"/>
              </w:rPr>
              <w:t>Энергопотребление за цикл</w:t>
            </w:r>
            <w:r>
              <w:rPr>
                <w:rFonts w:ascii="ISOCPEUR" w:hAnsi="ISOCPEUR" w:cs="Arial"/>
              </w:rPr>
              <w:t xml:space="preserve">, </w:t>
            </w:r>
            <w:proofErr w:type="spellStart"/>
            <w:r>
              <w:rPr>
                <w:rFonts w:ascii="ISOCPEUR" w:hAnsi="ISOCPEUR" w:cs="Arial"/>
              </w:rPr>
              <w:t>кВтхч</w:t>
            </w:r>
            <w:proofErr w:type="spellEnd"/>
            <w:r>
              <w:rPr>
                <w:rFonts w:ascii="ISOCPEUR" w:hAnsi="ISOCPEUR" w:cs="Arial"/>
              </w:rPr>
              <w:t xml:space="preserve"> – 0,92, 220В. </w:t>
            </w:r>
            <w:r w:rsidRPr="00AB17BA">
              <w:rPr>
                <w:rFonts w:ascii="ISOCPEUR" w:hAnsi="ISOCPEUR" w:cs="Arial"/>
              </w:rPr>
              <w:t>Максимальная потребляемая мощность</w:t>
            </w:r>
            <w:r>
              <w:rPr>
                <w:rFonts w:ascii="ISOCPEUR" w:hAnsi="ISOCPEUR" w:cs="Arial"/>
              </w:rPr>
              <w:t xml:space="preserve">, кВт – 2,05, 220В.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A11EAF2" w14:textId="6EB85B87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C6F206D" w14:textId="319C3F3B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BDF9F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4BF9E90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48A8D7F" w14:textId="4D6DCDD8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632984" w14:textId="3F160A03" w:rsidR="005A3455" w:rsidRPr="009A1D88" w:rsidRDefault="005A3455" w:rsidP="005A3455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Печь микроволновая</w:t>
            </w:r>
            <w:r>
              <w:rPr>
                <w:rFonts w:ascii="ISOCPEUR" w:hAnsi="ISOCPEUR" w:cs="Calibri"/>
                <w:color w:val="000000"/>
              </w:rPr>
              <w:t>. Объем 23л, мощность 1,15кВт,220В; г.р.</w:t>
            </w:r>
            <w:r w:rsidRPr="00627DE1">
              <w:rPr>
                <w:rFonts w:ascii="Arial" w:hAnsi="Arial" w:cs="Arial"/>
                <w:color w:val="000000"/>
              </w:rPr>
              <w:t xml:space="preserve"> </w:t>
            </w:r>
            <w:r w:rsidRPr="00627DE1">
              <w:rPr>
                <w:rFonts w:ascii="ISOCPEUR" w:hAnsi="ISOCPEUR" w:cs="Calibri"/>
                <w:color w:val="000000"/>
              </w:rPr>
              <w:t>489x</w:t>
            </w:r>
            <w:r>
              <w:rPr>
                <w:rFonts w:ascii="ISOCPEUR" w:hAnsi="ISOCPEUR" w:cs="Calibri"/>
                <w:color w:val="000000"/>
              </w:rPr>
              <w:t>374х</w:t>
            </w:r>
            <w:r w:rsidRPr="00627DE1">
              <w:rPr>
                <w:rFonts w:ascii="ISOCPEUR" w:hAnsi="ISOCPEUR" w:cs="Calibri"/>
                <w:color w:val="000000"/>
              </w:rPr>
              <w:t>275 мм</w:t>
            </w:r>
            <w:r>
              <w:rPr>
                <w:rFonts w:ascii="ISOCPEUR" w:hAnsi="ISOCPEUR" w:cs="Calibri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3C617B" w14:textId="52329792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746BD2" w14:textId="79ED8D68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595AB7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64927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8C5183" w14:textId="2F8166B6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1200AF8" w14:textId="4B8AF958" w:rsidR="005A3455" w:rsidRPr="009A1D88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Многофункциональное устройство настольное офисное (принтер, сканер, копир) цветной лазерной печати, формата А3, г.р. 585х640х1320 мм, мощность 0,6 кВт, 220В, 1200х1200dpi,</w:t>
            </w:r>
            <w:r w:rsidRPr="00AB1D33">
              <w:rPr>
                <w:rFonts w:ascii="ISOCPEUR" w:hAnsi="ISOCPEUR" w:cs="Arial"/>
              </w:rPr>
              <w:t xml:space="preserve"> 30 стр</w:t>
            </w:r>
            <w:r>
              <w:rPr>
                <w:rFonts w:ascii="ISOCPEUR" w:hAnsi="ISOCPEUR" w:cs="Arial"/>
              </w:rPr>
              <w:t>.</w:t>
            </w:r>
            <w:r w:rsidRPr="00AB1D33">
              <w:rPr>
                <w:rFonts w:ascii="ISOCPEUR" w:hAnsi="ISOCPEUR" w:cs="Arial"/>
              </w:rPr>
              <w:t>/мин</w:t>
            </w:r>
            <w:r>
              <w:rPr>
                <w:rFonts w:ascii="ISOCPEUR" w:hAnsi="ISOCPEUR" w:cs="Arial"/>
              </w:rPr>
              <w:t>., Сканер планшетный/протяжной,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51BA03" w14:textId="2956D907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B59F0D6" w14:textId="03D099F8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79233A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2DC937F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B5BBCED" w14:textId="1B7443EA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6B8094" w14:textId="2D8C8028" w:rsidR="005A3455" w:rsidRPr="009A1D88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34</w:t>
            </w:r>
            <w:r w:rsidRPr="00533DC3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0х550х1120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307540" w14:textId="74AF69F3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0ED6AB" w14:textId="08808B96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4E1D5C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5D941D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2541D7" w14:textId="163048AD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5B898D" w14:textId="021D5A8C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1000x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B8EC1E" w14:textId="4677BA28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72B83" w14:textId="7A2D6100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5D4104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6DCFDF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7C0C3" w14:textId="5AC107AF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6ADE37" w14:textId="3B27626F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Журнальные столики, г.р. круглого стола ⌀600х310 мм, г.р. квадратного стола 500х500х450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DBDAF8" w14:textId="39EF405A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6C20A7" w14:textId="2A848035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2D883B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727EBB6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B8BDC7" w14:textId="02E8E92B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555F52" w14:textId="70F8114B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металлический 5-ти полочный г.р. </w:t>
            </w:r>
            <w:r w:rsidRPr="001C4D61">
              <w:rPr>
                <w:rFonts w:ascii="ISOCPEUR" w:hAnsi="ISOCPEUR" w:cs="Calibri"/>
                <w:color w:val="000000"/>
              </w:rPr>
              <w:t>75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36B970" w14:textId="38373DFB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4BFD9" w14:textId="3A51A006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F0D095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9D097D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9D2FE4B" w14:textId="125E2E5C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723EAB" w14:textId="77BC5A56" w:rsidR="005A3455" w:rsidRPr="009A1D88" w:rsidRDefault="005A3455" w:rsidP="005A3455">
            <w:pPr>
              <w:ind w:left="39"/>
              <w:rPr>
                <w:rFonts w:ascii="ISOCPEUR" w:hAnsi="ISOCPEUR" w:cs="Arial"/>
              </w:rPr>
            </w:pPr>
            <w:r w:rsidRPr="00455AB0">
              <w:rPr>
                <w:rFonts w:ascii="ISOCPEUR" w:hAnsi="ISOCPEUR" w:cs="Calibri"/>
                <w:color w:val="000000"/>
              </w:rPr>
              <w:t>Стол обеденный 2-х местный со стульями (2 шт.)</w:t>
            </w:r>
            <w:r>
              <w:rPr>
                <w:rFonts w:ascii="ISOCPEUR" w:hAnsi="ISOCPEUR" w:cs="Calibri"/>
                <w:color w:val="000000"/>
              </w:rPr>
              <w:t xml:space="preserve">, г.р. </w:t>
            </w:r>
            <w:r w:rsidRPr="00455AB0">
              <w:rPr>
                <w:rFonts w:ascii="ISOCPEUR" w:hAnsi="ISOCPEUR" w:cs="Calibri"/>
                <w:color w:val="000000"/>
              </w:rPr>
              <w:t>800х800х750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DADB2C" w14:textId="6874D7D9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16F18A" w14:textId="65899F95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3D0AB5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4C440A3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B37FD21" w14:textId="6948896A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E28B42" w14:textId="77777777" w:rsidR="005A3455" w:rsidRDefault="005A3455" w:rsidP="005A3455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3700х600х2500 мм, в составе:</w:t>
            </w:r>
          </w:p>
          <w:p w14:paraId="010519C1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3BB9AC1F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- 3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700х600х820 мм;</w:t>
            </w:r>
          </w:p>
          <w:p w14:paraId="5D0D0524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700х600х820 мм;</w:t>
            </w:r>
          </w:p>
          <w:p w14:paraId="578B2040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540х600х820 мм;</w:t>
            </w:r>
          </w:p>
          <w:p w14:paraId="0F611FDA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600х600х820 мм;</w:t>
            </w:r>
          </w:p>
          <w:p w14:paraId="1C0FB78D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460х820 мм.</w:t>
            </w:r>
          </w:p>
          <w:p w14:paraId="22016F65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2C1B40FF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навесной шкаф с полками - 5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2C993F2B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</w:t>
            </w:r>
            <w:proofErr w:type="spellStart"/>
            <w:r w:rsidRPr="00F66F83"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>, г.р</w:t>
            </w:r>
            <w:r>
              <w:rPr>
                <w:rFonts w:ascii="ISOCPEUR" w:hAnsi="ISOCPEUR" w:cs="Arial"/>
              </w:rPr>
              <w:t>. 700х350х720 мм;</w:t>
            </w:r>
          </w:p>
          <w:p w14:paraId="0E1927DF" w14:textId="77777777" w:rsidR="005A3455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3700х600х38 мм;</w:t>
            </w:r>
          </w:p>
          <w:p w14:paraId="7DF69E32" w14:textId="761B41EB" w:rsidR="005A3455" w:rsidRPr="009A1D88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ванна – рукомойник из цельнотянутой нержавеющей стали с бортиком и отверстием под смеситель, г.р. </w:t>
            </w:r>
            <w:r w:rsidRPr="0013391F">
              <w:rPr>
                <w:rFonts w:ascii="ISOCPEUR" w:hAnsi="ISOCPEUR" w:cs="Arial"/>
              </w:rPr>
              <w:t>500х600х870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1FE1BE" w14:textId="6BBC0BB7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242058" w14:textId="281A5D99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F9C695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50A28DD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B0DD50" w14:textId="0729638E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30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26F01A" w14:textId="0EBCBF26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 переговорный складной, мобильный, г.р. 1500х600х750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3D5C519" w14:textId="168582A3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F73E01" w14:textId="1AF168B4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1271C0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16DCCC0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AFAE48" w14:textId="2F8D08DB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32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BDC790" w14:textId="79FDC222" w:rsidR="005A3455" w:rsidRPr="009A1D88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Офисное кресло, г.р. 655х655х1045-1150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9DBD1F" w14:textId="3A4A91CA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6D37FC" w14:textId="59C7C866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09A3C7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62CF858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3A7D313" w14:textId="4E437186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5969DB" w14:textId="170D8E70" w:rsidR="005A3455" w:rsidRPr="00B467C3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Стул барный г.р. 520х440х1120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3EA40A" w14:textId="605FDEF9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7F74A" w14:textId="58F9E234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469BB0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0F546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C8C1845" w14:textId="4C94ADA3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8BED66" w14:textId="7E1E0A5E" w:rsidR="005A3455" w:rsidRPr="00B467C3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Стул барный г.р. ⌀600х1100 (</w:t>
            </w:r>
            <w:r>
              <w:rPr>
                <w:rFonts w:ascii="ISOCPEUR" w:hAnsi="ISOCPEUR" w:cs="Arial"/>
                <w:lang w:val="en-US"/>
              </w:rPr>
              <w:t>h</w:t>
            </w:r>
            <w:r>
              <w:rPr>
                <w:rFonts w:ascii="ISOCPEUR" w:hAnsi="ISOCPEUR" w:cs="Arial"/>
              </w:rPr>
              <w:t xml:space="preserve">)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1F5632" w14:textId="0567C660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3A8479" w14:textId="79321069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F8D44C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75ACD4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E5783F0" w14:textId="0264102E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6D6914" w14:textId="6180B461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ТВ-панель мобильная с полкой, диагональ 65</w:t>
            </w:r>
            <w:proofErr w:type="gramStart"/>
            <w:r>
              <w:rPr>
                <w:rFonts w:ascii="ISOCPEUR" w:hAnsi="ISOCPEUR" w:cs="Arial"/>
              </w:rPr>
              <w:t>",г.р.</w:t>
            </w:r>
            <w:proofErr w:type="gramEnd"/>
            <w:r>
              <w:rPr>
                <w:rFonts w:ascii="ISOCPEUR" w:hAnsi="ISOCPEUR" w:cs="Arial"/>
              </w:rPr>
              <w:t xml:space="preserve"> 1175х605х1920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64E468" w14:textId="10AC8D8D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9B2FD7" w14:textId="46BF0202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71E93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4FC4758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C072FC8" w14:textId="3EDDBC2C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C0C32D" w14:textId="2194CD60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eastAsia="x-none"/>
              </w:rPr>
              <w:t>Система фильтрации воды «под мойкой», г.р. 404</w:t>
            </w:r>
            <w:r>
              <w:rPr>
                <w:rFonts w:ascii="ISOCPEUR" w:hAnsi="ISOCPEUR" w:cs="Arial"/>
              </w:rPr>
              <w:t xml:space="preserve">х485х795 мм, мощность, </w:t>
            </w:r>
            <w:proofErr w:type="spellStart"/>
            <w:r>
              <w:rPr>
                <w:rFonts w:ascii="ISOCPEUR" w:hAnsi="ISOCPEUR" w:cs="Arial"/>
              </w:rPr>
              <w:t>квт</w:t>
            </w:r>
            <w:proofErr w:type="spellEnd"/>
            <w:r w:rsidRPr="00B945DC">
              <w:rPr>
                <w:rFonts w:ascii="ISOCPEUR" w:hAnsi="ISOCPEUR" w:cs="Arial"/>
              </w:rPr>
              <w:t>/</w:t>
            </w:r>
            <w:r>
              <w:rPr>
                <w:rFonts w:ascii="ISOCPEUR" w:hAnsi="ISOCPEUR" w:cs="Arial"/>
              </w:rPr>
              <w:t xml:space="preserve">ч – 0,015, 220В. </w:t>
            </w:r>
            <w:r w:rsidRPr="00411B54">
              <w:rPr>
                <w:rFonts w:ascii="ISOCPEUR" w:hAnsi="ISOCPEUR" w:cs="Arial"/>
              </w:rPr>
              <w:t>Производительность, рабочая/максимальная</w:t>
            </w:r>
            <w:r>
              <w:rPr>
                <w:rFonts w:ascii="ISOCPEUR" w:hAnsi="ISOCPEUR" w:cs="Arial"/>
              </w:rPr>
              <w:t xml:space="preserve">: </w:t>
            </w:r>
            <w:r w:rsidRPr="00411B54">
              <w:rPr>
                <w:rFonts w:ascii="ISOCPEUR" w:hAnsi="ISOCPEUR" w:cs="Arial"/>
              </w:rPr>
              <w:t>30 / 45 л/мин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t xml:space="preserve">Допустимый pH исходной </w:t>
            </w:r>
            <w:proofErr w:type="spellStart"/>
            <w:r w:rsidRPr="00A84601">
              <w:rPr>
                <w:rFonts w:ascii="ISOCPEUR" w:hAnsi="ISOCPEUR" w:cs="Arial"/>
              </w:rPr>
              <w:t>водыот</w:t>
            </w:r>
            <w:proofErr w:type="spellEnd"/>
            <w:r w:rsidRPr="00A84601">
              <w:rPr>
                <w:rFonts w:ascii="ISOCPEUR" w:hAnsi="ISOCPEUR" w:cs="Arial"/>
              </w:rPr>
              <w:t xml:space="preserve"> 6 до 9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t>Рабочее давление воды, МПа (бар)</w:t>
            </w:r>
            <w:r>
              <w:rPr>
                <w:rFonts w:ascii="ISOCPEUR" w:hAnsi="ISOCPEUR" w:cs="Arial"/>
              </w:rPr>
              <w:t xml:space="preserve"> </w:t>
            </w:r>
            <w:r w:rsidRPr="00A84601">
              <w:rPr>
                <w:rFonts w:ascii="ISOCPEUR" w:hAnsi="ISOCPEUR" w:cs="Arial"/>
              </w:rPr>
              <w:t>0.14 / 0.7 (1.4 / 7.0)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00C860B" w14:textId="28BCF1E0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комплект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7F0EAA" w14:textId="7397EE78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627238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22F9E9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AA862A6" w14:textId="68716390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DD6A54" w14:textId="64979112" w:rsidR="005A3455" w:rsidRPr="00C7520D" w:rsidRDefault="005A3455" w:rsidP="005A3455">
            <w:pPr>
              <w:ind w:left="39"/>
              <w:rPr>
                <w:rFonts w:ascii="ISOCPEUR" w:hAnsi="ISOCPEUR" w:cs="Arial"/>
              </w:rPr>
            </w:pPr>
            <w:r w:rsidRPr="001236C5">
              <w:rPr>
                <w:rFonts w:ascii="ISOCPEUR" w:hAnsi="ISOCPEUR" w:cs="Arial"/>
              </w:rPr>
              <w:t>Поддон моечный</w:t>
            </w:r>
            <w:r>
              <w:rPr>
                <w:rFonts w:ascii="ISOCPEUR" w:hAnsi="ISOCPEUR" w:cs="Arial"/>
              </w:rPr>
              <w:t xml:space="preserve">, нержавеющая сталь с каркасом на ножках с защитным экраном, г.р. </w:t>
            </w:r>
            <w:r w:rsidRPr="001236C5">
              <w:rPr>
                <w:rFonts w:ascii="ISOCPEUR" w:hAnsi="ISOCPEUR" w:cs="Arial"/>
              </w:rPr>
              <w:t>800х800х170 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44BAD6" w14:textId="26A47877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C05E90" w14:textId="0EAE4546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F88457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D57CBC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394B68" w14:textId="6C31BEF9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0EB79C" w14:textId="25A55E65" w:rsidR="005A3455" w:rsidRPr="009A1D88" w:rsidRDefault="005A3455" w:rsidP="005A3455">
            <w:pPr>
              <w:ind w:left="39"/>
              <w:rPr>
                <w:rFonts w:ascii="ISOCPEUR" w:hAnsi="ISOCPEUR" w:cs="Arial"/>
              </w:rPr>
            </w:pPr>
            <w:r w:rsidRPr="002A2575">
              <w:rPr>
                <w:rFonts w:ascii="ISOCPEUR" w:hAnsi="ISOCPEUR" w:cs="Arial"/>
              </w:rPr>
              <w:t>Пурифайер,</w:t>
            </w:r>
            <w:r>
              <w:rPr>
                <w:rFonts w:ascii="ISOCPEUR" w:hAnsi="ISOCPEUR" w:cs="Arial"/>
              </w:rPr>
              <w:t xml:space="preserve"> </w:t>
            </w:r>
            <w:r w:rsidRPr="002A2575">
              <w:rPr>
                <w:rFonts w:ascii="ISOCPEUR" w:hAnsi="ISOCPEUR" w:cs="Arial"/>
              </w:rPr>
              <w:t>нагрев/охлаждение -1,0/0,14кВт/220В;340х340х1000мм (ДхШхВ)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A6CBEA" w14:textId="4EA45250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E9AD98" w14:textId="10F6B6A2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B5750A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0C5AF6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F8950D" w14:textId="18C1B122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7B0CBC" w14:textId="54231006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A4492F" w14:textId="63C92A15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987575" w14:textId="3760618A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DEBF3A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7C597AC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93EF2E2" w14:textId="0FC857AD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F893C8" w14:textId="602A8D05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4A24AA" w14:textId="078AB2EB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6D72C2" w14:textId="6EFE954B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D876FC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2EB2AA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D177C" w14:textId="17357973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41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1ABC19" w14:textId="5B70E6A9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</w:t>
            </w:r>
            <w:r>
              <w:rPr>
                <w:rFonts w:ascii="ISOCPEUR" w:hAnsi="ISOCPEUR" w:cs="Calibri"/>
                <w:color w:val="000000"/>
              </w:rPr>
              <w:t>2</w:t>
            </w:r>
            <w:r w:rsidRPr="00857AA1">
              <w:rPr>
                <w:rFonts w:ascii="ISOCPEUR" w:hAnsi="ISOCPEUR" w:cs="Calibri"/>
                <w:color w:val="000000"/>
              </w:rPr>
              <w:t>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AEF2EF" w14:textId="37B259BB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AA8B3A" w14:textId="50291B99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ABDFB9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0D9C111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125814" w14:textId="3748669D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42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C9F0A7" w14:textId="154DC62D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C21F408" w14:textId="54148D0E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9BCE0B" w14:textId="33742F13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3C4E7D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17F4872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BCBED2" w14:textId="1AF1FD00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43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F13BCF" w14:textId="63B86B96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1000х500х2000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902C8C" w14:textId="0B3EAF57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09C11D" w14:textId="7ED9625C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424F99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097C311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26328E6" w14:textId="7C7368BC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24EA08" w14:textId="35043F05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443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32ECA7" w14:textId="749F67BE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ADA1E7" w14:textId="225BDBD6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28EF96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45269F2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C1004E0" w14:textId="75B3F660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97DA0C" w14:textId="7EF2815F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160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94BB93" w14:textId="390D654D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ECDF9B" w14:textId="51F41C87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4AF1AF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75B7AED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EF56E4" w14:textId="22BC0BA9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E569EF" w14:textId="385A228E" w:rsidR="005A3455" w:rsidRDefault="005A3455" w:rsidP="005A3455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>
              <w:rPr>
                <w:rFonts w:ascii="ISOCPEUR" w:hAnsi="ISOCPEUR" w:cs="Arial"/>
              </w:rPr>
              <w:t>, г.р. 1230х400х2000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1DA81A" w14:textId="1CF753EB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C6C2B8" w14:textId="575B0EEC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28B515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5864ED4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325FFF" w14:textId="32F044EB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4EC83F7" w14:textId="77777777" w:rsidR="005A3455" w:rsidRPr="0019256E" w:rsidRDefault="005A3455" w:rsidP="005A3455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Кухня модульная </w:t>
            </w:r>
            <w:r>
              <w:rPr>
                <w:rFonts w:ascii="ISOCPEUR" w:hAnsi="ISOCPEUR" w:cs="Arial"/>
              </w:rPr>
              <w:t>2230</w:t>
            </w:r>
            <w:r w:rsidRPr="0019256E">
              <w:rPr>
                <w:rFonts w:ascii="ISOCPEUR" w:hAnsi="ISOCPEUR" w:cs="Arial"/>
              </w:rPr>
              <w:t>х600х2500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мм, в составе:</w:t>
            </w:r>
          </w:p>
          <w:p w14:paraId="308F8787" w14:textId="77777777" w:rsidR="005A3455" w:rsidRPr="0019256E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-нижний фронт шкафов:</w:t>
            </w:r>
          </w:p>
          <w:p w14:paraId="0D4F15FF" w14:textId="77777777" w:rsidR="005A3455" w:rsidRPr="0019256E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одностворчатая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680</w:t>
            </w:r>
            <w:r w:rsidRPr="0019256E">
              <w:rPr>
                <w:rFonts w:ascii="ISOCPEUR" w:hAnsi="ISOCPEUR" w:cs="Arial"/>
              </w:rPr>
              <w:t>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2E0B83D9" w14:textId="77777777" w:rsidR="005A3455" w:rsidRPr="0019256E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595</w:t>
            </w:r>
            <w:r w:rsidRPr="0019256E">
              <w:rPr>
                <w:rFonts w:ascii="ISOCPEUR" w:hAnsi="ISOCPEUR" w:cs="Arial"/>
              </w:rPr>
              <w:t>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0ACDD5C1" w14:textId="77777777" w:rsidR="005A3455" w:rsidRPr="0019256E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500х600х820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158E1040" w14:textId="77777777" w:rsidR="005A3455" w:rsidRPr="0019256E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06123781" w14:textId="77777777" w:rsidR="005A3455" w:rsidRPr="0019256E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-верхний фронт шкафов:</w:t>
            </w:r>
          </w:p>
          <w:p w14:paraId="03E7F196" w14:textId="77777777" w:rsidR="005A3455" w:rsidRPr="0019256E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</w:t>
            </w:r>
            <w:r w:rsidRPr="0019256E">
              <w:rPr>
                <w:rFonts w:ascii="ISOCPEUR" w:hAnsi="ISOCPEUR" w:cs="Arial"/>
              </w:rPr>
              <w:t>00х350х720 мм;</w:t>
            </w:r>
          </w:p>
          <w:p w14:paraId="742BB0ED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600х350х720 мм;</w:t>
            </w:r>
          </w:p>
          <w:p w14:paraId="4B2F5F18" w14:textId="77777777" w:rsidR="005A3455" w:rsidRPr="0019256E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</w:t>
            </w:r>
            <w:r w:rsidRPr="0019256E">
              <w:rPr>
                <w:rFonts w:ascii="ISOCPEUR" w:hAnsi="ISOCPEUR" w:cs="Arial"/>
              </w:rPr>
              <w:t>00х350х720 мм;</w:t>
            </w:r>
          </w:p>
          <w:p w14:paraId="7360043E" w14:textId="77777777" w:rsidR="005A3455" w:rsidRPr="0019256E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шкаф-сушка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530</w:t>
            </w:r>
            <w:r w:rsidRPr="0019256E">
              <w:rPr>
                <w:rFonts w:ascii="ISOCPEUR" w:hAnsi="ISOCPEUR" w:cs="Arial"/>
              </w:rPr>
              <w:t>х350х720 мм;</w:t>
            </w:r>
          </w:p>
          <w:p w14:paraId="458FA746" w14:textId="77777777" w:rsidR="005A3455" w:rsidRPr="0019256E" w:rsidRDefault="005A3455" w:rsidP="005A3455">
            <w:pPr>
              <w:ind w:right="-40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столешница из искусственного камня </w:t>
            </w:r>
            <w:r>
              <w:rPr>
                <w:rFonts w:ascii="ISOCPEUR" w:hAnsi="ISOCPEUR" w:cs="Arial"/>
              </w:rPr>
              <w:t>2230</w:t>
            </w:r>
            <w:r w:rsidRPr="0019256E">
              <w:rPr>
                <w:rFonts w:ascii="ISOCPEUR" w:hAnsi="ISOCPEUR" w:cs="Arial"/>
              </w:rPr>
              <w:t>х600х38 мм;</w:t>
            </w:r>
          </w:p>
          <w:p w14:paraId="04995810" w14:textId="3310FFDF" w:rsidR="005A3455" w:rsidRDefault="005A3455" w:rsidP="005A3455">
            <w:pPr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9D4078D" w14:textId="5B58688C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19256E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3271DE" w14:textId="69AFA384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470A59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506E256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A80B1D5" w14:textId="2C9D240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331E34" w14:textId="2E34E6E1" w:rsidR="005A3455" w:rsidRDefault="005A3455" w:rsidP="005A3455">
            <w:pPr>
              <w:rPr>
                <w:rFonts w:ascii="ISOCPEUR" w:hAnsi="ISOCPEUR" w:cs="Arial"/>
              </w:rPr>
            </w:pPr>
            <w:r w:rsidRPr="00010857">
              <w:rPr>
                <w:rFonts w:ascii="ISOCPEUR" w:hAnsi="ISOCPEUR" w:cs="Arial"/>
              </w:rPr>
              <w:t>Шкаф для документов</w:t>
            </w:r>
            <w:r>
              <w:rPr>
                <w:rFonts w:ascii="ISOCPEUR" w:hAnsi="ISOCPEUR" w:cs="Arial"/>
              </w:rPr>
              <w:t xml:space="preserve"> с 4 полками, глухими дверями и замком, на </w:t>
            </w:r>
            <w:r w:rsidRPr="003C24AA">
              <w:rPr>
                <w:rFonts w:ascii="ISOCPEUR" w:hAnsi="ISOCPEUR" w:cs="Arial"/>
              </w:rPr>
              <w:t>регулируемых опор</w:t>
            </w:r>
            <w:r>
              <w:rPr>
                <w:rFonts w:ascii="ISOCPEUR" w:hAnsi="ISOCPEUR" w:cs="Arial"/>
              </w:rPr>
              <w:t xml:space="preserve">ах </w:t>
            </w:r>
            <w:r w:rsidRPr="00010857">
              <w:rPr>
                <w:rFonts w:ascii="ISOCPEUR" w:hAnsi="ISOCPEUR" w:cs="Arial"/>
              </w:rPr>
              <w:t>600х380х1970 мм</w:t>
            </w:r>
            <w:r w:rsidRPr="00E742F1">
              <w:rPr>
                <w:rFonts w:ascii="ISOCPEUR" w:hAnsi="ISOCPEUR" w:cs="Arial"/>
              </w:rPr>
              <w:t xml:space="preserve"> Толщин</w:t>
            </w:r>
            <w:r>
              <w:rPr>
                <w:rFonts w:ascii="ISOCPEUR" w:hAnsi="ISOCPEUR" w:cs="Arial"/>
              </w:rPr>
              <w:t>а ЛДСП</w:t>
            </w:r>
            <w:r w:rsidRPr="00E742F1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E742F1">
              <w:rPr>
                <w:rFonts w:ascii="ISOCPEUR" w:hAnsi="ISOCPEUR" w:cs="Arial"/>
              </w:rPr>
              <w:t>18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1AAB53" w14:textId="1220E4EF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2B617F" w14:textId="12FB6078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836E1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19F4401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0957C00" w14:textId="4A4B10F0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49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C2CF4A" w14:textId="3E8A098C" w:rsidR="005A3455" w:rsidRDefault="005A3455" w:rsidP="005A3455">
            <w:pPr>
              <w:rPr>
                <w:rFonts w:ascii="ISOCPEUR" w:hAnsi="ISOCPEUR" w:cs="Arial"/>
              </w:rPr>
            </w:pPr>
            <w:r w:rsidRPr="00010857">
              <w:rPr>
                <w:rFonts w:ascii="ISOCPEUR" w:hAnsi="ISOCPEUR" w:cs="Arial"/>
              </w:rPr>
              <w:t>Шкаф для одежды</w:t>
            </w:r>
            <w:r>
              <w:rPr>
                <w:rFonts w:ascii="ISOCPEUR" w:hAnsi="ISOCPEUR" w:cs="Arial"/>
              </w:rPr>
              <w:t xml:space="preserve"> с</w:t>
            </w:r>
            <w:r w:rsidRPr="00E742F1">
              <w:rPr>
                <w:rFonts w:ascii="ISOCPEUR" w:hAnsi="ISOCPEUR" w:cs="Arial"/>
              </w:rPr>
              <w:t xml:space="preserve"> регулируемы</w:t>
            </w:r>
            <w:r>
              <w:rPr>
                <w:rFonts w:ascii="ISOCPEUR" w:hAnsi="ISOCPEUR" w:cs="Arial"/>
              </w:rPr>
              <w:t>ми</w:t>
            </w:r>
            <w:r w:rsidRPr="00E742F1">
              <w:rPr>
                <w:rFonts w:ascii="ISOCPEUR" w:hAnsi="ISOCPEUR" w:cs="Arial"/>
              </w:rPr>
              <w:t xml:space="preserve"> опор</w:t>
            </w:r>
            <w:r>
              <w:rPr>
                <w:rFonts w:ascii="ISOCPEUR" w:hAnsi="ISOCPEUR" w:cs="Arial"/>
              </w:rPr>
              <w:t>ами</w:t>
            </w:r>
            <w:r w:rsidRPr="00E742F1">
              <w:rPr>
                <w:rFonts w:ascii="ISOCPEUR" w:hAnsi="ISOCPEUR" w:cs="Arial"/>
              </w:rPr>
              <w:t>, глухи</w:t>
            </w:r>
            <w:r>
              <w:rPr>
                <w:rFonts w:ascii="ISOCPEUR" w:hAnsi="ISOCPEUR" w:cs="Arial"/>
              </w:rPr>
              <w:t>ми</w:t>
            </w:r>
            <w:r w:rsidRPr="00E742F1">
              <w:rPr>
                <w:rFonts w:ascii="ISOCPEUR" w:hAnsi="ISOCPEUR" w:cs="Arial"/>
              </w:rPr>
              <w:t xml:space="preserve"> двер</w:t>
            </w:r>
            <w:r>
              <w:rPr>
                <w:rFonts w:ascii="ISOCPEUR" w:hAnsi="ISOCPEUR" w:cs="Arial"/>
              </w:rPr>
              <w:t>ями</w:t>
            </w:r>
            <w:r w:rsidRPr="00E742F1">
              <w:rPr>
                <w:rFonts w:ascii="ISOCPEUR" w:hAnsi="ISOCPEUR" w:cs="Arial"/>
              </w:rPr>
              <w:t>, полк</w:t>
            </w:r>
            <w:r>
              <w:rPr>
                <w:rFonts w:ascii="ISOCPEUR" w:hAnsi="ISOCPEUR" w:cs="Arial"/>
              </w:rPr>
              <w:t>ой</w:t>
            </w:r>
            <w:r w:rsidRPr="00E742F1">
              <w:rPr>
                <w:rFonts w:ascii="ISOCPEUR" w:hAnsi="ISOCPEUR" w:cs="Arial"/>
              </w:rPr>
              <w:t xml:space="preserve"> для головных уборов, </w:t>
            </w:r>
            <w:r>
              <w:rPr>
                <w:rFonts w:ascii="ISOCPEUR" w:hAnsi="ISOCPEUR" w:cs="Arial"/>
              </w:rPr>
              <w:t xml:space="preserve">полкой для обуви, выдвигающейся </w:t>
            </w:r>
            <w:r w:rsidRPr="00E742F1">
              <w:rPr>
                <w:rFonts w:ascii="ISOCPEUR" w:hAnsi="ISOCPEUR" w:cs="Arial"/>
              </w:rPr>
              <w:t>штанг</w:t>
            </w:r>
            <w:r>
              <w:rPr>
                <w:rFonts w:ascii="ISOCPEUR" w:hAnsi="ISOCPEUR" w:cs="Arial"/>
              </w:rPr>
              <w:t>ой, без</w:t>
            </w:r>
            <w:r w:rsidRPr="00E742F1">
              <w:rPr>
                <w:rFonts w:ascii="ISOCPEUR" w:hAnsi="ISOCPEUR" w:cs="Arial"/>
              </w:rPr>
              <w:t xml:space="preserve"> выступающей фурнитуры на боковых стен</w:t>
            </w:r>
            <w:r>
              <w:rPr>
                <w:rFonts w:ascii="ISOCPEUR" w:hAnsi="ISOCPEUR" w:cs="Arial"/>
              </w:rPr>
              <w:t xml:space="preserve">ках </w:t>
            </w:r>
            <w:r w:rsidRPr="00010857">
              <w:rPr>
                <w:rFonts w:ascii="ISOCPEUR" w:hAnsi="ISOCPEUR" w:cs="Arial"/>
              </w:rPr>
              <w:t>600х380х1970 мм</w:t>
            </w:r>
            <w:r w:rsidRPr="00E742F1">
              <w:rPr>
                <w:rFonts w:ascii="ISOCPEUR" w:hAnsi="ISOCPEUR" w:cs="Arial"/>
              </w:rPr>
              <w:t xml:space="preserve"> Толщин</w:t>
            </w:r>
            <w:r>
              <w:rPr>
                <w:rFonts w:ascii="ISOCPEUR" w:hAnsi="ISOCPEUR" w:cs="Arial"/>
              </w:rPr>
              <w:t>а ЛДСП</w:t>
            </w:r>
            <w:r w:rsidRPr="00E742F1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E742F1">
              <w:rPr>
                <w:rFonts w:ascii="ISOCPEUR" w:hAnsi="ISOCPEUR" w:cs="Arial"/>
              </w:rPr>
              <w:t>18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9701B5" w14:textId="50B0A58C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294818" w14:textId="23CBD06A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BF88E9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78CD35E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D1E694E" w14:textId="7398C0F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BA7AE0" w14:textId="509D2875" w:rsidR="005A3455" w:rsidRDefault="005A3455" w:rsidP="005A3455">
            <w:pPr>
              <w:rPr>
                <w:rFonts w:ascii="ISOCPEUR" w:hAnsi="ISOCPEUR" w:cs="Arial"/>
              </w:rPr>
            </w:pPr>
            <w:r w:rsidRPr="00010857">
              <w:rPr>
                <w:rFonts w:ascii="ISOCPEUR" w:hAnsi="ISOCPEUR" w:cs="Arial"/>
              </w:rPr>
              <w:t xml:space="preserve">Шкаф </w:t>
            </w:r>
            <w:r>
              <w:rPr>
                <w:rFonts w:ascii="ISOCPEUR" w:hAnsi="ISOCPEUR" w:cs="Arial"/>
              </w:rPr>
              <w:t xml:space="preserve">с 4 полками, остекленными дверями, на </w:t>
            </w:r>
            <w:r w:rsidRPr="003C24AA">
              <w:rPr>
                <w:rFonts w:ascii="ISOCPEUR" w:hAnsi="ISOCPEUR" w:cs="Arial"/>
              </w:rPr>
              <w:t>регулируемых опор</w:t>
            </w:r>
            <w:r>
              <w:rPr>
                <w:rFonts w:ascii="ISOCPEUR" w:hAnsi="ISOCPEUR" w:cs="Arial"/>
              </w:rPr>
              <w:t xml:space="preserve">ах </w:t>
            </w:r>
            <w:r w:rsidRPr="00010857">
              <w:rPr>
                <w:rFonts w:ascii="ISOCPEUR" w:hAnsi="ISOCPEUR" w:cs="Arial"/>
              </w:rPr>
              <w:t>770х380х1970 мм</w:t>
            </w:r>
            <w:r w:rsidRPr="00E742F1">
              <w:rPr>
                <w:rFonts w:ascii="ISOCPEUR" w:hAnsi="ISOCPEUR" w:cs="Arial"/>
              </w:rPr>
              <w:t xml:space="preserve"> Толщин</w:t>
            </w:r>
            <w:r>
              <w:rPr>
                <w:rFonts w:ascii="ISOCPEUR" w:hAnsi="ISOCPEUR" w:cs="Arial"/>
              </w:rPr>
              <w:t>а ЛДСП</w:t>
            </w:r>
            <w:r w:rsidRPr="00E742F1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E742F1">
              <w:rPr>
                <w:rFonts w:ascii="ISOCPEUR" w:hAnsi="ISOCPEUR" w:cs="Arial"/>
              </w:rPr>
              <w:t>18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08BD4A" w14:textId="5D074334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529887" w14:textId="7AAA13C7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B221F3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6DA4AA9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BBE0F6A" w14:textId="61307B3A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260039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>Рабочее место руководителя</w:t>
            </w:r>
            <w:r>
              <w:rPr>
                <w:rFonts w:ascii="ISOCPEUR" w:hAnsi="ISOCPEUR" w:cs="Arial"/>
              </w:rPr>
              <w:t>, древесина ценных пород</w:t>
            </w:r>
          </w:p>
          <w:p w14:paraId="24E35DE1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в составе:</w:t>
            </w:r>
          </w:p>
          <w:p w14:paraId="41954C0B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Стол </w:t>
            </w:r>
            <w:r>
              <w:rPr>
                <w:rFonts w:ascii="ISOCPEUR" w:hAnsi="ISOCPEUR" w:cs="Arial"/>
              </w:rPr>
              <w:t>письменный</w:t>
            </w:r>
            <w:r>
              <w:t xml:space="preserve">, </w:t>
            </w:r>
            <w:r w:rsidRPr="003438A1">
              <w:rPr>
                <w:rFonts w:ascii="ISOCPEUR" w:hAnsi="ISOCPEUR" w:cs="Arial"/>
              </w:rPr>
              <w:t>1900х900х780</w:t>
            </w:r>
            <w:r>
              <w:rPr>
                <w:rFonts w:ascii="ISOCPEUR" w:hAnsi="ISOCPEUR" w:cs="Arial"/>
              </w:rPr>
              <w:t xml:space="preserve"> мм</w:t>
            </w:r>
          </w:p>
          <w:p w14:paraId="17930A88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Тумба </w:t>
            </w:r>
            <w:r>
              <w:rPr>
                <w:rFonts w:ascii="ISOCPEUR" w:hAnsi="ISOCPEUR" w:cs="Arial"/>
              </w:rPr>
              <w:t xml:space="preserve">выкатная, с выдвижными ящиками с замком на роликовых направляющих </w:t>
            </w:r>
            <w:r w:rsidRPr="003438A1">
              <w:rPr>
                <w:rFonts w:ascii="ISOCPEUR" w:hAnsi="ISOCPEUR" w:cs="Arial"/>
              </w:rPr>
              <w:t>420х450х540</w:t>
            </w:r>
            <w:r>
              <w:rPr>
                <w:rFonts w:ascii="ISOCPEUR" w:hAnsi="ISOCPEUR" w:cs="Arial"/>
              </w:rPr>
              <w:t xml:space="preserve"> мм</w:t>
            </w:r>
          </w:p>
          <w:p w14:paraId="5562315F" w14:textId="7F07B049" w:rsidR="005A3455" w:rsidRPr="00857AA1" w:rsidRDefault="005A3455" w:rsidP="005A3455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 xml:space="preserve">Тумба приставная с глухой дверью и открытой нишей </w:t>
            </w:r>
            <w:r w:rsidRPr="003438A1">
              <w:rPr>
                <w:rFonts w:ascii="ISOCPEUR" w:hAnsi="ISOCPEUR" w:cs="Arial"/>
              </w:rPr>
              <w:t>930х450х670</w:t>
            </w:r>
            <w:r>
              <w:rPr>
                <w:rFonts w:ascii="ISOCPEUR" w:hAnsi="ISOCPEUR" w:cs="Arial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30CEE84" w14:textId="69C5BD17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27121A" w14:textId="61F408AD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EE223E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4E7C3B3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AFBEB5" w14:textId="0EF8340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341360" w14:textId="6502D927" w:rsidR="005A3455" w:rsidRDefault="005A3455" w:rsidP="005A3455">
            <w:pPr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>Ноутбук</w:t>
            </w:r>
            <w:r>
              <w:rPr>
                <w:rFonts w:ascii="ISOCPEUR" w:hAnsi="ISOCPEUR" w:cs="Arial"/>
              </w:rPr>
              <w:t xml:space="preserve"> 15</w:t>
            </w:r>
            <w:r w:rsidRPr="002B59CE">
              <w:rPr>
                <w:rFonts w:ascii="ISOCPEUR" w:hAnsi="ISOCPEUR" w:cs="Arial"/>
              </w:rPr>
              <w:t>”</w:t>
            </w:r>
            <w:r>
              <w:rPr>
                <w:rFonts w:ascii="ISOCPEUR" w:hAnsi="ISOCPEUR" w:cs="Arial"/>
              </w:rPr>
              <w:t>,</w:t>
            </w:r>
            <w:r w:rsidRPr="003438A1">
              <w:rPr>
                <w:rFonts w:ascii="ISOCPEUR" w:hAnsi="ISOCPEUR" w:cs="Arial"/>
              </w:rPr>
              <w:t>300</w:t>
            </w:r>
            <w:r>
              <w:rPr>
                <w:rFonts w:ascii="ISOCPEUR" w:hAnsi="ISOCPEUR" w:cs="Arial"/>
              </w:rPr>
              <w:t xml:space="preserve"> </w:t>
            </w:r>
            <w:r w:rsidRPr="003438A1">
              <w:rPr>
                <w:rFonts w:ascii="ISOCPEUR" w:hAnsi="ISOCPEUR" w:cs="Arial"/>
              </w:rPr>
              <w:t>Вт, 220</w:t>
            </w:r>
            <w:r>
              <w:rPr>
                <w:rFonts w:ascii="ISOCPEUR" w:hAnsi="ISOCPEUR" w:cs="Arial"/>
              </w:rPr>
              <w:t xml:space="preserve"> </w:t>
            </w:r>
            <w:r w:rsidRPr="003438A1">
              <w:rPr>
                <w:rFonts w:ascii="ISOCPEUR" w:hAnsi="ISOCPEUR" w:cs="Arial"/>
              </w:rPr>
              <w:t>В</w:t>
            </w:r>
            <w:r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Двухядерный</w:t>
            </w:r>
            <w:proofErr w:type="spellEnd"/>
            <w:r>
              <w:rPr>
                <w:rFonts w:ascii="ISOCPEUR" w:hAnsi="ISOCPEUR" w:cs="Arial"/>
              </w:rPr>
              <w:t xml:space="preserve">, 2,4 ГГц, ОЗУ - 4 Гб, </w:t>
            </w:r>
            <w:r>
              <w:rPr>
                <w:rFonts w:ascii="ISOCPEUR" w:hAnsi="ISOCPEUR" w:cs="Arial"/>
                <w:lang w:val="en-US"/>
              </w:rPr>
              <w:t>HDD</w:t>
            </w:r>
            <w:r w:rsidRPr="007E3548">
              <w:rPr>
                <w:rFonts w:ascii="ISOCPEUR" w:hAnsi="ISOCPEUR" w:cs="Arial"/>
              </w:rPr>
              <w:t xml:space="preserve"> - </w:t>
            </w:r>
            <w:r>
              <w:rPr>
                <w:rFonts w:ascii="ISOCPEUR" w:hAnsi="ISOCPEUR" w:cs="Arial"/>
              </w:rPr>
              <w:t>SATA 500 Гб. Разъемы</w:t>
            </w:r>
            <w:r w:rsidRPr="00010050">
              <w:rPr>
                <w:rFonts w:ascii="ISOCPEUR" w:hAnsi="ISOCPEUR" w:cs="Arial"/>
                <w:lang w:val="en-US"/>
              </w:rPr>
              <w:t>: 3 - USB3.0, 1 - DVI, 1 - HDMI, 1 - VGA</w:t>
            </w:r>
            <w:r w:rsidRPr="00025DA1">
              <w:rPr>
                <w:rFonts w:ascii="ISOCPEUR" w:hAnsi="ISOCPEUR" w:cs="Arial"/>
                <w:lang w:val="en-US"/>
              </w:rPr>
              <w:t>,</w:t>
            </w:r>
            <w:r w:rsidRPr="00010050">
              <w:rPr>
                <w:rFonts w:ascii="ISOCPEUR" w:hAnsi="ISOCPEUR" w:cs="Arial"/>
                <w:lang w:val="en-US"/>
              </w:rPr>
              <w:t xml:space="preserve"> </w:t>
            </w:r>
            <w:r>
              <w:rPr>
                <w:rFonts w:ascii="ISOCPEUR" w:hAnsi="ISOCPEUR" w:cs="Arial"/>
                <w:lang w:val="en-US"/>
              </w:rPr>
              <w:t>1 - Ethernet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FD819C0" w14:textId="69FDAF35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60A65A" w14:textId="443786B4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DAAF19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4C12B6F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E1ED7E5" w14:textId="05023C29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4D3FE2" w14:textId="39519817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 приставной переговорный к рабочему месту руководителя 1500х850х725 мм, древесина ценных пород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98BD2E" w14:textId="21378A4C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9E861F" w14:textId="6AC15674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8C2920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21DDB5C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9842219" w14:textId="51935DEC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448BEA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Диван трехместный 1830х820х870 мм</w:t>
            </w:r>
          </w:p>
          <w:p w14:paraId="6D1CF0F8" w14:textId="02B85685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Экокожа, устойчивая к истиранию 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555CC6" w14:textId="161E9FF9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D4C304" w14:textId="2FEBC24A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4A34F1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5B20A7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77FCF" w14:textId="0ECBF474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4DBDCDE" w14:textId="77777777" w:rsidR="005A3455" w:rsidRPr="00FA319C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FA319C">
              <w:rPr>
                <w:rFonts w:ascii="ISOCPEUR" w:hAnsi="ISOCPEUR" w:cs="Arial"/>
              </w:rPr>
              <w:t>Стул мягкий «ИЗО» 530х420х830 мм</w:t>
            </w:r>
          </w:p>
          <w:p w14:paraId="5CFEDDD9" w14:textId="31B52577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 w:rsidRPr="00FA319C">
              <w:rPr>
                <w:rFonts w:ascii="ISOCPEUR" w:hAnsi="ISOCPEUR" w:cs="Arial"/>
              </w:rPr>
              <w:t>обивка - синтетическое волокно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91A9C5" w14:textId="02895885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2ABF89" w14:textId="6A158C4E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02C3DC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6780C8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752F82C" w14:textId="528E8D92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0768A2" w14:textId="0D6B1788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Журнальный стол 800х800х550мм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5CE9D" w14:textId="57B469B3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144CFB" w14:textId="3F47CEF2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D9FB0D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13E007D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EE7967A" w14:textId="14993AB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7272F4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Диван </w:t>
            </w:r>
            <w:proofErr w:type="spellStart"/>
            <w:r>
              <w:rPr>
                <w:rFonts w:ascii="ISOCPEUR" w:hAnsi="ISOCPEUR" w:cs="Arial"/>
              </w:rPr>
              <w:t>двуххместный</w:t>
            </w:r>
            <w:proofErr w:type="spellEnd"/>
            <w:r>
              <w:rPr>
                <w:rFonts w:ascii="ISOCPEUR" w:hAnsi="ISOCPEUR" w:cs="Arial"/>
              </w:rPr>
              <w:t xml:space="preserve"> 1220х820х870 мм</w:t>
            </w:r>
          </w:p>
          <w:p w14:paraId="65848855" w14:textId="21B0DD79" w:rsidR="005A3455" w:rsidRDefault="005A3455" w:rsidP="005A3455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Экокожа, устойчивая к истиранию 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6EFFB2" w14:textId="40DAE85D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5408D6" w14:textId="29111872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E3C3EC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5C45135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EE45FC" w14:textId="6104AA2E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2D34D7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947848">
              <w:rPr>
                <w:rFonts w:ascii="ISOCPEUR" w:hAnsi="ISOCPEUR" w:cs="Arial"/>
              </w:rPr>
              <w:t>Кресло рабочее</w:t>
            </w:r>
            <w:r>
              <w:rPr>
                <w:rFonts w:ascii="ISOCPEUR" w:hAnsi="ISOCPEUR" w:cs="Arial"/>
              </w:rPr>
              <w:t xml:space="preserve"> с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ой, пластиковыми подлокотниками.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синтетическое волокно</w:t>
            </w:r>
            <w:r w:rsidRPr="0074318A">
              <w:rPr>
                <w:rFonts w:ascii="ISOCPEUR" w:hAnsi="ISOCPEUR" w:cs="Arial"/>
              </w:rPr>
              <w:t>.</w:t>
            </w:r>
          </w:p>
          <w:p w14:paraId="14FF92BE" w14:textId="7650D353" w:rsidR="005A3455" w:rsidRDefault="005A3455" w:rsidP="005A3455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 </w:t>
            </w:r>
            <w:r w:rsidRPr="004D1EF5">
              <w:rPr>
                <w:rFonts w:ascii="ISOCPEUR" w:hAnsi="ISOCPEUR" w:cs="Arial"/>
              </w:rPr>
              <w:t>6</w:t>
            </w:r>
            <w:r>
              <w:rPr>
                <w:rFonts w:ascii="ISOCPEUR" w:hAnsi="ISOCPEUR" w:cs="Arial"/>
              </w:rPr>
              <w:t>2</w:t>
            </w:r>
            <w:r w:rsidRPr="004D1EF5">
              <w:rPr>
                <w:rFonts w:ascii="ISOCPEUR" w:hAnsi="ISOCPEUR" w:cs="Arial"/>
              </w:rPr>
              <w:t>0х</w:t>
            </w:r>
            <w:r>
              <w:rPr>
                <w:rFonts w:ascii="ISOCPEUR" w:hAnsi="ISOCPEUR" w:cs="Arial"/>
              </w:rPr>
              <w:t>62</w:t>
            </w:r>
            <w:r w:rsidRPr="004D1EF5">
              <w:rPr>
                <w:rFonts w:ascii="ISOCPEUR" w:hAnsi="ISOCPEUR" w:cs="Arial"/>
              </w:rPr>
              <w:t>0х1</w:t>
            </w:r>
            <w:r>
              <w:rPr>
                <w:rFonts w:ascii="ISOCPEUR" w:hAnsi="ISOCPEUR" w:cs="Arial"/>
              </w:rPr>
              <w:t>1</w:t>
            </w:r>
            <w:r w:rsidRPr="004D1EF5">
              <w:rPr>
                <w:rFonts w:ascii="ISOCPEUR" w:hAnsi="ISOCPEUR" w:cs="Arial"/>
              </w:rPr>
              <w:t>00</w:t>
            </w:r>
            <w:r>
              <w:rPr>
                <w:rFonts w:ascii="ISOCPEUR" w:hAnsi="ISOCPEUR" w:cs="Arial"/>
              </w:rPr>
              <w:t xml:space="preserve">мм, </w:t>
            </w:r>
            <w:r w:rsidRPr="0074318A">
              <w:rPr>
                <w:rFonts w:ascii="ISOCPEUR" w:hAnsi="ISOCPEUR" w:cs="Arial"/>
              </w:rPr>
              <w:t>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250</w:t>
            </w:r>
            <w:r>
              <w:rPr>
                <w:rFonts w:ascii="ISOCPEUR" w:hAnsi="ISOCPEUR" w:cs="Arial"/>
              </w:rPr>
              <w:t>х50-70х200-260мм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300х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-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>25°</w:t>
            </w:r>
            <w:r w:rsidRPr="0074318A">
              <w:rPr>
                <w:rFonts w:ascii="ISOCPEUR" w:hAnsi="ISOCPEUR" w:cs="Arial"/>
              </w:rPr>
              <w:t>,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AD2D5C" w14:textId="0FE38D08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DB1EDF3" w14:textId="27A6278D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0260B7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68AD6D3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10CB847" w14:textId="6044076F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59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063DF5" w14:textId="15C81256" w:rsidR="005A3455" w:rsidRDefault="005A3455" w:rsidP="005A3455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Вешалка напольная металлическая, окрашенная порошковой краской</w:t>
            </w:r>
            <w:r w:rsidRPr="00717529">
              <w:rPr>
                <w:rFonts w:ascii="ISOCPEUR" w:hAnsi="ISOCPEUR" w:cs="Arial"/>
              </w:rPr>
              <w:t xml:space="preserve"> 520х520х1830</w:t>
            </w:r>
            <w:r>
              <w:rPr>
                <w:rFonts w:ascii="ISOCPEUR" w:hAnsi="ISOCPEUR" w:cs="Arial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83A263" w14:textId="2C48162E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F9AD9F" w14:textId="6487A0E6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8677C4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256C34A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0D757BE" w14:textId="432C626D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4DD6CA" w14:textId="37743865" w:rsidR="005A3455" w:rsidRDefault="005A3455" w:rsidP="005A3455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>
              <w:rPr>
                <w:rFonts w:ascii="ISOCPEUR" w:hAnsi="ISOCPEUR" w:cs="Arial"/>
              </w:rPr>
              <w:t>, г.р. 5540х450х2000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35B0CA" w14:textId="42348E9E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CC1212" w14:textId="75500EEC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DE18DA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79A5F0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1935BA" w14:textId="383D180A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F2F04E6" w14:textId="00A45BA7" w:rsidR="005A3455" w:rsidRDefault="005A3455" w:rsidP="005A3455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</w:t>
            </w:r>
            <w:r>
              <w:rPr>
                <w:rFonts w:ascii="ISOCPEUR" w:hAnsi="ISOCPEUR" w:cs="Calibri"/>
                <w:color w:val="000000"/>
              </w:rPr>
              <w:t>3</w:t>
            </w:r>
            <w:r w:rsidRPr="00857AA1">
              <w:rPr>
                <w:rFonts w:ascii="ISOCPEUR" w:hAnsi="ISOCPEUR" w:cs="Calibri"/>
                <w:color w:val="000000"/>
              </w:rPr>
              <w:t>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BCDC8" w14:textId="1B597789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07276F5" w14:textId="524B89BA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4A4DE0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F4E065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6259C32" w14:textId="2F55F379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62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E625CC" w14:textId="3C5CCACB" w:rsidR="005A3455" w:rsidRDefault="005A3455" w:rsidP="005A3455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>
              <w:rPr>
                <w:rFonts w:ascii="ISOCPEUR" w:hAnsi="ISOCPEUR" w:cs="Arial"/>
              </w:rPr>
              <w:t>, г.р. 1230х650х2000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744D1DB" w14:textId="36EF7EEF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33BB17" w14:textId="1CE572EA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9D36DA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03C037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DE39883" w14:textId="00162412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63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5EDDFE" w14:textId="4EDC9F45" w:rsidR="005A3455" w:rsidRDefault="005A3455" w:rsidP="005A3455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>
              <w:rPr>
                <w:rFonts w:ascii="ISOCPEUR" w:hAnsi="ISOCPEUR" w:cs="Arial"/>
              </w:rPr>
              <w:t>, г.р. 5330х550х2000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770B41" w14:textId="2976378D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F77603" w14:textId="373DED12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7709D0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72267B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7390375" w14:textId="496F43D8" w:rsidR="005A3455" w:rsidRDefault="005A3455" w:rsidP="005A3455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64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69ECE" w14:textId="00D6F0FD" w:rsidR="005A3455" w:rsidRDefault="005A3455" w:rsidP="005A3455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36</w:t>
            </w:r>
            <w:r w:rsidRPr="00DF3B74">
              <w:rPr>
                <w:rFonts w:ascii="ISOCPEUR" w:hAnsi="ISOCPEUR" w:cs="Arial"/>
              </w:rPr>
              <w:t>00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47360D" w14:textId="5DBCA501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FF17C2B" w14:textId="2912EC8F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569BE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6163F7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8FCD77" w14:textId="530E908D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CA39AD" w14:textId="50E7C1FF" w:rsidR="005A3455" w:rsidRDefault="005A3455" w:rsidP="005A3455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54</w:t>
            </w:r>
            <w:r w:rsidRPr="00DF3B74">
              <w:rPr>
                <w:rFonts w:ascii="ISOCPEUR" w:hAnsi="ISOCPEUR" w:cs="Arial"/>
              </w:rPr>
              <w:t>00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421C8A"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138DD2" w14:textId="5609F194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34814F" w14:textId="5685AD7B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51B39B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03FEA9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43B5892" w14:textId="5BC18F85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60A344B" w14:textId="77777777" w:rsidR="005A3455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Гардероб открытого типа. С пантографом, штангой для плечиков, разделительной полкой.</w:t>
            </w:r>
          </w:p>
          <w:p w14:paraId="308512B0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4250х600х2000мм</w:t>
            </w:r>
          </w:p>
          <w:p w14:paraId="73C19966" w14:textId="7C2AC3EC" w:rsidR="005A3455" w:rsidRPr="00857AA1" w:rsidRDefault="005A3455" w:rsidP="005A3455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>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2700х600х2000мм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26DF61" w14:textId="615D250B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5479DC" w14:textId="4D62FD46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D3BCCD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7D3B0AA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B463EDE" w14:textId="5D148414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</w:t>
            </w: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E6835F" w14:textId="0FAB3AB6" w:rsidR="005A3455" w:rsidRDefault="005A3455" w:rsidP="005A3455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496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64A9A3E" w14:textId="699B3DF2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0C2858" w14:textId="03A44CC0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74A06C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4E24E31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96FDE32" w14:textId="78281C0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ABE7D2" w14:textId="36F802E7" w:rsidR="005A3455" w:rsidRDefault="005A3455" w:rsidP="005A3455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518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E96451" w14:textId="51212170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BA492D" w14:textId="7F0CAEA9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95FD58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61F7982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EE20D" w14:textId="7294F1B9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42AFF0" w14:textId="639426E4" w:rsidR="005A3455" w:rsidRPr="00044977" w:rsidRDefault="005A3455" w:rsidP="005A3455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180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647244" w14:textId="24957598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58059B7" w14:textId="14CD06C9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FEB877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7CCCF0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312D390" w14:textId="472E05CC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4AE085" w14:textId="45A4E3E7" w:rsidR="005A3455" w:rsidRPr="00044977" w:rsidRDefault="005A3455" w:rsidP="005A3455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170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93F5B2" w14:textId="188A1A33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45764D" w14:textId="051BCD74" w:rsidR="005A3455" w:rsidRPr="00F40E1C" w:rsidRDefault="005A3455" w:rsidP="005A3455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D8233F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0ABBD60A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F922E79" w14:textId="68994853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0D96C0" w14:textId="630F05C9" w:rsidR="005A3455" w:rsidRPr="009A1D88" w:rsidRDefault="005A3455" w:rsidP="005A3455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468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5CFF78" w14:textId="16A59417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4C16F84" w14:textId="692EEBA1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DFFB62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7A9C31C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21A7EC3" w14:textId="7777777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2E70E4" w14:textId="77777777" w:rsidR="005A3455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Гардероб открытого типа. С пантографом, штангой для плечиков, разделительной полками, </w:t>
            </w:r>
            <w:r w:rsidRPr="00322234">
              <w:rPr>
                <w:rFonts w:ascii="ISOCPEUR" w:hAnsi="ISOCPEUR" w:cs="Arial"/>
              </w:rPr>
              <w:t>с отделениями для обуви и головных уборов</w:t>
            </w:r>
            <w:r>
              <w:rPr>
                <w:rFonts w:ascii="ISOCPEUR" w:hAnsi="ISOCPEUR" w:cs="Arial"/>
              </w:rPr>
              <w:t>.</w:t>
            </w:r>
          </w:p>
          <w:p w14:paraId="71ADAD52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</w:t>
            </w:r>
            <w:r w:rsidRPr="002A4A83">
              <w:rPr>
                <w:rFonts w:ascii="ISOCPEUR" w:hAnsi="ISOCPEUR" w:cs="Arial"/>
              </w:rPr>
              <w:t>3</w:t>
            </w:r>
            <w:r>
              <w:rPr>
                <w:rFonts w:ascii="ISOCPEUR" w:hAnsi="ISOCPEUR" w:cs="Arial"/>
              </w:rPr>
              <w:t>070х600х2000мм</w:t>
            </w:r>
          </w:p>
          <w:p w14:paraId="2EDF2278" w14:textId="77777777" w:rsidR="005A3455" w:rsidRPr="0074792C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39</w:t>
            </w:r>
            <w:r w:rsidRPr="002A4A83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0х600х2000мм</w:t>
            </w:r>
          </w:p>
          <w:p w14:paraId="0D7DC739" w14:textId="413A1CDA" w:rsidR="005A3455" w:rsidRPr="009A1D88" w:rsidRDefault="005A3455" w:rsidP="005A3455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</w:t>
            </w:r>
            <w:r w:rsidRPr="002A4A83">
              <w:rPr>
                <w:rFonts w:ascii="ISOCPEUR" w:hAnsi="ISOCPEUR" w:cs="Arial"/>
              </w:rPr>
              <w:t>2</w:t>
            </w:r>
            <w:r>
              <w:rPr>
                <w:rFonts w:ascii="ISOCPEUR" w:hAnsi="ISOCPEUR" w:cs="Arial"/>
              </w:rPr>
              <w:t>100х600х2000мм</w:t>
            </w:r>
            <w:r w:rsidRPr="002A4A83">
              <w:rPr>
                <w:rFonts w:ascii="ISOCPEUR" w:hAnsi="ISOCPEUR" w:cs="Arial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D509B04" w14:textId="48125EF2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857C2F8" w14:textId="03D1537E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DF67C1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2904C74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0E9040F" w14:textId="7777777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5EE24A" w14:textId="77777777" w:rsidR="005A3455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Гардероб открытого типа. С пантографом, штангой для плечиков, разделительной полками, </w:t>
            </w:r>
            <w:r w:rsidRPr="00322234">
              <w:rPr>
                <w:rFonts w:ascii="ISOCPEUR" w:hAnsi="ISOCPEUR" w:cs="Arial"/>
              </w:rPr>
              <w:t>с отделениями для обуви и головных уборов</w:t>
            </w:r>
            <w:r>
              <w:rPr>
                <w:rFonts w:ascii="ISOCPEUR" w:hAnsi="ISOCPEUR" w:cs="Arial"/>
              </w:rPr>
              <w:t>.</w:t>
            </w:r>
          </w:p>
          <w:p w14:paraId="4E1BFA63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</w:t>
            </w:r>
            <w:r w:rsidRPr="002A4A83">
              <w:rPr>
                <w:rFonts w:ascii="ISOCPEUR" w:hAnsi="ISOCPEUR" w:cs="Arial"/>
              </w:rPr>
              <w:t>3</w:t>
            </w:r>
            <w:r>
              <w:rPr>
                <w:rFonts w:ascii="ISOCPEUR" w:hAnsi="ISOCPEUR" w:cs="Arial"/>
              </w:rPr>
              <w:t>540х600х2000мм</w:t>
            </w:r>
          </w:p>
          <w:p w14:paraId="22618913" w14:textId="77777777" w:rsidR="005A3455" w:rsidRPr="0074792C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3075х500х2000мм</w:t>
            </w:r>
          </w:p>
          <w:p w14:paraId="764D84D1" w14:textId="12D460F7" w:rsidR="005A3455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</w:t>
            </w:r>
            <w:r w:rsidRPr="002A4A83">
              <w:rPr>
                <w:rFonts w:ascii="ISOCPEUR" w:hAnsi="ISOCPEUR" w:cs="Arial"/>
              </w:rPr>
              <w:t>2</w:t>
            </w:r>
            <w:r>
              <w:rPr>
                <w:rFonts w:ascii="ISOCPEUR" w:hAnsi="ISOCPEUR" w:cs="Arial"/>
              </w:rPr>
              <w:t>000х600х2000мм</w:t>
            </w:r>
            <w:r w:rsidRPr="002A4A83">
              <w:rPr>
                <w:rFonts w:ascii="ISOCPEUR" w:hAnsi="ISOCPEUR" w:cs="Arial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ED502C" w14:textId="107CB9A1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296068" w14:textId="1BEA1973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3644701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7CF3B12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C3B3B0D" w14:textId="7777777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5520BD" w14:textId="2BE048E3" w:rsidR="005A3455" w:rsidRDefault="005A3455" w:rsidP="005A3455">
            <w:pPr>
              <w:ind w:left="39" w:right="-40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D5C349" w14:textId="7EDF20F2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EB18C15" w14:textId="50FFF1C1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57BCD2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435D946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40EAA4" w14:textId="7777777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767CE7" w14:textId="78131A71" w:rsidR="005A3455" w:rsidRPr="009A1D88" w:rsidRDefault="005A3455" w:rsidP="005A3455">
            <w:pPr>
              <w:ind w:left="39" w:right="-40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420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200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BA29645" w14:textId="05EA4D1D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76B7B5A" w14:textId="089CF66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6824ED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25996E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4BD9E" w14:textId="7777777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2B0A19" w14:textId="0A33B24E" w:rsidR="005A3455" w:rsidRPr="009A1D88" w:rsidRDefault="005A3455" w:rsidP="005A3455">
            <w:pPr>
              <w:ind w:left="39" w:right="-40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130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200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2F47A8" w14:textId="08A58EFC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1DCEB80" w14:textId="526B0A8D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3433D74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21A14F2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E0B20E4" w14:textId="7777777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F9C856" w14:textId="44663A26" w:rsidR="005A3455" w:rsidRPr="009A1D88" w:rsidRDefault="005A3455" w:rsidP="005A3455">
            <w:pPr>
              <w:ind w:left="39" w:right="-40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2800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8874850" w14:textId="6F80951E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8EDD9F6" w14:textId="32E58E32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CF9558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1DC9C12A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B912D18" w14:textId="7777777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7BB48E" w14:textId="6004301D" w:rsidR="005A3455" w:rsidRPr="009A1D88" w:rsidRDefault="005A3455" w:rsidP="005A3455">
            <w:pPr>
              <w:ind w:left="39" w:right="-40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380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200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CA8653" w14:textId="2B8CD607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B8FF6B8" w14:textId="54FB976B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F8BF24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48886FE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17AA79E" w14:textId="7777777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397D82" w14:textId="77777777" w:rsidR="005A3455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Гардероб открытого типа. С пантографом, штангой для плечиков, разделительной полками, </w:t>
            </w:r>
            <w:r w:rsidRPr="00322234">
              <w:rPr>
                <w:rFonts w:ascii="ISOCPEUR" w:hAnsi="ISOCPEUR" w:cs="Arial"/>
              </w:rPr>
              <w:t>с отделениями для обуви и головных уборов</w:t>
            </w:r>
            <w:r>
              <w:rPr>
                <w:rFonts w:ascii="ISOCPEUR" w:hAnsi="ISOCPEUR" w:cs="Arial"/>
              </w:rPr>
              <w:t>.</w:t>
            </w:r>
          </w:p>
          <w:p w14:paraId="7990AB7B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</w:t>
            </w:r>
            <w:r w:rsidRPr="002A4A83">
              <w:rPr>
                <w:rFonts w:ascii="ISOCPEUR" w:hAnsi="ISOCPEUR" w:cs="Arial"/>
              </w:rPr>
              <w:t>3</w:t>
            </w:r>
            <w:r>
              <w:rPr>
                <w:rFonts w:ascii="ISOCPEUR" w:hAnsi="ISOCPEUR" w:cs="Arial"/>
              </w:rPr>
              <w:t>400х600х2000мм</w:t>
            </w:r>
          </w:p>
          <w:p w14:paraId="3E0F83EC" w14:textId="77777777" w:rsidR="005A3455" w:rsidRPr="0074792C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3170х600х2000мм</w:t>
            </w:r>
          </w:p>
          <w:p w14:paraId="397D32EA" w14:textId="7444C07C" w:rsidR="005A3455" w:rsidRPr="009A1D88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4600х600х2000мм</w:t>
            </w:r>
            <w:r w:rsidRPr="002A4A83">
              <w:rPr>
                <w:rFonts w:ascii="ISOCPEUR" w:hAnsi="ISOCPEUR" w:cs="Arial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316FEAC" w14:textId="52ECCBA5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34C0C8" w14:textId="614D68BC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D4B09E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69750C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B530A15" w14:textId="7777777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B6A523" w14:textId="4A72AFCB" w:rsidR="005A3455" w:rsidRDefault="005A3455" w:rsidP="005A3455">
            <w:pPr>
              <w:ind w:left="39" w:right="-40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490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60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200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8EA23ED" w14:textId="71B7CE6F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7130D0" w14:textId="337765DF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6A5CBF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1C01B97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F8DEEDF" w14:textId="77777777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11B48E" w14:textId="0934B518" w:rsidR="005A3455" w:rsidRPr="009A1D88" w:rsidRDefault="005A3455" w:rsidP="005A3455">
            <w:pPr>
              <w:ind w:left="39" w:right="-40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3300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12</w:t>
            </w:r>
            <w:r w:rsidRPr="00DF3B74">
              <w:rPr>
                <w:rFonts w:ascii="ISOCPEUR" w:hAnsi="ISOCPEUR" w:cs="Arial"/>
              </w:rPr>
              <w:t>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94899BC" w14:textId="068BE512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13E755F" w14:textId="3FDF9AD6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29A092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14B1BCA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D34D3B" w14:textId="501EA512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72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9F25BB" w14:textId="77777777" w:rsidR="005A3455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Гардероб открытого типа. С пантографом, штангой для плечиков, разделительной полками, </w:t>
            </w:r>
            <w:r w:rsidRPr="00322234">
              <w:rPr>
                <w:rFonts w:ascii="ISOCPEUR" w:hAnsi="ISOCPEUR" w:cs="Arial"/>
              </w:rPr>
              <w:t>с отделениями для обуви и головных уборов</w:t>
            </w:r>
            <w:r>
              <w:rPr>
                <w:rFonts w:ascii="ISOCPEUR" w:hAnsi="ISOCPEUR" w:cs="Arial"/>
              </w:rPr>
              <w:t>.</w:t>
            </w:r>
          </w:p>
          <w:p w14:paraId="5177249A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5500х600х2000мм</w:t>
            </w:r>
          </w:p>
          <w:p w14:paraId="62C409D7" w14:textId="77777777" w:rsidR="005A3455" w:rsidRPr="0074792C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2950х600х2000мм</w:t>
            </w:r>
          </w:p>
          <w:p w14:paraId="0146CA0C" w14:textId="15BA5B4B" w:rsidR="005A3455" w:rsidRPr="009A1D88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2650х600х2000мм</w:t>
            </w:r>
            <w:r w:rsidRPr="002A4A83">
              <w:rPr>
                <w:rFonts w:ascii="ISOCPEUR" w:hAnsi="ISOCPEUR" w:cs="Arial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3C1DA58" w14:textId="0043DF89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E22D5A" w14:textId="46E32B70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F28A56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CE526B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17AED7" w14:textId="3FFA0475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9B2ACC" w14:textId="3E0B9D70" w:rsidR="005A3455" w:rsidRDefault="005A3455" w:rsidP="005A3455">
            <w:pPr>
              <w:ind w:left="39" w:right="-40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>
              <w:rPr>
                <w:rFonts w:ascii="ISOCPEUR" w:hAnsi="ISOCPEUR" w:cs="Arial"/>
              </w:rPr>
              <w:t>, г.р. 2670х450х2000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C5B2E4" w14:textId="14064906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6CCC69" w14:textId="502C2B2B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EAD474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7849CF0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85A3EE8" w14:textId="0079D296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92C52EA" w14:textId="4298CC76" w:rsidR="005A3455" w:rsidRPr="009A1D88" w:rsidRDefault="005A3455" w:rsidP="005A3455">
            <w:pPr>
              <w:ind w:left="39" w:right="-40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320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200</w:t>
            </w:r>
            <w:r w:rsidRPr="00DF3B74">
              <w:rPr>
                <w:rFonts w:ascii="ISOCPEUR" w:hAnsi="ISOCPEUR" w:cs="Arial"/>
              </w:rPr>
              <w:t>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75AA34" w14:textId="4980EF1B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0F8CDE" w14:textId="7261BA85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C9C03C8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DA4A9C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5756DF" w14:textId="6ED7F03E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12A3EA" w14:textId="77777777" w:rsidR="005A3455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Гардероб открыто-закрытого типа. С пантографом, штангой для плечиков, разделительной полкой.</w:t>
            </w:r>
          </w:p>
          <w:p w14:paraId="62ACA6D1" w14:textId="732739AC" w:rsidR="005A3455" w:rsidRPr="009A1D88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2650х500х2000мм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48878CB" w14:textId="2A3D66BF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28EC78E" w14:textId="109B6C8E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8A7B2F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EB9AAD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AB071D4" w14:textId="298F2A8C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DB619A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750E6D">
              <w:rPr>
                <w:rFonts w:ascii="ISOCPEUR" w:hAnsi="ISOCPEUR" w:cs="Arial"/>
              </w:rPr>
              <w:t>Стойка ресепшн модульная</w:t>
            </w:r>
            <w:r>
              <w:rPr>
                <w:rFonts w:ascii="ISOCPEUR" w:hAnsi="ISOCPEUR" w:cs="Arial"/>
              </w:rPr>
              <w:t>, толщина ЛДСП - 18 мм, т</w:t>
            </w:r>
            <w:r w:rsidRPr="00C7520D">
              <w:rPr>
                <w:rFonts w:ascii="ISOCPEUR" w:hAnsi="ISOCPEUR" w:cs="Arial"/>
              </w:rPr>
              <w:t>олщина кромки ПВХ - 2 мм</w:t>
            </w:r>
            <w:r w:rsidRPr="00750E6D">
              <w:rPr>
                <w:rFonts w:ascii="ISOCPEUR" w:hAnsi="ISOCPEUR" w:cs="Arial"/>
              </w:rPr>
              <w:t xml:space="preserve"> 3</w:t>
            </w:r>
            <w:r>
              <w:rPr>
                <w:rFonts w:ascii="ISOCPEUR" w:hAnsi="ISOCPEUR" w:cs="Arial"/>
              </w:rPr>
              <w:t>6</w:t>
            </w:r>
            <w:r w:rsidRPr="00750E6D">
              <w:rPr>
                <w:rFonts w:ascii="ISOCPEUR" w:hAnsi="ISOCPEUR" w:cs="Arial"/>
              </w:rPr>
              <w:t>00х1600х11</w:t>
            </w:r>
            <w:r>
              <w:rPr>
                <w:rFonts w:ascii="ISOCPEUR" w:hAnsi="ISOCPEUR" w:cs="Arial"/>
              </w:rPr>
              <w:t>5</w:t>
            </w:r>
            <w:r w:rsidRPr="00750E6D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/725 мм</w:t>
            </w:r>
          </w:p>
          <w:p w14:paraId="423C41F0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в составе:</w:t>
            </w:r>
          </w:p>
          <w:p w14:paraId="1CBA6ABB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Прямой модуль - 2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 xml:space="preserve"> 400х800х1150/725</w:t>
            </w:r>
          </w:p>
          <w:p w14:paraId="369D59E8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1200х800х1150/725</w:t>
            </w:r>
          </w:p>
          <w:p w14:paraId="0E0BBBD1" w14:textId="4D8EE82E" w:rsidR="005A3455" w:rsidRDefault="005A3455" w:rsidP="005A3455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Угловой модуль на 90° - 2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 xml:space="preserve"> 1200х1200х1150/725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33106AE" w14:textId="35A03BC8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ADA4589" w14:textId="5F224A56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AA6A37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5FB4F09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E96FAB" w14:textId="074FD8DB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7FCFD1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575D5A">
              <w:rPr>
                <w:rFonts w:ascii="ISOCPEUR" w:hAnsi="ISOCPEUR" w:cs="Arial"/>
              </w:rPr>
              <w:t xml:space="preserve">Стол </w:t>
            </w:r>
            <w:r>
              <w:rPr>
                <w:rFonts w:ascii="ISOCPEUR" w:hAnsi="ISOCPEUR" w:cs="Arial"/>
              </w:rPr>
              <w:t xml:space="preserve">переговорный </w:t>
            </w:r>
            <w:r w:rsidRPr="00575D5A">
              <w:rPr>
                <w:rFonts w:ascii="ISOCPEUR" w:hAnsi="ISOCPEUR" w:cs="Arial"/>
              </w:rPr>
              <w:t>2000х900х750 мм</w:t>
            </w:r>
            <w:r>
              <w:rPr>
                <w:rFonts w:ascii="ISOCPEUR" w:hAnsi="ISOCPEUR" w:cs="Arial"/>
              </w:rPr>
              <w:t xml:space="preserve"> </w:t>
            </w:r>
          </w:p>
          <w:p w14:paraId="6E6DBC53" w14:textId="3154466A" w:rsidR="005A3455" w:rsidRPr="00750E6D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</w:t>
            </w:r>
            <w:r w:rsidRPr="00E742F1">
              <w:rPr>
                <w:rFonts w:ascii="ISOCPEUR" w:hAnsi="ISOCPEUR" w:cs="Arial"/>
              </w:rPr>
              <w:t>олщин</w:t>
            </w:r>
            <w:r>
              <w:rPr>
                <w:rFonts w:ascii="ISOCPEUR" w:hAnsi="ISOCPEUR" w:cs="Arial"/>
              </w:rPr>
              <w:t>а ЛДСП</w:t>
            </w:r>
            <w:r w:rsidRPr="00E742F1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E742F1">
              <w:rPr>
                <w:rFonts w:ascii="ISOCPEUR" w:hAnsi="ISOCPEUR" w:cs="Arial"/>
              </w:rPr>
              <w:t>18 мм</w:t>
            </w:r>
            <w:r>
              <w:rPr>
                <w:rFonts w:ascii="ISOCPEUR" w:hAnsi="ISOCPEUR" w:cs="Arial"/>
              </w:rPr>
              <w:t xml:space="preserve">, толщина </w:t>
            </w:r>
            <w:r w:rsidRPr="006C1D54">
              <w:rPr>
                <w:rFonts w:ascii="ISOCPEUR" w:hAnsi="ISOCPEUR" w:cs="Arial"/>
              </w:rPr>
              <w:t>кромк</w:t>
            </w:r>
            <w:r>
              <w:rPr>
                <w:rFonts w:ascii="ISOCPEUR" w:hAnsi="ISOCPEUR" w:cs="Arial"/>
              </w:rPr>
              <w:t>и</w:t>
            </w:r>
            <w:r w:rsidRPr="006C1D54">
              <w:rPr>
                <w:rFonts w:ascii="ISOCPEUR" w:hAnsi="ISOCPEUR" w:cs="Arial"/>
              </w:rPr>
              <w:t xml:space="preserve"> ПВХ </w:t>
            </w:r>
            <w:r>
              <w:rPr>
                <w:rFonts w:ascii="ISOCPEUR" w:hAnsi="ISOCPEUR" w:cs="Arial"/>
              </w:rPr>
              <w:t>-</w:t>
            </w:r>
            <w:r w:rsidRPr="006C1D54">
              <w:rPr>
                <w:rFonts w:ascii="ISOCPEUR" w:hAnsi="ISOCPEUR" w:cs="Arial"/>
              </w:rPr>
              <w:t xml:space="preserve"> 2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2DEA7C1" w14:textId="418AA78C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D6444C" w14:textId="7F4A8BAF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06DF64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4C7559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48B9730" w14:textId="5B83C983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2A773D" w14:textId="77777777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575D5A">
              <w:rPr>
                <w:rFonts w:ascii="ISOCPEUR" w:hAnsi="ISOCPEUR" w:cs="Arial"/>
              </w:rPr>
              <w:t xml:space="preserve">Стол </w:t>
            </w:r>
            <w:r>
              <w:rPr>
                <w:rFonts w:ascii="ISOCPEUR" w:hAnsi="ISOCPEUR" w:cs="Arial"/>
              </w:rPr>
              <w:t>переговорный 28</w:t>
            </w:r>
            <w:r w:rsidRPr="00575D5A">
              <w:rPr>
                <w:rFonts w:ascii="ISOCPEUR" w:hAnsi="ISOCPEUR" w:cs="Arial"/>
              </w:rPr>
              <w:t>00х</w:t>
            </w:r>
            <w:r>
              <w:rPr>
                <w:rFonts w:ascii="ISOCPEUR" w:hAnsi="ISOCPEUR" w:cs="Arial"/>
              </w:rPr>
              <w:t>130</w:t>
            </w:r>
            <w:r w:rsidRPr="00575D5A">
              <w:rPr>
                <w:rFonts w:ascii="ISOCPEUR" w:hAnsi="ISOCPEUR" w:cs="Arial"/>
              </w:rPr>
              <w:t>0х750 мм</w:t>
            </w:r>
            <w:r>
              <w:rPr>
                <w:rFonts w:ascii="ISOCPEUR" w:hAnsi="ISOCPEUR" w:cs="Arial"/>
              </w:rPr>
              <w:t xml:space="preserve"> </w:t>
            </w:r>
          </w:p>
          <w:p w14:paraId="6A33E779" w14:textId="1E2D37A7" w:rsidR="005A3455" w:rsidRPr="00575D5A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</w:t>
            </w:r>
            <w:r w:rsidRPr="00E742F1">
              <w:rPr>
                <w:rFonts w:ascii="ISOCPEUR" w:hAnsi="ISOCPEUR" w:cs="Arial"/>
              </w:rPr>
              <w:t>олщин</w:t>
            </w:r>
            <w:r>
              <w:rPr>
                <w:rFonts w:ascii="ISOCPEUR" w:hAnsi="ISOCPEUR" w:cs="Arial"/>
              </w:rPr>
              <w:t>а ЛДСП</w:t>
            </w:r>
            <w:r w:rsidRPr="00E742F1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E742F1">
              <w:rPr>
                <w:rFonts w:ascii="ISOCPEUR" w:hAnsi="ISOCPEUR" w:cs="Arial"/>
              </w:rPr>
              <w:t>18 мм</w:t>
            </w:r>
            <w:r>
              <w:rPr>
                <w:rFonts w:ascii="ISOCPEUR" w:hAnsi="ISOCPEUR" w:cs="Arial"/>
              </w:rPr>
              <w:t xml:space="preserve">, толщина </w:t>
            </w:r>
            <w:r w:rsidRPr="006C1D54">
              <w:rPr>
                <w:rFonts w:ascii="ISOCPEUR" w:hAnsi="ISOCPEUR" w:cs="Arial"/>
              </w:rPr>
              <w:t>кромк</w:t>
            </w:r>
            <w:r>
              <w:rPr>
                <w:rFonts w:ascii="ISOCPEUR" w:hAnsi="ISOCPEUR" w:cs="Arial"/>
              </w:rPr>
              <w:t>и</w:t>
            </w:r>
            <w:r w:rsidRPr="006C1D54">
              <w:rPr>
                <w:rFonts w:ascii="ISOCPEUR" w:hAnsi="ISOCPEUR" w:cs="Arial"/>
              </w:rPr>
              <w:t xml:space="preserve"> ПВХ </w:t>
            </w:r>
            <w:r>
              <w:rPr>
                <w:rFonts w:ascii="ISOCPEUR" w:hAnsi="ISOCPEUR" w:cs="Arial"/>
              </w:rPr>
              <w:t>-</w:t>
            </w:r>
            <w:r w:rsidRPr="006C1D54">
              <w:rPr>
                <w:rFonts w:ascii="ISOCPEUR" w:hAnsi="ISOCPEUR" w:cs="Arial"/>
              </w:rPr>
              <w:t xml:space="preserve"> 2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4440165" w14:textId="69DDB301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F663DF" w14:textId="79292612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62363B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293846FA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21821F7" w14:textId="199748E2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DBEDF1" w14:textId="6F07A63C" w:rsidR="005A3455" w:rsidRPr="00575D5A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 приставной переговорный к рабочему месту руководителя 800х850х725 мм, древесина ценных пород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A43F33E" w14:textId="3AA67248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D77050" w14:textId="1E7B03CF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FC6EEE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6E9FEFB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521580B" w14:textId="7868FE1C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3B75AA" w14:textId="08BBF236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786D49">
              <w:rPr>
                <w:rFonts w:ascii="ISOCPEUR" w:hAnsi="ISOCPEUR" w:cs="Arial"/>
              </w:rPr>
              <w:t>Стол-тумба 1000х600х870</w:t>
            </w:r>
            <w:r w:rsidRPr="0048755A">
              <w:rPr>
                <w:rFonts w:ascii="ISOCPEUR" w:hAnsi="ISOCPEUR" w:cs="Arial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31DC22B" w14:textId="704DD2E5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AEA312" w14:textId="74A08BF5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B2ACE6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51C9BE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74939C" w14:textId="5C6CA352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4F954C" w14:textId="43A0F567" w:rsidR="005A3455" w:rsidRPr="00786D49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48755A">
              <w:rPr>
                <w:rFonts w:ascii="ISOCPEUR" w:hAnsi="ISOCPEUR" w:cs="Arial"/>
              </w:rPr>
              <w:t>Диспенсер для воды</w:t>
            </w:r>
            <w:r>
              <w:rPr>
                <w:rFonts w:ascii="ISOCPEUR" w:hAnsi="ISOCPEUR" w:cs="Arial"/>
              </w:rPr>
              <w:t xml:space="preserve"> </w:t>
            </w:r>
            <w:r w:rsidRPr="0048755A">
              <w:rPr>
                <w:rFonts w:ascii="ISOCPEUR" w:hAnsi="ISOCPEUR" w:cs="Arial"/>
              </w:rPr>
              <w:t>315х320х960</w:t>
            </w:r>
            <w:r>
              <w:rPr>
                <w:rFonts w:ascii="ISOCPEUR" w:hAnsi="ISOCPEUR" w:cs="Arial"/>
              </w:rPr>
              <w:t xml:space="preserve"> мм; </w:t>
            </w:r>
            <w:r w:rsidRPr="0048755A">
              <w:rPr>
                <w:rFonts w:ascii="ISOCPEUR" w:hAnsi="ISOCPEUR" w:cs="Arial"/>
              </w:rPr>
              <w:t>220в; 0,58квт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1F6557" w14:textId="4E261E14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7FA78C" w14:textId="275CCAA5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4BAA1B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456D1B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BF3DA7E" w14:textId="658F5186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11F1F7" w14:textId="01B7CA20" w:rsidR="005A3455" w:rsidRPr="0048755A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Чайник – термопот, 2,7 л; 2,6 кВт; 220 В; 151х268х311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7C35D3" w14:textId="2DD6EC91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4298FC1" w14:textId="293E3B3D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7CD07B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2863854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3F107C6" w14:textId="0E5BE52C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C43AE2" w14:textId="0CFBE622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Напольный светильник, г.р. 360х380х1350 мм, мощность 0,02кВт,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3139EA3" w14:textId="53734E5A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B97EFA" w14:textId="0991BF92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48FECB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A3455" w:rsidRPr="006D1981" w14:paraId="35D6724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A0BB6DC" w14:textId="544469FD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84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72FA2D" w14:textId="7EEA5465" w:rsidR="005A3455" w:rsidRDefault="005A3455" w:rsidP="005A3455">
            <w:pPr>
              <w:ind w:left="39" w:right="47"/>
              <w:rPr>
                <w:rFonts w:ascii="ISOCPEUR" w:hAnsi="ISOCPEUR" w:cs="Arial"/>
              </w:rPr>
            </w:pPr>
            <w:r w:rsidRPr="00D531CF">
              <w:rPr>
                <w:rFonts w:ascii="ISOCPEUR" w:hAnsi="ISOCPEUR" w:cs="Arial"/>
              </w:rPr>
              <w:t>Регулируемый вертикальный органайзер для проводов под столом</w:t>
            </w:r>
            <w:r>
              <w:rPr>
                <w:rFonts w:ascii="ISOCPEUR" w:hAnsi="ISOCPEUR" w:cs="Arial"/>
              </w:rPr>
              <w:t xml:space="preserve">, г.р. </w:t>
            </w:r>
            <w:r w:rsidRPr="00D531CF">
              <w:rPr>
                <w:rFonts w:ascii="ISOCPEUR" w:hAnsi="ISOCPEUR" w:cs="Arial"/>
              </w:rPr>
              <w:t>800</w:t>
            </w:r>
            <w:r>
              <w:rPr>
                <w:rFonts w:ascii="ISOCPEUR" w:hAnsi="ISOCPEUR" w:cs="Arial"/>
              </w:rPr>
              <w:t>х</w:t>
            </w:r>
            <w:r w:rsidRPr="00D531CF">
              <w:rPr>
                <w:rFonts w:ascii="ISOCPEUR" w:hAnsi="ISOCPEUR" w:cs="Arial"/>
              </w:rPr>
              <w:t>60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F46B88" w14:textId="376EF498" w:rsidR="005A3455" w:rsidRPr="00AF20F3" w:rsidRDefault="005A3455" w:rsidP="005A3455">
            <w:pPr>
              <w:pStyle w:val="114"/>
              <w:rPr>
                <w:rFonts w:ascii="ISOCPEUR" w:hAnsi="ISOCPEUR" w:cs="Arial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ACE42C7" w14:textId="36AA39AB" w:rsidR="005A3455" w:rsidRDefault="005A3455" w:rsidP="005A3455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E4CE99" w14:textId="77777777" w:rsidR="005A3455" w:rsidRPr="006D1981" w:rsidRDefault="005A3455" w:rsidP="005A3455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</w:tbl>
    <w:p w14:paraId="4C336EEC" w14:textId="77777777" w:rsidR="0012500C" w:rsidRPr="006D1981" w:rsidRDefault="0012500C" w:rsidP="008F2493">
      <w:pPr>
        <w:rPr>
          <w:rFonts w:ascii="ISOCPEUR" w:hAnsi="ISOCPEUR"/>
          <w:sz w:val="22"/>
        </w:rPr>
      </w:pPr>
    </w:p>
    <w:sectPr w:rsidR="0012500C" w:rsidRPr="006D1981" w:rsidSect="004B0A8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BB084" w14:textId="77777777" w:rsidR="00E17BE6" w:rsidRPr="003855B6" w:rsidRDefault="00E17BE6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0F0F8B94" w14:textId="77777777" w:rsidR="00E17BE6" w:rsidRPr="003855B6" w:rsidRDefault="00E17BE6" w:rsidP="00FA3426">
      <w:pPr>
        <w:rPr>
          <w:rFonts w:ascii="ISOCPEUR" w:hAnsi="ISOCPEUR"/>
        </w:rPr>
      </w:pPr>
    </w:p>
  </w:endnote>
  <w:endnote w:type="continuationSeparator" w:id="0">
    <w:p w14:paraId="24518F56" w14:textId="77777777" w:rsidR="00E17BE6" w:rsidRPr="003855B6" w:rsidRDefault="00E17BE6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67F4ABBC" w14:textId="77777777" w:rsidR="00E17BE6" w:rsidRPr="003855B6" w:rsidRDefault="00E17BE6" w:rsidP="00FA3426">
      <w:pPr>
        <w:rPr>
          <w:rFonts w:ascii="ISOCPEUR" w:hAnsi="ISOCPEU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3855B6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25F22C61" w:rsidR="00F57B2B" w:rsidRPr="003855B6" w:rsidRDefault="00613A1C" w:rsidP="006C51E9">
          <w:pPr>
            <w:pStyle w:val="18"/>
            <w:framePr w:wrap="auto" w:vAnchor="margin" w:hAnchor="text" w:xAlign="left" w:yAlign="inline"/>
            <w:ind w:left="-57" w:right="-57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ТД-ТХ</w:t>
          </w:r>
          <w:r w:rsidRPr="003855B6">
            <w:rPr>
              <w:rFonts w:ascii="ISOCPEUR" w:hAnsi="ISOCPEUR"/>
            </w:rPr>
            <w:t>.</w:t>
          </w:r>
          <w:r w:rsidRPr="003855B6">
            <w:rPr>
              <w:rFonts w:ascii="ISOCPEUR" w:hAnsi="ISOCPEUR"/>
              <w:sz w:val="32"/>
              <w:szCs w:val="32"/>
            </w:rPr>
            <w:t>ВОР</w:t>
          </w:r>
        </w:p>
      </w:tc>
      <w:tc>
        <w:tcPr>
          <w:tcW w:w="565" w:type="dxa"/>
          <w:vAlign w:val="center"/>
        </w:tcPr>
        <w:p w14:paraId="0777F90D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  <w:szCs w:val="18"/>
            </w:rPr>
          </w:pPr>
          <w:r w:rsidRPr="003855B6">
            <w:rPr>
              <w:rFonts w:ascii="ISOCPEUR" w:hAnsi="ISOCPEUR"/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41856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15E66779" w:rsidR="00F57B2B" w:rsidRPr="003855B6" w:rsidRDefault="004B0A8C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</w:pP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instrText xml:space="preserve"> PAGE   \* MERGEFORMAT </w:instrTex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3855B6">
                                  <w:rPr>
                                    <w:rFonts w:ascii="ISOCPEUR" w:hAnsi="ISOCPEUR"/>
                                    <w:noProof/>
                                    <w:sz w:val="22"/>
                                    <w:szCs w:val="22"/>
                                  </w:rPr>
                                  <w:t>26</w: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15E66779" w:rsidR="00F57B2B" w:rsidRPr="003855B6" w:rsidRDefault="004B0A8C" w:rsidP="00F57B2B">
                          <w:pPr>
                            <w:pStyle w:val="101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3855B6">
                            <w:rPr>
                              <w:rFonts w:ascii="ISOCPEUR" w:hAnsi="ISOCPEUR"/>
                              <w:noProof/>
                              <w:sz w:val="22"/>
                              <w:szCs w:val="22"/>
                            </w:rPr>
                            <w:t>26</w: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Кол.</w:t>
          </w:r>
          <w:r w:rsidR="006C51E9"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7B3A" w14:textId="25DE0DD7" w:rsidR="00981EF1" w:rsidRDefault="00037E6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1113FB9" wp14:editId="4A8CC805">
              <wp:simplePos x="0" y="0"/>
              <wp:positionH relativeFrom="column">
                <wp:posOffset>5274945</wp:posOffset>
              </wp:positionH>
              <wp:positionV relativeFrom="paragraph">
                <wp:posOffset>-263335</wp:posOffset>
              </wp:positionV>
              <wp:extent cx="818515" cy="269875"/>
              <wp:effectExtent l="0" t="0" r="635" b="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8515" cy="269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7941E5" w14:textId="3D5D609E" w:rsidR="008C1364" w:rsidRPr="005C0BE9" w:rsidRDefault="008C1364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13FB9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left:0;text-align:left;margin-left:415.35pt;margin-top:-20.75pt;width:64.4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6nLwIAAFo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" fillcolor="white [3201]" stroked="f" strokeweight=".5pt">
              <v:textbox>
                <w:txbxContent>
                  <w:p w14:paraId="1B7941E5" w14:textId="3D5D609E" w:rsidR="008C1364" w:rsidRPr="005C0BE9" w:rsidRDefault="008C1364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DAEFA" w14:textId="77777777" w:rsidR="00E17BE6" w:rsidRPr="003855B6" w:rsidRDefault="00E17BE6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64EE6AC9" w14:textId="77777777" w:rsidR="00E17BE6" w:rsidRPr="003855B6" w:rsidRDefault="00E17BE6" w:rsidP="00FA3426">
      <w:pPr>
        <w:rPr>
          <w:rFonts w:ascii="ISOCPEUR" w:hAnsi="ISOCPEUR"/>
        </w:rPr>
      </w:pPr>
    </w:p>
  </w:footnote>
  <w:footnote w:type="continuationSeparator" w:id="0">
    <w:p w14:paraId="354C443E" w14:textId="77777777" w:rsidR="00E17BE6" w:rsidRPr="003855B6" w:rsidRDefault="00E17BE6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49E2D1C5" w14:textId="77777777" w:rsidR="00E17BE6" w:rsidRPr="003855B6" w:rsidRDefault="00E17BE6" w:rsidP="00FA3426">
      <w:pPr>
        <w:rPr>
          <w:rFonts w:ascii="ISOCPEUR" w:hAnsi="ISOCPEU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E76DD" w14:textId="2B5A8D5F" w:rsidR="000659B1" w:rsidRPr="003855B6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3855B6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3422"/>
      <w:tblW w:w="1048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</w:tblGrid>
    <w:tr w:rsidR="00B03B22" w:rsidRPr="003855B6" w14:paraId="63B3B1BA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7AE6DC18" w:rsidR="00B03B22" w:rsidRPr="003855B6" w:rsidRDefault="002F6804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</w:t>
          </w:r>
          <w:r w:rsidR="00B03B22" w:rsidRPr="003855B6">
            <w:rPr>
              <w:rFonts w:ascii="ISOCPEUR" w:hAnsi="ISOCPEUR"/>
              <w:bCs/>
              <w:sz w:val="32"/>
              <w:szCs w:val="32"/>
            </w:rPr>
            <w:t>-ТХ</w:t>
          </w:r>
          <w:r w:rsidR="00B03B22" w:rsidRPr="003855B6">
            <w:rPr>
              <w:rFonts w:ascii="ISOCPEUR" w:hAnsi="ISOCPEUR"/>
            </w:rPr>
            <w:t>.</w:t>
          </w:r>
          <w:r w:rsidR="00B03B22" w:rsidRPr="003855B6">
            <w:rPr>
              <w:rFonts w:ascii="ISOCPEUR" w:hAnsi="ISOCPEUR"/>
              <w:sz w:val="32"/>
              <w:szCs w:val="32"/>
            </w:rPr>
            <w:t>ВОР</w:t>
          </w:r>
        </w:p>
      </w:tc>
    </w:tr>
    <w:tr w:rsidR="00B03B22" w:rsidRPr="003855B6" w14:paraId="78DBE732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B03B22" w:rsidRPr="003855B6" w:rsidRDefault="00B03B22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B03B22" w:rsidRPr="003855B6" w14:paraId="60ACDF5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27416087" w14:textId="3DD0707C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597E631B" w14:textId="4BCE268A" w:rsidR="00B03B22" w:rsidRPr="003855B6" w:rsidRDefault="002F6804" w:rsidP="00B03B22">
          <w:pPr>
            <w:pStyle w:val="Default"/>
            <w:jc w:val="center"/>
            <w:rPr>
              <w:rFonts w:ascii="ISOCPEUR" w:hAnsi="ISOCPEUR"/>
              <w:b/>
              <w:bCs/>
              <w:sz w:val="22"/>
              <w:szCs w:val="22"/>
            </w:rPr>
          </w:pPr>
          <w:r w:rsidRPr="003855B6">
            <w:rPr>
              <w:rStyle w:val="21"/>
              <w:rFonts w:ascii="ISOCPEUR" w:hAnsi="ISOCPEUR"/>
              <w:b w:val="0"/>
              <w:bCs w:val="0"/>
              <w:sz w:val="22"/>
              <w:szCs w:val="22"/>
            </w:rPr>
            <w:t>Бизнес-центр ТМХ на территории ОЭЗ «Технополис Москва»</w:t>
          </w:r>
        </w:p>
      </w:tc>
    </w:tr>
    <w:tr w:rsidR="00401F6E" w:rsidRPr="003855B6" w14:paraId="536D25A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3855B6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3855B6" w14:paraId="7F07089E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Кол.</w:t>
          </w:r>
          <w:r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3855B6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2F6804" w:rsidRPr="003855B6" w14:paraId="5DC4DAB4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55C233F2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proofErr w:type="spellStart"/>
          <w:r w:rsidRPr="003855B6">
            <w:rPr>
              <w:rFonts w:ascii="ISOCPEUR" w:hAnsi="ISOCPEUR"/>
            </w:rPr>
            <w:t>Разраб</w:t>
          </w:r>
          <w:proofErr w:type="spellEnd"/>
          <w:r w:rsidRPr="003855B6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4FBD0EA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20"/>
            </w:rPr>
            <w:t>Прадед</w:t>
          </w:r>
        </w:p>
      </w:tc>
      <w:tc>
        <w:tcPr>
          <w:tcW w:w="850" w:type="dxa"/>
          <w:vAlign w:val="center"/>
          <w:hideMark/>
        </w:tcPr>
        <w:p w14:paraId="5D54B79E" w14:textId="22E8E1B5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161516EC" w14:textId="5B27B4F1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0D39DF2D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70E366C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Листов</w:t>
          </w:r>
        </w:p>
      </w:tc>
    </w:tr>
    <w:tr w:rsidR="002F6804" w:rsidRPr="003855B6" w14:paraId="26330D20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71923D2B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CCDB530" w14:textId="7B9B5D66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AACEF0A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noProof/>
            </w:rPr>
          </w:pPr>
        </w:p>
      </w:tc>
      <w:tc>
        <w:tcPr>
          <w:tcW w:w="567" w:type="dxa"/>
          <w:vAlign w:val="center"/>
        </w:tcPr>
        <w:p w14:paraId="575B5588" w14:textId="12418758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</w:tcPr>
        <w:p w14:paraId="65ED28D5" w14:textId="77777777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3DAF94D9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fldChar w:fldCharType="begin"/>
          </w:r>
          <w:r w:rsidRPr="003855B6">
            <w:rPr>
              <w:rFonts w:ascii="ISOCPEUR" w:hAnsi="ISOCPEUR"/>
              <w:sz w:val="22"/>
            </w:rPr>
            <w:instrText xml:space="preserve"> SECTIONPAGES  \* Arabic  \* MERGEFORMAT </w:instrText>
          </w:r>
          <w:r w:rsidRPr="003855B6">
            <w:rPr>
              <w:rFonts w:ascii="ISOCPEUR" w:hAnsi="ISOCPEUR"/>
              <w:sz w:val="22"/>
            </w:rPr>
            <w:fldChar w:fldCharType="separate"/>
          </w:r>
          <w:r w:rsidR="00A46A9A">
            <w:rPr>
              <w:rFonts w:ascii="ISOCPEUR" w:hAnsi="ISOCPEUR"/>
              <w:noProof/>
              <w:sz w:val="22"/>
            </w:rPr>
            <w:t>10</w:t>
          </w:r>
          <w:r w:rsidRPr="003855B6">
            <w:rPr>
              <w:rFonts w:ascii="ISOCPEUR" w:hAnsi="ISOCPEUR"/>
              <w:sz w:val="22"/>
            </w:rPr>
            <w:fldChar w:fldCharType="end"/>
          </w:r>
        </w:p>
      </w:tc>
    </w:tr>
    <w:tr w:rsidR="002F6804" w:rsidRPr="003855B6" w14:paraId="66DFB55F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6D49F437" w14:textId="79C788A8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492AD48C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2F6804" w:rsidRPr="003855B6" w14:paraId="60751276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3CE9A1B" w14:textId="02FCCB84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57FAE3A3" w14:textId="62B0C4E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0451A10A" w:rsidR="002F6804" w:rsidRPr="003855B6" w:rsidRDefault="002F6804" w:rsidP="002F6804">
          <w:pPr>
            <w:spacing w:line="256" w:lineRule="auto"/>
            <w:jc w:val="center"/>
            <w:rPr>
              <w:rFonts w:ascii="ISOCPEUR" w:hAnsi="ISOCPEUR" w:cs="Times New Roman"/>
              <w:szCs w:val="24"/>
            </w:rPr>
          </w:pPr>
          <w:r w:rsidRPr="003855B6">
            <w:rPr>
              <w:rFonts w:ascii="ISOCPEUR" w:hAnsi="ISOCPEUR" w:cs="Times New Roman"/>
              <w:szCs w:val="24"/>
            </w:rPr>
            <w:t>Ведомость объемов работ</w:t>
          </w:r>
        </w:p>
      </w:tc>
      <w:tc>
        <w:tcPr>
          <w:tcW w:w="2834" w:type="dxa"/>
          <w:gridSpan w:val="3"/>
          <w:vMerge w:val="restart"/>
          <w:vAlign w:val="center"/>
          <w:hideMark/>
        </w:tcPr>
        <w:p w14:paraId="0A57AC2E" w14:textId="3E9028AA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noProof/>
            </w:rPr>
            <w:drawing>
              <wp:inline distT="0" distB="0" distL="0" distR="0" wp14:anchorId="51E3428C" wp14:editId="5857E244">
                <wp:extent cx="378460" cy="180340"/>
                <wp:effectExtent l="0" t="0" r="2540" b="0"/>
                <wp:docPr id="141064216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46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F6804" w:rsidRPr="003855B6" w14:paraId="6E5D279C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3D9137D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32C089F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Щекина</w:t>
          </w:r>
        </w:p>
      </w:tc>
      <w:tc>
        <w:tcPr>
          <w:tcW w:w="850" w:type="dxa"/>
          <w:vAlign w:val="bottom"/>
        </w:tcPr>
        <w:p w14:paraId="47F0EBE0" w14:textId="6331D0B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536506D3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2F6804" w:rsidRPr="003855B6" w14:paraId="1AD7745E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41CCFA6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1CCE8D59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Николич</w:t>
          </w:r>
        </w:p>
      </w:tc>
      <w:tc>
        <w:tcPr>
          <w:tcW w:w="850" w:type="dxa"/>
          <w:vAlign w:val="bottom"/>
        </w:tcPr>
        <w:p w14:paraId="471A6F74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1F7F1969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0B48F025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A46A9A">
            <w:rPr>
              <w:rFonts w:ascii="ISOCPEUR" w:hAnsi="ISOCPEUR"/>
              <w:noProof/>
              <w:lang w:val="en-US"/>
            </w:rPr>
            <w:instrText>1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A46A9A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A46A9A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2BF74096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A46A9A">
            <w:rPr>
              <w:rFonts w:ascii="ISOCPEUR" w:hAnsi="ISOCPEUR"/>
              <w:noProof/>
            </w:rPr>
            <w:t>10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15232" behindDoc="1" locked="0" layoutInCell="1" allowOverlap="1" wp14:anchorId="38E8B14C" wp14:editId="12B953F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0E79"/>
    <w:rsid w:val="00033309"/>
    <w:rsid w:val="00037E6F"/>
    <w:rsid w:val="0004101C"/>
    <w:rsid w:val="000656B9"/>
    <w:rsid w:val="000659B1"/>
    <w:rsid w:val="000820F7"/>
    <w:rsid w:val="000844D8"/>
    <w:rsid w:val="000902A2"/>
    <w:rsid w:val="0012500C"/>
    <w:rsid w:val="00126472"/>
    <w:rsid w:val="00154E35"/>
    <w:rsid w:val="0015736F"/>
    <w:rsid w:val="00167D2B"/>
    <w:rsid w:val="00186B25"/>
    <w:rsid w:val="00191483"/>
    <w:rsid w:val="00197C82"/>
    <w:rsid w:val="001A3C25"/>
    <w:rsid w:val="001B1AEA"/>
    <w:rsid w:val="001C6A3B"/>
    <w:rsid w:val="001F33C8"/>
    <w:rsid w:val="00201E1B"/>
    <w:rsid w:val="002231E6"/>
    <w:rsid w:val="00232D4D"/>
    <w:rsid w:val="00236422"/>
    <w:rsid w:val="00241449"/>
    <w:rsid w:val="00252C7C"/>
    <w:rsid w:val="002A5596"/>
    <w:rsid w:val="002D54DC"/>
    <w:rsid w:val="002F4929"/>
    <w:rsid w:val="002F561D"/>
    <w:rsid w:val="002F6804"/>
    <w:rsid w:val="00326180"/>
    <w:rsid w:val="00353945"/>
    <w:rsid w:val="00356D3B"/>
    <w:rsid w:val="00362050"/>
    <w:rsid w:val="003855B6"/>
    <w:rsid w:val="003A3518"/>
    <w:rsid w:val="003F5C6A"/>
    <w:rsid w:val="00401F6E"/>
    <w:rsid w:val="00421B7E"/>
    <w:rsid w:val="00426F35"/>
    <w:rsid w:val="00435982"/>
    <w:rsid w:val="004372BF"/>
    <w:rsid w:val="00443A04"/>
    <w:rsid w:val="00443AFA"/>
    <w:rsid w:val="00465708"/>
    <w:rsid w:val="004657F2"/>
    <w:rsid w:val="004B0532"/>
    <w:rsid w:val="004B0A8C"/>
    <w:rsid w:val="004D77FD"/>
    <w:rsid w:val="004F3CB7"/>
    <w:rsid w:val="0051286C"/>
    <w:rsid w:val="00517774"/>
    <w:rsid w:val="00534979"/>
    <w:rsid w:val="00556BB0"/>
    <w:rsid w:val="00562C5E"/>
    <w:rsid w:val="00593916"/>
    <w:rsid w:val="005A3455"/>
    <w:rsid w:val="005B1183"/>
    <w:rsid w:val="005C096F"/>
    <w:rsid w:val="005C0BE9"/>
    <w:rsid w:val="00613A1C"/>
    <w:rsid w:val="00622CAE"/>
    <w:rsid w:val="0066039D"/>
    <w:rsid w:val="0067735F"/>
    <w:rsid w:val="006C1CC7"/>
    <w:rsid w:val="006C40BC"/>
    <w:rsid w:val="006C51E9"/>
    <w:rsid w:val="006C71DF"/>
    <w:rsid w:val="006C74F7"/>
    <w:rsid w:val="006D1981"/>
    <w:rsid w:val="006F12E6"/>
    <w:rsid w:val="00725B56"/>
    <w:rsid w:val="00735283"/>
    <w:rsid w:val="00740C08"/>
    <w:rsid w:val="007652CA"/>
    <w:rsid w:val="007B2B09"/>
    <w:rsid w:val="007C6E37"/>
    <w:rsid w:val="00822B5C"/>
    <w:rsid w:val="00851C21"/>
    <w:rsid w:val="00884066"/>
    <w:rsid w:val="00884252"/>
    <w:rsid w:val="00886087"/>
    <w:rsid w:val="008C1364"/>
    <w:rsid w:val="008C1B00"/>
    <w:rsid w:val="008C7524"/>
    <w:rsid w:val="008E73D6"/>
    <w:rsid w:val="008F2493"/>
    <w:rsid w:val="0090717B"/>
    <w:rsid w:val="009538A2"/>
    <w:rsid w:val="00953F99"/>
    <w:rsid w:val="00973C22"/>
    <w:rsid w:val="00981EF1"/>
    <w:rsid w:val="00997897"/>
    <w:rsid w:val="009F40C8"/>
    <w:rsid w:val="00A06426"/>
    <w:rsid w:val="00A27DEE"/>
    <w:rsid w:val="00A46A9A"/>
    <w:rsid w:val="00A65DBC"/>
    <w:rsid w:val="00A827F3"/>
    <w:rsid w:val="00AD0B5B"/>
    <w:rsid w:val="00B03B22"/>
    <w:rsid w:val="00B15046"/>
    <w:rsid w:val="00B730BD"/>
    <w:rsid w:val="00BB0B0F"/>
    <w:rsid w:val="00BC5E57"/>
    <w:rsid w:val="00BC77DA"/>
    <w:rsid w:val="00BD1F34"/>
    <w:rsid w:val="00C05EE5"/>
    <w:rsid w:val="00C345BD"/>
    <w:rsid w:val="00C431EC"/>
    <w:rsid w:val="00C43CE2"/>
    <w:rsid w:val="00C46CAA"/>
    <w:rsid w:val="00C609FD"/>
    <w:rsid w:val="00C7175C"/>
    <w:rsid w:val="00C72DB9"/>
    <w:rsid w:val="00C833E8"/>
    <w:rsid w:val="00C85F7B"/>
    <w:rsid w:val="00C93F70"/>
    <w:rsid w:val="00C97B15"/>
    <w:rsid w:val="00CB2F26"/>
    <w:rsid w:val="00D451D7"/>
    <w:rsid w:val="00D56712"/>
    <w:rsid w:val="00D97070"/>
    <w:rsid w:val="00DA5E47"/>
    <w:rsid w:val="00DA7501"/>
    <w:rsid w:val="00E17BE6"/>
    <w:rsid w:val="00E47FFA"/>
    <w:rsid w:val="00E578F9"/>
    <w:rsid w:val="00E65799"/>
    <w:rsid w:val="00EA00ED"/>
    <w:rsid w:val="00EB1A8D"/>
    <w:rsid w:val="00EB52C2"/>
    <w:rsid w:val="00EB5D69"/>
    <w:rsid w:val="00ED32E5"/>
    <w:rsid w:val="00F177E9"/>
    <w:rsid w:val="00F40E1C"/>
    <w:rsid w:val="00F4693E"/>
    <w:rsid w:val="00F52670"/>
    <w:rsid w:val="00F57B2B"/>
    <w:rsid w:val="00F63893"/>
    <w:rsid w:val="00F665E6"/>
    <w:rsid w:val="00F71405"/>
    <w:rsid w:val="00F753D5"/>
    <w:rsid w:val="00F7704B"/>
    <w:rsid w:val="00F850AD"/>
    <w:rsid w:val="00FA3426"/>
    <w:rsid w:val="00FA4F7F"/>
    <w:rsid w:val="00FB3A5F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character" w:customStyle="1" w:styleId="fontstyle01">
    <w:name w:val="fontstyle01"/>
    <w:basedOn w:val="a1"/>
    <w:rsid w:val="005C0BE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2">
    <w:name w:val="Табл. Заголовок"/>
    <w:basedOn w:val="a0"/>
    <w:uiPriority w:val="2"/>
    <w:qFormat/>
    <w:rsid w:val="005C0BE9"/>
    <w:pPr>
      <w:spacing w:before="60" w:after="60"/>
      <w:ind w:left="57"/>
      <w:jc w:val="center"/>
    </w:pPr>
    <w:rPr>
      <w:b/>
    </w:rPr>
  </w:style>
  <w:style w:type="paragraph" w:customStyle="1" w:styleId="af3">
    <w:name w:val="Табл. Обычный центр"/>
    <w:basedOn w:val="a0"/>
    <w:uiPriority w:val="2"/>
    <w:qFormat/>
    <w:rsid w:val="005C0BE9"/>
    <w:pPr>
      <w:spacing w:before="60" w:after="60"/>
      <w:ind w:left="57"/>
      <w:jc w:val="center"/>
    </w:pPr>
  </w:style>
  <w:style w:type="character" w:styleId="af4">
    <w:name w:val="FollowedHyperlink"/>
    <w:basedOn w:val="a1"/>
    <w:uiPriority w:val="99"/>
    <w:semiHidden/>
    <w:unhideWhenUsed/>
    <w:rsid w:val="005C0BE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1</TotalTime>
  <Pages>10</Pages>
  <Words>1871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Praded Elena</cp:lastModifiedBy>
  <cp:revision>2</cp:revision>
  <cp:lastPrinted>2025-06-11T13:23:00Z</cp:lastPrinted>
  <dcterms:created xsi:type="dcterms:W3CDTF">2025-06-29T23:09:00Z</dcterms:created>
  <dcterms:modified xsi:type="dcterms:W3CDTF">2025-06-29T23:09:00Z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