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3"/>
        <w:gridCol w:w="4536"/>
        <w:gridCol w:w="1418"/>
        <w:gridCol w:w="1559"/>
        <w:gridCol w:w="2410"/>
      </w:tblGrid>
      <w:tr w:rsidR="00401F6E" w:rsidRPr="006D1981" w14:paraId="180BD14F" w14:textId="77777777" w:rsidTr="00A827F3">
        <w:trPr>
          <w:trHeight w:val="680"/>
          <w:tblHeader/>
        </w:trPr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4B35004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№ п/п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Наименование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Ед. изм.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Кол.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Примечание</w:t>
            </w:r>
          </w:p>
        </w:tc>
      </w:tr>
      <w:tr w:rsidR="00321582" w:rsidRPr="006D1981" w14:paraId="72DB128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697DB2" w14:textId="7D0C3501" w:rsidR="00321582" w:rsidRPr="004B0A8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D2F62A" w14:textId="77777777" w:rsidR="00321582" w:rsidRDefault="00321582" w:rsidP="00321582">
            <w:pPr>
              <w:tabs>
                <w:tab w:val="left" w:pos="6684"/>
              </w:tabs>
              <w:ind w:left="39" w:right="-40"/>
              <w:rPr>
                <w:rFonts w:ascii="ISOCPEUR" w:hAnsi="ISOCPEUR" w:cs="Arial"/>
              </w:rPr>
            </w:pPr>
            <w:r w:rsidRPr="00DB2844">
              <w:rPr>
                <w:rFonts w:ascii="ISOCPEUR" w:hAnsi="ISOCPEUR" w:cs="Arial"/>
              </w:rPr>
              <w:t>Компьютер настольный</w:t>
            </w:r>
            <w:r>
              <w:rPr>
                <w:rFonts w:ascii="ISOCPEUR" w:hAnsi="ISOCPEUR" w:cs="Arial"/>
              </w:rPr>
              <w:t xml:space="preserve"> серийной сборки 0,5 кВт</w:t>
            </w:r>
            <w:r w:rsidRPr="00DB2844">
              <w:rPr>
                <w:rFonts w:ascii="ISOCPEUR" w:hAnsi="ISOCPEUR" w:cs="Arial"/>
              </w:rPr>
              <w:t>, 220В</w:t>
            </w:r>
            <w:r>
              <w:rPr>
                <w:rFonts w:ascii="ISOCPEUR" w:hAnsi="ISOCPEUR" w:cs="Arial"/>
              </w:rPr>
              <w:t>, в составе:</w:t>
            </w:r>
          </w:p>
          <w:p w14:paraId="223AA185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Системный блок </w:t>
            </w:r>
            <w:proofErr w:type="spellStart"/>
            <w:r>
              <w:rPr>
                <w:rFonts w:ascii="ISOCPEUR" w:hAnsi="ISOCPEUR" w:cs="Arial"/>
              </w:rPr>
              <w:t>Двухядерный</w:t>
            </w:r>
            <w:proofErr w:type="spellEnd"/>
            <w:r>
              <w:rPr>
                <w:rFonts w:ascii="ISOCPEUR" w:hAnsi="ISOCPEUR" w:cs="Arial"/>
              </w:rPr>
              <w:t xml:space="preserve">, 2,5 ГГц, ОЗУ - 4 Гб, сетевой адаптер Ethernet 100Мб, </w:t>
            </w:r>
            <w:r>
              <w:rPr>
                <w:rFonts w:ascii="ISOCPEUR" w:hAnsi="ISOCPEUR" w:cs="Arial"/>
                <w:lang w:val="en-US"/>
              </w:rPr>
              <w:t>HDD</w:t>
            </w:r>
            <w:r>
              <w:rPr>
                <w:rFonts w:ascii="ISOCPEUR" w:hAnsi="ISOCPEUR" w:cs="Arial"/>
              </w:rPr>
              <w:t>-SATA 500 Гб, 2 разъема PCI-E,</w:t>
            </w:r>
          </w:p>
          <w:p w14:paraId="3E533353" w14:textId="77777777" w:rsidR="00321582" w:rsidRPr="009657FF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 порта USB + 1 USB 3.0,</w:t>
            </w:r>
          </w:p>
          <w:p w14:paraId="18E4BFFC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Более </w:t>
            </w:r>
            <w:r w:rsidRPr="0090013F">
              <w:rPr>
                <w:rFonts w:ascii="ISOCPEUR" w:hAnsi="ISOCPEUR" w:cs="Arial"/>
              </w:rPr>
              <w:t>60</w:t>
            </w:r>
            <w:r>
              <w:rPr>
                <w:rFonts w:ascii="ISOCPEUR" w:hAnsi="ISOCPEUR" w:cs="Arial"/>
              </w:rPr>
              <w:t xml:space="preserve"> </w:t>
            </w:r>
            <w:r w:rsidRPr="0090013F">
              <w:rPr>
                <w:rFonts w:ascii="ISOCPEUR" w:hAnsi="ISOCPEUR" w:cs="Arial"/>
              </w:rPr>
              <w:t>Гц</w:t>
            </w:r>
            <w:r>
              <w:rPr>
                <w:rFonts w:ascii="ISOCPEUR" w:hAnsi="ISOCPEUR" w:cs="Arial"/>
              </w:rPr>
              <w:t>, 1600х900dpi, интерфейсы DVI/</w:t>
            </w:r>
            <w:r>
              <w:rPr>
                <w:rFonts w:ascii="ISOCPEUR" w:hAnsi="ISOCPEUR" w:cs="Arial"/>
                <w:lang w:val="en-US"/>
              </w:rPr>
              <w:t>HDMI</w:t>
            </w:r>
          </w:p>
          <w:p w14:paraId="1AA5EF4E" w14:textId="77777777" w:rsidR="00321582" w:rsidRPr="009657FF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Монитор</w:t>
            </w:r>
            <w:r w:rsidRPr="0090013F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  <w:lang w:val="en-US"/>
              </w:rPr>
              <w:t>LCD</w:t>
            </w:r>
            <w:r w:rsidRPr="0090013F">
              <w:rPr>
                <w:rFonts w:ascii="ISOCPEUR" w:hAnsi="ISOCPEUR" w:cs="Arial"/>
              </w:rPr>
              <w:t xml:space="preserve"> 23</w:t>
            </w:r>
            <w:r w:rsidRPr="002B59CE">
              <w:rPr>
                <w:rFonts w:ascii="ISOCPEUR" w:hAnsi="ISOCPEUR" w:cs="Arial"/>
              </w:rPr>
              <w:t>”</w:t>
            </w:r>
          </w:p>
          <w:p w14:paraId="6ADA451F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Мышь оптическая проводная USB</w:t>
            </w:r>
          </w:p>
          <w:p w14:paraId="2207DFC5" w14:textId="529AA288" w:rsidR="00321582" w:rsidRPr="0090717B" w:rsidRDefault="00321582" w:rsidP="00321582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Клавиатура проводная</w:t>
            </w:r>
            <w:r w:rsidRPr="0090013F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USB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054B2" w14:textId="7E132462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5DF91F" w14:textId="2D601ABA" w:rsidR="00321582" w:rsidRPr="009904C8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  <w:lang w:val="en-US"/>
              </w:rPr>
              <w:t>3</w:t>
            </w:r>
            <w:r w:rsidR="009904C8">
              <w:rPr>
                <w:rFonts w:ascii="ISOCPEUR" w:hAnsi="ISOCPEUR" w:cs="Arial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2AE689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38B0A8A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20F73F6" w14:textId="6C42D0C1" w:rsidR="00321582" w:rsidRDefault="00321582" w:rsidP="00321582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E04F00" w14:textId="2997346E" w:rsidR="00321582" w:rsidRPr="00DB2844" w:rsidRDefault="00321582" w:rsidP="00321582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ЖК-Телевизор</w:t>
            </w:r>
            <w:r w:rsidRPr="002B59CE">
              <w:rPr>
                <w:rFonts w:ascii="ISOCPEUR" w:hAnsi="ISOCPEUR" w:cs="Arial"/>
              </w:rPr>
              <w:t xml:space="preserve"> 49”</w:t>
            </w:r>
            <w:r>
              <w:rPr>
                <w:rFonts w:ascii="ISOCPEUR" w:hAnsi="ISOCPEUR" w:cs="Arial"/>
              </w:rPr>
              <w:t xml:space="preserve"> с настенным кронштейном с разъемами HDMI, VGA, RCA</w:t>
            </w:r>
            <w:r w:rsidRPr="003B01B3">
              <w:rPr>
                <w:rFonts w:ascii="ISOCPEUR" w:hAnsi="ISOCPEUR" w:cs="Arial"/>
              </w:rPr>
              <w:t>, RJ-45, USB</w:t>
            </w:r>
            <w:r>
              <w:rPr>
                <w:rFonts w:ascii="ISOCPEUR" w:hAnsi="ISOCPEUR" w:cs="Arial"/>
              </w:rPr>
              <w:t xml:space="preserve">, г.р.  </w:t>
            </w:r>
            <w:r w:rsidRPr="002B59CE">
              <w:rPr>
                <w:rFonts w:ascii="ISOCPEUR" w:hAnsi="ISOCPEUR" w:cs="Arial"/>
              </w:rPr>
              <w:t>10</w:t>
            </w:r>
            <w:r>
              <w:rPr>
                <w:rFonts w:ascii="ISOCPEUR" w:hAnsi="ISOCPEUR" w:cs="Arial"/>
              </w:rPr>
              <w:t>90</w:t>
            </w:r>
            <w:r w:rsidRPr="002B59CE">
              <w:rPr>
                <w:rFonts w:ascii="ISOCPEUR" w:hAnsi="ISOCPEUR" w:cs="Arial"/>
              </w:rPr>
              <w:t>х63</w:t>
            </w:r>
            <w:r>
              <w:rPr>
                <w:rFonts w:ascii="ISOCPEUR" w:hAnsi="ISOCPEUR" w:cs="Arial"/>
              </w:rPr>
              <w:t>4</w:t>
            </w:r>
            <w:r w:rsidRPr="002B59CE">
              <w:rPr>
                <w:rFonts w:ascii="ISOCPEUR" w:hAnsi="ISOCPEUR" w:cs="Arial"/>
              </w:rPr>
              <w:t>х4</w:t>
            </w:r>
            <w:r>
              <w:rPr>
                <w:rFonts w:ascii="ISOCPEUR" w:hAnsi="ISOCPEUR" w:cs="Arial"/>
              </w:rPr>
              <w:t>4мм, мощность, 0</w:t>
            </w:r>
            <w:r w:rsidRPr="002B59CE">
              <w:rPr>
                <w:rFonts w:ascii="ISOCPEUR" w:hAnsi="ISOCPEUR" w:cs="Arial"/>
              </w:rPr>
              <w:t>175</w:t>
            </w:r>
            <w:r>
              <w:rPr>
                <w:rFonts w:ascii="ISOCPEUR" w:hAnsi="ISOCPEUR" w:cs="Arial"/>
              </w:rPr>
              <w:t xml:space="preserve"> к</w:t>
            </w:r>
            <w:r w:rsidRPr="002B59CE">
              <w:rPr>
                <w:rFonts w:ascii="ISOCPEUR" w:hAnsi="ISOCPEUR" w:cs="Arial"/>
              </w:rPr>
              <w:t>Вт</w:t>
            </w:r>
            <w:r>
              <w:rPr>
                <w:rFonts w:ascii="ISOCPEUR" w:hAnsi="ISOCPEUR" w:cs="Arial"/>
              </w:rPr>
              <w:t>, 220 В. Р</w:t>
            </w:r>
            <w:r w:rsidRPr="003B01B3">
              <w:rPr>
                <w:rFonts w:ascii="ISOCPEUR" w:hAnsi="ISOCPEUR" w:cs="Arial"/>
              </w:rPr>
              <w:t>азрешение - Full HD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9439A67" w14:textId="0A766B85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1872E5E" w14:textId="7C078D01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A0ABAE4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1190802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A2A805A" w14:textId="6F901760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8AE06C" w14:textId="28C323D9" w:rsidR="00321582" w:rsidRDefault="00321582" w:rsidP="00321582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Рабочий стол сотрудника на П-образных опорах, г.р.</w:t>
            </w:r>
            <w:r w:rsidRPr="00581B1B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1600х800х750мм.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D0865E" w14:textId="48B94856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FBFBD02" w14:textId="767E2532" w:rsidR="00321582" w:rsidRPr="009904C8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 w:rsidR="009904C8">
              <w:rPr>
                <w:rFonts w:ascii="ISOCPEUR" w:hAnsi="ISOCPEUR" w:cs="Arial"/>
              </w:rPr>
              <w:t>21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C2CF1F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45F2368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81C8170" w14:textId="7823E928" w:rsidR="00321582" w:rsidRDefault="00321582" w:rsidP="00321582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9E7A95" w14:textId="61430509" w:rsidR="00321582" w:rsidRDefault="00321582" w:rsidP="00321582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 w:rsidRPr="00947848">
              <w:rPr>
                <w:rFonts w:ascii="ISOCPEUR" w:hAnsi="ISOCPEUR" w:cs="Arial"/>
              </w:rPr>
              <w:t>Кресло рабочее</w:t>
            </w:r>
            <w:r>
              <w:rPr>
                <w:rFonts w:ascii="ISOCPEUR" w:hAnsi="ISOCPEUR" w:cs="Arial"/>
              </w:rPr>
              <w:t xml:space="preserve"> с </w:t>
            </w:r>
            <w:r w:rsidRPr="0074318A">
              <w:rPr>
                <w:rFonts w:ascii="ISOCPEUR" w:hAnsi="ISOCPEUR" w:cs="Arial"/>
              </w:rPr>
              <w:t>пятилучевой колесной опор</w:t>
            </w:r>
            <w:r>
              <w:rPr>
                <w:rFonts w:ascii="ISOCPEUR" w:hAnsi="ISOCPEUR" w:cs="Arial"/>
              </w:rPr>
              <w:t xml:space="preserve">ой, пластиковыми подлокотниками. </w:t>
            </w:r>
            <w:r w:rsidRPr="0074318A">
              <w:rPr>
                <w:rFonts w:ascii="ISOCPEUR" w:hAnsi="ISOCPEUR" w:cs="Arial"/>
              </w:rPr>
              <w:t xml:space="preserve">Обивка </w:t>
            </w:r>
            <w:r>
              <w:rPr>
                <w:rFonts w:ascii="ISOCPEUR" w:hAnsi="ISOCPEUR" w:cs="Arial"/>
              </w:rPr>
              <w:t>–</w:t>
            </w:r>
            <w:r w:rsidRPr="0074318A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синтетическое волокно</w:t>
            </w:r>
            <w:r w:rsidRPr="0074318A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</w:t>
            </w:r>
            <w:r w:rsidRPr="004D1EF5">
              <w:rPr>
                <w:rFonts w:ascii="ISOCPEUR" w:hAnsi="ISOCPEUR" w:cs="Arial"/>
              </w:rPr>
              <w:t>6</w:t>
            </w:r>
            <w:r>
              <w:rPr>
                <w:rFonts w:ascii="ISOCPEUR" w:hAnsi="ISOCPEUR" w:cs="Arial"/>
              </w:rPr>
              <w:t>65</w:t>
            </w:r>
            <w:r w:rsidRPr="004D1EF5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580</w:t>
            </w:r>
            <w:r w:rsidRPr="004D1EF5">
              <w:rPr>
                <w:rFonts w:ascii="ISOCPEUR" w:hAnsi="ISOCPEUR" w:cs="Arial"/>
              </w:rPr>
              <w:t>х1</w:t>
            </w:r>
            <w:r>
              <w:rPr>
                <w:rFonts w:ascii="ISOCPEUR" w:hAnsi="ISOCPEUR" w:cs="Arial"/>
              </w:rPr>
              <w:t>1</w:t>
            </w:r>
            <w:r w:rsidRPr="004D1EF5">
              <w:rPr>
                <w:rFonts w:ascii="ISOCPEUR" w:hAnsi="ISOCPEUR" w:cs="Arial"/>
              </w:rPr>
              <w:t>00</w:t>
            </w:r>
            <w:r>
              <w:rPr>
                <w:rFonts w:ascii="ISOCPEUR" w:hAnsi="ISOCPEUR" w:cs="Arial"/>
              </w:rPr>
              <w:t xml:space="preserve">мм, </w:t>
            </w:r>
            <w:r w:rsidRPr="0074318A">
              <w:rPr>
                <w:rFonts w:ascii="ISOCPEUR" w:hAnsi="ISOCPEUR" w:cs="Arial"/>
              </w:rPr>
              <w:t>подлокотник</w:t>
            </w:r>
            <w:r>
              <w:rPr>
                <w:rFonts w:ascii="ISOCPEUR" w:hAnsi="ISOCPEUR" w:cs="Arial"/>
              </w:rPr>
              <w:t>и</w:t>
            </w:r>
            <w:r w:rsidRPr="0074318A">
              <w:rPr>
                <w:rFonts w:ascii="ISOCPEUR" w:hAnsi="ISOCPEUR" w:cs="Arial"/>
              </w:rPr>
              <w:t xml:space="preserve"> 250</w:t>
            </w:r>
            <w:r>
              <w:rPr>
                <w:rFonts w:ascii="ISOCPEUR" w:hAnsi="ISOCPEUR" w:cs="Arial"/>
              </w:rPr>
              <w:t>х50-70х200-260мм</w:t>
            </w:r>
            <w:r w:rsidRPr="0074318A">
              <w:rPr>
                <w:rFonts w:ascii="ISOCPEUR" w:hAnsi="ISOCPEUR" w:cs="Arial"/>
              </w:rPr>
              <w:t>, сиден</w:t>
            </w:r>
            <w:r>
              <w:rPr>
                <w:rFonts w:ascii="ISOCPEUR" w:hAnsi="ISOCPEUR" w:cs="Arial"/>
              </w:rPr>
              <w:t xml:space="preserve">ие г.р. 400х400 мм, </w:t>
            </w:r>
            <w:r w:rsidRPr="0074318A">
              <w:rPr>
                <w:rFonts w:ascii="ISOCPEUR" w:hAnsi="ISOCPEUR" w:cs="Arial"/>
              </w:rPr>
              <w:t>спинк</w:t>
            </w:r>
            <w:r>
              <w:rPr>
                <w:rFonts w:ascii="ISOCPEUR" w:hAnsi="ISOCPEUR" w:cs="Arial"/>
              </w:rPr>
              <w:t>а 300х</w:t>
            </w:r>
            <w:r w:rsidRPr="0074318A">
              <w:rPr>
                <w:rFonts w:ascii="ISOCPEUR" w:hAnsi="ISOCPEUR" w:cs="Arial"/>
              </w:rPr>
              <w:t>380 мм</w:t>
            </w:r>
            <w:r>
              <w:rPr>
                <w:rFonts w:ascii="ISOCPEUR" w:hAnsi="ISOCPEUR" w:cs="Arial"/>
              </w:rPr>
              <w:t xml:space="preserve">, </w:t>
            </w:r>
            <w:r w:rsidRPr="0074318A">
              <w:rPr>
                <w:rFonts w:ascii="ISOCPEUR" w:hAnsi="ISOCPEUR" w:cs="Arial"/>
              </w:rPr>
              <w:t>регулир</w:t>
            </w:r>
            <w:r>
              <w:rPr>
                <w:rFonts w:ascii="ISOCPEUR" w:hAnsi="ISOCPEUR" w:cs="Arial"/>
              </w:rPr>
              <w:t>уемая:</w:t>
            </w:r>
            <w:r w:rsidRPr="0074318A">
              <w:rPr>
                <w:rFonts w:ascii="ISOCPEUR" w:hAnsi="ISOCPEUR" w:cs="Arial"/>
              </w:rPr>
              <w:t xml:space="preserve"> высот</w:t>
            </w:r>
            <w:r>
              <w:rPr>
                <w:rFonts w:ascii="ISOCPEUR" w:hAnsi="ISOCPEUR" w:cs="Arial"/>
              </w:rPr>
              <w:t xml:space="preserve">а – г.р. </w:t>
            </w:r>
            <w:r w:rsidRPr="0074318A">
              <w:rPr>
                <w:rFonts w:ascii="ISOCPEUR" w:hAnsi="ISOCPEUR" w:cs="Arial"/>
              </w:rPr>
              <w:t>400-550 мм</w:t>
            </w:r>
            <w:r>
              <w:rPr>
                <w:rFonts w:ascii="ISOCPEUR" w:hAnsi="ISOCPEUR" w:cs="Arial"/>
              </w:rPr>
              <w:t>,</w:t>
            </w:r>
            <w:r w:rsidRPr="0074318A">
              <w:rPr>
                <w:rFonts w:ascii="ISOCPEUR" w:hAnsi="ISOCPEUR" w:cs="Arial"/>
              </w:rPr>
              <w:t xml:space="preserve"> уг</w:t>
            </w:r>
            <w:r>
              <w:rPr>
                <w:rFonts w:ascii="ISOCPEUR" w:hAnsi="ISOCPEUR" w:cs="Arial"/>
              </w:rPr>
              <w:t>о</w:t>
            </w:r>
            <w:r w:rsidRPr="0074318A">
              <w:rPr>
                <w:rFonts w:ascii="ISOCPEUR" w:hAnsi="ISOCPEUR" w:cs="Arial"/>
              </w:rPr>
              <w:t xml:space="preserve">л наклона </w:t>
            </w:r>
            <w: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ISOCPEUR" w:hAnsi="ISOCPEUR" w:cs="Arial"/>
              </w:rPr>
              <w:t>25 °</w:t>
            </w:r>
            <w:r w:rsidRPr="0074318A">
              <w:rPr>
                <w:rFonts w:ascii="ISOCPEUR" w:hAnsi="ISOCPEUR" w:cs="Arial"/>
              </w:rPr>
              <w:t>,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2D17840" w14:textId="63DC487C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FF0C16" w14:textId="7BE1435B" w:rsidR="00321582" w:rsidRPr="009904C8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 w:rsidR="009904C8">
              <w:rPr>
                <w:rFonts w:ascii="ISOCPEUR" w:hAnsi="ISOCPEUR" w:cs="Arial"/>
              </w:rPr>
              <w:t>21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7F83DA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4F6466A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88BA5D5" w14:textId="59C263D0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32515DD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>Рабочее место руководителя</w:t>
            </w:r>
            <w:r>
              <w:rPr>
                <w:rFonts w:ascii="ISOCPEUR" w:hAnsi="ISOCPEUR" w:cs="Arial"/>
              </w:rPr>
              <w:t>, древесина ценных пород в составе:</w:t>
            </w:r>
          </w:p>
          <w:p w14:paraId="20C4B932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 xml:space="preserve">Стол </w:t>
            </w:r>
            <w:r>
              <w:rPr>
                <w:rFonts w:ascii="ISOCPEUR" w:hAnsi="ISOCPEUR" w:cs="Arial"/>
              </w:rPr>
              <w:t>письменный</w:t>
            </w:r>
            <w:r w:rsidRPr="00B66725">
              <w:rPr>
                <w:rFonts w:ascii="ISOCPEUR" w:hAnsi="ISOCPEUR" w:cs="Arial"/>
              </w:rPr>
              <w:t xml:space="preserve">, г.р. </w:t>
            </w:r>
            <w:r w:rsidRPr="003438A1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78</w:t>
            </w:r>
            <w:r w:rsidRPr="003438A1">
              <w:rPr>
                <w:rFonts w:ascii="ISOCPEUR" w:hAnsi="ISOCPEUR" w:cs="Arial"/>
              </w:rPr>
              <w:t>0х</w:t>
            </w:r>
            <w:r>
              <w:rPr>
                <w:rFonts w:ascii="ISOCPEUR" w:hAnsi="ISOCPEUR" w:cs="Arial"/>
              </w:rPr>
              <w:t>78</w:t>
            </w:r>
            <w:r w:rsidRPr="003438A1">
              <w:rPr>
                <w:rFonts w:ascii="ISOCPEUR" w:hAnsi="ISOCPEUR" w:cs="Arial"/>
              </w:rPr>
              <w:t>0х7</w:t>
            </w:r>
            <w:r>
              <w:rPr>
                <w:rFonts w:ascii="ISOCPEUR" w:hAnsi="ISOCPEUR" w:cs="Arial"/>
              </w:rPr>
              <w:t>5</w:t>
            </w:r>
            <w:r w:rsidRPr="003438A1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 xml:space="preserve"> мм. </w:t>
            </w:r>
          </w:p>
          <w:p w14:paraId="70658C41" w14:textId="36017AF2" w:rsidR="00321582" w:rsidRPr="00947848" w:rsidRDefault="00321582" w:rsidP="00321582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приставная с глухой дверью и открытой нишей, г.р. </w:t>
            </w:r>
            <w:r w:rsidRPr="003438A1">
              <w:rPr>
                <w:rFonts w:ascii="ISOCPEUR" w:hAnsi="ISOCPEUR" w:cs="Arial"/>
              </w:rPr>
              <w:t>9</w:t>
            </w:r>
            <w:r>
              <w:rPr>
                <w:rFonts w:ascii="ISOCPEUR" w:hAnsi="ISOCPEUR" w:cs="Arial"/>
              </w:rPr>
              <w:t>0</w:t>
            </w:r>
            <w:r w:rsidRPr="003438A1">
              <w:rPr>
                <w:rFonts w:ascii="ISOCPEUR" w:hAnsi="ISOCPEUR" w:cs="Arial"/>
              </w:rPr>
              <w:t>0х5</w:t>
            </w:r>
            <w:r>
              <w:rPr>
                <w:rFonts w:ascii="ISOCPEUR" w:hAnsi="ISOCPEUR" w:cs="Arial"/>
              </w:rPr>
              <w:t>0</w:t>
            </w:r>
            <w:r w:rsidRPr="003438A1">
              <w:rPr>
                <w:rFonts w:ascii="ISOCPEUR" w:hAnsi="ISOCPEUR" w:cs="Arial"/>
              </w:rPr>
              <w:t>0х670</w:t>
            </w:r>
            <w:r>
              <w:rPr>
                <w:rFonts w:ascii="ISOCPEUR" w:hAnsi="ISOCPEUR" w:cs="Arial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2C29C71" w14:textId="64462EE4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EF85438" w14:textId="7381BC9D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C3D8E4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380C390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CC0862C" w14:textId="47F4A0B4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5.1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E7F5CA" w14:textId="71D67033" w:rsidR="00321582" w:rsidRPr="003438A1" w:rsidRDefault="00321582" w:rsidP="00321582">
            <w:pPr>
              <w:ind w:left="39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 xml:space="preserve">Кресло </w:t>
            </w:r>
            <w:r>
              <w:rPr>
                <w:rFonts w:ascii="ISOCPEUR" w:hAnsi="ISOCPEUR" w:cs="Arial"/>
              </w:rPr>
              <w:t xml:space="preserve">руководителя с металлической </w:t>
            </w:r>
            <w:r w:rsidRPr="0074318A">
              <w:rPr>
                <w:rFonts w:ascii="ISOCPEUR" w:hAnsi="ISOCPEUR" w:cs="Arial"/>
              </w:rPr>
              <w:t>пятилучевой колесной опор</w:t>
            </w:r>
            <w:r>
              <w:rPr>
                <w:rFonts w:ascii="ISOCPEUR" w:hAnsi="ISOCPEUR" w:cs="Arial"/>
              </w:rPr>
              <w:t xml:space="preserve">ой с </w:t>
            </w:r>
            <w:r w:rsidRPr="0000022C">
              <w:rPr>
                <w:rFonts w:ascii="ISOCPEUR" w:hAnsi="ISOCPEUR" w:cs="Arial"/>
              </w:rPr>
              <w:t>металлическими подлокотниками с накладками</w:t>
            </w:r>
            <w:r>
              <w:rPr>
                <w:rFonts w:ascii="ISOCPEUR" w:hAnsi="ISOCPEUR" w:cs="Arial"/>
              </w:rPr>
              <w:t>, г.р.  675</w:t>
            </w:r>
            <w:r w:rsidRPr="003438A1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675</w:t>
            </w:r>
            <w:r w:rsidRPr="003438A1">
              <w:rPr>
                <w:rFonts w:ascii="ISOCPEUR" w:hAnsi="ISOCPEUR" w:cs="Arial"/>
              </w:rPr>
              <w:t>х</w:t>
            </w:r>
            <w:r w:rsidRPr="0000022C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10</w:t>
            </w:r>
            <w:r w:rsidRPr="0000022C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мм,</w:t>
            </w:r>
            <w:r w:rsidRPr="0074318A">
              <w:rPr>
                <w:rFonts w:ascii="ISOCPEUR" w:hAnsi="ISOCPEUR" w:cs="Arial"/>
              </w:rPr>
              <w:t xml:space="preserve"> подлокотник</w:t>
            </w:r>
            <w:r>
              <w:rPr>
                <w:rFonts w:ascii="ISOCPEUR" w:hAnsi="ISOCPEUR" w:cs="Arial"/>
              </w:rPr>
              <w:t>и</w:t>
            </w:r>
            <w:r w:rsidRPr="0074318A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г.р. </w:t>
            </w:r>
            <w:r w:rsidRPr="0074318A">
              <w:rPr>
                <w:rFonts w:ascii="ISOCPEUR" w:hAnsi="ISOCPEUR" w:cs="Arial"/>
              </w:rPr>
              <w:t>250</w:t>
            </w:r>
            <w:r>
              <w:rPr>
                <w:rFonts w:ascii="ISOCPEUR" w:hAnsi="ISOCPEUR" w:cs="Arial"/>
              </w:rPr>
              <w:t>х50-70х200-260мм</w:t>
            </w:r>
            <w:r w:rsidRPr="0074318A">
              <w:rPr>
                <w:rFonts w:ascii="ISOCPEUR" w:hAnsi="ISOCPEUR" w:cs="Arial"/>
              </w:rPr>
              <w:t>, сиден</w:t>
            </w:r>
            <w:r>
              <w:rPr>
                <w:rFonts w:ascii="ISOCPEUR" w:hAnsi="ISOCPEUR" w:cs="Arial"/>
              </w:rPr>
              <w:t xml:space="preserve">ие 400х400 мм, </w:t>
            </w:r>
            <w:r w:rsidRPr="0074318A">
              <w:rPr>
                <w:rFonts w:ascii="ISOCPEUR" w:hAnsi="ISOCPEUR" w:cs="Arial"/>
              </w:rPr>
              <w:t>спинк</w:t>
            </w:r>
            <w:r>
              <w:rPr>
                <w:rFonts w:ascii="ISOCPEUR" w:hAnsi="ISOCPEUR" w:cs="Arial"/>
              </w:rPr>
              <w:t>а 780х</w:t>
            </w:r>
            <w:r w:rsidRPr="0074318A">
              <w:rPr>
                <w:rFonts w:ascii="ISOCPEUR" w:hAnsi="ISOCPEUR" w:cs="Arial"/>
              </w:rPr>
              <w:t>380 мм</w:t>
            </w:r>
            <w:r>
              <w:rPr>
                <w:rFonts w:ascii="ISOCPEUR" w:hAnsi="ISOCPEUR" w:cs="Arial"/>
              </w:rPr>
              <w:t xml:space="preserve">, </w:t>
            </w:r>
            <w:r w:rsidRPr="0074318A">
              <w:rPr>
                <w:rFonts w:ascii="ISOCPEUR" w:hAnsi="ISOCPEUR" w:cs="Arial"/>
              </w:rPr>
              <w:t>регулир</w:t>
            </w:r>
            <w:r>
              <w:rPr>
                <w:rFonts w:ascii="ISOCPEUR" w:hAnsi="ISOCPEUR" w:cs="Arial"/>
              </w:rPr>
              <w:t>уемая:</w:t>
            </w:r>
            <w:r w:rsidRPr="0074318A">
              <w:rPr>
                <w:rFonts w:ascii="ISOCPEUR" w:hAnsi="ISOCPEUR" w:cs="Arial"/>
              </w:rPr>
              <w:t xml:space="preserve"> высот</w:t>
            </w:r>
            <w:r>
              <w:rPr>
                <w:rFonts w:ascii="ISOCPEUR" w:hAnsi="ISOCPEUR" w:cs="Arial"/>
              </w:rPr>
              <w:t xml:space="preserve">а - г.р. </w:t>
            </w:r>
            <w:r w:rsidRPr="0074318A">
              <w:rPr>
                <w:rFonts w:ascii="ISOCPEUR" w:hAnsi="ISOCPEUR" w:cs="Arial"/>
              </w:rPr>
              <w:t>400-550 мм</w:t>
            </w:r>
            <w:r>
              <w:rPr>
                <w:rFonts w:ascii="ISOCPEUR" w:hAnsi="ISOCPEUR" w:cs="Arial"/>
              </w:rPr>
              <w:t>,</w:t>
            </w:r>
            <w:r w:rsidRPr="0074318A">
              <w:rPr>
                <w:rFonts w:ascii="ISOCPEUR" w:hAnsi="ISOCPEUR" w:cs="Arial"/>
              </w:rPr>
              <w:t xml:space="preserve"> уг</w:t>
            </w:r>
            <w:r>
              <w:rPr>
                <w:rFonts w:ascii="ISOCPEUR" w:hAnsi="ISOCPEUR" w:cs="Arial"/>
              </w:rPr>
              <w:t>о</w:t>
            </w:r>
            <w:r w:rsidRPr="0074318A">
              <w:rPr>
                <w:rFonts w:ascii="ISOCPEUR" w:hAnsi="ISOCPEUR" w:cs="Arial"/>
              </w:rPr>
              <w:t xml:space="preserve">л наклона </w:t>
            </w:r>
            <w: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ISOCPEUR" w:hAnsi="ISOCPEUR" w:cs="Arial"/>
              </w:rPr>
              <w:t xml:space="preserve">25 °. </w:t>
            </w:r>
            <w:r w:rsidRPr="0074318A">
              <w:rPr>
                <w:rFonts w:ascii="ISOCPEUR" w:hAnsi="ISOCPEUR" w:cs="Arial"/>
              </w:rPr>
              <w:t xml:space="preserve">Обивка </w:t>
            </w:r>
            <w:r>
              <w:rPr>
                <w:rFonts w:ascii="ISOCPEUR" w:hAnsi="ISOCPEUR" w:cs="Arial"/>
              </w:rPr>
              <w:t>– тканевая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CD1BE0" w14:textId="532DC06E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0B343E1" w14:textId="1D3C1D4C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83FF0F9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61F4D07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DDCD3A3" w14:textId="07EEDFCB" w:rsidR="00321582" w:rsidRDefault="00321582" w:rsidP="00321582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lastRenderedPageBreak/>
              <w:t>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AFF300" w14:textId="4A9B5002" w:rsidR="00321582" w:rsidRPr="003438A1" w:rsidRDefault="00321582" w:rsidP="00321582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1670х400х1120(</w:t>
            </w:r>
            <w:r>
              <w:rPr>
                <w:rFonts w:ascii="ISOCPEUR" w:hAnsi="ISOCPEUR" w:cs="Arial"/>
                <w:lang w:val="en-US"/>
              </w:rPr>
              <w:t>h</w:t>
            </w:r>
            <w:r w:rsidRPr="002D18D8">
              <w:rPr>
                <w:rFonts w:ascii="ISOCPEUR" w:hAnsi="ISOCPEUR" w:cs="Arial"/>
              </w:rPr>
              <w:t>)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80A183A" w14:textId="263C9E37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65018A6" w14:textId="7E8E60E5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9CE7F41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66F502D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C8B7EAD" w14:textId="607AFBBF" w:rsidR="00321582" w:rsidRDefault="00321582" w:rsidP="00321582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8798FA" w14:textId="435943C1" w:rsidR="00321582" w:rsidRDefault="00321582" w:rsidP="00321582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Кресло для посетителя, </w:t>
            </w:r>
            <w:r w:rsidRPr="00857AA1">
              <w:rPr>
                <w:rFonts w:ascii="ISOCPEUR" w:hAnsi="ISOCPEUR" w:cs="Calibri"/>
                <w:color w:val="000000"/>
              </w:rPr>
              <w:t>г.р. 535х600х850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  <w:r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3047879" w14:textId="372824E2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D8EA901" w14:textId="1A1BB6F7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30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F64655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5F20444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BA1EB57" w14:textId="73E90095" w:rsidR="00321582" w:rsidRDefault="00321582" w:rsidP="00321582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CE6D28" w14:textId="52891396" w:rsidR="00321582" w:rsidRDefault="00321582" w:rsidP="00321582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16</w:t>
            </w:r>
            <w:r w:rsidRPr="002D18D8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0х400х1120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3E5772" w14:textId="3446D26F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AD87EE" w14:textId="1C03C8B7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44954C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0140D55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D6CEB4F" w14:textId="2F445247" w:rsidR="00321582" w:rsidRDefault="00321582" w:rsidP="00321582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8BF90F" w14:textId="6FC13E7A" w:rsidR="00321582" w:rsidRDefault="00321582" w:rsidP="00321582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300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</w:t>
            </w:r>
            <w:r w:rsidRPr="00DC289C">
              <w:rPr>
                <w:rFonts w:ascii="ISOCPEUR" w:hAnsi="ISOCPEUR" w:cs="Arial"/>
              </w:rPr>
              <w:t>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2DE999A" w14:textId="5837C688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B78B2D" w14:textId="6EC83621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631C47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2FB878F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543F985" w14:textId="5306A75A" w:rsidR="00321582" w:rsidRDefault="00321582" w:rsidP="00321582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BC83E80" w14:textId="6386B81E" w:rsidR="00321582" w:rsidRDefault="00321582" w:rsidP="00321582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112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12B6E0" w14:textId="11D19151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4FE8B51" w14:textId="2FC097AF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335108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1AF3917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916371" w14:textId="0D201DCF" w:rsidR="00321582" w:rsidRDefault="00321582" w:rsidP="00321582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A09C14" w14:textId="42524305" w:rsidR="00321582" w:rsidRPr="009A1D88" w:rsidRDefault="00321582" w:rsidP="00321582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200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112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8905D51" w14:textId="0A87E474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558D327" w14:textId="1A53DB62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A95A22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388FAEB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D1EF5C9" w14:textId="7B2E7892" w:rsidR="00321582" w:rsidRDefault="00321582" w:rsidP="00321582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C7E9C0" w14:textId="68E1F4C6" w:rsidR="00321582" w:rsidRPr="009A1D88" w:rsidRDefault="00321582" w:rsidP="00321582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 xml:space="preserve">г.р. </w:t>
            </w:r>
            <w:r w:rsidRPr="009E3C9E">
              <w:rPr>
                <w:rFonts w:ascii="ISOCPEUR" w:hAnsi="ISOCPEUR" w:cs="Arial"/>
              </w:rPr>
              <w:t>23</w:t>
            </w:r>
            <w:r>
              <w:rPr>
                <w:rFonts w:ascii="ISOCPEUR" w:hAnsi="ISOCPEUR" w:cs="Arial"/>
              </w:rPr>
              <w:t>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9E3C9E">
              <w:rPr>
                <w:rFonts w:ascii="ISOCPEUR" w:hAnsi="ISOCPEUR" w:cs="Arial"/>
              </w:rPr>
              <w:t>4</w:t>
            </w:r>
            <w:r w:rsidRPr="001C47AE">
              <w:rPr>
                <w:rFonts w:ascii="ISOCPEUR" w:hAnsi="ISOCPEUR" w:cs="Arial"/>
              </w:rPr>
              <w:t>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200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B5F3A65" w14:textId="1E13FCA5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F50381E" w14:textId="7FD008B3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85A175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1953AC9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F0DE7FA" w14:textId="3A119DC9" w:rsidR="00321582" w:rsidRDefault="00321582" w:rsidP="00321582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89421B" w14:textId="3F784797" w:rsidR="00321582" w:rsidRPr="009A1D88" w:rsidRDefault="00321582" w:rsidP="00321582">
            <w:pPr>
              <w:ind w:left="39"/>
              <w:rPr>
                <w:rFonts w:ascii="ISOCPEUR" w:hAnsi="ISOCPEUR" w:cs="Arial"/>
              </w:rPr>
            </w:pPr>
            <w:r w:rsidRPr="00B467C3">
              <w:rPr>
                <w:rFonts w:ascii="ISOCPEUR" w:hAnsi="ISOCPEUR" w:cs="Arial"/>
              </w:rPr>
              <w:t xml:space="preserve">Зеркало навесное овальное, </w:t>
            </w:r>
            <w:r>
              <w:rPr>
                <w:rFonts w:ascii="ISOCPEUR" w:hAnsi="ISOCPEUR" w:cs="Arial"/>
              </w:rPr>
              <w:t xml:space="preserve">г.р. </w:t>
            </w:r>
            <w:r w:rsidRPr="00B467C3">
              <w:rPr>
                <w:rFonts w:ascii="ISOCPEUR" w:hAnsi="ISOCPEUR" w:cs="Arial"/>
              </w:rPr>
              <w:t>2000х500</w:t>
            </w:r>
            <w:r w:rsidRPr="00A50EF7">
              <w:rPr>
                <w:rFonts w:ascii="ISOCPEUR" w:hAnsi="ISOCPEUR" w:cs="Arial"/>
              </w:rPr>
              <w:t xml:space="preserve"> </w:t>
            </w:r>
            <w:r w:rsidRPr="00B467C3"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B9C905" w14:textId="6AEAB528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619C08" w14:textId="4934C2BB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ABC93B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1753D43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01AA88" w14:textId="0601D040" w:rsidR="00321582" w:rsidRDefault="00321582" w:rsidP="00321582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14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F7DB87" w14:textId="045F48C5" w:rsidR="00321582" w:rsidRPr="009A1D88" w:rsidRDefault="00321582" w:rsidP="00321582">
            <w:pPr>
              <w:ind w:left="39"/>
              <w:rPr>
                <w:rFonts w:ascii="ISOCPEUR" w:hAnsi="ISOCPEUR" w:cs="Arial"/>
              </w:rPr>
            </w:pPr>
            <w:r w:rsidRPr="00B467C3">
              <w:rPr>
                <w:rFonts w:ascii="ISOCPEUR" w:hAnsi="ISOCPEUR" w:cs="Arial"/>
              </w:rPr>
              <w:t xml:space="preserve">Пуф, </w:t>
            </w:r>
            <w:r>
              <w:rPr>
                <w:rFonts w:ascii="ISOCPEUR" w:hAnsi="ISOCPEUR" w:cs="Arial"/>
              </w:rPr>
              <w:t xml:space="preserve">г.р. </w:t>
            </w:r>
            <w:r w:rsidRPr="00B467C3">
              <w:rPr>
                <w:rFonts w:ascii="ISOCPEUR" w:hAnsi="ISOCPEUR" w:cs="Arial"/>
              </w:rPr>
              <w:t>380(D)х545(H),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ADA5C2" w14:textId="081F5BE0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BCC38A" w14:textId="36144EFB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A66A95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413F3A3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ADF3D8B" w14:textId="31AA6784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1490377" w14:textId="56776A08" w:rsidR="00321582" w:rsidRDefault="00321582" w:rsidP="00321582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Кресло</w:t>
            </w:r>
            <w:r w:rsidRPr="00815B11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 xml:space="preserve">г.р. 640х610х895 мм. </w:t>
            </w:r>
            <w:r w:rsidRPr="0074318A">
              <w:rPr>
                <w:rFonts w:ascii="ISOCPEUR" w:hAnsi="ISOCPEUR" w:cs="Arial"/>
              </w:rPr>
              <w:t xml:space="preserve">Обивка </w:t>
            </w:r>
            <w:r>
              <w:rPr>
                <w:rFonts w:ascii="ISOCPEUR" w:hAnsi="ISOCPEUR" w:cs="Arial"/>
              </w:rPr>
              <w:t>–</w:t>
            </w:r>
            <w:r w:rsidRPr="0074318A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синтетическое волокно.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16E3BE" w14:textId="4426CC46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E2BBF00" w14:textId="1F777226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4B27B6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494C37C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9459B29" w14:textId="0C03BE1C" w:rsidR="00321582" w:rsidRDefault="00321582" w:rsidP="00321582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5E6291" w14:textId="3E2BA526" w:rsidR="00321582" w:rsidRPr="009A1D88" w:rsidRDefault="00321582" w:rsidP="00321582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Интерактивна панель с креплением на стену, диагональ </w:t>
            </w:r>
            <w:r w:rsidRPr="004F1422">
              <w:rPr>
                <w:rFonts w:ascii="ISOCPEUR" w:hAnsi="ISOCPEUR" w:cs="Arial"/>
              </w:rPr>
              <w:t xml:space="preserve">65" (1650 мм), г.р. 1516 x 932 x 95 мм. Технология </w:t>
            </w:r>
            <w:proofErr w:type="spellStart"/>
            <w:r w:rsidRPr="004F1422">
              <w:rPr>
                <w:rFonts w:ascii="ISOCPEUR" w:hAnsi="ISOCPEUR" w:cs="Arial"/>
              </w:rPr>
              <w:t>HyPr</w:t>
            </w:r>
            <w:proofErr w:type="spellEnd"/>
            <w:r w:rsidRPr="004F1422">
              <w:rPr>
                <w:rFonts w:ascii="ISOCPEUR" w:hAnsi="ISOCPEUR" w:cs="Arial"/>
              </w:rPr>
              <w:t xml:space="preserve"> Touch + продвинутая ИК, количество касаний – 20. Аудио- 15 Вт х 2. </w:t>
            </w:r>
            <w:r w:rsidRPr="008E4322">
              <w:rPr>
                <w:rFonts w:ascii="ISOCPEUR" w:hAnsi="ISOCPEUR" w:cs="Arial"/>
              </w:rPr>
              <w:t>Формат изображения: 16:9</w:t>
            </w:r>
            <w:r>
              <w:rPr>
                <w:rFonts w:ascii="ISOCPEUR" w:hAnsi="ISOCPEUR" w:cs="Arial"/>
              </w:rPr>
              <w:t xml:space="preserve">. </w:t>
            </w:r>
            <w:r w:rsidRPr="008E4322">
              <w:rPr>
                <w:rFonts w:ascii="ISOCPEUR" w:hAnsi="ISOCPEUR" w:cs="Arial"/>
              </w:rPr>
              <w:t>Пишущие инструменты: Стилус или палец</w:t>
            </w:r>
            <w:r>
              <w:rPr>
                <w:rFonts w:ascii="ISOCPEUR" w:hAnsi="ISOCPEUR" w:cs="Arial"/>
              </w:rPr>
              <w:t xml:space="preserve">. </w:t>
            </w:r>
            <w:r w:rsidRPr="00A2227B">
              <w:rPr>
                <w:rFonts w:ascii="ISOCPEUR" w:hAnsi="ISOCPEUR" w:cs="Arial"/>
              </w:rPr>
              <w:t>Потребление электроэнергии (Стандартный режим /Максимальный режим / При включенном OPS)</w:t>
            </w:r>
            <w:r>
              <w:rPr>
                <w:rFonts w:ascii="ISOCPEUR" w:hAnsi="ISOCPEUR" w:cs="Arial"/>
              </w:rPr>
              <w:t xml:space="preserve">: </w:t>
            </w:r>
            <w:r w:rsidRPr="00A2227B">
              <w:rPr>
                <w:rFonts w:ascii="ISOCPEUR" w:hAnsi="ISOCPEUR" w:cs="Arial"/>
              </w:rPr>
              <w:t>315 / 335 / 420 Вт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5F82A04" w14:textId="4462D1AE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70D762" w14:textId="1E12CAB1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003B53A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33FFC3B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BFEC1B" w14:textId="76039B2B" w:rsidR="00321582" w:rsidRDefault="00321582" w:rsidP="00321582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6B8064" w14:textId="77777777" w:rsidR="00321582" w:rsidRPr="00C74F40" w:rsidRDefault="00321582" w:rsidP="00321582">
            <w:pPr>
              <w:ind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Чайник - термопот, г.р. 220х290х365мм. Мощность, кВт – 1,45, 220 В. Объем, л – 4,8. Подача воды электронасосом. </w:t>
            </w:r>
            <w:r w:rsidRPr="00C74F40">
              <w:rPr>
                <w:rFonts w:ascii="ISOCPEUR" w:hAnsi="ISOCPEUR" w:cs="Arial"/>
              </w:rPr>
              <w:t>Режимы работы</w:t>
            </w:r>
            <w:r>
              <w:rPr>
                <w:rFonts w:ascii="ISOCPEUR" w:hAnsi="ISOCPEUR" w:cs="Arial"/>
              </w:rPr>
              <w:t>:</w:t>
            </w:r>
            <w:r w:rsidRPr="00C74F40">
              <w:rPr>
                <w:rFonts w:ascii="ISOCPEUR" w:hAnsi="ISOCPEUR" w:cs="Arial"/>
              </w:rPr>
              <w:t> </w:t>
            </w:r>
          </w:p>
          <w:p w14:paraId="1BD19BA8" w14:textId="56295125" w:rsidR="00321582" w:rsidRPr="009A1D88" w:rsidRDefault="00321582" w:rsidP="00321582">
            <w:pPr>
              <w:ind w:left="39"/>
              <w:rPr>
                <w:rFonts w:ascii="ISOCPEUR" w:hAnsi="ISOCPEUR" w:cs="Arial"/>
              </w:rPr>
            </w:pPr>
            <w:r w:rsidRPr="00C74F40">
              <w:rPr>
                <w:rFonts w:ascii="ISOCPEUR" w:hAnsi="ISOCPEUR" w:cs="Arial"/>
              </w:rPr>
              <w:t>кипячение, охлаждение, поддержание температуры</w:t>
            </w:r>
            <w:r>
              <w:rPr>
                <w:rFonts w:ascii="ISOCPEUR" w:hAnsi="ISOCPEUR" w:cs="Arial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4D3952" w14:textId="51F6B0E8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49CEEF5" w14:textId="7FED8E7E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38803A0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4EAC467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1A34081" w14:textId="4217243C" w:rsidR="00321582" w:rsidRDefault="00321582" w:rsidP="00321582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EE3E85" w14:textId="0A1AE9F6" w:rsidR="00321582" w:rsidRPr="009A1D88" w:rsidRDefault="00321582" w:rsidP="00321582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Кофемашина, г.р. </w:t>
            </w:r>
            <w:r w:rsidRPr="007107C4">
              <w:rPr>
                <w:rFonts w:ascii="ISOCPEUR" w:hAnsi="ISOCPEUR" w:cs="Arial"/>
              </w:rPr>
              <w:t>24</w:t>
            </w:r>
            <w:r>
              <w:rPr>
                <w:rFonts w:ascii="ISOCPEUR" w:hAnsi="ISOCPEUR" w:cs="Arial"/>
              </w:rPr>
              <w:t>0</w:t>
            </w:r>
            <w:r w:rsidRPr="007107C4">
              <w:rPr>
                <w:rFonts w:ascii="ISOCPEUR" w:hAnsi="ISOCPEUR" w:cs="Arial"/>
              </w:rPr>
              <w:t>x36</w:t>
            </w:r>
            <w:r>
              <w:rPr>
                <w:rFonts w:ascii="ISOCPEUR" w:hAnsi="ISOCPEUR" w:cs="Arial"/>
              </w:rPr>
              <w:t>0х440 мм.</w:t>
            </w:r>
            <w:r w:rsidRPr="007107C4">
              <w:rPr>
                <w:rFonts w:ascii="ISOCPEUR" w:hAnsi="ISOCPEUR" w:cs="Arial"/>
              </w:rPr>
              <w:t xml:space="preserve"> Объем резервуара для воды</w:t>
            </w:r>
            <w:r>
              <w:rPr>
                <w:rFonts w:ascii="ISOCPEUR" w:hAnsi="ISOCPEUR" w:cs="Arial"/>
              </w:rPr>
              <w:t>, л-</w:t>
            </w:r>
            <w:r w:rsidRPr="007107C4">
              <w:rPr>
                <w:rFonts w:ascii="ISOCPEUR" w:hAnsi="ISOCPEUR" w:cs="Arial"/>
              </w:rPr>
              <w:t>1,8</w:t>
            </w:r>
            <w:r>
              <w:rPr>
                <w:rFonts w:ascii="ISOCPEUR" w:hAnsi="ISOCPEUR" w:cs="Arial"/>
              </w:rPr>
              <w:t xml:space="preserve">. Мощность, кВт -1,45. </w:t>
            </w:r>
            <w:r w:rsidRPr="007107C4">
              <w:rPr>
                <w:rFonts w:ascii="ISOCPEUR" w:hAnsi="ISOCPEUR" w:cs="Arial"/>
              </w:rPr>
              <w:t>Тип используемого кофе</w:t>
            </w:r>
            <w:r>
              <w:rPr>
                <w:rFonts w:ascii="ISOCPEUR" w:hAnsi="ISOCPEUR" w:cs="Arial"/>
              </w:rPr>
              <w:t>: з</w:t>
            </w:r>
            <w:r w:rsidRPr="007107C4">
              <w:rPr>
                <w:rFonts w:ascii="ISOCPEUR" w:hAnsi="ISOCPEUR" w:cs="Arial"/>
              </w:rPr>
              <w:t>ерновой + молотый</w:t>
            </w:r>
            <w:r>
              <w:rPr>
                <w:rFonts w:ascii="ISOCPEUR" w:hAnsi="ISOCPEUR" w:cs="Arial"/>
              </w:rPr>
              <w:t xml:space="preserve">. Тип управления – сенсорный.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E17438" w14:textId="57806C49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834701F" w14:textId="74C717BD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BE1EB1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7F6164E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0403E95" w14:textId="566860AF" w:rsidR="00321582" w:rsidRDefault="00321582" w:rsidP="00321582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ADA4B0" w14:textId="458E3CF6" w:rsidR="00321582" w:rsidRDefault="00321582" w:rsidP="00321582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</w:t>
            </w:r>
            <w:r w:rsidRPr="003D5199">
              <w:rPr>
                <w:rFonts w:ascii="ISOCPEUR" w:hAnsi="ISOCPEUR" w:cs="Arial"/>
              </w:rPr>
              <w:t>вухкамерный холодильник</w:t>
            </w:r>
            <w:r>
              <w:rPr>
                <w:rFonts w:ascii="ISOCPEUR" w:hAnsi="ISOCPEUR" w:cs="Arial"/>
              </w:rPr>
              <w:t xml:space="preserve"> с системой </w:t>
            </w:r>
            <w:r w:rsidRPr="003D5199">
              <w:rPr>
                <w:rFonts w:ascii="ISOCPEUR" w:hAnsi="ISOCPEUR" w:cs="Arial"/>
              </w:rPr>
              <w:t xml:space="preserve">No </w:t>
            </w:r>
            <w:proofErr w:type="spellStart"/>
            <w:r w:rsidRPr="003D5199">
              <w:rPr>
                <w:rFonts w:ascii="ISOCPEUR" w:hAnsi="ISOCPEUR" w:cs="Arial"/>
              </w:rPr>
              <w:t>Frost</w:t>
            </w:r>
            <w:proofErr w:type="spellEnd"/>
            <w:r>
              <w:rPr>
                <w:rFonts w:ascii="ISOCPEUR" w:hAnsi="ISOCPEUR" w:cs="Arial"/>
              </w:rPr>
              <w:t xml:space="preserve">, </w:t>
            </w:r>
            <w:r w:rsidRPr="00857AA1">
              <w:rPr>
                <w:rFonts w:ascii="ISOCPEUR" w:hAnsi="ISOCPEUR" w:cs="Calibri"/>
                <w:color w:val="000000"/>
              </w:rPr>
              <w:t xml:space="preserve">г.р. </w:t>
            </w:r>
            <w:r>
              <w:rPr>
                <w:rFonts w:ascii="ISOCPEUR" w:hAnsi="ISOCPEUR" w:cs="Calibri"/>
                <w:color w:val="000000"/>
              </w:rPr>
              <w:t>595</w:t>
            </w:r>
            <w:r w:rsidRPr="00857AA1">
              <w:rPr>
                <w:rFonts w:ascii="ISOCPEUR" w:hAnsi="ISOCPEUR" w:cs="Calibri"/>
                <w:color w:val="000000"/>
              </w:rPr>
              <w:t>х</w:t>
            </w:r>
            <w:r>
              <w:rPr>
                <w:rFonts w:ascii="ISOCPEUR" w:hAnsi="ISOCPEUR" w:cs="Calibri"/>
                <w:color w:val="000000"/>
              </w:rPr>
              <w:t>650</w:t>
            </w:r>
            <w:r w:rsidRPr="00857AA1">
              <w:rPr>
                <w:rFonts w:ascii="ISOCPEUR" w:hAnsi="ISOCPEUR" w:cs="Calibri"/>
                <w:color w:val="000000"/>
              </w:rPr>
              <w:t>х1</w:t>
            </w:r>
            <w:r>
              <w:rPr>
                <w:rFonts w:ascii="ISOCPEUR" w:hAnsi="ISOCPEUR" w:cs="Calibri"/>
                <w:color w:val="000000"/>
              </w:rPr>
              <w:t xml:space="preserve">900 </w:t>
            </w:r>
            <w:r w:rsidRPr="00857AA1">
              <w:rPr>
                <w:rFonts w:ascii="ISOCPEUR" w:hAnsi="ISOCPEUR" w:cs="Calibri"/>
                <w:color w:val="000000"/>
              </w:rPr>
              <w:t>мм</w:t>
            </w:r>
            <w:r>
              <w:rPr>
                <w:rFonts w:ascii="ISOCPEUR" w:hAnsi="ISOCPEUR" w:cs="Calibri"/>
                <w:color w:val="000000"/>
              </w:rPr>
              <w:t xml:space="preserve">. </w:t>
            </w:r>
            <w:r w:rsidRPr="00A50FAB">
              <w:rPr>
                <w:rFonts w:ascii="ISOCPEUR" w:hAnsi="ISOCPEUR" w:cs="Calibri"/>
                <w:color w:val="000000"/>
              </w:rPr>
              <w:t>Уровень шума</w:t>
            </w:r>
            <w:r>
              <w:rPr>
                <w:rFonts w:ascii="ISOCPEUR" w:hAnsi="ISOCPEUR" w:cs="Calibri"/>
                <w:color w:val="000000"/>
              </w:rPr>
              <w:t xml:space="preserve">, </w:t>
            </w:r>
            <w:r>
              <w:rPr>
                <w:rFonts w:ascii="ISOCPEUR" w:hAnsi="ISOCPEUR" w:cs="Calibri"/>
                <w:color w:val="000000"/>
              </w:rPr>
              <w:lastRenderedPageBreak/>
              <w:t>дБ–</w:t>
            </w:r>
            <w:r w:rsidRPr="00A50FAB">
              <w:rPr>
                <w:rFonts w:ascii="ISOCPEUR" w:hAnsi="ISOCPEUR" w:cs="Calibri"/>
                <w:color w:val="000000"/>
              </w:rPr>
              <w:t>39</w:t>
            </w:r>
            <w:r>
              <w:rPr>
                <w:rFonts w:ascii="ISOCPEUR" w:hAnsi="ISOCPEUR" w:cs="Calibri"/>
                <w:color w:val="000000"/>
              </w:rPr>
              <w:t xml:space="preserve">. </w:t>
            </w:r>
            <w:r w:rsidRPr="00AE680F">
              <w:rPr>
                <w:rFonts w:ascii="ISOCPEUR" w:hAnsi="ISOCPEUR" w:cs="Calibri"/>
                <w:color w:val="000000"/>
              </w:rPr>
              <w:t>Общий полезный объем</w:t>
            </w:r>
            <w:r>
              <w:rPr>
                <w:rFonts w:ascii="ISOCPEUR" w:hAnsi="ISOCPEUR" w:cs="Calibri"/>
                <w:color w:val="000000"/>
              </w:rPr>
              <w:t>, л-</w:t>
            </w:r>
            <w:r w:rsidRPr="00AE680F">
              <w:rPr>
                <w:rFonts w:ascii="ISOCPEUR" w:hAnsi="ISOCPEUR" w:cs="Calibri"/>
                <w:color w:val="000000"/>
              </w:rPr>
              <w:t>346</w:t>
            </w:r>
            <w:r>
              <w:rPr>
                <w:rFonts w:ascii="ISOCPEUR" w:hAnsi="ISOCPEUR" w:cs="Calibri"/>
                <w:color w:val="000000"/>
              </w:rPr>
              <w:t xml:space="preserve">. Мощность подключения, кВт-0,2кВт, 220В.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939D26" w14:textId="14E6AB18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lastRenderedPageBreak/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D0090E5" w14:textId="703E6DE4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C39615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69FEB17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F54AE41" w14:textId="6AEC5410" w:rsidR="00321582" w:rsidRDefault="00321582" w:rsidP="00321582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20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ADBBFF" w14:textId="7C36C7B8" w:rsidR="00321582" w:rsidRPr="009A1D88" w:rsidRDefault="007610FC" w:rsidP="00321582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Встраиваемая</w:t>
            </w:r>
            <w:r w:rsidR="00321582">
              <w:rPr>
                <w:rFonts w:ascii="ISOCPEUR" w:hAnsi="ISOCPEUR" w:cs="Arial"/>
              </w:rPr>
              <w:t xml:space="preserve"> посудомоечная машина, г.р. 448х555х</w:t>
            </w:r>
            <w:r w:rsidR="00321582" w:rsidRPr="004D18F6">
              <w:rPr>
                <w:rFonts w:ascii="ISOCPEUR" w:hAnsi="ISOCPEUR" w:cs="Arial"/>
              </w:rPr>
              <w:t>816-876</w:t>
            </w:r>
            <w:r w:rsidR="00321582">
              <w:rPr>
                <w:rFonts w:ascii="ISOCPEUR" w:hAnsi="ISOCPEUR" w:cs="Arial"/>
              </w:rPr>
              <w:t xml:space="preserve"> мм. Расход воды, л – 10. </w:t>
            </w:r>
            <w:r w:rsidR="00321582" w:rsidRPr="004D18F6">
              <w:rPr>
                <w:rFonts w:ascii="ISOCPEUR" w:hAnsi="ISOCPEUR" w:cs="Arial"/>
              </w:rPr>
              <w:t>Уровень шума, дБ</w:t>
            </w:r>
            <w:r w:rsidR="00321582">
              <w:rPr>
                <w:rFonts w:ascii="ISOCPEUR" w:hAnsi="ISOCPEUR" w:cs="Arial"/>
              </w:rPr>
              <w:t xml:space="preserve"> – </w:t>
            </w:r>
            <w:r w:rsidR="00321582" w:rsidRPr="004D18F6">
              <w:rPr>
                <w:rFonts w:ascii="ISOCPEUR" w:hAnsi="ISOCPEUR" w:cs="Arial"/>
              </w:rPr>
              <w:t>49</w:t>
            </w:r>
            <w:r w:rsidR="00321582">
              <w:rPr>
                <w:rFonts w:ascii="ISOCPEUR" w:hAnsi="ISOCPEUR" w:cs="Arial"/>
              </w:rPr>
              <w:t xml:space="preserve">. </w:t>
            </w:r>
            <w:r w:rsidR="00321582" w:rsidRPr="004D18F6">
              <w:rPr>
                <w:rFonts w:ascii="ISOCPEUR" w:hAnsi="ISOCPEUR" w:cs="Arial"/>
              </w:rPr>
              <w:t xml:space="preserve">Система защиты от протечек </w:t>
            </w:r>
            <w:proofErr w:type="spellStart"/>
            <w:r w:rsidR="00321582" w:rsidRPr="004D18F6">
              <w:rPr>
                <w:rFonts w:ascii="ISOCPEUR" w:hAnsi="ISOCPEUR" w:cs="Arial"/>
              </w:rPr>
              <w:t>Aquastop</w:t>
            </w:r>
            <w:proofErr w:type="spellEnd"/>
            <w:r w:rsidR="00321582">
              <w:rPr>
                <w:rFonts w:ascii="ISOCPEUR" w:hAnsi="ISOCPEUR" w:cs="Arial"/>
              </w:rPr>
              <w:t xml:space="preserve">. </w:t>
            </w:r>
            <w:r w:rsidR="00321582" w:rsidRPr="00625DC6">
              <w:rPr>
                <w:rFonts w:ascii="ISOCPEUR" w:hAnsi="ISOCPEUR" w:cs="Arial"/>
              </w:rPr>
              <w:t>Загрузка, кол-во комплектов</w:t>
            </w:r>
            <w:r w:rsidR="00321582">
              <w:rPr>
                <w:rFonts w:ascii="ISOCPEUR" w:hAnsi="ISOCPEUR" w:cs="Arial"/>
              </w:rPr>
              <w:t xml:space="preserve"> – </w:t>
            </w:r>
            <w:r w:rsidR="00321582" w:rsidRPr="00625DC6">
              <w:rPr>
                <w:rFonts w:ascii="ISOCPEUR" w:hAnsi="ISOCPEUR" w:cs="Arial"/>
              </w:rPr>
              <w:t>10</w:t>
            </w:r>
            <w:r w:rsidR="00321582">
              <w:rPr>
                <w:rFonts w:ascii="ISOCPEUR" w:hAnsi="ISOCPEUR" w:cs="Arial"/>
              </w:rPr>
              <w:t xml:space="preserve">. </w:t>
            </w:r>
            <w:r w:rsidR="00321582" w:rsidRPr="006476D7">
              <w:rPr>
                <w:rFonts w:ascii="ISOCPEUR" w:hAnsi="ISOCPEUR" w:cs="Arial"/>
              </w:rPr>
              <w:t>Энергопотребление за цикл</w:t>
            </w:r>
            <w:r w:rsidR="00321582">
              <w:rPr>
                <w:rFonts w:ascii="ISOCPEUR" w:hAnsi="ISOCPEUR" w:cs="Arial"/>
              </w:rPr>
              <w:t xml:space="preserve">, </w:t>
            </w:r>
            <w:proofErr w:type="spellStart"/>
            <w:r w:rsidR="00321582">
              <w:rPr>
                <w:rFonts w:ascii="ISOCPEUR" w:hAnsi="ISOCPEUR" w:cs="Arial"/>
              </w:rPr>
              <w:t>кВтхч</w:t>
            </w:r>
            <w:proofErr w:type="spellEnd"/>
            <w:r w:rsidR="00321582">
              <w:rPr>
                <w:rFonts w:ascii="ISOCPEUR" w:hAnsi="ISOCPEUR" w:cs="Arial"/>
              </w:rPr>
              <w:t xml:space="preserve"> – 0,92, 220В. </w:t>
            </w:r>
            <w:r w:rsidR="00321582" w:rsidRPr="00AB17BA">
              <w:rPr>
                <w:rFonts w:ascii="ISOCPEUR" w:hAnsi="ISOCPEUR" w:cs="Arial"/>
              </w:rPr>
              <w:t>Максимальная потребляемая мощность</w:t>
            </w:r>
            <w:r w:rsidR="00321582">
              <w:rPr>
                <w:rFonts w:ascii="ISOCPEUR" w:hAnsi="ISOCPEUR" w:cs="Arial"/>
              </w:rPr>
              <w:t xml:space="preserve">, кВт – 2,05, 220В. 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A11EAF2" w14:textId="260AAA2F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C6F206D" w14:textId="022F8559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3BDF9F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4BF9E90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48A8D7F" w14:textId="4D6DCDD8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632984" w14:textId="40869715" w:rsidR="00321582" w:rsidRPr="009A1D88" w:rsidRDefault="00321582" w:rsidP="00321582">
            <w:pPr>
              <w:ind w:left="39"/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Печь микроволновая</w:t>
            </w:r>
            <w:r>
              <w:rPr>
                <w:rFonts w:ascii="ISOCPEUR" w:hAnsi="ISOCPEUR" w:cs="Calibri"/>
                <w:color w:val="000000"/>
              </w:rPr>
              <w:t>. Объем 23л, мощность 1,15кВт,220В; г.р.</w:t>
            </w:r>
            <w:r w:rsidRPr="00627DE1">
              <w:rPr>
                <w:rFonts w:ascii="Arial" w:hAnsi="Arial" w:cs="Arial"/>
                <w:color w:val="000000"/>
              </w:rPr>
              <w:t xml:space="preserve"> </w:t>
            </w:r>
            <w:r w:rsidRPr="00627DE1">
              <w:rPr>
                <w:rFonts w:ascii="ISOCPEUR" w:hAnsi="ISOCPEUR" w:cs="Calibri"/>
                <w:color w:val="000000"/>
              </w:rPr>
              <w:t>489x</w:t>
            </w:r>
            <w:r>
              <w:rPr>
                <w:rFonts w:ascii="ISOCPEUR" w:hAnsi="ISOCPEUR" w:cs="Calibri"/>
                <w:color w:val="000000"/>
              </w:rPr>
              <w:t>374х</w:t>
            </w:r>
            <w:r w:rsidRPr="00627DE1">
              <w:rPr>
                <w:rFonts w:ascii="ISOCPEUR" w:hAnsi="ISOCPEUR" w:cs="Calibri"/>
                <w:color w:val="000000"/>
              </w:rPr>
              <w:t>275 мм</w:t>
            </w:r>
            <w:r>
              <w:rPr>
                <w:rFonts w:ascii="ISOCPEUR" w:hAnsi="ISOCPEUR" w:cs="Calibri"/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3C617B" w14:textId="741B6A9D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746BD2" w14:textId="5AD60D96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1595AB7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3649279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B8C5183" w14:textId="2F8166B6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5ECC16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Многофункциональное устройство настольное офисное (принтер, сканер, копир) формата А4, 0,96 кВт, 220 В, г.р. 372х276х254 мм. </w:t>
            </w:r>
          </w:p>
          <w:p w14:paraId="51200AF8" w14:textId="7DC81818" w:rsidR="00321582" w:rsidRPr="009A1D88" w:rsidRDefault="00321582" w:rsidP="00321582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600х600dpi,</w:t>
            </w:r>
            <w:r w:rsidRPr="00AB1D33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18</w:t>
            </w:r>
            <w:r w:rsidRPr="00AB1D33">
              <w:rPr>
                <w:rFonts w:ascii="ISOCPEUR" w:hAnsi="ISOCPEUR" w:cs="Arial"/>
              </w:rPr>
              <w:t xml:space="preserve"> стр</w:t>
            </w:r>
            <w:r>
              <w:rPr>
                <w:rFonts w:ascii="ISOCPEUR" w:hAnsi="ISOCPEUR" w:cs="Arial"/>
              </w:rPr>
              <w:t>.</w:t>
            </w:r>
            <w:r w:rsidRPr="00AB1D33">
              <w:rPr>
                <w:rFonts w:ascii="ISOCPEUR" w:hAnsi="ISOCPEUR" w:cs="Arial"/>
              </w:rPr>
              <w:t>/мин</w:t>
            </w:r>
            <w:r>
              <w:rPr>
                <w:rFonts w:ascii="ISOCPEUR" w:hAnsi="ISOCPEUR" w:cs="Arial"/>
              </w:rPr>
              <w:t>. (А4). Сканер планшетный/протяжной Сетевой интерфейс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551BA03" w14:textId="60D40A55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B59F0D6" w14:textId="419D4CB9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79233A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2DC937F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B5BBCED" w14:textId="1B7443EA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6B8094" w14:textId="00514217" w:rsidR="00321582" w:rsidRPr="009A1D88" w:rsidRDefault="00321582" w:rsidP="00321582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Многофункциональное устройство настольное офисное (принтер, сканер, копир) цветной лазерной печати, формата А3, г.р. 585х640х1320 мм, мощность 0,6 кВт, 220В, 1200х1200dpi,</w:t>
            </w:r>
            <w:r w:rsidRPr="00AB1D33">
              <w:rPr>
                <w:rFonts w:ascii="ISOCPEUR" w:hAnsi="ISOCPEUR" w:cs="Arial"/>
              </w:rPr>
              <w:t xml:space="preserve"> 30 стр</w:t>
            </w:r>
            <w:r>
              <w:rPr>
                <w:rFonts w:ascii="ISOCPEUR" w:hAnsi="ISOCPEUR" w:cs="Arial"/>
              </w:rPr>
              <w:t>.</w:t>
            </w:r>
            <w:r w:rsidRPr="00AB1D33">
              <w:rPr>
                <w:rFonts w:ascii="ISOCPEUR" w:hAnsi="ISOCPEUR" w:cs="Arial"/>
              </w:rPr>
              <w:t>/мин</w:t>
            </w:r>
            <w:r>
              <w:rPr>
                <w:rFonts w:ascii="ISOCPEUR" w:hAnsi="ISOCPEUR" w:cs="Arial"/>
              </w:rPr>
              <w:t>., Сканер планшетный/протяжной, Сетевой интерфейс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C307540" w14:textId="4A9539FC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A0ED6AB" w14:textId="59DE5E26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4E1D5C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5D941D2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92541D7" w14:textId="163048AD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8611916" w14:textId="77777777" w:rsidR="00321582" w:rsidRDefault="00321582" w:rsidP="00321582">
            <w:pPr>
              <w:ind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Кухня модульная, г.р. 2005х600х2500мм, в составе:</w:t>
            </w:r>
          </w:p>
          <w:p w14:paraId="500C4BB1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-нижний фронт шкафов:</w:t>
            </w:r>
          </w:p>
          <w:p w14:paraId="02C0A058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одностворчатая - 1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500х600х820мм;</w:t>
            </w:r>
          </w:p>
          <w:p w14:paraId="32D3F7AF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550х600х820мм;</w:t>
            </w:r>
          </w:p>
          <w:p w14:paraId="08D1B265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умывальником</w:t>
            </w:r>
            <w:r w:rsidRPr="00A506C6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A506C6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 xml:space="preserve">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 xml:space="preserve">, г.р. </w:t>
            </w:r>
            <w:r w:rsidRPr="00A506C6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00х600х820мм;</w:t>
            </w:r>
          </w:p>
          <w:p w14:paraId="6FB5918C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декоративная панель -1шт, г.р. 455х820 мм.</w:t>
            </w:r>
          </w:p>
          <w:p w14:paraId="239DA54B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-верхний фронт шкафов:</w:t>
            </w:r>
          </w:p>
          <w:p w14:paraId="71DAE46B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навесной шкаф с полками - 2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700</w:t>
            </w:r>
            <w:r w:rsidRPr="00F66F83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3</w:t>
            </w:r>
            <w:r w:rsidRPr="00F66F83">
              <w:rPr>
                <w:rFonts w:ascii="ISOCPEUR" w:hAnsi="ISOCPEUR" w:cs="Arial"/>
              </w:rPr>
              <w:t>50х720 мм</w:t>
            </w:r>
            <w:r>
              <w:rPr>
                <w:rFonts w:ascii="ISOCPEUR" w:hAnsi="ISOCPEUR" w:cs="Arial"/>
              </w:rPr>
              <w:t>;</w:t>
            </w:r>
          </w:p>
          <w:p w14:paraId="7579C338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 w:rsidRPr="00F66F83">
              <w:rPr>
                <w:rFonts w:ascii="ISOCPEUR" w:hAnsi="ISOCPEUR" w:cs="Arial"/>
              </w:rPr>
              <w:t xml:space="preserve">навесной шкаф-сушка - </w:t>
            </w:r>
            <w:r>
              <w:rPr>
                <w:rFonts w:ascii="ISOCPEUR" w:hAnsi="ISOCPEUR" w:cs="Arial"/>
              </w:rPr>
              <w:t>1</w:t>
            </w:r>
            <w:r w:rsidRPr="00F66F83">
              <w:rPr>
                <w:rFonts w:ascii="ISOCPEUR" w:hAnsi="ISOCPEUR" w:cs="Arial"/>
              </w:rPr>
              <w:t xml:space="preserve"> </w:t>
            </w:r>
            <w:proofErr w:type="spellStart"/>
            <w:r w:rsidRPr="00F66F83"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>, г.р</w:t>
            </w:r>
            <w:r>
              <w:rPr>
                <w:rFonts w:ascii="ISOCPEUR" w:hAnsi="ISOCPEUR" w:cs="Arial"/>
              </w:rPr>
              <w:t>. 600х350х720 мм</w:t>
            </w:r>
          </w:p>
          <w:p w14:paraId="5B434057" w14:textId="77777777" w:rsidR="00321582" w:rsidRPr="00741E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столешница из искусственного камня – 1шт, г.р. 1500х600х38 мм</w:t>
            </w:r>
          </w:p>
          <w:p w14:paraId="755B898D" w14:textId="3E083354" w:rsidR="00321582" w:rsidRDefault="00321582" w:rsidP="00321582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 xml:space="preserve">мойка – 1шт, г.р. 500х600 мм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B8EC1E" w14:textId="42CEBD55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lastRenderedPageBreak/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472B83" w14:textId="10424471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D5D4104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6DCFDF9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B7C0C3" w14:textId="5AC107AF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A602AB" w14:textId="77777777" w:rsidR="00321582" w:rsidRDefault="00321582" w:rsidP="00321582">
            <w:pPr>
              <w:ind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Кухня модульная, г.р. 2400х600х2500мм, в составе:</w:t>
            </w:r>
          </w:p>
          <w:p w14:paraId="0AC13C35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-нижний фронт шкафов:</w:t>
            </w:r>
          </w:p>
          <w:p w14:paraId="322F67D0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одностворчатая - 1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745х600х820мм;</w:t>
            </w:r>
          </w:p>
          <w:p w14:paraId="5FAE76FE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700х600х820мм;</w:t>
            </w:r>
          </w:p>
          <w:p w14:paraId="4317E5B6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умывальником</w:t>
            </w:r>
            <w:r w:rsidRPr="00A506C6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A506C6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 xml:space="preserve">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 xml:space="preserve">, г.р. </w:t>
            </w:r>
            <w:r w:rsidRPr="00A506C6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00х600х820мм;</w:t>
            </w:r>
          </w:p>
          <w:p w14:paraId="06D43F21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декоративная панель -1шт, г.р. 455х820 мм.</w:t>
            </w:r>
          </w:p>
          <w:p w14:paraId="17867775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-верхний фронт шкафов:</w:t>
            </w:r>
          </w:p>
          <w:p w14:paraId="1CA18C43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навесной шкаф с полками – 3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600</w:t>
            </w:r>
            <w:r w:rsidRPr="00F66F83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3</w:t>
            </w:r>
            <w:r w:rsidRPr="00F66F83">
              <w:rPr>
                <w:rFonts w:ascii="ISOCPEUR" w:hAnsi="ISOCPEUR" w:cs="Arial"/>
              </w:rPr>
              <w:t>50х720 мм</w:t>
            </w:r>
            <w:r>
              <w:rPr>
                <w:rFonts w:ascii="ISOCPEUR" w:hAnsi="ISOCPEUR" w:cs="Arial"/>
              </w:rPr>
              <w:t>;</w:t>
            </w:r>
          </w:p>
          <w:p w14:paraId="7C8EA820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 w:rsidRPr="00F66F83">
              <w:rPr>
                <w:rFonts w:ascii="ISOCPEUR" w:hAnsi="ISOCPEUR" w:cs="Arial"/>
              </w:rPr>
              <w:t xml:space="preserve">навесной шкаф-сушка - </w:t>
            </w:r>
            <w:r>
              <w:rPr>
                <w:rFonts w:ascii="ISOCPEUR" w:hAnsi="ISOCPEUR" w:cs="Arial"/>
              </w:rPr>
              <w:t>1</w:t>
            </w:r>
            <w:r w:rsidRPr="00F66F83">
              <w:rPr>
                <w:rFonts w:ascii="ISOCPEUR" w:hAnsi="ISOCPEUR" w:cs="Arial"/>
              </w:rPr>
              <w:t xml:space="preserve"> </w:t>
            </w:r>
            <w:proofErr w:type="spellStart"/>
            <w:r w:rsidRPr="00F66F83"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>, г.р</w:t>
            </w:r>
            <w:r>
              <w:rPr>
                <w:rFonts w:ascii="ISOCPEUR" w:hAnsi="ISOCPEUR" w:cs="Arial"/>
              </w:rPr>
              <w:t>. 600х350х720 мм</w:t>
            </w:r>
          </w:p>
          <w:p w14:paraId="07D4BFE6" w14:textId="77777777" w:rsidR="00321582" w:rsidRDefault="00321582" w:rsidP="00321582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столешница из искусственного камня 1900х600х38 мм</w:t>
            </w:r>
          </w:p>
          <w:p w14:paraId="626ADE37" w14:textId="07D2A02B" w:rsidR="00321582" w:rsidRDefault="00321582" w:rsidP="00321582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мойка – 1шт, г.р. 500х600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DBDAF8" w14:textId="59485F5E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6C20A7" w14:textId="487F7B74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2D883B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727EBB6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EB8BDC7" w14:textId="02E8E92B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555F52" w14:textId="36573B48" w:rsidR="00321582" w:rsidRDefault="00321582" w:rsidP="00321582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Стул, г.р. </w:t>
            </w:r>
            <w:r w:rsidRPr="00DA483E">
              <w:rPr>
                <w:rFonts w:ascii="ISOCPEUR" w:hAnsi="ISOCPEUR" w:cs="Arial"/>
              </w:rPr>
              <w:t>500</w:t>
            </w:r>
            <w:r>
              <w:rPr>
                <w:rFonts w:ascii="ISOCPEUR" w:hAnsi="ISOCPEUR" w:cs="Arial"/>
              </w:rPr>
              <w:t>х</w:t>
            </w:r>
            <w:r w:rsidRPr="00DA483E">
              <w:rPr>
                <w:rFonts w:ascii="ISOCPEUR" w:hAnsi="ISOCPEUR" w:cs="Arial"/>
              </w:rPr>
              <w:t>475</w:t>
            </w:r>
            <w:r>
              <w:rPr>
                <w:rFonts w:ascii="ISOCPEUR" w:hAnsi="ISOCPEUR" w:cs="Arial"/>
              </w:rPr>
              <w:t>х895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36B970" w14:textId="5DAFF6F7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74BFD9" w14:textId="42A25C2A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F0D095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39D097D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9D2FE4B" w14:textId="125E2E5C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723EAB" w14:textId="4B8A12B2" w:rsidR="00321582" w:rsidRPr="009A1D88" w:rsidRDefault="00321582" w:rsidP="00321582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Журнальные столики, г.р. круглого стола ⌀600х310 мм, г.р. квадратного стола 500х500х450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DADB2C" w14:textId="69B68974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16F18A" w14:textId="1AC40AF3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3D0AB5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4C440A3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B37FD21" w14:textId="6948896A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29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F69E32" w14:textId="0AFC12D4" w:rsidR="00321582" w:rsidRPr="009A1D88" w:rsidRDefault="00321582" w:rsidP="00321582">
            <w:pPr>
              <w:ind w:left="39"/>
              <w:rPr>
                <w:rFonts w:ascii="ISOCPEUR" w:hAnsi="ISOCPEUR" w:cs="Arial"/>
              </w:rPr>
            </w:pPr>
            <w:r w:rsidRPr="00044977">
              <w:rPr>
                <w:rFonts w:ascii="ISOCPEUR" w:hAnsi="ISOCPEUR" w:cs="Arial"/>
              </w:rPr>
              <w:t>Тележка двухведёрная сеткой на ручке и держателем</w:t>
            </w:r>
            <w:r>
              <w:rPr>
                <w:rFonts w:ascii="ISOCPEUR" w:hAnsi="ISOCPEUR" w:cs="Arial"/>
              </w:rPr>
              <w:t xml:space="preserve">, г.р. </w:t>
            </w:r>
            <w:r w:rsidRPr="00044977">
              <w:rPr>
                <w:rFonts w:ascii="ISOCPEUR" w:hAnsi="ISOCPEUR" w:cs="Arial"/>
              </w:rPr>
              <w:t>860х410х900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1FE1BE" w14:textId="6DE4BDA7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7242058" w14:textId="7B4CA467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FF9C695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50A28DD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B0DD50" w14:textId="0729638E" w:rsidR="00321582" w:rsidRDefault="00321582" w:rsidP="00321582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30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F26F01A" w14:textId="036B1288" w:rsidR="00321582" w:rsidRDefault="00321582" w:rsidP="00321582">
            <w:pPr>
              <w:ind w:left="39"/>
              <w:rPr>
                <w:rFonts w:ascii="ISOCPEUR" w:hAnsi="ISOCPEUR" w:cs="Arial"/>
              </w:rPr>
            </w:pPr>
            <w:r w:rsidRPr="00044977">
              <w:rPr>
                <w:rFonts w:ascii="ISOCPEUR" w:hAnsi="ISOCPEUR" w:cs="Arial"/>
              </w:rPr>
              <w:t>Проводной пылесос промышленный</w:t>
            </w:r>
            <w:r>
              <w:rPr>
                <w:rFonts w:ascii="ISOCPEUR" w:hAnsi="ISOCPEUR" w:cs="Arial"/>
              </w:rPr>
              <w:t xml:space="preserve">, г.р. </w:t>
            </w:r>
            <w:r w:rsidRPr="00044977">
              <w:rPr>
                <w:rFonts w:ascii="ISOCPEUR" w:hAnsi="ISOCPEUR" w:cs="Arial"/>
              </w:rPr>
              <w:t>406x320x434</w:t>
            </w:r>
            <w:r>
              <w:rPr>
                <w:rFonts w:ascii="ISOCPEUR" w:hAnsi="ISOCPEUR" w:cs="Arial"/>
              </w:rPr>
              <w:t xml:space="preserve">мм, </w:t>
            </w:r>
            <w:r w:rsidRPr="00044977">
              <w:rPr>
                <w:rFonts w:ascii="ISOCPEUR" w:hAnsi="ISOCPEUR" w:cs="Arial"/>
              </w:rPr>
              <w:t>1300 Вт, 220В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3D5C519" w14:textId="464C039F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F73E01" w14:textId="6D33BC82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A1271C0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16DCCC0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AAFAE48" w14:textId="2F8D08DB" w:rsidR="00321582" w:rsidRDefault="00321582" w:rsidP="00321582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32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BDC790" w14:textId="3DB291C5" w:rsidR="00321582" w:rsidRPr="009A1D88" w:rsidRDefault="00321582" w:rsidP="00321582">
            <w:pPr>
              <w:ind w:left="39"/>
              <w:rPr>
                <w:rFonts w:ascii="ISOCPEUR" w:hAnsi="ISOCPEUR" w:cs="Arial"/>
              </w:rPr>
            </w:pPr>
            <w:r w:rsidRPr="00A71268">
              <w:rPr>
                <w:rFonts w:ascii="ISOCPEUR" w:hAnsi="ISOCPEUR" w:cs="Arial"/>
              </w:rPr>
              <w:t xml:space="preserve">Шкаф для инвентаря </w:t>
            </w:r>
            <w:r>
              <w:rPr>
                <w:rFonts w:ascii="ISOCPEUR" w:hAnsi="ISOCPEUR" w:cs="Arial"/>
              </w:rPr>
              <w:t>с полками, 2 разделенные секции, регулируемые опоры, нержавеющая сталь 63</w:t>
            </w:r>
            <w:r w:rsidRPr="001236C5">
              <w:rPr>
                <w:rFonts w:ascii="ISOCPEUR" w:hAnsi="ISOCPEUR" w:cs="Arial"/>
              </w:rPr>
              <w:t>0х500х</w:t>
            </w:r>
            <w:r>
              <w:rPr>
                <w:rFonts w:ascii="ISOCPEUR" w:hAnsi="ISOCPEUR" w:cs="Arial"/>
              </w:rPr>
              <w:t>2150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B9DBD1F" w14:textId="74D3A795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6D37FC" w14:textId="76D0EFBE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209A3C7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62CF858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3A7D313" w14:textId="4E437186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8F0C69" w14:textId="77777777" w:rsidR="00321582" w:rsidRDefault="00321582" w:rsidP="00321582">
            <w:pPr>
              <w:ind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Кухня модульная, г.р. 3700х600х2500 мм, в составе:</w:t>
            </w:r>
          </w:p>
          <w:p w14:paraId="38DBC374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-нижний фронт шкафов:</w:t>
            </w:r>
          </w:p>
          <w:p w14:paraId="61E61287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одностворчатая - 3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700х600х820 мм;</w:t>
            </w:r>
          </w:p>
          <w:p w14:paraId="5261B9A1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700х600х820 мм;</w:t>
            </w:r>
          </w:p>
          <w:p w14:paraId="0A1B479C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540х600х820 мм;</w:t>
            </w:r>
          </w:p>
          <w:p w14:paraId="5396D149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тумба с умывальником</w:t>
            </w:r>
            <w:r w:rsidRPr="00A506C6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A506C6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 xml:space="preserve">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600х600х820 мм;</w:t>
            </w:r>
          </w:p>
          <w:p w14:paraId="5BE7BE67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декоративная панель -1шт, г.р. 460х820 мм.</w:t>
            </w:r>
          </w:p>
          <w:p w14:paraId="648049EF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-верхний фронт шкафов:</w:t>
            </w:r>
          </w:p>
          <w:p w14:paraId="28A151D5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навесной шкаф с полками - 5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600</w:t>
            </w:r>
            <w:r w:rsidRPr="00F66F83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3</w:t>
            </w:r>
            <w:r w:rsidRPr="00F66F83">
              <w:rPr>
                <w:rFonts w:ascii="ISOCPEUR" w:hAnsi="ISOCPEUR" w:cs="Arial"/>
              </w:rPr>
              <w:t>50х720 мм</w:t>
            </w:r>
            <w:r>
              <w:rPr>
                <w:rFonts w:ascii="ISOCPEUR" w:hAnsi="ISOCPEUR" w:cs="Arial"/>
              </w:rPr>
              <w:t>;</w:t>
            </w:r>
          </w:p>
          <w:p w14:paraId="4FCD2375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 w:rsidRPr="00F66F83">
              <w:rPr>
                <w:rFonts w:ascii="ISOCPEUR" w:hAnsi="ISOCPEUR" w:cs="Arial"/>
              </w:rPr>
              <w:t xml:space="preserve">навесной шкаф-сушка - </w:t>
            </w:r>
            <w:r>
              <w:rPr>
                <w:rFonts w:ascii="ISOCPEUR" w:hAnsi="ISOCPEUR" w:cs="Arial"/>
              </w:rPr>
              <w:t>1</w:t>
            </w:r>
            <w:r w:rsidRPr="00F66F83">
              <w:rPr>
                <w:rFonts w:ascii="ISOCPEUR" w:hAnsi="ISOCPEUR" w:cs="Arial"/>
              </w:rPr>
              <w:t xml:space="preserve"> </w:t>
            </w:r>
            <w:proofErr w:type="spellStart"/>
            <w:r w:rsidRPr="00F66F83"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>, г.р</w:t>
            </w:r>
            <w:r>
              <w:rPr>
                <w:rFonts w:ascii="ISOCPEUR" w:hAnsi="ISOCPEUR" w:cs="Arial"/>
              </w:rPr>
              <w:t>. 700х350х720 мм;</w:t>
            </w:r>
          </w:p>
          <w:p w14:paraId="0BD6197F" w14:textId="77777777" w:rsidR="00321582" w:rsidRDefault="00321582" w:rsidP="00321582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столешница из искусственного камня 3700х600х38 мм;</w:t>
            </w:r>
          </w:p>
          <w:p w14:paraId="085969DB" w14:textId="2F9CD662" w:rsidR="00321582" w:rsidRPr="00B467C3" w:rsidRDefault="00321582" w:rsidP="00321582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ванна – рукомойник из цельнотянутой нержавеющей стали с бортиком и отверстием под смеситель, г.р. </w:t>
            </w:r>
            <w:r w:rsidRPr="0013391F">
              <w:rPr>
                <w:rFonts w:ascii="ISOCPEUR" w:hAnsi="ISOCPEUR" w:cs="Arial"/>
              </w:rPr>
              <w:t>500х600х870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93EA40A" w14:textId="488A4C86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lastRenderedPageBreak/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7F74A" w14:textId="7CA69E4C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469BB0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30F5463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C8C1845" w14:textId="4C94ADA3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8BED66" w14:textId="2ED93EC0" w:rsidR="00321582" w:rsidRPr="00B467C3" w:rsidRDefault="00321582" w:rsidP="00321582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eastAsia="x-none"/>
              </w:rPr>
              <w:t>Система фильтрации воды «под мойкой», г.р. 404</w:t>
            </w:r>
            <w:r>
              <w:rPr>
                <w:rFonts w:ascii="ISOCPEUR" w:hAnsi="ISOCPEUR" w:cs="Arial"/>
              </w:rPr>
              <w:t xml:space="preserve">х485х795 мм, мощность, </w:t>
            </w:r>
            <w:proofErr w:type="spellStart"/>
            <w:r>
              <w:rPr>
                <w:rFonts w:ascii="ISOCPEUR" w:hAnsi="ISOCPEUR" w:cs="Arial"/>
              </w:rPr>
              <w:t>квт</w:t>
            </w:r>
            <w:proofErr w:type="spellEnd"/>
            <w:r w:rsidRPr="00B945DC">
              <w:rPr>
                <w:rFonts w:ascii="ISOCPEUR" w:hAnsi="ISOCPEUR" w:cs="Arial"/>
              </w:rPr>
              <w:t>/</w:t>
            </w:r>
            <w:r>
              <w:rPr>
                <w:rFonts w:ascii="ISOCPEUR" w:hAnsi="ISOCPEUR" w:cs="Arial"/>
              </w:rPr>
              <w:t xml:space="preserve">ч – 0,015, 220В. </w:t>
            </w:r>
            <w:r w:rsidRPr="00411B54">
              <w:rPr>
                <w:rFonts w:ascii="ISOCPEUR" w:hAnsi="ISOCPEUR" w:cs="Arial"/>
              </w:rPr>
              <w:t>Производительность, рабочая/максимальная</w:t>
            </w:r>
            <w:r>
              <w:rPr>
                <w:rFonts w:ascii="ISOCPEUR" w:hAnsi="ISOCPEUR" w:cs="Arial"/>
              </w:rPr>
              <w:t xml:space="preserve">: </w:t>
            </w:r>
            <w:r w:rsidRPr="00411B54">
              <w:rPr>
                <w:rFonts w:ascii="ISOCPEUR" w:hAnsi="ISOCPEUR" w:cs="Arial"/>
              </w:rPr>
              <w:t>30 / 45 л/мин</w:t>
            </w:r>
            <w:r>
              <w:rPr>
                <w:rFonts w:ascii="ISOCPEUR" w:hAnsi="ISOCPEUR" w:cs="Arial"/>
              </w:rPr>
              <w:t xml:space="preserve">. </w:t>
            </w:r>
            <w:r w:rsidRPr="00A84601">
              <w:rPr>
                <w:rFonts w:ascii="ISOCPEUR" w:hAnsi="ISOCPEUR" w:cs="Arial"/>
              </w:rPr>
              <w:t xml:space="preserve">Допустимый pH исходной </w:t>
            </w:r>
            <w:proofErr w:type="spellStart"/>
            <w:r w:rsidRPr="00A84601">
              <w:rPr>
                <w:rFonts w:ascii="ISOCPEUR" w:hAnsi="ISOCPEUR" w:cs="Arial"/>
              </w:rPr>
              <w:t>водыот</w:t>
            </w:r>
            <w:proofErr w:type="spellEnd"/>
            <w:r w:rsidRPr="00A84601">
              <w:rPr>
                <w:rFonts w:ascii="ISOCPEUR" w:hAnsi="ISOCPEUR" w:cs="Arial"/>
              </w:rPr>
              <w:t xml:space="preserve"> 6 до 9</w:t>
            </w:r>
            <w:r>
              <w:rPr>
                <w:rFonts w:ascii="ISOCPEUR" w:hAnsi="ISOCPEUR" w:cs="Arial"/>
              </w:rPr>
              <w:t xml:space="preserve">. </w:t>
            </w:r>
            <w:r w:rsidRPr="00A84601">
              <w:rPr>
                <w:rFonts w:ascii="ISOCPEUR" w:hAnsi="ISOCPEUR" w:cs="Arial"/>
              </w:rPr>
              <w:t>Рабочее давление воды, МПа (бар)</w:t>
            </w:r>
            <w:r>
              <w:rPr>
                <w:rFonts w:ascii="ISOCPEUR" w:hAnsi="ISOCPEUR" w:cs="Arial"/>
              </w:rPr>
              <w:t xml:space="preserve"> </w:t>
            </w:r>
            <w:r w:rsidRPr="00A84601">
              <w:rPr>
                <w:rFonts w:ascii="ISOCPEUR" w:hAnsi="ISOCPEUR" w:cs="Arial"/>
              </w:rPr>
              <w:t>0.14 / 0.7 (1.4 / 7.0)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1F5632" w14:textId="1F13BFD9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комплект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3A8479" w14:textId="53B3B395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F8D44C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75ACD49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E5783F0" w14:textId="0264102E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6D6914" w14:textId="5F491AB9" w:rsidR="00321582" w:rsidRDefault="00321582" w:rsidP="00321582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443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64E468" w14:textId="2FFD4D79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9B2FD7" w14:textId="2391D57A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871E93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4FC4758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C072FC8" w14:textId="3EDDBC2C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AC0C32D" w14:textId="12931648" w:rsidR="00321582" w:rsidRDefault="00321582" w:rsidP="00321582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1230х400х1120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00C860B" w14:textId="2CB77DD7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B7F0EAA" w14:textId="166376C0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627238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22F9E92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AA862A6" w14:textId="68716390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DD6A54" w14:textId="2FCA914A" w:rsidR="00321582" w:rsidRPr="00C7520D" w:rsidRDefault="00321582" w:rsidP="00321582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1450х500х1120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44BAD6" w14:textId="00CF6ED5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4C05E90" w14:textId="30DB9501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F88457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3D57CBC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5394B68" w14:textId="6C31BEF9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348227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Диван трехместный 1830х820х870 мм</w:t>
            </w:r>
          </w:p>
          <w:p w14:paraId="620EB79C" w14:textId="3E71C379" w:rsidR="00321582" w:rsidRPr="009A1D88" w:rsidRDefault="00321582" w:rsidP="00321582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Экокожа, устойчивая к истиранию  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9A6CBEA" w14:textId="72F026F8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EE9AD98" w14:textId="0213FB1C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B5750A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0C5AF6F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EF8950D" w14:textId="18C1B122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39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7B0CBC" w14:textId="2D64C05D" w:rsidR="00321582" w:rsidRDefault="00321582" w:rsidP="00321582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Журнальный стол 800х800х550мм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8A4492F" w14:textId="5395188B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987575" w14:textId="19DB6F42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DEBF3A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7C597AC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93EF2E2" w14:textId="0FC857AD" w:rsidR="00321582" w:rsidRDefault="00321582" w:rsidP="00321582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F893C8" w14:textId="0D348D99" w:rsidR="00321582" w:rsidRDefault="00321582" w:rsidP="00321582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3300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14A24AA" w14:textId="1247EA88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6D72C2" w14:textId="6BFD15AE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D876FC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2EB2AA2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81D177C" w14:textId="17357973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1ABC19" w14:textId="3428E9F2" w:rsidR="00321582" w:rsidRDefault="00321582" w:rsidP="00321582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3200х400х1120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FAEF2EF" w14:textId="6735AFD7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AA8B3A" w14:textId="11A7C039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AABDFB9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0D9C111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C125814" w14:textId="3748669D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42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C9F0A7" w14:textId="20A3A7B5" w:rsidR="00321582" w:rsidRDefault="00321582" w:rsidP="00321582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180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C21F408" w14:textId="6B85FA82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D9BCE0B" w14:textId="0DE84916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3C4E7D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17F4872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ABCBED2" w14:textId="1AF1FD00" w:rsidR="00321582" w:rsidRDefault="00321582" w:rsidP="00321582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43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F13BCF" w14:textId="41658679" w:rsidR="00321582" w:rsidRDefault="00321582" w:rsidP="00321582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2800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2902C8C" w14:textId="23488E36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09C11D" w14:textId="31847074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424F99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097C311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26328E6" w14:textId="7C7368BC" w:rsidR="00321582" w:rsidRDefault="00321582" w:rsidP="00321582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lastRenderedPageBreak/>
              <w:t>44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124EA08" w14:textId="6EE4A0E1" w:rsidR="00321582" w:rsidRDefault="00321582" w:rsidP="00321582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490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60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200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032ECA7" w14:textId="40DAECE1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ADA1E7" w14:textId="29BE4C4E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28EF96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45269F2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C1004E0" w14:textId="75B3F660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D97DA0C" w14:textId="53FCB82C" w:rsidR="00321582" w:rsidRDefault="00321582" w:rsidP="00321582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320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200</w:t>
            </w:r>
            <w:r w:rsidRPr="00DF3B74">
              <w:rPr>
                <w:rFonts w:ascii="ISOCPEUR" w:hAnsi="ISOCPEUR" w:cs="Arial"/>
              </w:rPr>
              <w:t>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94BB93" w14:textId="04821AA4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ECDF9B" w14:textId="0E44B1F0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B4AF1AF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75B7AED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1EF56E4" w14:textId="22BC0BA9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324122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 w:rsidRPr="00575D5A">
              <w:rPr>
                <w:rFonts w:ascii="ISOCPEUR" w:hAnsi="ISOCPEUR" w:cs="Arial"/>
              </w:rPr>
              <w:t xml:space="preserve">Стол </w:t>
            </w:r>
            <w:r>
              <w:rPr>
                <w:rFonts w:ascii="ISOCPEUR" w:hAnsi="ISOCPEUR" w:cs="Arial"/>
              </w:rPr>
              <w:t xml:space="preserve">переговорный </w:t>
            </w:r>
            <w:r w:rsidRPr="00575D5A">
              <w:rPr>
                <w:rFonts w:ascii="ISOCPEUR" w:hAnsi="ISOCPEUR" w:cs="Arial"/>
              </w:rPr>
              <w:t>2000х900х750 мм</w:t>
            </w:r>
            <w:r>
              <w:rPr>
                <w:rFonts w:ascii="ISOCPEUR" w:hAnsi="ISOCPEUR" w:cs="Arial"/>
              </w:rPr>
              <w:t xml:space="preserve"> </w:t>
            </w:r>
          </w:p>
          <w:p w14:paraId="05E569EF" w14:textId="1FF98454" w:rsidR="00321582" w:rsidRDefault="00321582" w:rsidP="00321582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</w:t>
            </w:r>
            <w:r w:rsidRPr="00E742F1">
              <w:rPr>
                <w:rFonts w:ascii="ISOCPEUR" w:hAnsi="ISOCPEUR" w:cs="Arial"/>
              </w:rPr>
              <w:t>олщин</w:t>
            </w:r>
            <w:r>
              <w:rPr>
                <w:rFonts w:ascii="ISOCPEUR" w:hAnsi="ISOCPEUR" w:cs="Arial"/>
              </w:rPr>
              <w:t>а ЛДСП</w:t>
            </w:r>
            <w:r w:rsidRPr="00E742F1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E742F1">
              <w:rPr>
                <w:rFonts w:ascii="ISOCPEUR" w:hAnsi="ISOCPEUR" w:cs="Arial"/>
              </w:rPr>
              <w:t>18 мм</w:t>
            </w:r>
            <w:r>
              <w:rPr>
                <w:rFonts w:ascii="ISOCPEUR" w:hAnsi="ISOCPEUR" w:cs="Arial"/>
              </w:rPr>
              <w:t xml:space="preserve">, толщина </w:t>
            </w:r>
            <w:r w:rsidRPr="006C1D54">
              <w:rPr>
                <w:rFonts w:ascii="ISOCPEUR" w:hAnsi="ISOCPEUR" w:cs="Arial"/>
              </w:rPr>
              <w:t>кромк</w:t>
            </w:r>
            <w:r>
              <w:rPr>
                <w:rFonts w:ascii="ISOCPEUR" w:hAnsi="ISOCPEUR" w:cs="Arial"/>
              </w:rPr>
              <w:t>и</w:t>
            </w:r>
            <w:r w:rsidRPr="006C1D54">
              <w:rPr>
                <w:rFonts w:ascii="ISOCPEUR" w:hAnsi="ISOCPEUR" w:cs="Arial"/>
              </w:rPr>
              <w:t xml:space="preserve"> ПВХ </w:t>
            </w:r>
            <w:r>
              <w:rPr>
                <w:rFonts w:ascii="ISOCPEUR" w:hAnsi="ISOCPEUR" w:cs="Arial"/>
              </w:rPr>
              <w:t>-</w:t>
            </w:r>
            <w:r w:rsidRPr="006C1D54">
              <w:rPr>
                <w:rFonts w:ascii="ISOCPEUR" w:hAnsi="ISOCPEUR" w:cs="Arial"/>
              </w:rPr>
              <w:t xml:space="preserve"> 2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D1DA81A" w14:textId="7C6B0C0A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C6C2B8" w14:textId="31B9E341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28B515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5864ED4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1325FFF" w14:textId="32F044EB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995810" w14:textId="42564F3A" w:rsidR="00321582" w:rsidRDefault="00321582" w:rsidP="00321582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>,</w:t>
            </w:r>
            <w:r>
              <w:rPr>
                <w:rFonts w:ascii="ISOCPEUR" w:hAnsi="ISOCPEUR" w:cs="Arial"/>
              </w:rPr>
              <w:t xml:space="preserve"> г.р. 2770х450х2000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9D4078D" w14:textId="435005C3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63271DE" w14:textId="6FF9D8D0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470A59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506E256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A80B1D5" w14:textId="2C9D2407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2A2D34" w14:textId="77777777" w:rsidR="00321582" w:rsidRDefault="00321582" w:rsidP="00321582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Гардероб открытого типа. С пантографом, штангой для плечиков, разделительной полками, </w:t>
            </w:r>
            <w:r w:rsidRPr="00322234">
              <w:rPr>
                <w:rFonts w:ascii="ISOCPEUR" w:hAnsi="ISOCPEUR" w:cs="Arial"/>
              </w:rPr>
              <w:t>с отделениями для обуви и головных уборов</w:t>
            </w:r>
            <w:r>
              <w:rPr>
                <w:rFonts w:ascii="ISOCPEUR" w:hAnsi="ISOCPEUR" w:cs="Arial"/>
              </w:rPr>
              <w:t>.</w:t>
            </w:r>
          </w:p>
          <w:p w14:paraId="6114E228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- 1шт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2770х600х2000мм</w:t>
            </w:r>
          </w:p>
          <w:p w14:paraId="7934F032" w14:textId="77777777" w:rsidR="00321582" w:rsidRPr="0074792C" w:rsidRDefault="00321582" w:rsidP="00321582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–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3240х600х2000мм</w:t>
            </w:r>
          </w:p>
          <w:p w14:paraId="76331E34" w14:textId="7EEF9BEE" w:rsidR="00321582" w:rsidRDefault="00321582" w:rsidP="00321582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- 1шт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2240х600х2000мм</w:t>
            </w:r>
            <w:r w:rsidRPr="002A4A83">
              <w:rPr>
                <w:rFonts w:ascii="ISOCPEUR" w:hAnsi="ISOCPEUR" w:cs="Arial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21AAB53" w14:textId="5EFF8EA2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2B617F" w14:textId="0D0FCC6C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4836E1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19F4401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0957C00" w14:textId="4A4B10F0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C2CF4A" w14:textId="493DFDB6" w:rsidR="00321582" w:rsidRDefault="00321582" w:rsidP="00321582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54</w:t>
            </w:r>
            <w:r w:rsidRPr="00DF3B74">
              <w:rPr>
                <w:rFonts w:ascii="ISOCPEUR" w:hAnsi="ISOCPEUR" w:cs="Arial"/>
              </w:rPr>
              <w:t>00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5031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421C8A">
              <w:rPr>
                <w:rFonts w:ascii="ISOCPEUR" w:hAnsi="ISOCPEUR" w:cs="Arial"/>
              </w:rPr>
              <w:t>2</w:t>
            </w:r>
            <w:r>
              <w:rPr>
                <w:rFonts w:ascii="ISOCPEUR" w:hAnsi="ISOCPEUR" w:cs="Arial"/>
              </w:rPr>
              <w:t>00</w:t>
            </w:r>
            <w:r w:rsidRPr="00DF3B74">
              <w:rPr>
                <w:rFonts w:ascii="ISOCPEUR" w:hAnsi="ISOCPEUR" w:cs="Arial"/>
              </w:rPr>
              <w:t>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9701B5" w14:textId="32221078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1294818" w14:textId="5FDE9F23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BF88E9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78CD35E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D1E694E" w14:textId="7398C0F7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BA7AE0" w14:textId="6A3AF985" w:rsidR="00321582" w:rsidRDefault="00321582" w:rsidP="00321582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 для принтзоны с нижним и верхним фронтом, с выдвижными ящиками и открытыми полками (в составе с акустическими панелями, г.р. 500х500 мм), г.р. 2700х600х720-820мм. Тумба приставная, г.р. 125</w:t>
            </w:r>
            <w:r w:rsidRPr="003438A1">
              <w:rPr>
                <w:rFonts w:ascii="ISOCPEUR" w:hAnsi="ISOCPEUR" w:cs="Arial"/>
              </w:rPr>
              <w:t>0х5</w:t>
            </w:r>
            <w:r>
              <w:rPr>
                <w:rFonts w:ascii="ISOCPEUR" w:hAnsi="ISOCPEUR" w:cs="Arial"/>
              </w:rPr>
              <w:t>0</w:t>
            </w:r>
            <w:r w:rsidRPr="003438A1">
              <w:rPr>
                <w:rFonts w:ascii="ISOCPEUR" w:hAnsi="ISOCPEUR" w:cs="Arial"/>
              </w:rPr>
              <w:t>0х</w:t>
            </w:r>
            <w:r>
              <w:rPr>
                <w:rFonts w:ascii="ISOCPEUR" w:hAnsi="ISOCPEUR" w:cs="Arial"/>
              </w:rPr>
              <w:t>720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708BD4A" w14:textId="7A8BEFDB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529887" w14:textId="657DA535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B221F3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6DA4AA9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BBE0F6A" w14:textId="61307B3A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62315F" w14:textId="0FC4F502" w:rsidR="00321582" w:rsidRPr="00857AA1" w:rsidRDefault="007610FC" w:rsidP="00321582">
            <w:pPr>
              <w:rPr>
                <w:rFonts w:ascii="ISOCPEUR" w:hAnsi="ISOCPEUR" w:cs="Calibri"/>
                <w:color w:val="000000"/>
              </w:rPr>
            </w:pPr>
            <w:r>
              <w:rPr>
                <w:rFonts w:ascii="ISOCPEUR" w:hAnsi="ISOCPEUR" w:cs="Arial"/>
              </w:rPr>
              <w:t xml:space="preserve">Шкаф для принтзоны с нижним и верхним фронтом, с выдвижными ящиками и открытыми полками (в составе с акустическими панелями, г.р. 500х500 мм), г.р. 2100х600х720-820мм. </w:t>
            </w:r>
            <w:r w:rsidR="00321582" w:rsidRPr="00786D49">
              <w:rPr>
                <w:rFonts w:ascii="ISOCPEUR" w:hAnsi="ISOCPEUR" w:cs="Arial"/>
              </w:rPr>
              <w:t>Стол-тумба 1</w:t>
            </w:r>
            <w:r w:rsidR="00321582">
              <w:rPr>
                <w:rFonts w:ascii="ISOCPEUR" w:hAnsi="ISOCPEUR" w:cs="Arial"/>
              </w:rPr>
              <w:t>7</w:t>
            </w:r>
            <w:r w:rsidR="00321582" w:rsidRPr="00786D49">
              <w:rPr>
                <w:rFonts w:ascii="ISOCPEUR" w:hAnsi="ISOCPEUR" w:cs="Arial"/>
              </w:rPr>
              <w:t>00х600х870</w:t>
            </w:r>
            <w:r w:rsidR="00321582" w:rsidRPr="0048755A">
              <w:rPr>
                <w:rFonts w:ascii="ISOCPEUR" w:hAnsi="ISOCPEUR" w:cs="Arial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30CEE84" w14:textId="2037DDD0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27121A" w14:textId="1A453C32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EE223E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4E7C3B3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AAFBEB5" w14:textId="0EF83407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341360" w14:textId="0EED40C4" w:rsidR="00321582" w:rsidRDefault="00321582" w:rsidP="00321582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320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200</w:t>
            </w:r>
            <w:r w:rsidRPr="00DF3B74">
              <w:rPr>
                <w:rFonts w:ascii="ISOCPEUR" w:hAnsi="ISOCPEUR" w:cs="Arial"/>
              </w:rPr>
              <w:t>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FD819C0" w14:textId="6D231683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060A65A" w14:textId="7623A350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DAAF19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4C12B6F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E1ED7E5" w14:textId="05023C29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4D3FE2" w14:textId="3EDA46B1" w:rsidR="00321582" w:rsidRDefault="00321582" w:rsidP="00321582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170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E98BD2E" w14:textId="503D1A7D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49E861F" w14:textId="532E12F0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8C2920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21DDB5C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9842219" w14:textId="51935DEC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54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D1CF0F8" w14:textId="56D6C393" w:rsidR="00321582" w:rsidRDefault="00321582" w:rsidP="00321582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160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A555CC6" w14:textId="29995FC0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7D4C304" w14:textId="7BFB0510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4A34F1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5B20A7A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7477FCF" w14:textId="0ECBF474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19BEFD" w14:textId="77777777" w:rsidR="00321582" w:rsidRDefault="00321582" w:rsidP="00321582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Гардероб открытого типа. С пантографом, штангой для плечиков, разделительной полкой в составе: </w:t>
            </w:r>
          </w:p>
          <w:p w14:paraId="5EC0A88E" w14:textId="77777777" w:rsidR="00321582" w:rsidRDefault="00321582" w:rsidP="00321582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 прямой модуль - 1шт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2000х600х2000 мм;</w:t>
            </w:r>
          </w:p>
          <w:p w14:paraId="200F35B7" w14:textId="77777777" w:rsidR="00321582" w:rsidRDefault="00321582" w:rsidP="00321582">
            <w:pPr>
              <w:ind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 прямой модуль –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1140х600х2000 мм;</w:t>
            </w:r>
          </w:p>
          <w:p w14:paraId="5CFEDDD9" w14:textId="028C7710" w:rsidR="00321582" w:rsidRDefault="00321582" w:rsidP="00321582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 прямой модуль –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2940х600х2000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91A9C5" w14:textId="67FE3F7B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72ABF89" w14:textId="1FD63783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02C3DC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6780C83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752F82C" w14:textId="528E8D92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0768A2" w14:textId="61C06286" w:rsidR="00321582" w:rsidRDefault="00321582" w:rsidP="00321582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3300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45CE9D" w14:textId="781C70A8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144CFB" w14:textId="761AD597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AD9FB0D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13E007D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EE7967A" w14:textId="14993AB7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848855" w14:textId="2C9093FD" w:rsidR="00321582" w:rsidRDefault="00321582" w:rsidP="00321582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6EFFB2" w14:textId="7E80E5BB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55408D6" w14:textId="31FA3C15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E3C3EC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21582" w:rsidRPr="006D1981" w14:paraId="5C45135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9EE45FC" w14:textId="6104AA2E" w:rsidR="00321582" w:rsidRDefault="00321582" w:rsidP="0032158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4FF92BE" w14:textId="418A0B34" w:rsidR="00321582" w:rsidRDefault="00321582" w:rsidP="00321582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135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50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BAD2D5C" w14:textId="67DFC2ED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DB1EDF3" w14:textId="0E45DB03" w:rsidR="00321582" w:rsidRPr="00F40E1C" w:rsidRDefault="00321582" w:rsidP="00321582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0260B7" w14:textId="77777777" w:rsidR="00321582" w:rsidRPr="006D1981" w:rsidRDefault="00321582" w:rsidP="0032158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75C9F" w:rsidRPr="006D1981" w14:paraId="6280DF1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28A5FB2" w14:textId="4A9BFF53" w:rsidR="00375C9F" w:rsidRDefault="00375C9F" w:rsidP="00375C9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85FF2A" w14:textId="5FD9DECD" w:rsidR="00375C9F" w:rsidRPr="009A1D88" w:rsidRDefault="00375C9F" w:rsidP="00375C9F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 для принтзоны с нижним и верхним фронтом, с выдвижными ящиками и открытыми полками (в составе с акустическими панелями, г.р. 500х500 мм), г.р. 3510х600х720-820мм.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C9ABD62" w14:textId="03CCFD0D" w:rsidR="00375C9F" w:rsidRPr="00AF20F3" w:rsidRDefault="00375C9F" w:rsidP="00375C9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7602B3F" w14:textId="6A149544" w:rsidR="00375C9F" w:rsidRDefault="00375C9F" w:rsidP="00375C9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67F723" w14:textId="77777777" w:rsidR="00375C9F" w:rsidRPr="006D1981" w:rsidRDefault="00375C9F" w:rsidP="00375C9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75C9F" w:rsidRPr="006D1981" w14:paraId="68AD6D3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10CB847" w14:textId="1C262A77" w:rsidR="00375C9F" w:rsidRDefault="00375C9F" w:rsidP="00375C9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063DF5" w14:textId="67DCAFDE" w:rsidR="00375C9F" w:rsidRDefault="00375C9F" w:rsidP="00375C9F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Напольный светильник, г.р. 360х380х1350 мм, мощность 0,02кВт, 220В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A83A263" w14:textId="28EFBE8F" w:rsidR="00375C9F" w:rsidRPr="00F40E1C" w:rsidRDefault="00375C9F" w:rsidP="00375C9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6F9AD9F" w14:textId="106E3DD5" w:rsidR="00375C9F" w:rsidRPr="00F40E1C" w:rsidRDefault="00375C9F" w:rsidP="00375C9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8677C4" w14:textId="77777777" w:rsidR="00375C9F" w:rsidRPr="006D1981" w:rsidRDefault="00375C9F" w:rsidP="00375C9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375C9F" w:rsidRPr="006D1981" w14:paraId="256C34A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0D757BE" w14:textId="024F698E" w:rsidR="00375C9F" w:rsidRDefault="00375C9F" w:rsidP="00375C9F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4DD6CA" w14:textId="1853B9A8" w:rsidR="00375C9F" w:rsidRDefault="00375C9F" w:rsidP="00375C9F">
            <w:pPr>
              <w:rPr>
                <w:rFonts w:ascii="ISOCPEUR" w:hAnsi="ISOCPEUR" w:cs="Arial"/>
              </w:rPr>
            </w:pPr>
            <w:r w:rsidRPr="00D531CF">
              <w:rPr>
                <w:rFonts w:ascii="ISOCPEUR" w:hAnsi="ISOCPEUR" w:cs="Arial"/>
              </w:rPr>
              <w:t>Регулируемый вертикальный органайзер для проводов под столом</w:t>
            </w:r>
            <w:r>
              <w:rPr>
                <w:rFonts w:ascii="ISOCPEUR" w:hAnsi="ISOCPEUR" w:cs="Arial"/>
              </w:rPr>
              <w:t xml:space="preserve">, г.р. </w:t>
            </w:r>
            <w:r w:rsidRPr="00D531CF">
              <w:rPr>
                <w:rFonts w:ascii="ISOCPEUR" w:hAnsi="ISOCPEUR" w:cs="Arial"/>
              </w:rPr>
              <w:t>800</w:t>
            </w:r>
            <w:r>
              <w:rPr>
                <w:rFonts w:ascii="ISOCPEUR" w:hAnsi="ISOCPEUR" w:cs="Arial"/>
              </w:rPr>
              <w:t>х</w:t>
            </w:r>
            <w:r w:rsidRPr="00D531CF">
              <w:rPr>
                <w:rFonts w:ascii="ISOCPEUR" w:hAnsi="ISOCPEUR" w:cs="Arial"/>
              </w:rPr>
              <w:t>60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535B0CA" w14:textId="7046CB99" w:rsidR="00375C9F" w:rsidRPr="00F40E1C" w:rsidRDefault="00375C9F" w:rsidP="00375C9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CC1212" w14:textId="66FDA7C3" w:rsidR="00375C9F" w:rsidRPr="00F40E1C" w:rsidRDefault="00375C9F" w:rsidP="00375C9F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65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DE18DA" w14:textId="77777777" w:rsidR="00375C9F" w:rsidRPr="006D1981" w:rsidRDefault="00375C9F" w:rsidP="00375C9F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</w:tbl>
    <w:p w14:paraId="4C336EEC" w14:textId="77777777" w:rsidR="0012500C" w:rsidRPr="006D1981" w:rsidRDefault="0012500C" w:rsidP="008F2493">
      <w:pPr>
        <w:rPr>
          <w:rFonts w:ascii="ISOCPEUR" w:hAnsi="ISOCPEUR"/>
          <w:sz w:val="22"/>
        </w:rPr>
      </w:pPr>
    </w:p>
    <w:sectPr w:rsidR="0012500C" w:rsidRPr="006D1981" w:rsidSect="004B0A8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850" w:bottom="1134" w:left="1276" w:header="426" w:footer="9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D7475" w14:textId="77777777" w:rsidR="00415071" w:rsidRPr="003855B6" w:rsidRDefault="00415071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separator/>
      </w:r>
    </w:p>
    <w:p w14:paraId="4B697196" w14:textId="77777777" w:rsidR="00415071" w:rsidRPr="003855B6" w:rsidRDefault="00415071" w:rsidP="00FA3426">
      <w:pPr>
        <w:rPr>
          <w:rFonts w:ascii="ISOCPEUR" w:hAnsi="ISOCPEUR"/>
        </w:rPr>
      </w:pPr>
    </w:p>
  </w:endnote>
  <w:endnote w:type="continuationSeparator" w:id="0">
    <w:p w14:paraId="15556C42" w14:textId="77777777" w:rsidR="00415071" w:rsidRPr="003855B6" w:rsidRDefault="00415071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continuationSeparator/>
      </w:r>
    </w:p>
    <w:p w14:paraId="0926D328" w14:textId="77777777" w:rsidR="00415071" w:rsidRPr="003855B6" w:rsidRDefault="00415071" w:rsidP="00FA3426">
      <w:pPr>
        <w:rPr>
          <w:rFonts w:ascii="ISOCPEUR" w:hAnsi="ISOCPEUR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3855B6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25F22C61" w:rsidR="00F57B2B" w:rsidRPr="003855B6" w:rsidRDefault="00613A1C" w:rsidP="006C51E9">
          <w:pPr>
            <w:pStyle w:val="18"/>
            <w:framePr w:wrap="auto" w:vAnchor="margin" w:hAnchor="text" w:xAlign="left" w:yAlign="inline"/>
            <w:ind w:left="-57" w:right="-57"/>
            <w:rPr>
              <w:rFonts w:ascii="ISOCPEUR" w:hAnsi="ISOCPEUR"/>
              <w:sz w:val="32"/>
              <w:szCs w:val="32"/>
            </w:rPr>
          </w:pPr>
          <w:r w:rsidRPr="003855B6">
            <w:rPr>
              <w:rFonts w:ascii="ISOCPEUR" w:hAnsi="ISOCPEUR"/>
              <w:bCs/>
              <w:sz w:val="32"/>
              <w:szCs w:val="32"/>
            </w:rPr>
            <w:t>343</w:t>
          </w:r>
          <w:r w:rsidRPr="003855B6">
            <w:rPr>
              <w:rFonts w:ascii="ISOCPEUR" w:hAnsi="ISOCPEUR"/>
              <w:bCs/>
              <w:sz w:val="32"/>
              <w:szCs w:val="32"/>
              <w:lang w:val="en-US"/>
            </w:rPr>
            <w:t>G/2024-</w:t>
          </w:r>
          <w:r w:rsidRPr="003855B6">
            <w:rPr>
              <w:rFonts w:ascii="ISOCPEUR" w:hAnsi="ISOCPEUR"/>
              <w:bCs/>
              <w:sz w:val="32"/>
              <w:szCs w:val="32"/>
            </w:rPr>
            <w:t>ТД-ТХ</w:t>
          </w:r>
          <w:r w:rsidRPr="003855B6">
            <w:rPr>
              <w:rFonts w:ascii="ISOCPEUR" w:hAnsi="ISOCPEUR"/>
            </w:rPr>
            <w:t>.</w:t>
          </w:r>
          <w:r w:rsidRPr="003855B6">
            <w:rPr>
              <w:rFonts w:ascii="ISOCPEUR" w:hAnsi="ISOCPEUR"/>
              <w:sz w:val="32"/>
              <w:szCs w:val="32"/>
            </w:rPr>
            <w:t>ВОР</w:t>
          </w:r>
        </w:p>
      </w:tc>
      <w:tc>
        <w:tcPr>
          <w:tcW w:w="565" w:type="dxa"/>
          <w:vAlign w:val="center"/>
        </w:tcPr>
        <w:p w14:paraId="0777F90D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  <w:szCs w:val="18"/>
            </w:rPr>
          </w:pPr>
          <w:r w:rsidRPr="003855B6">
            <w:rPr>
              <w:rFonts w:ascii="ISOCPEUR" w:hAnsi="ISOCPEUR"/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41856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15E66779" w:rsidR="00F57B2B" w:rsidRPr="003855B6" w:rsidRDefault="004B0A8C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</w:pP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instrText xml:space="preserve"> PAGE   \* MERGEFORMAT </w:instrText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3855B6">
                                  <w:rPr>
                                    <w:rFonts w:ascii="ISOCPEUR" w:hAnsi="ISOCPEUR"/>
                                    <w:noProof/>
                                    <w:sz w:val="22"/>
                                    <w:szCs w:val="22"/>
                                  </w:rPr>
                                  <w:t>26</w:t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15E66779" w:rsidR="00F57B2B" w:rsidRPr="003855B6" w:rsidRDefault="004B0A8C" w:rsidP="00F57B2B">
                          <w:pPr>
                            <w:pStyle w:val="101"/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3855B6">
                            <w:rPr>
                              <w:rFonts w:ascii="ISOCPEUR" w:hAnsi="ISOCPEUR"/>
                              <w:noProof/>
                              <w:sz w:val="22"/>
                              <w:szCs w:val="22"/>
                            </w:rPr>
                            <w:t>26</w:t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Кол.</w:t>
          </w:r>
          <w:r w:rsidR="006C51E9" w:rsidRPr="003855B6">
            <w:rPr>
              <w:rFonts w:ascii="ISOCPEUR" w:hAnsi="ISOCPEUR"/>
              <w:sz w:val="10"/>
              <w:szCs w:val="14"/>
            </w:rPr>
            <w:t xml:space="preserve"> </w:t>
          </w:r>
          <w:r w:rsidRPr="003855B6">
            <w:rPr>
              <w:rFonts w:ascii="ISOCPEUR" w:hAnsi="ISOCPEUR"/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7B3A" w14:textId="25DE0DD7" w:rsidR="00981EF1" w:rsidRDefault="00037E6F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41113FB9" wp14:editId="4A8CC805">
              <wp:simplePos x="0" y="0"/>
              <wp:positionH relativeFrom="column">
                <wp:posOffset>5274945</wp:posOffset>
              </wp:positionH>
              <wp:positionV relativeFrom="paragraph">
                <wp:posOffset>-263335</wp:posOffset>
              </wp:positionV>
              <wp:extent cx="818515" cy="269875"/>
              <wp:effectExtent l="0" t="0" r="635" b="0"/>
              <wp:wrapNone/>
              <wp:docPr id="6" name="Надпись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8515" cy="269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7941E5" w14:textId="3D5D609E" w:rsidR="008C1364" w:rsidRPr="005C0BE9" w:rsidRDefault="008C1364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113FB9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7" type="#_x0000_t202" style="position:absolute;left:0;text-align:left;margin-left:415.35pt;margin-top:-20.75pt;width:64.45pt;height:2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" fillcolor="white [3201]" stroked="f" strokeweight=".5pt">
              <v:textbox>
                <w:txbxContent>
                  <w:p w14:paraId="1B7941E5" w14:textId="3D5D609E" w:rsidR="008C1364" w:rsidRPr="005C0BE9" w:rsidRDefault="008C1364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F6841" w14:textId="77777777" w:rsidR="00415071" w:rsidRPr="003855B6" w:rsidRDefault="00415071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separator/>
      </w:r>
    </w:p>
    <w:p w14:paraId="2DBF6A9E" w14:textId="77777777" w:rsidR="00415071" w:rsidRPr="003855B6" w:rsidRDefault="00415071" w:rsidP="00FA3426">
      <w:pPr>
        <w:rPr>
          <w:rFonts w:ascii="ISOCPEUR" w:hAnsi="ISOCPEUR"/>
        </w:rPr>
      </w:pPr>
    </w:p>
  </w:footnote>
  <w:footnote w:type="continuationSeparator" w:id="0">
    <w:p w14:paraId="3516C4A9" w14:textId="77777777" w:rsidR="00415071" w:rsidRPr="003855B6" w:rsidRDefault="00415071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continuationSeparator/>
      </w:r>
    </w:p>
    <w:p w14:paraId="45836714" w14:textId="77777777" w:rsidR="00415071" w:rsidRPr="003855B6" w:rsidRDefault="00415071" w:rsidP="00FA3426">
      <w:pPr>
        <w:rPr>
          <w:rFonts w:ascii="ISOCPEUR" w:hAnsi="ISOCPEU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E76DD" w14:textId="2B5A8D5F" w:rsidR="000659B1" w:rsidRPr="003855B6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3855B6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135" w:tblpY="13422"/>
      <w:tblW w:w="1048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</w:tblGrid>
    <w:tr w:rsidR="00B03B22" w:rsidRPr="003855B6" w14:paraId="63B3B1BA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799D4A1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7AE6DC18" w:rsidR="00B03B22" w:rsidRPr="003855B6" w:rsidRDefault="002F6804" w:rsidP="00B03B2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32"/>
              <w:szCs w:val="32"/>
            </w:rPr>
          </w:pPr>
          <w:r w:rsidRPr="003855B6">
            <w:rPr>
              <w:rFonts w:ascii="ISOCPEUR" w:hAnsi="ISOCPEUR"/>
              <w:bCs/>
              <w:sz w:val="32"/>
              <w:szCs w:val="32"/>
            </w:rPr>
            <w:t>343</w:t>
          </w:r>
          <w:r w:rsidRPr="003855B6">
            <w:rPr>
              <w:rFonts w:ascii="ISOCPEUR" w:hAnsi="ISOCPEUR"/>
              <w:bCs/>
              <w:sz w:val="32"/>
              <w:szCs w:val="32"/>
              <w:lang w:val="en-US"/>
            </w:rPr>
            <w:t>G/2024-</w:t>
          </w:r>
          <w:r w:rsidRPr="003855B6">
            <w:rPr>
              <w:rFonts w:ascii="ISOCPEUR" w:hAnsi="ISOCPEUR"/>
              <w:bCs/>
              <w:sz w:val="32"/>
              <w:szCs w:val="32"/>
            </w:rPr>
            <w:t>ТД</w:t>
          </w:r>
          <w:r w:rsidR="00B03B22" w:rsidRPr="003855B6">
            <w:rPr>
              <w:rFonts w:ascii="ISOCPEUR" w:hAnsi="ISOCPEUR"/>
              <w:bCs/>
              <w:sz w:val="32"/>
              <w:szCs w:val="32"/>
            </w:rPr>
            <w:t>-ТХ</w:t>
          </w:r>
          <w:r w:rsidR="00B03B22" w:rsidRPr="003855B6">
            <w:rPr>
              <w:rFonts w:ascii="ISOCPEUR" w:hAnsi="ISOCPEUR"/>
            </w:rPr>
            <w:t>.</w:t>
          </w:r>
          <w:r w:rsidR="00B03B22" w:rsidRPr="003855B6">
            <w:rPr>
              <w:rFonts w:ascii="ISOCPEUR" w:hAnsi="ISOCPEUR"/>
              <w:sz w:val="32"/>
              <w:szCs w:val="32"/>
            </w:rPr>
            <w:t>ВОР</w:t>
          </w:r>
        </w:p>
      </w:tc>
    </w:tr>
    <w:tr w:rsidR="00B03B22" w:rsidRPr="003855B6" w14:paraId="78DBE732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B03B22" w:rsidRPr="003855B6" w:rsidRDefault="00B03B22" w:rsidP="00B03B2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B03B22" w:rsidRPr="003855B6" w14:paraId="60ACDF58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27416087" w14:textId="3DD0707C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597E631B" w14:textId="4BCE268A" w:rsidR="00B03B22" w:rsidRPr="003855B6" w:rsidRDefault="002F6804" w:rsidP="00B03B22">
          <w:pPr>
            <w:pStyle w:val="Default"/>
            <w:jc w:val="center"/>
            <w:rPr>
              <w:rFonts w:ascii="ISOCPEUR" w:hAnsi="ISOCPEUR"/>
              <w:b/>
              <w:bCs/>
              <w:sz w:val="22"/>
              <w:szCs w:val="22"/>
            </w:rPr>
          </w:pPr>
          <w:r w:rsidRPr="003855B6">
            <w:rPr>
              <w:rStyle w:val="21"/>
              <w:rFonts w:ascii="ISOCPEUR" w:hAnsi="ISOCPEUR"/>
              <w:b w:val="0"/>
              <w:bCs w:val="0"/>
              <w:sz w:val="22"/>
              <w:szCs w:val="22"/>
            </w:rPr>
            <w:t>Бизнес-центр ТМХ на территории ОЭЗ «Технополис Москва»</w:t>
          </w:r>
        </w:p>
      </w:tc>
    </w:tr>
    <w:tr w:rsidR="00401F6E" w:rsidRPr="003855B6" w14:paraId="536D25A8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3855B6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3855B6" w14:paraId="7F07089E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Кол.</w:t>
          </w:r>
          <w:r w:rsidRPr="003855B6">
            <w:rPr>
              <w:rFonts w:ascii="ISOCPEUR" w:hAnsi="ISOCPEUR"/>
              <w:sz w:val="10"/>
              <w:szCs w:val="14"/>
            </w:rPr>
            <w:t xml:space="preserve"> </w:t>
          </w:r>
          <w:r w:rsidRPr="003855B6">
            <w:rPr>
              <w:rFonts w:ascii="ISOCPEUR" w:hAnsi="ISOCPEUR"/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3855B6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2F6804" w:rsidRPr="003855B6" w14:paraId="5DC4DAB4" w14:textId="77777777" w:rsidTr="00F57B2B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55C233F2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proofErr w:type="spellStart"/>
          <w:r w:rsidRPr="003855B6">
            <w:rPr>
              <w:rFonts w:ascii="ISOCPEUR" w:hAnsi="ISOCPEUR"/>
            </w:rPr>
            <w:t>Разраб</w:t>
          </w:r>
          <w:proofErr w:type="spellEnd"/>
          <w:r w:rsidRPr="003855B6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4C3661DA" w14:textId="4FBD0EAD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20"/>
            </w:rPr>
            <w:t>Прадед</w:t>
          </w:r>
        </w:p>
      </w:tc>
      <w:tc>
        <w:tcPr>
          <w:tcW w:w="850" w:type="dxa"/>
          <w:vAlign w:val="center"/>
          <w:hideMark/>
        </w:tcPr>
        <w:p w14:paraId="5D54B79E" w14:textId="22E8E1B5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161516EC" w14:textId="5B27B4F1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0D39DF2D" w:rsidR="002F6804" w:rsidRPr="003855B6" w:rsidRDefault="002F6804" w:rsidP="002F6804">
          <w:pPr>
            <w:pStyle w:val="14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4"/>
              <w:szCs w:val="24"/>
            </w:rPr>
          </w:pPr>
        </w:p>
      </w:tc>
      <w:tc>
        <w:tcPr>
          <w:tcW w:w="850" w:type="dxa"/>
          <w:vAlign w:val="center"/>
        </w:tcPr>
        <w:p w14:paraId="70E366C1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Листов</w:t>
          </w:r>
        </w:p>
      </w:tc>
    </w:tr>
    <w:tr w:rsidR="002F6804" w:rsidRPr="003855B6" w14:paraId="26330D20" w14:textId="77777777" w:rsidTr="00F57B2B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71923D2B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7CCDB530" w14:textId="7B9B5D66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AACEF0A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noProof/>
            </w:rPr>
          </w:pPr>
        </w:p>
      </w:tc>
      <w:tc>
        <w:tcPr>
          <w:tcW w:w="567" w:type="dxa"/>
          <w:vAlign w:val="center"/>
        </w:tcPr>
        <w:p w14:paraId="575B5588" w14:textId="12418758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/>
          <w:vAlign w:val="center"/>
        </w:tcPr>
        <w:p w14:paraId="65ED28D5" w14:textId="77777777" w:rsidR="002F6804" w:rsidRPr="003855B6" w:rsidRDefault="002F6804" w:rsidP="002F6804">
          <w:pPr>
            <w:pStyle w:val="14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67491525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fldChar w:fldCharType="begin"/>
          </w:r>
          <w:r w:rsidRPr="003855B6">
            <w:rPr>
              <w:rFonts w:ascii="ISOCPEUR" w:hAnsi="ISOCPEUR"/>
              <w:sz w:val="22"/>
            </w:rPr>
            <w:instrText xml:space="preserve"> SECTIONPAGES  \* Arabic  \* MERGEFORMAT </w:instrText>
          </w:r>
          <w:r w:rsidRPr="003855B6">
            <w:rPr>
              <w:rFonts w:ascii="ISOCPEUR" w:hAnsi="ISOCPEUR"/>
              <w:sz w:val="22"/>
            </w:rPr>
            <w:fldChar w:fldCharType="separate"/>
          </w:r>
          <w:r w:rsidR="000572A8">
            <w:rPr>
              <w:rFonts w:ascii="ISOCPEUR" w:hAnsi="ISOCPEUR"/>
              <w:noProof/>
              <w:sz w:val="22"/>
            </w:rPr>
            <w:t>7</w:t>
          </w:r>
          <w:r w:rsidRPr="003855B6">
            <w:rPr>
              <w:rFonts w:ascii="ISOCPEUR" w:hAnsi="ISOCPEUR"/>
              <w:sz w:val="22"/>
            </w:rPr>
            <w:fldChar w:fldCharType="end"/>
          </w:r>
        </w:p>
      </w:tc>
    </w:tr>
    <w:tr w:rsidR="002F6804" w:rsidRPr="003855B6" w14:paraId="66DFB55F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6D49F437" w14:textId="79C788A8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bottom"/>
        </w:tcPr>
        <w:p w14:paraId="492AD48C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2F6804" w:rsidRPr="003855B6" w14:paraId="60751276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73CE9A1B" w14:textId="02FCCB84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bottom"/>
        </w:tcPr>
        <w:p w14:paraId="57FAE3A3" w14:textId="62B0C4E6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0451A10A" w:rsidR="002F6804" w:rsidRPr="003855B6" w:rsidRDefault="002F6804" w:rsidP="002F6804">
          <w:pPr>
            <w:spacing w:line="256" w:lineRule="auto"/>
            <w:jc w:val="center"/>
            <w:rPr>
              <w:rFonts w:ascii="ISOCPEUR" w:hAnsi="ISOCPEUR" w:cs="Times New Roman"/>
              <w:szCs w:val="24"/>
            </w:rPr>
          </w:pPr>
          <w:r w:rsidRPr="003855B6">
            <w:rPr>
              <w:rFonts w:ascii="ISOCPEUR" w:hAnsi="ISOCPEUR" w:cs="Times New Roman"/>
              <w:szCs w:val="24"/>
            </w:rPr>
            <w:t>Ведомость объемов работ</w:t>
          </w:r>
        </w:p>
      </w:tc>
      <w:tc>
        <w:tcPr>
          <w:tcW w:w="2834" w:type="dxa"/>
          <w:gridSpan w:val="3"/>
          <w:vMerge w:val="restart"/>
          <w:vAlign w:val="center"/>
          <w:hideMark/>
        </w:tcPr>
        <w:p w14:paraId="0A57AC2E" w14:textId="3E9028AA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noProof/>
            </w:rPr>
            <w:drawing>
              <wp:inline distT="0" distB="0" distL="0" distR="0" wp14:anchorId="51E3428C" wp14:editId="5857E244">
                <wp:extent cx="378460" cy="180340"/>
                <wp:effectExtent l="0" t="0" r="2540" b="0"/>
                <wp:docPr id="1410642169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846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F6804" w:rsidRPr="003855B6" w14:paraId="6E5D279C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3D9137D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32C089F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6"/>
            </w:rPr>
            <w:t>Щекина</w:t>
          </w:r>
        </w:p>
      </w:tc>
      <w:tc>
        <w:tcPr>
          <w:tcW w:w="850" w:type="dxa"/>
          <w:vAlign w:val="bottom"/>
        </w:tcPr>
        <w:p w14:paraId="47F0EBE0" w14:textId="6331D0B6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0095C067" w14:textId="536506D3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2F6804" w:rsidRPr="003855B6" w14:paraId="1AD7745E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41CCFA6D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1CCE8D59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6"/>
            </w:rPr>
            <w:t>Николич</w:t>
          </w:r>
        </w:p>
      </w:tc>
      <w:tc>
        <w:tcPr>
          <w:tcW w:w="850" w:type="dxa"/>
          <w:vAlign w:val="bottom"/>
        </w:tcPr>
        <w:p w14:paraId="471A6F74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5C328B3B" w14:textId="1F7F1969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</w:t>
          </w:r>
          <w:proofErr w:type="gramStart"/>
          <w:r w:rsidRPr="002F4929">
            <w:rPr>
              <w:rFonts w:ascii="ISOCPEUR" w:hAnsi="ISOCPEUR"/>
              <w:sz w:val="36"/>
              <w:szCs w:val="36"/>
            </w:rPr>
            <w:t>0.СО</w:t>
          </w:r>
          <w:proofErr w:type="gramEnd"/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</w:t>
          </w:r>
          <w:proofErr w:type="spellStart"/>
          <w:r w:rsidRPr="002F4929">
            <w:rPr>
              <w:rFonts w:ascii="ISOCPEUR" w:hAnsi="ISOCPEUR"/>
            </w:rPr>
            <w:t>Болтино</w:t>
          </w:r>
          <w:proofErr w:type="spellEnd"/>
          <w:r w:rsidRPr="002F4929">
            <w:rPr>
              <w:rFonts w:ascii="ISOCPEUR" w:hAnsi="ISOCPEUR"/>
            </w:rPr>
            <w:t>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Разраб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Провер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60B717F9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0572A8">
            <w:rPr>
              <w:rFonts w:ascii="ISOCPEUR" w:hAnsi="ISOCPEUR"/>
              <w:noProof/>
              <w:lang w:val="en-US"/>
            </w:rPr>
            <w:instrText>1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0572A8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0572A8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7BDEDC88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0572A8">
            <w:rPr>
              <w:rFonts w:ascii="ISOCPEUR" w:hAnsi="ISOCPEUR"/>
              <w:noProof/>
            </w:rPr>
            <w:t>7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23C35B7C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15232" behindDoc="1" locked="0" layoutInCell="1" allowOverlap="1" wp14:anchorId="38E8B14C" wp14:editId="12B953F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2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2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27000"/>
    <w:rsid w:val="00030E79"/>
    <w:rsid w:val="00033309"/>
    <w:rsid w:val="00037E6F"/>
    <w:rsid w:val="0004101C"/>
    <w:rsid w:val="000572A8"/>
    <w:rsid w:val="000656B9"/>
    <w:rsid w:val="000659B1"/>
    <w:rsid w:val="000820F7"/>
    <w:rsid w:val="000844D8"/>
    <w:rsid w:val="000902A2"/>
    <w:rsid w:val="00093212"/>
    <w:rsid w:val="0012500C"/>
    <w:rsid w:val="00126472"/>
    <w:rsid w:val="00154E35"/>
    <w:rsid w:val="0015736F"/>
    <w:rsid w:val="00160646"/>
    <w:rsid w:val="00167D2B"/>
    <w:rsid w:val="00186B25"/>
    <w:rsid w:val="00191483"/>
    <w:rsid w:val="00197C82"/>
    <w:rsid w:val="001A3C25"/>
    <w:rsid w:val="001B1AEA"/>
    <w:rsid w:val="001C6A3B"/>
    <w:rsid w:val="001F33C8"/>
    <w:rsid w:val="00201E1B"/>
    <w:rsid w:val="002231E6"/>
    <w:rsid w:val="00232D4D"/>
    <w:rsid w:val="00236422"/>
    <w:rsid w:val="00241449"/>
    <w:rsid w:val="00252C7C"/>
    <w:rsid w:val="002A5596"/>
    <w:rsid w:val="002B4D8F"/>
    <w:rsid w:val="002D54DC"/>
    <w:rsid w:val="002E13FF"/>
    <w:rsid w:val="002F4929"/>
    <w:rsid w:val="002F561D"/>
    <w:rsid w:val="002F6804"/>
    <w:rsid w:val="00321582"/>
    <w:rsid w:val="00326180"/>
    <w:rsid w:val="00353945"/>
    <w:rsid w:val="00356D3B"/>
    <w:rsid w:val="00361C06"/>
    <w:rsid w:val="00362050"/>
    <w:rsid w:val="00372E30"/>
    <w:rsid w:val="00375C9F"/>
    <w:rsid w:val="003855B6"/>
    <w:rsid w:val="003A3518"/>
    <w:rsid w:val="003F5C6A"/>
    <w:rsid w:val="00401F6E"/>
    <w:rsid w:val="00415071"/>
    <w:rsid w:val="00421B7E"/>
    <w:rsid w:val="00426F35"/>
    <w:rsid w:val="00435982"/>
    <w:rsid w:val="004372BF"/>
    <w:rsid w:val="00443A04"/>
    <w:rsid w:val="00443AFA"/>
    <w:rsid w:val="00465708"/>
    <w:rsid w:val="004657F2"/>
    <w:rsid w:val="004B0532"/>
    <w:rsid w:val="004B0A8C"/>
    <w:rsid w:val="004D77FD"/>
    <w:rsid w:val="004F3CB7"/>
    <w:rsid w:val="0051286C"/>
    <w:rsid w:val="00517774"/>
    <w:rsid w:val="00534979"/>
    <w:rsid w:val="00556BB0"/>
    <w:rsid w:val="00562C5E"/>
    <w:rsid w:val="00593916"/>
    <w:rsid w:val="005A3455"/>
    <w:rsid w:val="005B1183"/>
    <w:rsid w:val="005C096F"/>
    <w:rsid w:val="005C0BE9"/>
    <w:rsid w:val="00613A1C"/>
    <w:rsid w:val="00622CAE"/>
    <w:rsid w:val="0066039D"/>
    <w:rsid w:val="0067735F"/>
    <w:rsid w:val="006C1CC7"/>
    <w:rsid w:val="006C40BC"/>
    <w:rsid w:val="006C51E9"/>
    <w:rsid w:val="006C71DF"/>
    <w:rsid w:val="006C74F7"/>
    <w:rsid w:val="006D1981"/>
    <w:rsid w:val="006F12E6"/>
    <w:rsid w:val="00725B56"/>
    <w:rsid w:val="00735283"/>
    <w:rsid w:val="00740C08"/>
    <w:rsid w:val="007610FC"/>
    <w:rsid w:val="007652CA"/>
    <w:rsid w:val="007B2B09"/>
    <w:rsid w:val="007C6E37"/>
    <w:rsid w:val="00822B5C"/>
    <w:rsid w:val="00851C21"/>
    <w:rsid w:val="00884066"/>
    <w:rsid w:val="00884252"/>
    <w:rsid w:val="00886087"/>
    <w:rsid w:val="008C1364"/>
    <w:rsid w:val="008C1B00"/>
    <w:rsid w:val="008C7524"/>
    <w:rsid w:val="008E73D6"/>
    <w:rsid w:val="008F2493"/>
    <w:rsid w:val="0090717B"/>
    <w:rsid w:val="009538A2"/>
    <w:rsid w:val="00953F99"/>
    <w:rsid w:val="00973C22"/>
    <w:rsid w:val="00981EF1"/>
    <w:rsid w:val="009904C8"/>
    <w:rsid w:val="00997897"/>
    <w:rsid w:val="009F40C8"/>
    <w:rsid w:val="00A06426"/>
    <w:rsid w:val="00A27DEE"/>
    <w:rsid w:val="00A65DBC"/>
    <w:rsid w:val="00A827F3"/>
    <w:rsid w:val="00AD0B5B"/>
    <w:rsid w:val="00B03B22"/>
    <w:rsid w:val="00B15046"/>
    <w:rsid w:val="00B708FE"/>
    <w:rsid w:val="00B730BD"/>
    <w:rsid w:val="00BB0B0F"/>
    <w:rsid w:val="00BC5E57"/>
    <w:rsid w:val="00BC77DA"/>
    <w:rsid w:val="00BD1F34"/>
    <w:rsid w:val="00C05EE5"/>
    <w:rsid w:val="00C345BD"/>
    <w:rsid w:val="00C431EC"/>
    <w:rsid w:val="00C43CE2"/>
    <w:rsid w:val="00C46CAA"/>
    <w:rsid w:val="00C609FD"/>
    <w:rsid w:val="00C7175C"/>
    <w:rsid w:val="00C72DB9"/>
    <w:rsid w:val="00C833E8"/>
    <w:rsid w:val="00C85F7B"/>
    <w:rsid w:val="00C86302"/>
    <w:rsid w:val="00C93F70"/>
    <w:rsid w:val="00C97B15"/>
    <w:rsid w:val="00CB2F26"/>
    <w:rsid w:val="00D451D7"/>
    <w:rsid w:val="00D56712"/>
    <w:rsid w:val="00D97070"/>
    <w:rsid w:val="00DA5E47"/>
    <w:rsid w:val="00DA7501"/>
    <w:rsid w:val="00E47FFA"/>
    <w:rsid w:val="00E578F9"/>
    <w:rsid w:val="00E65799"/>
    <w:rsid w:val="00EA00ED"/>
    <w:rsid w:val="00EB52C2"/>
    <w:rsid w:val="00EB5D69"/>
    <w:rsid w:val="00ED32E5"/>
    <w:rsid w:val="00F177E9"/>
    <w:rsid w:val="00F40E1C"/>
    <w:rsid w:val="00F4693E"/>
    <w:rsid w:val="00F52670"/>
    <w:rsid w:val="00F57B2B"/>
    <w:rsid w:val="00F63893"/>
    <w:rsid w:val="00F665E6"/>
    <w:rsid w:val="00F71405"/>
    <w:rsid w:val="00F753D5"/>
    <w:rsid w:val="00F7704B"/>
    <w:rsid w:val="00F850AD"/>
    <w:rsid w:val="00FA3426"/>
    <w:rsid w:val="00FA4F7F"/>
    <w:rsid w:val="00FB3A5F"/>
    <w:rsid w:val="00FC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character" w:customStyle="1" w:styleId="fontstyle01">
    <w:name w:val="fontstyle01"/>
    <w:basedOn w:val="a1"/>
    <w:rsid w:val="005C0BE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f2">
    <w:name w:val="Табл. Заголовок"/>
    <w:basedOn w:val="a0"/>
    <w:uiPriority w:val="2"/>
    <w:qFormat/>
    <w:rsid w:val="005C0BE9"/>
    <w:pPr>
      <w:spacing w:before="60" w:after="60"/>
      <w:ind w:left="57"/>
      <w:jc w:val="center"/>
    </w:pPr>
    <w:rPr>
      <w:b/>
    </w:rPr>
  </w:style>
  <w:style w:type="paragraph" w:customStyle="1" w:styleId="af3">
    <w:name w:val="Табл. Обычный центр"/>
    <w:basedOn w:val="a0"/>
    <w:uiPriority w:val="2"/>
    <w:qFormat/>
    <w:rsid w:val="005C0BE9"/>
    <w:pPr>
      <w:spacing w:before="60" w:after="60"/>
      <w:ind w:left="57"/>
      <w:jc w:val="center"/>
    </w:pPr>
  </w:style>
  <w:style w:type="character" w:styleId="af4">
    <w:name w:val="FollowedHyperlink"/>
    <w:basedOn w:val="a1"/>
    <w:uiPriority w:val="99"/>
    <w:semiHidden/>
    <w:unhideWhenUsed/>
    <w:rsid w:val="005C0BE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1</TotalTime>
  <Pages>7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Praded Elena</cp:lastModifiedBy>
  <cp:revision>2</cp:revision>
  <cp:lastPrinted>2025-06-11T13:23:00Z</cp:lastPrinted>
  <dcterms:created xsi:type="dcterms:W3CDTF">2025-06-29T23:11:00Z</dcterms:created>
  <dcterms:modified xsi:type="dcterms:W3CDTF">2025-06-29T23:11:00Z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