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d"/>
        <w:tblW w:w="10496" w:type="dxa"/>
        <w:tblInd w:w="-147" w:type="dxa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single" w:sz="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73"/>
        <w:gridCol w:w="4536"/>
        <w:gridCol w:w="1418"/>
        <w:gridCol w:w="1559"/>
        <w:gridCol w:w="2410"/>
      </w:tblGrid>
      <w:tr w:rsidR="00401F6E" w:rsidRPr="006D1981" w14:paraId="180BD14F" w14:textId="77777777" w:rsidTr="00A827F3">
        <w:trPr>
          <w:trHeight w:val="680"/>
          <w:tblHeader/>
        </w:trPr>
        <w:tc>
          <w:tcPr>
            <w:tcW w:w="57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C3EFE65" w14:textId="74B35004" w:rsidR="00401F6E" w:rsidRPr="006D1981" w:rsidRDefault="00401F6E" w:rsidP="008F2493">
            <w:pPr>
              <w:pStyle w:val="111"/>
              <w:rPr>
                <w:rFonts w:ascii="ISOCPEUR" w:hAnsi="ISOCPEUR"/>
                <w:sz w:val="22"/>
                <w:szCs w:val="22"/>
              </w:rPr>
            </w:pPr>
            <w:r w:rsidRPr="006D1981">
              <w:rPr>
                <w:rFonts w:ascii="ISOCPEUR" w:hAnsi="ISOCPEUR"/>
                <w:sz w:val="22"/>
                <w:szCs w:val="22"/>
              </w:rPr>
              <w:t>№ п/п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7B2509E" w14:textId="77777777" w:rsidR="00401F6E" w:rsidRPr="006D1981" w:rsidRDefault="00401F6E" w:rsidP="008F2493">
            <w:pPr>
              <w:pStyle w:val="111"/>
              <w:rPr>
                <w:rFonts w:ascii="ISOCPEUR" w:hAnsi="ISOCPEUR"/>
                <w:sz w:val="22"/>
                <w:szCs w:val="22"/>
              </w:rPr>
            </w:pPr>
            <w:r w:rsidRPr="006D1981">
              <w:rPr>
                <w:rFonts w:ascii="ISOCPEUR" w:hAnsi="ISOCPEUR"/>
                <w:sz w:val="22"/>
                <w:szCs w:val="22"/>
              </w:rPr>
              <w:t>Наименование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ECB94D8" w14:textId="77777777" w:rsidR="00401F6E" w:rsidRPr="006D1981" w:rsidRDefault="00401F6E" w:rsidP="008F2493">
            <w:pPr>
              <w:pStyle w:val="111"/>
              <w:rPr>
                <w:rFonts w:ascii="ISOCPEUR" w:hAnsi="ISOCPEUR"/>
                <w:sz w:val="22"/>
                <w:szCs w:val="22"/>
              </w:rPr>
            </w:pPr>
            <w:r w:rsidRPr="006D1981">
              <w:rPr>
                <w:rFonts w:ascii="ISOCPEUR" w:hAnsi="ISOCPEUR"/>
                <w:sz w:val="22"/>
                <w:szCs w:val="22"/>
              </w:rPr>
              <w:t>Ед. изм.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319D4F9" w14:textId="77777777" w:rsidR="00401F6E" w:rsidRPr="006D1981" w:rsidRDefault="00401F6E" w:rsidP="008F2493">
            <w:pPr>
              <w:pStyle w:val="111"/>
              <w:rPr>
                <w:rFonts w:ascii="ISOCPEUR" w:hAnsi="ISOCPEUR"/>
                <w:sz w:val="22"/>
                <w:szCs w:val="22"/>
              </w:rPr>
            </w:pPr>
            <w:r w:rsidRPr="006D1981">
              <w:rPr>
                <w:rFonts w:ascii="ISOCPEUR" w:hAnsi="ISOCPEUR"/>
                <w:sz w:val="22"/>
                <w:szCs w:val="22"/>
              </w:rPr>
              <w:t>Кол.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10C1845" w14:textId="77777777" w:rsidR="00401F6E" w:rsidRPr="006D1981" w:rsidRDefault="00401F6E" w:rsidP="008F2493">
            <w:pPr>
              <w:pStyle w:val="111"/>
              <w:rPr>
                <w:rFonts w:ascii="ISOCPEUR" w:hAnsi="ISOCPEUR"/>
                <w:sz w:val="22"/>
                <w:szCs w:val="22"/>
              </w:rPr>
            </w:pPr>
            <w:r w:rsidRPr="006D1981">
              <w:rPr>
                <w:rFonts w:ascii="ISOCPEUR" w:hAnsi="ISOCPEUR"/>
                <w:sz w:val="22"/>
                <w:szCs w:val="22"/>
              </w:rPr>
              <w:t>Примечание</w:t>
            </w:r>
          </w:p>
        </w:tc>
      </w:tr>
      <w:tr w:rsidR="003A76DD" w:rsidRPr="006D1981" w14:paraId="72DB1286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18697DB2" w14:textId="7D0C3501" w:rsidR="003A76DD" w:rsidRPr="004B0A8C" w:rsidRDefault="003A76DD" w:rsidP="003A76DD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  <w:lang w:val="en-US"/>
              </w:rPr>
              <w:t>1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585A5342" w14:textId="77777777" w:rsidR="003A76DD" w:rsidRDefault="003A76DD" w:rsidP="003A76DD">
            <w:pPr>
              <w:ind w:left="39"/>
              <w:rPr>
                <w:rFonts w:ascii="ISOCPEUR" w:hAnsi="ISOCPEUR" w:cs="Arial"/>
              </w:rPr>
            </w:pPr>
            <w:r w:rsidRPr="00DB2844">
              <w:rPr>
                <w:rFonts w:ascii="ISOCPEUR" w:hAnsi="ISOCPEUR" w:cs="Arial"/>
              </w:rPr>
              <w:t>Компьютер настольный</w:t>
            </w:r>
            <w:r>
              <w:rPr>
                <w:rFonts w:ascii="ISOCPEUR" w:hAnsi="ISOCPEUR" w:cs="Arial"/>
              </w:rPr>
              <w:t xml:space="preserve"> серийной сборки 0,5 кВт</w:t>
            </w:r>
            <w:r w:rsidRPr="00DB2844">
              <w:rPr>
                <w:rFonts w:ascii="ISOCPEUR" w:hAnsi="ISOCPEUR" w:cs="Arial"/>
              </w:rPr>
              <w:t>, 220В</w:t>
            </w:r>
            <w:r>
              <w:rPr>
                <w:rFonts w:ascii="ISOCPEUR" w:hAnsi="ISOCPEUR" w:cs="Arial"/>
              </w:rPr>
              <w:t>, в составе:</w:t>
            </w:r>
          </w:p>
          <w:p w14:paraId="1C38FA66" w14:textId="14828C1B" w:rsidR="003A76DD" w:rsidRDefault="003A76DD" w:rsidP="003A76DD">
            <w:pPr>
              <w:ind w:left="39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 xml:space="preserve">Системный блок </w:t>
            </w:r>
            <w:r w:rsidR="001E3624">
              <w:rPr>
                <w:rFonts w:ascii="ISOCPEUR" w:hAnsi="ISOCPEUR" w:cs="Arial"/>
              </w:rPr>
              <w:t>двухъядерной</w:t>
            </w:r>
            <w:r>
              <w:rPr>
                <w:rFonts w:ascii="ISOCPEUR" w:hAnsi="ISOCPEUR" w:cs="Arial"/>
              </w:rPr>
              <w:t xml:space="preserve">, 2,5 ГГц, ОЗУ - 4 Гб, сетевой адаптер Ethernet 100Мб, </w:t>
            </w:r>
            <w:r w:rsidRPr="00E76FA5">
              <w:rPr>
                <w:rFonts w:ascii="ISOCPEUR" w:hAnsi="ISOCPEUR" w:cs="Arial"/>
              </w:rPr>
              <w:t>HDD</w:t>
            </w:r>
            <w:r>
              <w:rPr>
                <w:rFonts w:ascii="ISOCPEUR" w:hAnsi="ISOCPEUR" w:cs="Arial"/>
              </w:rPr>
              <w:t>-SATA 500 Гб, 2 разъема PCI-E,</w:t>
            </w:r>
          </w:p>
          <w:p w14:paraId="50EAD25A" w14:textId="77777777" w:rsidR="003A76DD" w:rsidRPr="009657FF" w:rsidRDefault="003A76DD" w:rsidP="003A76DD">
            <w:pPr>
              <w:ind w:left="39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4 порта USB + 1 USB 3.0,</w:t>
            </w:r>
          </w:p>
          <w:p w14:paraId="5B94A27B" w14:textId="77777777" w:rsidR="003A76DD" w:rsidRDefault="003A76DD" w:rsidP="003A76DD">
            <w:pPr>
              <w:ind w:left="39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 xml:space="preserve">Более </w:t>
            </w:r>
            <w:r w:rsidRPr="0090013F">
              <w:rPr>
                <w:rFonts w:ascii="ISOCPEUR" w:hAnsi="ISOCPEUR" w:cs="Arial"/>
              </w:rPr>
              <w:t>60</w:t>
            </w:r>
            <w:r>
              <w:rPr>
                <w:rFonts w:ascii="ISOCPEUR" w:hAnsi="ISOCPEUR" w:cs="Arial"/>
              </w:rPr>
              <w:t xml:space="preserve"> </w:t>
            </w:r>
            <w:r w:rsidRPr="0090013F">
              <w:rPr>
                <w:rFonts w:ascii="ISOCPEUR" w:hAnsi="ISOCPEUR" w:cs="Arial"/>
              </w:rPr>
              <w:t>Гц</w:t>
            </w:r>
            <w:r>
              <w:rPr>
                <w:rFonts w:ascii="ISOCPEUR" w:hAnsi="ISOCPEUR" w:cs="Arial"/>
              </w:rPr>
              <w:t>, 1600х900dpi, интерфейсы DVI/</w:t>
            </w:r>
            <w:r w:rsidRPr="00E76FA5">
              <w:rPr>
                <w:rFonts w:ascii="ISOCPEUR" w:hAnsi="ISOCPEUR" w:cs="Arial"/>
              </w:rPr>
              <w:t>HDMI</w:t>
            </w:r>
          </w:p>
          <w:p w14:paraId="702A3614" w14:textId="77777777" w:rsidR="003A76DD" w:rsidRPr="009657FF" w:rsidRDefault="003A76DD" w:rsidP="003A76DD">
            <w:pPr>
              <w:ind w:left="39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Монитор</w:t>
            </w:r>
            <w:r w:rsidRPr="0090013F">
              <w:rPr>
                <w:rFonts w:ascii="ISOCPEUR" w:hAnsi="ISOCPEUR" w:cs="Arial"/>
              </w:rPr>
              <w:t xml:space="preserve"> </w:t>
            </w:r>
            <w:r w:rsidRPr="00E76FA5">
              <w:rPr>
                <w:rFonts w:ascii="ISOCPEUR" w:hAnsi="ISOCPEUR" w:cs="Arial"/>
              </w:rPr>
              <w:t>LCD</w:t>
            </w:r>
            <w:r w:rsidRPr="0090013F">
              <w:rPr>
                <w:rFonts w:ascii="ISOCPEUR" w:hAnsi="ISOCPEUR" w:cs="Arial"/>
              </w:rPr>
              <w:t xml:space="preserve"> 23</w:t>
            </w:r>
            <w:r w:rsidRPr="002B59CE">
              <w:rPr>
                <w:rFonts w:ascii="ISOCPEUR" w:hAnsi="ISOCPEUR" w:cs="Arial"/>
              </w:rPr>
              <w:t>”</w:t>
            </w:r>
          </w:p>
          <w:p w14:paraId="1E697E9A" w14:textId="77777777" w:rsidR="003A76DD" w:rsidRDefault="003A76DD" w:rsidP="003A76DD">
            <w:pPr>
              <w:ind w:left="39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Мышь оптическая проводная USB</w:t>
            </w:r>
          </w:p>
          <w:p w14:paraId="2207DFC5" w14:textId="502A8B9F" w:rsidR="003A76DD" w:rsidRPr="00E76FA5" w:rsidRDefault="003A76DD" w:rsidP="003A76DD">
            <w:pPr>
              <w:pStyle w:val="113"/>
              <w:rPr>
                <w:rFonts w:ascii="ISOCPEUR" w:hAnsi="ISOCPEUR" w:cs="Arial"/>
                <w:noProof w:val="0"/>
                <w:sz w:val="24"/>
                <w:szCs w:val="22"/>
              </w:rPr>
            </w:pPr>
            <w:r w:rsidRPr="00E76FA5">
              <w:rPr>
                <w:rFonts w:ascii="ISOCPEUR" w:hAnsi="ISOCPEUR" w:cs="Arial"/>
                <w:noProof w:val="0"/>
                <w:sz w:val="24"/>
                <w:szCs w:val="22"/>
              </w:rPr>
              <w:t>Клавиатура проводная USB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232054B2" w14:textId="29CDCD81" w:rsidR="003A76DD" w:rsidRPr="00F40E1C" w:rsidRDefault="003A76DD" w:rsidP="003A76DD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D34381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2A5DF91F" w14:textId="6F067F51" w:rsidR="003A76DD" w:rsidRPr="00F40E1C" w:rsidRDefault="003A76DD" w:rsidP="003A76DD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D34381">
              <w:rPr>
                <w:rFonts w:ascii="ISOCPEUR" w:hAnsi="ISOCPEUR" w:cs="Arial"/>
              </w:rPr>
              <w:t>1</w:t>
            </w:r>
            <w:r>
              <w:rPr>
                <w:rFonts w:ascii="ISOCPEUR" w:hAnsi="ISOCPEUR" w:cs="Arial"/>
              </w:rPr>
              <w:t>8</w:t>
            </w:r>
            <w:r>
              <w:rPr>
                <w:rFonts w:ascii="ISOCPEUR" w:hAnsi="ISOCPEUR" w:cs="Arial"/>
                <w:lang w:val="en-US"/>
              </w:rPr>
              <w:t>5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722AE689" w14:textId="77777777" w:rsidR="003A76DD" w:rsidRPr="006D1981" w:rsidRDefault="003A76DD" w:rsidP="003A76DD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3A76DD" w:rsidRPr="006D1981" w14:paraId="38B0A8A7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120F73F6" w14:textId="6C42D0C1" w:rsidR="003A76DD" w:rsidRDefault="003A76DD" w:rsidP="003A76DD">
            <w:pPr>
              <w:pStyle w:val="114"/>
              <w:rPr>
                <w:rFonts w:ascii="ISOCPEUR" w:hAnsi="ISOCPEUR" w:cs="Arial"/>
                <w:lang w:val="en-US"/>
              </w:rPr>
            </w:pPr>
            <w:r>
              <w:rPr>
                <w:rFonts w:ascii="ISOCPEUR" w:hAnsi="ISOCPEUR" w:cs="Arial"/>
              </w:rPr>
              <w:t>2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75E04F00" w14:textId="762AA51D" w:rsidR="003A76DD" w:rsidRPr="00DB2844" w:rsidRDefault="003A76DD" w:rsidP="003A76DD">
            <w:pPr>
              <w:ind w:left="39"/>
              <w:rPr>
                <w:rFonts w:ascii="ISOCPEUR" w:hAnsi="ISOCPEUR" w:cs="Arial"/>
              </w:rPr>
            </w:pPr>
            <w:r w:rsidRPr="00D34381">
              <w:rPr>
                <w:rFonts w:ascii="ISOCPEUR" w:hAnsi="ISOCPEUR" w:cs="Arial"/>
              </w:rPr>
              <w:t>ЖК-Телевизор 49” с настенным кронштейном с разъемами HDMI, VGA, RCA, RJ-45, USB, г.р.  1090х634х44мм, мощность, 0175 кВт, 220 В. Разрешение - Full HD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39439A67" w14:textId="630E3195" w:rsidR="003A76DD" w:rsidRPr="00F40E1C" w:rsidRDefault="003A76DD" w:rsidP="003A76DD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D34381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71872E5E" w14:textId="0093DB47" w:rsidR="003A76DD" w:rsidRPr="00F40E1C" w:rsidRDefault="003A76DD" w:rsidP="003A76DD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</w:rPr>
              <w:t>7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6A0ABAE4" w14:textId="77777777" w:rsidR="003A76DD" w:rsidRPr="006D1981" w:rsidRDefault="003A76DD" w:rsidP="003A76DD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3A76DD" w:rsidRPr="006D1981" w14:paraId="11908020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4A2A805A" w14:textId="6F901760" w:rsidR="003A76DD" w:rsidRDefault="003A76DD" w:rsidP="003A76DD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  <w:lang w:val="en-US"/>
              </w:rPr>
              <w:t>3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5B8AE06C" w14:textId="5D0D35A8" w:rsidR="003A76DD" w:rsidRDefault="003A76DD" w:rsidP="003A76DD">
            <w:pPr>
              <w:ind w:left="39"/>
              <w:rPr>
                <w:rFonts w:ascii="ISOCPEUR" w:hAnsi="ISOCPEUR" w:cs="Arial"/>
              </w:rPr>
            </w:pPr>
            <w:r w:rsidRPr="00D34381">
              <w:rPr>
                <w:rFonts w:ascii="ISOCPEUR" w:hAnsi="ISOCPEUR" w:cs="Arial"/>
              </w:rPr>
              <w:t>Рабочий стол сотрудника на П-образных опорах, г.р. 1600х800х750мм.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79D0865E" w14:textId="691CAF70" w:rsidR="003A76DD" w:rsidRPr="00F40E1C" w:rsidRDefault="003A76DD" w:rsidP="003A76DD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D34381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4FBFBD02" w14:textId="2549986F" w:rsidR="003A76DD" w:rsidRPr="00F40E1C" w:rsidRDefault="003A76DD" w:rsidP="003A76DD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</w:rPr>
              <w:t>17</w:t>
            </w:r>
            <w:r>
              <w:rPr>
                <w:rFonts w:ascii="ISOCPEUR" w:hAnsi="ISOCPEUR" w:cs="Arial"/>
                <w:lang w:val="en-US"/>
              </w:rPr>
              <w:t>5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09C2CF1F" w14:textId="77777777" w:rsidR="003A76DD" w:rsidRPr="006D1981" w:rsidRDefault="003A76DD" w:rsidP="003A76DD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3A76DD" w:rsidRPr="006D1981" w14:paraId="45F2368F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381C8170" w14:textId="7823E928" w:rsidR="003A76DD" w:rsidRDefault="003A76DD" w:rsidP="003A76DD">
            <w:pPr>
              <w:pStyle w:val="114"/>
              <w:rPr>
                <w:rFonts w:ascii="ISOCPEUR" w:hAnsi="ISOCPEUR" w:cs="Arial"/>
                <w:lang w:val="en-US"/>
              </w:rPr>
            </w:pPr>
            <w:r>
              <w:rPr>
                <w:rFonts w:ascii="ISOCPEUR" w:hAnsi="ISOCPEUR" w:cs="Arial"/>
              </w:rPr>
              <w:t>4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389E7A95" w14:textId="5ED04C11" w:rsidR="003A76DD" w:rsidRDefault="003A76DD" w:rsidP="003A76DD">
            <w:pPr>
              <w:ind w:left="39"/>
              <w:rPr>
                <w:rFonts w:ascii="ISOCPEUR" w:hAnsi="ISOCPEUR" w:cs="Arial"/>
              </w:rPr>
            </w:pPr>
            <w:r w:rsidRPr="00D34381">
              <w:rPr>
                <w:rFonts w:ascii="ISOCPEUR" w:hAnsi="ISOCPEUR" w:cs="Arial"/>
              </w:rPr>
              <w:t xml:space="preserve">Кресло рабочее с пятилучевой колесной опорой, пластиковыми подлокотниками. Обивка – синтетическое волокно. Г.р. 665х580х1100мм, подлокотники 250х50-70х200-260мм, сидение г.р. 400х400 мм, спинка 300х380 мм, регулируемая: высота – г.р. 400-550 мм, угол наклона </w:t>
            </w:r>
            <w:r w:rsidRPr="00D34381">
              <w:rPr>
                <w:rFonts w:ascii="Arial" w:hAnsi="Arial" w:cs="Arial"/>
                <w:color w:val="222222"/>
                <w:sz w:val="16"/>
                <w:szCs w:val="16"/>
                <w:shd w:val="clear" w:color="auto" w:fill="FFFFFF"/>
              </w:rPr>
              <w:t>±</w:t>
            </w:r>
            <w:r w:rsidRPr="00D34381">
              <w:rPr>
                <w:rFonts w:ascii="ISOCPEUR" w:hAnsi="ISOCPEUR" w:cs="Arial"/>
              </w:rPr>
              <w:t>25 °,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32D17840" w14:textId="57A4D2C7" w:rsidR="003A76DD" w:rsidRPr="00F40E1C" w:rsidRDefault="003A76DD" w:rsidP="003A76DD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D34381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28FF0C16" w14:textId="7B79546F" w:rsidR="003A76DD" w:rsidRPr="00F40E1C" w:rsidRDefault="003A76DD" w:rsidP="003A76DD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</w:rPr>
              <w:t>17</w:t>
            </w:r>
            <w:r>
              <w:rPr>
                <w:rFonts w:ascii="ISOCPEUR" w:hAnsi="ISOCPEUR" w:cs="Arial"/>
                <w:lang w:val="en-US"/>
              </w:rPr>
              <w:t>5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5B7F83DA" w14:textId="77777777" w:rsidR="003A76DD" w:rsidRPr="006D1981" w:rsidRDefault="003A76DD" w:rsidP="003A76DD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3A76DD" w:rsidRPr="006D1981" w14:paraId="4F6466A3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088BA5D5" w14:textId="59C263D0" w:rsidR="003A76DD" w:rsidRDefault="003A76DD" w:rsidP="003A76DD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5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78030070" w14:textId="77777777" w:rsidR="003A76DD" w:rsidRDefault="003A76DD" w:rsidP="003A76DD">
            <w:pPr>
              <w:ind w:left="39" w:right="47"/>
              <w:rPr>
                <w:rFonts w:ascii="ISOCPEUR" w:hAnsi="ISOCPEUR" w:cs="Arial"/>
              </w:rPr>
            </w:pPr>
            <w:r w:rsidRPr="003438A1">
              <w:rPr>
                <w:rFonts w:ascii="ISOCPEUR" w:hAnsi="ISOCPEUR" w:cs="Arial"/>
              </w:rPr>
              <w:t>Рабочее место руководителя</w:t>
            </w:r>
            <w:r>
              <w:rPr>
                <w:rFonts w:ascii="ISOCPEUR" w:hAnsi="ISOCPEUR" w:cs="Arial"/>
              </w:rPr>
              <w:t>, древесина ценных пород в составе:</w:t>
            </w:r>
          </w:p>
          <w:p w14:paraId="2634C7D8" w14:textId="77777777" w:rsidR="003A76DD" w:rsidRDefault="003A76DD" w:rsidP="003A76DD">
            <w:pPr>
              <w:ind w:left="39" w:right="47"/>
              <w:rPr>
                <w:rFonts w:ascii="ISOCPEUR" w:hAnsi="ISOCPEUR" w:cs="Arial"/>
              </w:rPr>
            </w:pPr>
            <w:r w:rsidRPr="003438A1">
              <w:rPr>
                <w:rFonts w:ascii="ISOCPEUR" w:hAnsi="ISOCPEUR" w:cs="Arial"/>
              </w:rPr>
              <w:t xml:space="preserve">Стол </w:t>
            </w:r>
            <w:r>
              <w:rPr>
                <w:rFonts w:ascii="ISOCPEUR" w:hAnsi="ISOCPEUR" w:cs="Arial"/>
              </w:rPr>
              <w:t>письменный</w:t>
            </w:r>
            <w:r w:rsidRPr="00B66725">
              <w:rPr>
                <w:rFonts w:ascii="ISOCPEUR" w:hAnsi="ISOCPEUR" w:cs="Arial"/>
              </w:rPr>
              <w:t xml:space="preserve">, г.р. </w:t>
            </w:r>
            <w:r w:rsidRPr="003438A1">
              <w:rPr>
                <w:rFonts w:ascii="ISOCPEUR" w:hAnsi="ISOCPEUR" w:cs="Arial"/>
              </w:rPr>
              <w:t>1</w:t>
            </w:r>
            <w:r>
              <w:rPr>
                <w:rFonts w:ascii="ISOCPEUR" w:hAnsi="ISOCPEUR" w:cs="Arial"/>
              </w:rPr>
              <w:t>78</w:t>
            </w:r>
            <w:r w:rsidRPr="003438A1">
              <w:rPr>
                <w:rFonts w:ascii="ISOCPEUR" w:hAnsi="ISOCPEUR" w:cs="Arial"/>
              </w:rPr>
              <w:t>0х</w:t>
            </w:r>
            <w:r>
              <w:rPr>
                <w:rFonts w:ascii="ISOCPEUR" w:hAnsi="ISOCPEUR" w:cs="Arial"/>
              </w:rPr>
              <w:t>78</w:t>
            </w:r>
            <w:r w:rsidRPr="003438A1">
              <w:rPr>
                <w:rFonts w:ascii="ISOCPEUR" w:hAnsi="ISOCPEUR" w:cs="Arial"/>
              </w:rPr>
              <w:t>0х7</w:t>
            </w:r>
            <w:r>
              <w:rPr>
                <w:rFonts w:ascii="ISOCPEUR" w:hAnsi="ISOCPEUR" w:cs="Arial"/>
              </w:rPr>
              <w:t>5</w:t>
            </w:r>
            <w:r w:rsidRPr="003438A1">
              <w:rPr>
                <w:rFonts w:ascii="ISOCPEUR" w:hAnsi="ISOCPEUR" w:cs="Arial"/>
              </w:rPr>
              <w:t>0</w:t>
            </w:r>
            <w:r>
              <w:rPr>
                <w:rFonts w:ascii="ISOCPEUR" w:hAnsi="ISOCPEUR" w:cs="Arial"/>
              </w:rPr>
              <w:t xml:space="preserve"> мм. </w:t>
            </w:r>
          </w:p>
          <w:p w14:paraId="70658C41" w14:textId="51E36662" w:rsidR="003A76DD" w:rsidRPr="00947848" w:rsidRDefault="003A76DD" w:rsidP="003A76DD">
            <w:pPr>
              <w:ind w:left="39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 xml:space="preserve">Тумба приставная с глухой дверью и открытой нишей, г.р. </w:t>
            </w:r>
            <w:r w:rsidRPr="003438A1">
              <w:rPr>
                <w:rFonts w:ascii="ISOCPEUR" w:hAnsi="ISOCPEUR" w:cs="Arial"/>
              </w:rPr>
              <w:t>9</w:t>
            </w:r>
            <w:r>
              <w:rPr>
                <w:rFonts w:ascii="ISOCPEUR" w:hAnsi="ISOCPEUR" w:cs="Arial"/>
              </w:rPr>
              <w:t>0</w:t>
            </w:r>
            <w:r w:rsidRPr="003438A1">
              <w:rPr>
                <w:rFonts w:ascii="ISOCPEUR" w:hAnsi="ISOCPEUR" w:cs="Arial"/>
              </w:rPr>
              <w:t>0х5</w:t>
            </w:r>
            <w:r>
              <w:rPr>
                <w:rFonts w:ascii="ISOCPEUR" w:hAnsi="ISOCPEUR" w:cs="Arial"/>
              </w:rPr>
              <w:t>0</w:t>
            </w:r>
            <w:r w:rsidRPr="003438A1">
              <w:rPr>
                <w:rFonts w:ascii="ISOCPEUR" w:hAnsi="ISOCPEUR" w:cs="Arial"/>
              </w:rPr>
              <w:t>0х670</w:t>
            </w:r>
            <w:r>
              <w:rPr>
                <w:rFonts w:ascii="ISOCPEUR" w:hAnsi="ISOCPEUR" w:cs="Arial"/>
              </w:rPr>
              <w:t xml:space="preserve"> мм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02C29C71" w14:textId="0DF286E0" w:rsidR="003A76DD" w:rsidRPr="00F40E1C" w:rsidRDefault="003A76DD" w:rsidP="003A76DD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AF20F3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7EF85438" w14:textId="570AFD39" w:rsidR="003A76DD" w:rsidRPr="00F40E1C" w:rsidRDefault="003A76DD" w:rsidP="003A76DD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  <w:lang w:val="en-US"/>
              </w:rPr>
              <w:t>8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17C3D8E4" w14:textId="77777777" w:rsidR="003A76DD" w:rsidRPr="006D1981" w:rsidRDefault="003A76DD" w:rsidP="003A76DD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3A76DD" w:rsidRPr="006D1981" w14:paraId="380C3907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0CC0862C" w14:textId="6F71F99B" w:rsidR="003A76DD" w:rsidRDefault="003A76DD" w:rsidP="003A76DD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  <w:lang w:val="en-US"/>
              </w:rPr>
              <w:t>6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50E7F5CA" w14:textId="1BDBB14B" w:rsidR="003A76DD" w:rsidRPr="003438A1" w:rsidRDefault="003A76DD" w:rsidP="003A76DD">
            <w:pPr>
              <w:ind w:left="39"/>
              <w:rPr>
                <w:rFonts w:ascii="ISOCPEUR" w:hAnsi="ISOCPEUR" w:cs="Arial"/>
              </w:rPr>
            </w:pPr>
            <w:r w:rsidRPr="003438A1">
              <w:rPr>
                <w:rFonts w:ascii="ISOCPEUR" w:hAnsi="ISOCPEUR" w:cs="Arial"/>
              </w:rPr>
              <w:t xml:space="preserve">Кресло </w:t>
            </w:r>
            <w:r>
              <w:rPr>
                <w:rFonts w:ascii="ISOCPEUR" w:hAnsi="ISOCPEUR" w:cs="Arial"/>
              </w:rPr>
              <w:t xml:space="preserve">руководителя с металлической </w:t>
            </w:r>
            <w:r w:rsidRPr="0074318A">
              <w:rPr>
                <w:rFonts w:ascii="ISOCPEUR" w:hAnsi="ISOCPEUR" w:cs="Arial"/>
              </w:rPr>
              <w:t>пятилучевой колесной опор</w:t>
            </w:r>
            <w:r>
              <w:rPr>
                <w:rFonts w:ascii="ISOCPEUR" w:hAnsi="ISOCPEUR" w:cs="Arial"/>
              </w:rPr>
              <w:t xml:space="preserve">ой с </w:t>
            </w:r>
            <w:r w:rsidRPr="0000022C">
              <w:rPr>
                <w:rFonts w:ascii="ISOCPEUR" w:hAnsi="ISOCPEUR" w:cs="Arial"/>
              </w:rPr>
              <w:t>металлическими подлокотниками с накладками</w:t>
            </w:r>
            <w:r>
              <w:rPr>
                <w:rFonts w:ascii="ISOCPEUR" w:hAnsi="ISOCPEUR" w:cs="Arial"/>
              </w:rPr>
              <w:t>, г.р.  675</w:t>
            </w:r>
            <w:r w:rsidRPr="003438A1">
              <w:rPr>
                <w:rFonts w:ascii="ISOCPEUR" w:hAnsi="ISOCPEUR" w:cs="Arial"/>
              </w:rPr>
              <w:t>х</w:t>
            </w:r>
            <w:r>
              <w:rPr>
                <w:rFonts w:ascii="ISOCPEUR" w:hAnsi="ISOCPEUR" w:cs="Arial"/>
              </w:rPr>
              <w:t>675</w:t>
            </w:r>
            <w:r w:rsidRPr="003438A1">
              <w:rPr>
                <w:rFonts w:ascii="ISOCPEUR" w:hAnsi="ISOCPEUR" w:cs="Arial"/>
              </w:rPr>
              <w:t>х</w:t>
            </w:r>
            <w:r w:rsidRPr="0000022C">
              <w:rPr>
                <w:rFonts w:ascii="ISOCPEUR" w:hAnsi="ISOCPEUR" w:cs="Arial"/>
              </w:rPr>
              <w:t>1</w:t>
            </w:r>
            <w:r>
              <w:rPr>
                <w:rFonts w:ascii="ISOCPEUR" w:hAnsi="ISOCPEUR" w:cs="Arial"/>
              </w:rPr>
              <w:t>10</w:t>
            </w:r>
            <w:r w:rsidRPr="0000022C">
              <w:rPr>
                <w:rFonts w:ascii="ISOCPEUR" w:hAnsi="ISOCPEUR" w:cs="Arial"/>
              </w:rPr>
              <w:t>0</w:t>
            </w:r>
            <w:r>
              <w:rPr>
                <w:rFonts w:ascii="ISOCPEUR" w:hAnsi="ISOCPEUR" w:cs="Arial"/>
              </w:rPr>
              <w:t>мм,</w:t>
            </w:r>
            <w:r w:rsidRPr="0074318A">
              <w:rPr>
                <w:rFonts w:ascii="ISOCPEUR" w:hAnsi="ISOCPEUR" w:cs="Arial"/>
              </w:rPr>
              <w:t xml:space="preserve"> подлокотник</w:t>
            </w:r>
            <w:r>
              <w:rPr>
                <w:rFonts w:ascii="ISOCPEUR" w:hAnsi="ISOCPEUR" w:cs="Arial"/>
              </w:rPr>
              <w:t>и</w:t>
            </w:r>
            <w:r w:rsidRPr="0074318A">
              <w:rPr>
                <w:rFonts w:ascii="ISOCPEUR" w:hAnsi="ISOCPEUR" w:cs="Arial"/>
              </w:rPr>
              <w:t xml:space="preserve"> </w:t>
            </w:r>
            <w:r>
              <w:rPr>
                <w:rFonts w:ascii="ISOCPEUR" w:hAnsi="ISOCPEUR" w:cs="Arial"/>
              </w:rPr>
              <w:t xml:space="preserve">г.р. </w:t>
            </w:r>
            <w:r w:rsidRPr="0074318A">
              <w:rPr>
                <w:rFonts w:ascii="ISOCPEUR" w:hAnsi="ISOCPEUR" w:cs="Arial"/>
              </w:rPr>
              <w:t>250</w:t>
            </w:r>
            <w:r>
              <w:rPr>
                <w:rFonts w:ascii="ISOCPEUR" w:hAnsi="ISOCPEUR" w:cs="Arial"/>
              </w:rPr>
              <w:t>х50-70х200-260мм</w:t>
            </w:r>
            <w:r w:rsidRPr="0074318A">
              <w:rPr>
                <w:rFonts w:ascii="ISOCPEUR" w:hAnsi="ISOCPEUR" w:cs="Arial"/>
              </w:rPr>
              <w:t>, сиден</w:t>
            </w:r>
            <w:r>
              <w:rPr>
                <w:rFonts w:ascii="ISOCPEUR" w:hAnsi="ISOCPEUR" w:cs="Arial"/>
              </w:rPr>
              <w:t xml:space="preserve">ие 400х400 мм, </w:t>
            </w:r>
            <w:r w:rsidRPr="0074318A">
              <w:rPr>
                <w:rFonts w:ascii="ISOCPEUR" w:hAnsi="ISOCPEUR" w:cs="Arial"/>
              </w:rPr>
              <w:t>спинк</w:t>
            </w:r>
            <w:r>
              <w:rPr>
                <w:rFonts w:ascii="ISOCPEUR" w:hAnsi="ISOCPEUR" w:cs="Arial"/>
              </w:rPr>
              <w:t>а 780х</w:t>
            </w:r>
            <w:r w:rsidRPr="0074318A">
              <w:rPr>
                <w:rFonts w:ascii="ISOCPEUR" w:hAnsi="ISOCPEUR" w:cs="Arial"/>
              </w:rPr>
              <w:t>380 мм</w:t>
            </w:r>
            <w:r>
              <w:rPr>
                <w:rFonts w:ascii="ISOCPEUR" w:hAnsi="ISOCPEUR" w:cs="Arial"/>
              </w:rPr>
              <w:t xml:space="preserve">, </w:t>
            </w:r>
            <w:r w:rsidRPr="0074318A">
              <w:rPr>
                <w:rFonts w:ascii="ISOCPEUR" w:hAnsi="ISOCPEUR" w:cs="Arial"/>
              </w:rPr>
              <w:t>регулир</w:t>
            </w:r>
            <w:r>
              <w:rPr>
                <w:rFonts w:ascii="ISOCPEUR" w:hAnsi="ISOCPEUR" w:cs="Arial"/>
              </w:rPr>
              <w:t>уемая:</w:t>
            </w:r>
            <w:r w:rsidRPr="0074318A">
              <w:rPr>
                <w:rFonts w:ascii="ISOCPEUR" w:hAnsi="ISOCPEUR" w:cs="Arial"/>
              </w:rPr>
              <w:t xml:space="preserve"> высот</w:t>
            </w:r>
            <w:r>
              <w:rPr>
                <w:rFonts w:ascii="ISOCPEUR" w:hAnsi="ISOCPEUR" w:cs="Arial"/>
              </w:rPr>
              <w:t xml:space="preserve">а - г.р. </w:t>
            </w:r>
            <w:r w:rsidRPr="0074318A">
              <w:rPr>
                <w:rFonts w:ascii="ISOCPEUR" w:hAnsi="ISOCPEUR" w:cs="Arial"/>
              </w:rPr>
              <w:t>400-550 мм</w:t>
            </w:r>
            <w:r>
              <w:rPr>
                <w:rFonts w:ascii="ISOCPEUR" w:hAnsi="ISOCPEUR" w:cs="Arial"/>
              </w:rPr>
              <w:t>,</w:t>
            </w:r>
            <w:r w:rsidRPr="0074318A">
              <w:rPr>
                <w:rFonts w:ascii="ISOCPEUR" w:hAnsi="ISOCPEUR" w:cs="Arial"/>
              </w:rPr>
              <w:t xml:space="preserve"> уг</w:t>
            </w:r>
            <w:r>
              <w:rPr>
                <w:rFonts w:ascii="ISOCPEUR" w:hAnsi="ISOCPEUR" w:cs="Arial"/>
              </w:rPr>
              <w:t>о</w:t>
            </w:r>
            <w:r w:rsidRPr="0074318A">
              <w:rPr>
                <w:rFonts w:ascii="ISOCPEUR" w:hAnsi="ISOCPEUR" w:cs="Arial"/>
              </w:rPr>
              <w:t xml:space="preserve">л наклона </w:t>
            </w:r>
            <w:r>
              <w:rPr>
                <w:rFonts w:ascii="Arial" w:hAnsi="Arial" w:cs="Arial"/>
                <w:color w:val="222222"/>
                <w:sz w:val="16"/>
                <w:szCs w:val="16"/>
                <w:shd w:val="clear" w:color="auto" w:fill="FFFFFF"/>
              </w:rPr>
              <w:t>±</w:t>
            </w:r>
            <w:r>
              <w:rPr>
                <w:rFonts w:ascii="ISOCPEUR" w:hAnsi="ISOCPEUR" w:cs="Arial"/>
              </w:rPr>
              <w:t xml:space="preserve">25 °. </w:t>
            </w:r>
            <w:r w:rsidRPr="0074318A">
              <w:rPr>
                <w:rFonts w:ascii="ISOCPEUR" w:hAnsi="ISOCPEUR" w:cs="Arial"/>
              </w:rPr>
              <w:t xml:space="preserve">Обивка </w:t>
            </w:r>
            <w:r>
              <w:rPr>
                <w:rFonts w:ascii="ISOCPEUR" w:hAnsi="ISOCPEUR" w:cs="Arial"/>
              </w:rPr>
              <w:t>– тканевая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6DCD1BE0" w14:textId="58732B26" w:rsidR="003A76DD" w:rsidRPr="00F40E1C" w:rsidRDefault="003A76DD" w:rsidP="003A76DD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AF20F3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70B343E1" w14:textId="401D08B3" w:rsidR="003A76DD" w:rsidRPr="00F40E1C" w:rsidRDefault="003A76DD" w:rsidP="003A76DD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  <w:lang w:val="en-US"/>
              </w:rPr>
              <w:t>8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283FF0F9" w14:textId="77777777" w:rsidR="003A76DD" w:rsidRPr="006D1981" w:rsidRDefault="003A76DD" w:rsidP="003A76DD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8633CF" w:rsidRPr="006D1981" w14:paraId="61F4D07B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4DDCD3A3" w14:textId="02818FBF" w:rsidR="008633CF" w:rsidRDefault="008633CF" w:rsidP="008633CF">
            <w:pPr>
              <w:pStyle w:val="114"/>
              <w:rPr>
                <w:rFonts w:ascii="ISOCPEUR" w:hAnsi="ISOCPEUR" w:cs="Arial"/>
                <w:lang w:val="en-US"/>
              </w:rPr>
            </w:pPr>
            <w:r>
              <w:rPr>
                <w:rFonts w:ascii="ISOCPEUR" w:hAnsi="ISOCPEUR" w:cs="Arial"/>
                <w:lang w:val="en-US"/>
              </w:rPr>
              <w:lastRenderedPageBreak/>
              <w:t>7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2BAFF300" w14:textId="562D4F1B" w:rsidR="008633CF" w:rsidRPr="003438A1" w:rsidRDefault="008633CF" w:rsidP="008633CF">
            <w:pPr>
              <w:ind w:left="39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Шкаф, г.р. 1670х400х1120(</w:t>
            </w:r>
            <w:r>
              <w:rPr>
                <w:rFonts w:ascii="ISOCPEUR" w:hAnsi="ISOCPEUR" w:cs="Arial"/>
                <w:lang w:val="en-US"/>
              </w:rPr>
              <w:t>h</w:t>
            </w:r>
            <w:r w:rsidRPr="002D18D8">
              <w:rPr>
                <w:rFonts w:ascii="ISOCPEUR" w:hAnsi="ISOCPEUR" w:cs="Arial"/>
              </w:rPr>
              <w:t>)</w:t>
            </w:r>
            <w:r>
              <w:rPr>
                <w:rFonts w:ascii="ISOCPEUR" w:hAnsi="ISOCPEUR" w:cs="Arial"/>
              </w:rPr>
              <w:t>мм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180A183A" w14:textId="1385FA2F" w:rsidR="008633CF" w:rsidRPr="00F40E1C" w:rsidRDefault="008633CF" w:rsidP="008633CF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AF20F3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565018A6" w14:textId="15DB8C8B" w:rsidR="008633CF" w:rsidRPr="00F40E1C" w:rsidRDefault="008633CF" w:rsidP="008633CF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</w:rPr>
              <w:t>2</w:t>
            </w:r>
            <w:r>
              <w:rPr>
                <w:rFonts w:ascii="ISOCPEUR" w:hAnsi="ISOCPEUR" w:cs="Arial"/>
                <w:lang w:val="en-US"/>
              </w:rPr>
              <w:t>6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59CE7F41" w14:textId="77777777" w:rsidR="008633CF" w:rsidRPr="006D1981" w:rsidRDefault="008633CF" w:rsidP="008633CF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8633CF" w:rsidRPr="006D1981" w14:paraId="66F502D8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6C8B7EAD" w14:textId="3F743D2C" w:rsidR="008633CF" w:rsidRPr="00B51F00" w:rsidRDefault="008633CF" w:rsidP="008633CF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  <w:lang w:val="en-US"/>
              </w:rPr>
              <w:t>8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3E8798FA" w14:textId="234095E1" w:rsidR="008633CF" w:rsidRDefault="008633CF" w:rsidP="008633CF">
            <w:pPr>
              <w:ind w:left="39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 xml:space="preserve">Кресло для посетителя, </w:t>
            </w:r>
            <w:r w:rsidRPr="00857AA1">
              <w:rPr>
                <w:rFonts w:ascii="ISOCPEUR" w:hAnsi="ISOCPEUR" w:cs="Calibri"/>
                <w:color w:val="000000"/>
              </w:rPr>
              <w:t>г.р. 535х600х850</w:t>
            </w:r>
            <w:r>
              <w:rPr>
                <w:rFonts w:ascii="ISOCPEUR" w:hAnsi="ISOCPEUR" w:cs="Calibri"/>
                <w:color w:val="000000"/>
              </w:rPr>
              <w:t xml:space="preserve"> мм</w:t>
            </w:r>
            <w:r>
              <w:rPr>
                <w:rFonts w:ascii="ISOCPEUR" w:hAnsi="ISOCPEUR" w:cs="Arial"/>
              </w:rPr>
              <w:t xml:space="preserve"> 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73047879" w14:textId="22AB79D1" w:rsidR="008633CF" w:rsidRPr="00F40E1C" w:rsidRDefault="008633CF" w:rsidP="008633CF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AF20F3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0D8EA901" w14:textId="276D036F" w:rsidR="008633CF" w:rsidRPr="00F40E1C" w:rsidRDefault="008633CF" w:rsidP="008633CF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</w:rPr>
              <w:t>10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34F64655" w14:textId="77777777" w:rsidR="008633CF" w:rsidRPr="006D1981" w:rsidRDefault="008633CF" w:rsidP="008633CF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8633CF" w:rsidRPr="006D1981" w14:paraId="5F20444C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7BA1EB57" w14:textId="695B8FF5" w:rsidR="008633CF" w:rsidRDefault="008633CF" w:rsidP="008633CF">
            <w:pPr>
              <w:pStyle w:val="114"/>
              <w:rPr>
                <w:rFonts w:ascii="ISOCPEUR" w:hAnsi="ISOCPEUR" w:cs="Arial"/>
                <w:lang w:val="en-US"/>
              </w:rPr>
            </w:pPr>
            <w:r>
              <w:rPr>
                <w:rFonts w:ascii="ISOCPEUR" w:hAnsi="ISOCPEUR" w:cs="Arial"/>
                <w:lang w:val="en-US"/>
              </w:rPr>
              <w:t>9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0DCE6D28" w14:textId="7FC28EC2" w:rsidR="008633CF" w:rsidRDefault="008633CF" w:rsidP="008633CF">
            <w:pPr>
              <w:ind w:left="39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Шкаф, г.р. 16</w:t>
            </w:r>
            <w:r w:rsidRPr="002D18D8">
              <w:rPr>
                <w:rFonts w:ascii="ISOCPEUR" w:hAnsi="ISOCPEUR" w:cs="Arial"/>
              </w:rPr>
              <w:t>0</w:t>
            </w:r>
            <w:r>
              <w:rPr>
                <w:rFonts w:ascii="ISOCPEUR" w:hAnsi="ISOCPEUR" w:cs="Arial"/>
              </w:rPr>
              <w:t>0х400х1120</w:t>
            </w:r>
            <w:r w:rsidRPr="002D18D8">
              <w:rPr>
                <w:rFonts w:ascii="ISOCPEUR" w:hAnsi="ISOCPEUR" w:cs="Arial"/>
              </w:rPr>
              <w:t xml:space="preserve"> </w:t>
            </w:r>
            <w:r>
              <w:rPr>
                <w:rFonts w:ascii="ISOCPEUR" w:hAnsi="ISOCPEUR" w:cs="Arial"/>
              </w:rPr>
              <w:t>мм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433E5772" w14:textId="1C297382" w:rsidR="008633CF" w:rsidRPr="00F40E1C" w:rsidRDefault="008633CF" w:rsidP="008633CF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AF20F3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49AD87EE" w14:textId="7D410A91" w:rsidR="008633CF" w:rsidRPr="00F40E1C" w:rsidRDefault="008633CF" w:rsidP="008633CF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</w:rPr>
              <w:t>18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2144954C" w14:textId="77777777" w:rsidR="008633CF" w:rsidRPr="006D1981" w:rsidRDefault="008633CF" w:rsidP="008633CF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8633CF" w:rsidRPr="006D1981" w14:paraId="0140D552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1D6CEB4F" w14:textId="78AEAC14" w:rsidR="008633CF" w:rsidRDefault="008633CF" w:rsidP="008633CF">
            <w:pPr>
              <w:pStyle w:val="114"/>
              <w:rPr>
                <w:rFonts w:ascii="ISOCPEUR" w:hAnsi="ISOCPEUR" w:cs="Arial"/>
                <w:lang w:val="en-US"/>
              </w:rPr>
            </w:pPr>
            <w:r>
              <w:rPr>
                <w:rFonts w:ascii="ISOCPEUR" w:hAnsi="ISOCPEUR" w:cs="Arial"/>
                <w:lang w:val="en-US"/>
              </w:rPr>
              <w:t>10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768BF90F" w14:textId="65EBA741" w:rsidR="008633CF" w:rsidRDefault="008633CF" w:rsidP="008633CF">
            <w:pPr>
              <w:ind w:left="39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Шкаф, г.р. 1</w:t>
            </w:r>
            <w:r w:rsidRPr="002D18D8">
              <w:rPr>
                <w:rFonts w:ascii="ISOCPEUR" w:hAnsi="ISOCPEUR" w:cs="Arial"/>
              </w:rPr>
              <w:t>50</w:t>
            </w:r>
            <w:r>
              <w:rPr>
                <w:rFonts w:ascii="ISOCPEUR" w:hAnsi="ISOCPEUR" w:cs="Arial"/>
              </w:rPr>
              <w:t>0х400х1120</w:t>
            </w:r>
            <w:r w:rsidRPr="002D18D8">
              <w:rPr>
                <w:rFonts w:ascii="ISOCPEUR" w:hAnsi="ISOCPEUR" w:cs="Arial"/>
              </w:rPr>
              <w:t xml:space="preserve"> </w:t>
            </w:r>
            <w:r>
              <w:rPr>
                <w:rFonts w:ascii="ISOCPEUR" w:hAnsi="ISOCPEUR" w:cs="Arial"/>
              </w:rPr>
              <w:t>мм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72DE999A" w14:textId="433F580C" w:rsidR="008633CF" w:rsidRPr="00F40E1C" w:rsidRDefault="008633CF" w:rsidP="008633CF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AF20F3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60B78B2D" w14:textId="70218DDD" w:rsidR="008633CF" w:rsidRPr="00F40E1C" w:rsidRDefault="008633CF" w:rsidP="008633CF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  <w:lang w:val="en-US"/>
              </w:rPr>
              <w:t>3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7C631C47" w14:textId="77777777" w:rsidR="008633CF" w:rsidRPr="006D1981" w:rsidRDefault="008633CF" w:rsidP="008633CF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8633CF" w:rsidRPr="006D1981" w14:paraId="2FB878FF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6543F985" w14:textId="600C61B1" w:rsidR="008633CF" w:rsidRDefault="008633CF" w:rsidP="008633CF">
            <w:pPr>
              <w:pStyle w:val="114"/>
              <w:rPr>
                <w:rFonts w:ascii="ISOCPEUR" w:hAnsi="ISOCPEUR" w:cs="Arial"/>
                <w:lang w:val="en-US"/>
              </w:rPr>
            </w:pPr>
            <w:r>
              <w:rPr>
                <w:rFonts w:ascii="ISOCPEUR" w:hAnsi="ISOCPEUR" w:cs="Arial"/>
                <w:lang w:val="en-US"/>
              </w:rPr>
              <w:t>1</w:t>
            </w:r>
            <w:r>
              <w:rPr>
                <w:rFonts w:ascii="ISOCPEUR" w:hAnsi="ISOCPEUR" w:cs="Arial"/>
              </w:rPr>
              <w:t>1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7BC83E80" w14:textId="1C7C4F58" w:rsidR="008633CF" w:rsidRDefault="008633CF" w:rsidP="008633CF">
            <w:pPr>
              <w:ind w:left="39"/>
              <w:rPr>
                <w:rFonts w:ascii="ISOCPEUR" w:hAnsi="ISOCPEUR" w:cs="Arial"/>
              </w:rPr>
            </w:pPr>
            <w:r w:rsidRPr="009A1D88">
              <w:rPr>
                <w:rFonts w:ascii="ISOCPEUR" w:hAnsi="ISOCPEUR" w:cs="Arial"/>
              </w:rPr>
              <w:t>Модульные стеллаж открыто</w:t>
            </w:r>
            <w:r>
              <w:rPr>
                <w:rFonts w:ascii="ISOCPEUR" w:hAnsi="ISOCPEUR" w:cs="Arial"/>
              </w:rPr>
              <w:t>-</w:t>
            </w:r>
            <w:r w:rsidRPr="009A1D88">
              <w:rPr>
                <w:rFonts w:ascii="ISOCPEUR" w:hAnsi="ISOCPEUR" w:cs="Arial"/>
              </w:rPr>
              <w:t>закрытого типа на металлическом каркасе</w:t>
            </w:r>
            <w:r w:rsidRPr="00DF3B74">
              <w:rPr>
                <w:rFonts w:ascii="ISOCPEUR" w:hAnsi="ISOCPEUR" w:cs="Arial"/>
              </w:rPr>
              <w:t xml:space="preserve">, </w:t>
            </w:r>
            <w:r>
              <w:rPr>
                <w:rFonts w:ascii="ISOCPEUR" w:hAnsi="ISOCPEUR" w:cs="Arial"/>
              </w:rPr>
              <w:t xml:space="preserve">г.р. </w:t>
            </w:r>
            <w:r w:rsidRPr="00DF3B74">
              <w:rPr>
                <w:rFonts w:ascii="ISOCPEUR" w:hAnsi="ISOCPEUR" w:cs="Arial"/>
              </w:rPr>
              <w:t>7500</w:t>
            </w:r>
            <w:r>
              <w:rPr>
                <w:rFonts w:ascii="ISOCPEUR" w:hAnsi="ISOCPEUR" w:cs="Arial"/>
                <w:lang w:val="en-US"/>
              </w:rPr>
              <w:t>x</w:t>
            </w:r>
            <w:r w:rsidRPr="00DF3B74">
              <w:rPr>
                <w:rFonts w:ascii="ISOCPEUR" w:hAnsi="ISOCPEUR" w:cs="Arial"/>
              </w:rPr>
              <w:t>550</w:t>
            </w:r>
            <w:r>
              <w:rPr>
                <w:rFonts w:ascii="ISOCPEUR" w:hAnsi="ISOCPEUR" w:cs="Arial"/>
                <w:lang w:val="en-US"/>
              </w:rPr>
              <w:t>x</w:t>
            </w:r>
            <w:r w:rsidRPr="00DF3B74">
              <w:rPr>
                <w:rFonts w:ascii="ISOCPEUR" w:hAnsi="ISOCPEUR" w:cs="Arial"/>
              </w:rPr>
              <w:t>2000</w:t>
            </w:r>
            <w:r w:rsidRPr="002D18D8">
              <w:rPr>
                <w:rFonts w:ascii="ISOCPEUR" w:hAnsi="ISOCPEUR" w:cs="Arial"/>
              </w:rPr>
              <w:t xml:space="preserve"> </w:t>
            </w:r>
            <w:r>
              <w:rPr>
                <w:rFonts w:ascii="ISOCPEUR" w:hAnsi="ISOCPEUR" w:cs="Arial"/>
              </w:rPr>
              <w:t>мм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4C12B6E0" w14:textId="524C3864" w:rsidR="008633CF" w:rsidRPr="00F40E1C" w:rsidRDefault="008633CF" w:rsidP="008633CF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AF20F3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04FE8B51" w14:textId="511C3DC0" w:rsidR="008633CF" w:rsidRPr="00F40E1C" w:rsidRDefault="008633CF" w:rsidP="008633CF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</w:rPr>
              <w:t>1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34335108" w14:textId="77777777" w:rsidR="008633CF" w:rsidRPr="006D1981" w:rsidRDefault="008633CF" w:rsidP="008633CF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8633CF" w:rsidRPr="006D1981" w14:paraId="1AF39176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18916371" w14:textId="560CA8D4" w:rsidR="008633CF" w:rsidRDefault="008633CF" w:rsidP="008633CF">
            <w:pPr>
              <w:pStyle w:val="114"/>
              <w:rPr>
                <w:rFonts w:ascii="ISOCPEUR" w:hAnsi="ISOCPEUR" w:cs="Arial"/>
                <w:lang w:val="en-US"/>
              </w:rPr>
            </w:pPr>
            <w:r>
              <w:rPr>
                <w:rFonts w:ascii="ISOCPEUR" w:hAnsi="ISOCPEUR" w:cs="Arial"/>
                <w:lang w:val="en-US"/>
              </w:rPr>
              <w:t>1</w:t>
            </w:r>
            <w:r>
              <w:rPr>
                <w:rFonts w:ascii="ISOCPEUR" w:hAnsi="ISOCPEUR" w:cs="Arial"/>
              </w:rPr>
              <w:t>2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1CA09C14" w14:textId="67FC9791" w:rsidR="008633CF" w:rsidRPr="009A1D88" w:rsidRDefault="008633CF" w:rsidP="008633CF">
            <w:pPr>
              <w:ind w:left="39"/>
              <w:rPr>
                <w:rFonts w:ascii="ISOCPEUR" w:hAnsi="ISOCPEUR" w:cs="Arial"/>
              </w:rPr>
            </w:pPr>
            <w:r w:rsidRPr="009A1D88">
              <w:rPr>
                <w:rFonts w:ascii="ISOCPEUR" w:hAnsi="ISOCPEUR" w:cs="Arial"/>
              </w:rPr>
              <w:t>Модульные стеллаж открыто</w:t>
            </w:r>
            <w:r>
              <w:rPr>
                <w:rFonts w:ascii="ISOCPEUR" w:hAnsi="ISOCPEUR" w:cs="Arial"/>
              </w:rPr>
              <w:t>-</w:t>
            </w:r>
            <w:r w:rsidRPr="009A1D88">
              <w:rPr>
                <w:rFonts w:ascii="ISOCPEUR" w:hAnsi="ISOCPEUR" w:cs="Arial"/>
              </w:rPr>
              <w:t>закрытого типа на металлическом каркасе</w:t>
            </w:r>
            <w:r w:rsidRPr="00DF3B74">
              <w:rPr>
                <w:rFonts w:ascii="ISOCPEUR" w:hAnsi="ISOCPEUR" w:cs="Arial"/>
              </w:rPr>
              <w:t xml:space="preserve">, </w:t>
            </w:r>
            <w:r>
              <w:rPr>
                <w:rFonts w:ascii="ISOCPEUR" w:hAnsi="ISOCPEUR" w:cs="Arial"/>
              </w:rPr>
              <w:t>г.р. 30</w:t>
            </w:r>
            <w:r w:rsidRPr="00DF3B74">
              <w:rPr>
                <w:rFonts w:ascii="ISOCPEUR" w:hAnsi="ISOCPEUR" w:cs="Arial"/>
              </w:rPr>
              <w:t>00</w:t>
            </w:r>
            <w:r>
              <w:rPr>
                <w:rFonts w:ascii="ISOCPEUR" w:hAnsi="ISOCPEUR" w:cs="Arial"/>
                <w:lang w:val="en-US"/>
              </w:rPr>
              <w:t>x</w:t>
            </w:r>
            <w:r w:rsidRPr="00DF3B74">
              <w:rPr>
                <w:rFonts w:ascii="ISOCPEUR" w:hAnsi="ISOCPEUR" w:cs="Arial"/>
              </w:rPr>
              <w:t>550</w:t>
            </w:r>
            <w:r>
              <w:rPr>
                <w:rFonts w:ascii="ISOCPEUR" w:hAnsi="ISOCPEUR" w:cs="Arial"/>
                <w:lang w:val="en-US"/>
              </w:rPr>
              <w:t>x</w:t>
            </w:r>
            <w:r w:rsidRPr="00DF3B74">
              <w:rPr>
                <w:rFonts w:ascii="ISOCPEUR" w:hAnsi="ISOCPEUR" w:cs="Arial"/>
              </w:rPr>
              <w:t>2000</w:t>
            </w:r>
            <w:r>
              <w:rPr>
                <w:rFonts w:ascii="ISOCPEUR" w:hAnsi="ISOCPEUR" w:cs="Arial"/>
              </w:rPr>
              <w:t>мм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58905D51" w14:textId="4379DE65" w:rsidR="008633CF" w:rsidRPr="00F40E1C" w:rsidRDefault="008633CF" w:rsidP="008633CF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AF20F3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3558D327" w14:textId="355594E5" w:rsidR="008633CF" w:rsidRPr="00F40E1C" w:rsidRDefault="008633CF" w:rsidP="008633CF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  <w:lang w:val="en-US"/>
              </w:rPr>
              <w:t>2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2BA95A22" w14:textId="77777777" w:rsidR="008633CF" w:rsidRPr="006D1981" w:rsidRDefault="008633CF" w:rsidP="008633CF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8633CF" w:rsidRPr="006D1981" w14:paraId="388FAEB7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2D1EF5C9" w14:textId="3EB5AB93" w:rsidR="008633CF" w:rsidRDefault="008633CF" w:rsidP="008633CF">
            <w:pPr>
              <w:pStyle w:val="114"/>
              <w:rPr>
                <w:rFonts w:ascii="ISOCPEUR" w:hAnsi="ISOCPEUR" w:cs="Arial"/>
                <w:lang w:val="en-US"/>
              </w:rPr>
            </w:pPr>
            <w:r>
              <w:rPr>
                <w:rFonts w:ascii="ISOCPEUR" w:hAnsi="ISOCPEUR" w:cs="Arial"/>
                <w:lang w:val="en-US"/>
              </w:rPr>
              <w:t>1</w:t>
            </w:r>
            <w:r>
              <w:rPr>
                <w:rFonts w:ascii="ISOCPEUR" w:hAnsi="ISOCPEUR" w:cs="Arial"/>
              </w:rPr>
              <w:t>3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17C7E9C0" w14:textId="604F8325" w:rsidR="008633CF" w:rsidRPr="009A1D88" w:rsidRDefault="008633CF" w:rsidP="008633CF">
            <w:pPr>
              <w:ind w:left="39"/>
              <w:rPr>
                <w:rFonts w:ascii="ISOCPEUR" w:hAnsi="ISOCPEUR" w:cs="Arial"/>
              </w:rPr>
            </w:pPr>
            <w:r w:rsidRPr="009A1D88">
              <w:rPr>
                <w:rFonts w:ascii="ISOCPEUR" w:hAnsi="ISOCPEUR" w:cs="Arial"/>
              </w:rPr>
              <w:t>Модульные стеллаж открыто</w:t>
            </w:r>
            <w:r>
              <w:rPr>
                <w:rFonts w:ascii="ISOCPEUR" w:hAnsi="ISOCPEUR" w:cs="Arial"/>
              </w:rPr>
              <w:t>-</w:t>
            </w:r>
            <w:r w:rsidRPr="009A1D88">
              <w:rPr>
                <w:rFonts w:ascii="ISOCPEUR" w:hAnsi="ISOCPEUR" w:cs="Arial"/>
              </w:rPr>
              <w:t>закрытого типа на металлическом каркасе</w:t>
            </w:r>
            <w:r w:rsidRPr="00DF3B74">
              <w:rPr>
                <w:rFonts w:ascii="ISOCPEUR" w:hAnsi="ISOCPEUR" w:cs="Arial"/>
              </w:rPr>
              <w:t xml:space="preserve">, </w:t>
            </w:r>
            <w:r>
              <w:rPr>
                <w:rFonts w:ascii="ISOCPEUR" w:hAnsi="ISOCPEUR" w:cs="Arial"/>
              </w:rPr>
              <w:t>г.р. 115</w:t>
            </w:r>
            <w:r w:rsidRPr="00DF3B74">
              <w:rPr>
                <w:rFonts w:ascii="ISOCPEUR" w:hAnsi="ISOCPEUR" w:cs="Arial"/>
              </w:rPr>
              <w:t>0</w:t>
            </w:r>
            <w:r>
              <w:rPr>
                <w:rFonts w:ascii="ISOCPEUR" w:hAnsi="ISOCPEUR" w:cs="Arial"/>
                <w:lang w:val="en-US"/>
              </w:rPr>
              <w:t>x</w:t>
            </w:r>
            <w:r w:rsidRPr="00DF3B74">
              <w:rPr>
                <w:rFonts w:ascii="ISOCPEUR" w:hAnsi="ISOCPEUR" w:cs="Arial"/>
              </w:rPr>
              <w:t>550</w:t>
            </w:r>
            <w:r>
              <w:rPr>
                <w:rFonts w:ascii="ISOCPEUR" w:hAnsi="ISOCPEUR" w:cs="Arial"/>
                <w:lang w:val="en-US"/>
              </w:rPr>
              <w:t>x</w:t>
            </w:r>
            <w:r w:rsidRPr="00DF3B74">
              <w:rPr>
                <w:rFonts w:ascii="ISOCPEUR" w:hAnsi="ISOCPEUR" w:cs="Arial"/>
              </w:rPr>
              <w:t>2000</w:t>
            </w:r>
            <w:r>
              <w:rPr>
                <w:rFonts w:ascii="ISOCPEUR" w:hAnsi="ISOCPEUR" w:cs="Arial"/>
              </w:rPr>
              <w:t>мм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6B5F3A65" w14:textId="2F3DE49E" w:rsidR="008633CF" w:rsidRPr="00F40E1C" w:rsidRDefault="008633CF" w:rsidP="008633CF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AF20F3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3F50381E" w14:textId="7478498D" w:rsidR="008633CF" w:rsidRPr="00F40E1C" w:rsidRDefault="008633CF" w:rsidP="008633CF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</w:rPr>
              <w:t>1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0385A175" w14:textId="77777777" w:rsidR="008633CF" w:rsidRPr="006D1981" w:rsidRDefault="008633CF" w:rsidP="008633CF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8633CF" w:rsidRPr="006D1981" w14:paraId="1953AC9C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6F0DE7FA" w14:textId="5A840915" w:rsidR="008633CF" w:rsidRDefault="008633CF" w:rsidP="008633CF">
            <w:pPr>
              <w:pStyle w:val="114"/>
              <w:rPr>
                <w:rFonts w:ascii="ISOCPEUR" w:hAnsi="ISOCPEUR" w:cs="Arial"/>
                <w:lang w:val="en-US"/>
              </w:rPr>
            </w:pPr>
            <w:r>
              <w:rPr>
                <w:rFonts w:ascii="ISOCPEUR" w:hAnsi="ISOCPEUR" w:cs="Arial"/>
              </w:rPr>
              <w:t>14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0389421B" w14:textId="65670ABD" w:rsidR="008633CF" w:rsidRPr="009A1D88" w:rsidRDefault="008633CF" w:rsidP="008633CF">
            <w:pPr>
              <w:ind w:left="39"/>
              <w:rPr>
                <w:rFonts w:ascii="ISOCPEUR" w:hAnsi="ISOCPEUR" w:cs="Arial"/>
              </w:rPr>
            </w:pPr>
            <w:r w:rsidRPr="009A1D88">
              <w:rPr>
                <w:rFonts w:ascii="ISOCPEUR" w:hAnsi="ISOCPEUR" w:cs="Arial"/>
              </w:rPr>
              <w:t>Модульные стеллаж открыто</w:t>
            </w:r>
            <w:r>
              <w:rPr>
                <w:rFonts w:ascii="ISOCPEUR" w:hAnsi="ISOCPEUR" w:cs="Arial"/>
              </w:rPr>
              <w:t>-</w:t>
            </w:r>
            <w:r w:rsidRPr="009A1D88">
              <w:rPr>
                <w:rFonts w:ascii="ISOCPEUR" w:hAnsi="ISOCPEUR" w:cs="Arial"/>
              </w:rPr>
              <w:t>закрытого типа на металлическом каркасе</w:t>
            </w:r>
            <w:r w:rsidRPr="00DF3B74">
              <w:rPr>
                <w:rFonts w:ascii="ISOCPEUR" w:hAnsi="ISOCPEUR" w:cs="Arial"/>
              </w:rPr>
              <w:t xml:space="preserve">, </w:t>
            </w:r>
            <w:r>
              <w:rPr>
                <w:rFonts w:ascii="ISOCPEUR" w:hAnsi="ISOCPEUR" w:cs="Arial"/>
              </w:rPr>
              <w:t>г.р. 350</w:t>
            </w:r>
            <w:r w:rsidRPr="00DF3B74">
              <w:rPr>
                <w:rFonts w:ascii="ISOCPEUR" w:hAnsi="ISOCPEUR" w:cs="Arial"/>
              </w:rPr>
              <w:t>0</w:t>
            </w:r>
            <w:r>
              <w:rPr>
                <w:rFonts w:ascii="ISOCPEUR" w:hAnsi="ISOCPEUR" w:cs="Arial"/>
                <w:lang w:val="en-US"/>
              </w:rPr>
              <w:t>x</w:t>
            </w:r>
            <w:r w:rsidRPr="00DF3B74">
              <w:rPr>
                <w:rFonts w:ascii="ISOCPEUR" w:hAnsi="ISOCPEUR" w:cs="Arial"/>
              </w:rPr>
              <w:t>550</w:t>
            </w:r>
            <w:r>
              <w:rPr>
                <w:rFonts w:ascii="ISOCPEUR" w:hAnsi="ISOCPEUR" w:cs="Arial"/>
                <w:lang w:val="en-US"/>
              </w:rPr>
              <w:t>x</w:t>
            </w:r>
            <w:r w:rsidRPr="00DF3B74">
              <w:rPr>
                <w:rFonts w:ascii="ISOCPEUR" w:hAnsi="ISOCPEUR" w:cs="Arial"/>
              </w:rPr>
              <w:t>2000</w:t>
            </w:r>
            <w:r>
              <w:rPr>
                <w:rFonts w:ascii="ISOCPEUR" w:hAnsi="ISOCPEUR" w:cs="Arial"/>
              </w:rPr>
              <w:t>мм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43B9C905" w14:textId="45AAA35A" w:rsidR="008633CF" w:rsidRPr="00F40E1C" w:rsidRDefault="008633CF" w:rsidP="008633CF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AF20F3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49619C08" w14:textId="3E499AB9" w:rsidR="008633CF" w:rsidRPr="00F40E1C" w:rsidRDefault="008633CF" w:rsidP="008633CF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</w:rPr>
              <w:t>1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40ABC93B" w14:textId="77777777" w:rsidR="008633CF" w:rsidRPr="006D1981" w:rsidRDefault="008633CF" w:rsidP="008633CF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8633CF" w:rsidRPr="006D1981" w14:paraId="1753D43C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0F01AA88" w14:textId="165D4CF0" w:rsidR="008633CF" w:rsidRDefault="008633CF" w:rsidP="008633CF">
            <w:pPr>
              <w:pStyle w:val="114"/>
              <w:rPr>
                <w:rFonts w:ascii="ISOCPEUR" w:hAnsi="ISOCPEUR" w:cs="Arial"/>
                <w:lang w:val="en-US"/>
              </w:rPr>
            </w:pPr>
            <w:r>
              <w:rPr>
                <w:rFonts w:ascii="ISOCPEUR" w:hAnsi="ISOCPEUR" w:cs="Arial"/>
                <w:lang w:val="en-US"/>
              </w:rPr>
              <w:t>1</w:t>
            </w:r>
            <w:r>
              <w:rPr>
                <w:rFonts w:ascii="ISOCPEUR" w:hAnsi="ISOCPEUR" w:cs="Arial"/>
              </w:rPr>
              <w:t>5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4DF7DB87" w14:textId="3D13EEDE" w:rsidR="008633CF" w:rsidRPr="009A1D88" w:rsidRDefault="008633CF" w:rsidP="008633CF">
            <w:pPr>
              <w:ind w:left="39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 xml:space="preserve">Шкаф для документов с </w:t>
            </w:r>
            <w:r w:rsidRPr="00082682">
              <w:rPr>
                <w:rFonts w:ascii="ISOCPEUR" w:hAnsi="ISOCPEUR" w:cs="Arial"/>
              </w:rPr>
              <w:t>4 полк</w:t>
            </w:r>
            <w:r>
              <w:rPr>
                <w:rFonts w:ascii="ISOCPEUR" w:hAnsi="ISOCPEUR" w:cs="Arial"/>
              </w:rPr>
              <w:t xml:space="preserve">ами на </w:t>
            </w:r>
            <w:r w:rsidRPr="00E742F1">
              <w:rPr>
                <w:rFonts w:ascii="ISOCPEUR" w:hAnsi="ISOCPEUR" w:cs="Arial"/>
              </w:rPr>
              <w:t>регулируемых опор</w:t>
            </w:r>
            <w:r>
              <w:rPr>
                <w:rFonts w:ascii="ISOCPEUR" w:hAnsi="ISOCPEUR" w:cs="Arial"/>
              </w:rPr>
              <w:t>ах г.р. 1000х600х2000 мм</w:t>
            </w:r>
            <w:r w:rsidRPr="00E742F1">
              <w:rPr>
                <w:rFonts w:ascii="ISOCPEUR" w:hAnsi="ISOCPEUR" w:cs="Arial"/>
              </w:rPr>
              <w:t xml:space="preserve"> 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38ADA5C2" w14:textId="28C17BAF" w:rsidR="008633CF" w:rsidRPr="00F40E1C" w:rsidRDefault="008633CF" w:rsidP="008633CF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AF20F3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78BCC38A" w14:textId="21B29F33" w:rsidR="008633CF" w:rsidRPr="00F40E1C" w:rsidRDefault="008633CF" w:rsidP="008633CF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</w:rPr>
              <w:t>1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7CA66A95" w14:textId="77777777" w:rsidR="008633CF" w:rsidRPr="006D1981" w:rsidRDefault="008633CF" w:rsidP="008633CF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8633CF" w:rsidRPr="006D1981" w14:paraId="413F3A3F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7ADF3D8B" w14:textId="145D52A8" w:rsidR="008633CF" w:rsidRDefault="008633CF" w:rsidP="008633CF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  <w:lang w:val="en-US"/>
              </w:rPr>
              <w:t>1</w:t>
            </w:r>
            <w:r>
              <w:rPr>
                <w:rFonts w:ascii="ISOCPEUR" w:hAnsi="ISOCPEUR" w:cs="Arial"/>
              </w:rPr>
              <w:t>6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61490377" w14:textId="40BF9E4E" w:rsidR="008633CF" w:rsidRDefault="008633CF" w:rsidP="008633CF">
            <w:pPr>
              <w:ind w:left="39"/>
              <w:rPr>
                <w:rFonts w:ascii="ISOCPEUR" w:hAnsi="ISOCPEUR" w:cs="Arial"/>
              </w:rPr>
            </w:pPr>
            <w:r w:rsidRPr="009A1D88">
              <w:rPr>
                <w:rFonts w:ascii="ISOCPEUR" w:hAnsi="ISOCPEUR" w:cs="Arial"/>
              </w:rPr>
              <w:t>Модульные стеллаж открыто</w:t>
            </w:r>
            <w:r>
              <w:rPr>
                <w:rFonts w:ascii="ISOCPEUR" w:hAnsi="ISOCPEUR" w:cs="Arial"/>
              </w:rPr>
              <w:t>-</w:t>
            </w:r>
            <w:r w:rsidRPr="009A1D88">
              <w:rPr>
                <w:rFonts w:ascii="ISOCPEUR" w:hAnsi="ISOCPEUR" w:cs="Arial"/>
              </w:rPr>
              <w:t>закрытого типа на металлическом каркасе</w:t>
            </w:r>
            <w:r w:rsidRPr="00DF3B74">
              <w:rPr>
                <w:rFonts w:ascii="ISOCPEUR" w:hAnsi="ISOCPEUR" w:cs="Arial"/>
              </w:rPr>
              <w:t xml:space="preserve">, </w:t>
            </w:r>
            <w:r>
              <w:rPr>
                <w:rFonts w:ascii="ISOCPEUR" w:hAnsi="ISOCPEUR" w:cs="Arial"/>
              </w:rPr>
              <w:t>г.р. 340</w:t>
            </w:r>
            <w:r w:rsidRPr="00DF3B74">
              <w:rPr>
                <w:rFonts w:ascii="ISOCPEUR" w:hAnsi="ISOCPEUR" w:cs="Arial"/>
              </w:rPr>
              <w:t>0</w:t>
            </w:r>
            <w:r>
              <w:rPr>
                <w:rFonts w:ascii="ISOCPEUR" w:hAnsi="ISOCPEUR" w:cs="Arial"/>
                <w:lang w:val="en-US"/>
              </w:rPr>
              <w:t>x</w:t>
            </w:r>
            <w:r w:rsidRPr="002209AB">
              <w:rPr>
                <w:rFonts w:ascii="ISOCPEUR" w:hAnsi="ISOCPEUR" w:cs="Arial"/>
              </w:rPr>
              <w:t>4</w:t>
            </w:r>
            <w:r w:rsidRPr="00DF3B74">
              <w:rPr>
                <w:rFonts w:ascii="ISOCPEUR" w:hAnsi="ISOCPEUR" w:cs="Arial"/>
              </w:rPr>
              <w:t>50</w:t>
            </w:r>
            <w:r>
              <w:rPr>
                <w:rFonts w:ascii="ISOCPEUR" w:hAnsi="ISOCPEUR" w:cs="Arial"/>
                <w:lang w:val="en-US"/>
              </w:rPr>
              <w:t>x</w:t>
            </w:r>
            <w:r w:rsidRPr="00DF3B74">
              <w:rPr>
                <w:rFonts w:ascii="ISOCPEUR" w:hAnsi="ISOCPEUR" w:cs="Arial"/>
              </w:rPr>
              <w:t>2000</w:t>
            </w:r>
            <w:r>
              <w:rPr>
                <w:rFonts w:ascii="ISOCPEUR" w:hAnsi="ISOCPEUR" w:cs="Arial"/>
              </w:rPr>
              <w:t>мм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4916E3BE" w14:textId="5C922AF6" w:rsidR="008633CF" w:rsidRPr="00F40E1C" w:rsidRDefault="008633CF" w:rsidP="008633CF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AF20F3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0E2BBF00" w14:textId="6E870B7C" w:rsidR="008633CF" w:rsidRPr="00F40E1C" w:rsidRDefault="008633CF" w:rsidP="008633CF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</w:rPr>
              <w:t>1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3F4B27B6" w14:textId="77777777" w:rsidR="008633CF" w:rsidRPr="006D1981" w:rsidRDefault="008633CF" w:rsidP="008633CF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8633CF" w:rsidRPr="006D1981" w14:paraId="494C37C1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69459B29" w14:textId="5B38A4BC" w:rsidR="008633CF" w:rsidRDefault="008633CF" w:rsidP="008633CF">
            <w:pPr>
              <w:pStyle w:val="114"/>
              <w:rPr>
                <w:rFonts w:ascii="ISOCPEUR" w:hAnsi="ISOCPEUR" w:cs="Arial"/>
                <w:lang w:val="en-US"/>
              </w:rPr>
            </w:pPr>
            <w:r>
              <w:rPr>
                <w:rFonts w:ascii="ISOCPEUR" w:hAnsi="ISOCPEUR" w:cs="Arial"/>
                <w:lang w:val="en-US"/>
              </w:rPr>
              <w:t>1</w:t>
            </w:r>
            <w:r>
              <w:rPr>
                <w:rFonts w:ascii="ISOCPEUR" w:hAnsi="ISOCPEUR" w:cs="Arial"/>
              </w:rPr>
              <w:t>7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2E5E6291" w14:textId="1228E025" w:rsidR="008633CF" w:rsidRPr="009A1D88" w:rsidRDefault="008633CF" w:rsidP="008633CF">
            <w:pPr>
              <w:ind w:left="39"/>
              <w:rPr>
                <w:rFonts w:ascii="ISOCPEUR" w:hAnsi="ISOCPEUR" w:cs="Arial"/>
              </w:rPr>
            </w:pPr>
            <w:r w:rsidRPr="009A1D88">
              <w:rPr>
                <w:rFonts w:ascii="ISOCPEUR" w:hAnsi="ISOCPEUR" w:cs="Arial"/>
              </w:rPr>
              <w:t>Модульные стеллаж открыто</w:t>
            </w:r>
            <w:r>
              <w:rPr>
                <w:rFonts w:ascii="ISOCPEUR" w:hAnsi="ISOCPEUR" w:cs="Arial"/>
              </w:rPr>
              <w:t>-</w:t>
            </w:r>
            <w:r w:rsidRPr="009A1D88">
              <w:rPr>
                <w:rFonts w:ascii="ISOCPEUR" w:hAnsi="ISOCPEUR" w:cs="Arial"/>
              </w:rPr>
              <w:t>закрытого типа на металлическом каркасе</w:t>
            </w:r>
            <w:r w:rsidRPr="00DF3B74">
              <w:rPr>
                <w:rFonts w:ascii="ISOCPEUR" w:hAnsi="ISOCPEUR" w:cs="Arial"/>
              </w:rPr>
              <w:t xml:space="preserve">, </w:t>
            </w:r>
            <w:r>
              <w:rPr>
                <w:rFonts w:ascii="ISOCPEUR" w:hAnsi="ISOCPEUR" w:cs="Arial"/>
              </w:rPr>
              <w:t>440</w:t>
            </w:r>
            <w:r w:rsidRPr="00DF3B74">
              <w:rPr>
                <w:rFonts w:ascii="ISOCPEUR" w:hAnsi="ISOCPEUR" w:cs="Arial"/>
              </w:rPr>
              <w:t>0</w:t>
            </w:r>
            <w:r>
              <w:rPr>
                <w:rFonts w:ascii="ISOCPEUR" w:hAnsi="ISOCPEUR" w:cs="Arial"/>
                <w:lang w:val="en-US"/>
              </w:rPr>
              <w:t>x</w:t>
            </w:r>
            <w:r>
              <w:rPr>
                <w:rFonts w:ascii="ISOCPEUR" w:hAnsi="ISOCPEUR" w:cs="Arial"/>
              </w:rPr>
              <w:t>4</w:t>
            </w:r>
            <w:r w:rsidRPr="00DF3B74">
              <w:rPr>
                <w:rFonts w:ascii="ISOCPEUR" w:hAnsi="ISOCPEUR" w:cs="Arial"/>
              </w:rPr>
              <w:t>50</w:t>
            </w:r>
            <w:r>
              <w:rPr>
                <w:rFonts w:ascii="ISOCPEUR" w:hAnsi="ISOCPEUR" w:cs="Arial"/>
                <w:lang w:val="en-US"/>
              </w:rPr>
              <w:t>x</w:t>
            </w:r>
            <w:r w:rsidRPr="00DF3B74">
              <w:rPr>
                <w:rFonts w:ascii="ISOCPEUR" w:hAnsi="ISOCPEUR" w:cs="Arial"/>
              </w:rPr>
              <w:t>2000</w:t>
            </w:r>
            <w:r>
              <w:rPr>
                <w:rFonts w:ascii="ISOCPEUR" w:hAnsi="ISOCPEUR" w:cs="Arial"/>
              </w:rPr>
              <w:t>мм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75F82A04" w14:textId="4DD0985F" w:rsidR="008633CF" w:rsidRPr="00F40E1C" w:rsidRDefault="008633CF" w:rsidP="008633CF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AF20F3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4C70D762" w14:textId="567245F5" w:rsidR="008633CF" w:rsidRPr="00F40E1C" w:rsidRDefault="008633CF" w:rsidP="008633CF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</w:rPr>
              <w:t>1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2003B53A" w14:textId="77777777" w:rsidR="008633CF" w:rsidRPr="006D1981" w:rsidRDefault="008633CF" w:rsidP="008633CF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8633CF" w:rsidRPr="006D1981" w14:paraId="33FFC3B4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56BFEC1B" w14:textId="2714B8DC" w:rsidR="008633CF" w:rsidRDefault="008633CF" w:rsidP="008633CF">
            <w:pPr>
              <w:pStyle w:val="114"/>
              <w:rPr>
                <w:rFonts w:ascii="ISOCPEUR" w:hAnsi="ISOCPEUR" w:cs="Arial"/>
                <w:lang w:val="en-US"/>
              </w:rPr>
            </w:pPr>
            <w:r>
              <w:rPr>
                <w:rFonts w:ascii="ISOCPEUR" w:hAnsi="ISOCPEUR" w:cs="Arial"/>
                <w:lang w:val="en-US"/>
              </w:rPr>
              <w:t>1</w:t>
            </w:r>
            <w:r>
              <w:rPr>
                <w:rFonts w:ascii="ISOCPEUR" w:hAnsi="ISOCPEUR" w:cs="Arial"/>
              </w:rPr>
              <w:t>8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1BD19BA8" w14:textId="452B9BB2" w:rsidR="008633CF" w:rsidRPr="009A1D88" w:rsidRDefault="008633CF" w:rsidP="008633CF">
            <w:pPr>
              <w:ind w:left="39"/>
              <w:rPr>
                <w:rFonts w:ascii="ISOCPEUR" w:hAnsi="ISOCPEUR" w:cs="Arial"/>
              </w:rPr>
            </w:pPr>
            <w:r w:rsidRPr="009A1D88">
              <w:rPr>
                <w:rFonts w:ascii="ISOCPEUR" w:hAnsi="ISOCPEUR" w:cs="Arial"/>
              </w:rPr>
              <w:t>Модульные стеллаж открыто</w:t>
            </w:r>
            <w:r>
              <w:rPr>
                <w:rFonts w:ascii="ISOCPEUR" w:hAnsi="ISOCPEUR" w:cs="Arial"/>
              </w:rPr>
              <w:t>-</w:t>
            </w:r>
            <w:r w:rsidRPr="009A1D88">
              <w:rPr>
                <w:rFonts w:ascii="ISOCPEUR" w:hAnsi="ISOCPEUR" w:cs="Arial"/>
              </w:rPr>
              <w:t>закрытого типа на металлическом каркасе</w:t>
            </w:r>
            <w:r w:rsidRPr="00DF3B74">
              <w:rPr>
                <w:rFonts w:ascii="ISOCPEUR" w:hAnsi="ISOCPEUR" w:cs="Arial"/>
              </w:rPr>
              <w:t xml:space="preserve">, </w:t>
            </w:r>
            <w:r>
              <w:rPr>
                <w:rFonts w:ascii="ISOCPEUR" w:hAnsi="ISOCPEUR" w:cs="Arial"/>
              </w:rPr>
              <w:t>г.р. 410</w:t>
            </w:r>
            <w:r w:rsidRPr="00DF3B74">
              <w:rPr>
                <w:rFonts w:ascii="ISOCPEUR" w:hAnsi="ISOCPEUR" w:cs="Arial"/>
              </w:rPr>
              <w:t>0</w:t>
            </w:r>
            <w:r>
              <w:rPr>
                <w:rFonts w:ascii="ISOCPEUR" w:hAnsi="ISOCPEUR" w:cs="Arial"/>
                <w:lang w:val="en-US"/>
              </w:rPr>
              <w:t>x</w:t>
            </w:r>
            <w:r>
              <w:rPr>
                <w:rFonts w:ascii="ISOCPEUR" w:hAnsi="ISOCPEUR" w:cs="Arial"/>
              </w:rPr>
              <w:t>4</w:t>
            </w:r>
            <w:r w:rsidRPr="00DF3B74">
              <w:rPr>
                <w:rFonts w:ascii="ISOCPEUR" w:hAnsi="ISOCPEUR" w:cs="Arial"/>
              </w:rPr>
              <w:t>50</w:t>
            </w:r>
            <w:r>
              <w:rPr>
                <w:rFonts w:ascii="ISOCPEUR" w:hAnsi="ISOCPEUR" w:cs="Arial"/>
                <w:lang w:val="en-US"/>
              </w:rPr>
              <w:t>x</w:t>
            </w:r>
            <w:r w:rsidRPr="00DF3B74">
              <w:rPr>
                <w:rFonts w:ascii="ISOCPEUR" w:hAnsi="ISOCPEUR" w:cs="Arial"/>
              </w:rPr>
              <w:t>2000</w:t>
            </w:r>
            <w:r>
              <w:rPr>
                <w:rFonts w:ascii="ISOCPEUR" w:hAnsi="ISOCPEUR" w:cs="Arial"/>
              </w:rPr>
              <w:t>мм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534D3952" w14:textId="78F2B2D9" w:rsidR="008633CF" w:rsidRPr="00F40E1C" w:rsidRDefault="008633CF" w:rsidP="008633CF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AF20F3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549CEEF5" w14:textId="11C42FC9" w:rsidR="008633CF" w:rsidRPr="00F40E1C" w:rsidRDefault="008633CF" w:rsidP="008633CF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</w:rPr>
              <w:t>2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238803A0" w14:textId="77777777" w:rsidR="008633CF" w:rsidRPr="006D1981" w:rsidRDefault="008633CF" w:rsidP="008633CF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8633CF" w:rsidRPr="006D1981" w14:paraId="4EAC4670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01A34081" w14:textId="61048D5D" w:rsidR="008633CF" w:rsidRDefault="008633CF" w:rsidP="008633CF">
            <w:pPr>
              <w:pStyle w:val="114"/>
              <w:rPr>
                <w:rFonts w:ascii="ISOCPEUR" w:hAnsi="ISOCPEUR" w:cs="Arial"/>
                <w:lang w:val="en-US"/>
              </w:rPr>
            </w:pPr>
            <w:r>
              <w:rPr>
                <w:rFonts w:ascii="ISOCPEUR" w:hAnsi="ISOCPEUR" w:cs="Arial"/>
                <w:lang w:val="en-US"/>
              </w:rPr>
              <w:t>1</w:t>
            </w:r>
            <w:r>
              <w:rPr>
                <w:rFonts w:ascii="ISOCPEUR" w:hAnsi="ISOCPEUR" w:cs="Arial"/>
              </w:rPr>
              <w:t>9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6EEE3E85" w14:textId="3500D49B" w:rsidR="008633CF" w:rsidRPr="009A1D88" w:rsidRDefault="008633CF" w:rsidP="008633CF">
            <w:pPr>
              <w:ind w:left="39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Шкаф</w:t>
            </w:r>
            <w:r w:rsidRPr="00DF3B74">
              <w:rPr>
                <w:rFonts w:ascii="ISOCPEUR" w:hAnsi="ISOCPEUR" w:cs="Arial"/>
              </w:rPr>
              <w:t xml:space="preserve">, </w:t>
            </w:r>
            <w:r>
              <w:rPr>
                <w:rFonts w:ascii="ISOCPEUR" w:hAnsi="ISOCPEUR" w:cs="Arial"/>
              </w:rPr>
              <w:t>г.р. 410</w:t>
            </w:r>
            <w:r w:rsidRPr="00DF3B74">
              <w:rPr>
                <w:rFonts w:ascii="ISOCPEUR" w:hAnsi="ISOCPEUR" w:cs="Arial"/>
              </w:rPr>
              <w:t>0</w:t>
            </w:r>
            <w:r>
              <w:rPr>
                <w:rFonts w:ascii="ISOCPEUR" w:hAnsi="ISOCPEUR" w:cs="Arial"/>
                <w:lang w:val="en-US"/>
              </w:rPr>
              <w:t>x</w:t>
            </w:r>
            <w:r>
              <w:rPr>
                <w:rFonts w:ascii="ISOCPEUR" w:hAnsi="ISOCPEUR" w:cs="Arial"/>
              </w:rPr>
              <w:t>4</w:t>
            </w:r>
            <w:r w:rsidRPr="00DF3B74">
              <w:rPr>
                <w:rFonts w:ascii="ISOCPEUR" w:hAnsi="ISOCPEUR" w:cs="Arial"/>
              </w:rPr>
              <w:t>50</w:t>
            </w:r>
            <w:r>
              <w:rPr>
                <w:rFonts w:ascii="ISOCPEUR" w:hAnsi="ISOCPEUR" w:cs="Arial"/>
                <w:lang w:val="en-US"/>
              </w:rPr>
              <w:t>x</w:t>
            </w:r>
            <w:r>
              <w:rPr>
                <w:rFonts w:ascii="ISOCPEUR" w:hAnsi="ISOCPEUR" w:cs="Arial"/>
              </w:rPr>
              <w:t>112</w:t>
            </w:r>
            <w:r w:rsidRPr="00DF3B74">
              <w:rPr>
                <w:rFonts w:ascii="ISOCPEUR" w:hAnsi="ISOCPEUR" w:cs="Arial"/>
              </w:rPr>
              <w:t>0</w:t>
            </w:r>
            <w:r>
              <w:rPr>
                <w:rFonts w:ascii="ISOCPEUR" w:hAnsi="ISOCPEUR" w:cs="Arial"/>
              </w:rPr>
              <w:t>мм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44E17438" w14:textId="2E69FCB9" w:rsidR="008633CF" w:rsidRPr="00F40E1C" w:rsidRDefault="008633CF" w:rsidP="008633CF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AF20F3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1834701F" w14:textId="331122B8" w:rsidR="008633CF" w:rsidRPr="00F40E1C" w:rsidRDefault="008633CF" w:rsidP="008633CF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</w:rPr>
              <w:t>1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2EBE1EB1" w14:textId="77777777" w:rsidR="008633CF" w:rsidRPr="006D1981" w:rsidRDefault="008633CF" w:rsidP="008633CF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8633CF" w:rsidRPr="006D1981" w14:paraId="7F6164E3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10403E95" w14:textId="06B00088" w:rsidR="008633CF" w:rsidRDefault="008633CF" w:rsidP="008633CF">
            <w:pPr>
              <w:pStyle w:val="114"/>
              <w:rPr>
                <w:rFonts w:ascii="ISOCPEUR" w:hAnsi="ISOCPEUR" w:cs="Arial"/>
                <w:lang w:val="en-US"/>
              </w:rPr>
            </w:pPr>
            <w:r>
              <w:rPr>
                <w:rFonts w:ascii="ISOCPEUR" w:hAnsi="ISOCPEUR" w:cs="Arial"/>
              </w:rPr>
              <w:t>20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0BADA4B0" w14:textId="7BE90915" w:rsidR="008633CF" w:rsidRDefault="008633CF" w:rsidP="008633CF">
            <w:pPr>
              <w:ind w:left="39"/>
              <w:rPr>
                <w:rFonts w:ascii="ISOCPEUR" w:hAnsi="ISOCPEUR" w:cs="Arial"/>
              </w:rPr>
            </w:pPr>
            <w:r w:rsidRPr="009A1D88">
              <w:rPr>
                <w:rFonts w:ascii="ISOCPEUR" w:hAnsi="ISOCPEUR" w:cs="Arial"/>
              </w:rPr>
              <w:t>Модульные стеллаж открыто</w:t>
            </w:r>
            <w:r>
              <w:rPr>
                <w:rFonts w:ascii="ISOCPEUR" w:hAnsi="ISOCPEUR" w:cs="Arial"/>
              </w:rPr>
              <w:t>-</w:t>
            </w:r>
            <w:r w:rsidRPr="009A1D88">
              <w:rPr>
                <w:rFonts w:ascii="ISOCPEUR" w:hAnsi="ISOCPEUR" w:cs="Arial"/>
              </w:rPr>
              <w:t>закрытого типа на металлическом каркасе</w:t>
            </w:r>
            <w:r w:rsidRPr="00DF3B74">
              <w:rPr>
                <w:rFonts w:ascii="ISOCPEUR" w:hAnsi="ISOCPEUR" w:cs="Arial"/>
              </w:rPr>
              <w:t xml:space="preserve">, </w:t>
            </w:r>
            <w:r>
              <w:rPr>
                <w:rFonts w:ascii="ISOCPEUR" w:hAnsi="ISOCPEUR" w:cs="Arial"/>
              </w:rPr>
              <w:t>г.р. 300</w:t>
            </w:r>
            <w:r w:rsidRPr="00DF3B74">
              <w:rPr>
                <w:rFonts w:ascii="ISOCPEUR" w:hAnsi="ISOCPEUR" w:cs="Arial"/>
              </w:rPr>
              <w:t>0</w:t>
            </w:r>
            <w:r>
              <w:rPr>
                <w:rFonts w:ascii="ISOCPEUR" w:hAnsi="ISOCPEUR" w:cs="Arial"/>
                <w:lang w:val="en-US"/>
              </w:rPr>
              <w:t>x</w:t>
            </w:r>
            <w:r>
              <w:rPr>
                <w:rFonts w:ascii="ISOCPEUR" w:hAnsi="ISOCPEUR" w:cs="Arial"/>
              </w:rPr>
              <w:t>4</w:t>
            </w:r>
            <w:r w:rsidRPr="00DC289C">
              <w:rPr>
                <w:rFonts w:ascii="ISOCPEUR" w:hAnsi="ISOCPEUR" w:cs="Arial"/>
              </w:rPr>
              <w:t>5</w:t>
            </w:r>
            <w:r w:rsidRPr="00DF3B74">
              <w:rPr>
                <w:rFonts w:ascii="ISOCPEUR" w:hAnsi="ISOCPEUR" w:cs="Arial"/>
              </w:rPr>
              <w:t>0</w:t>
            </w:r>
            <w:r>
              <w:rPr>
                <w:rFonts w:ascii="ISOCPEUR" w:hAnsi="ISOCPEUR" w:cs="Arial"/>
                <w:lang w:val="en-US"/>
              </w:rPr>
              <w:t>x</w:t>
            </w:r>
            <w:r w:rsidRPr="00DF3B74">
              <w:rPr>
                <w:rFonts w:ascii="ISOCPEUR" w:hAnsi="ISOCPEUR" w:cs="Arial"/>
              </w:rPr>
              <w:t>2000</w:t>
            </w:r>
            <w:r>
              <w:rPr>
                <w:rFonts w:ascii="ISOCPEUR" w:hAnsi="ISOCPEUR" w:cs="Arial"/>
              </w:rPr>
              <w:t>мм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1F939D26" w14:textId="336DBAB2" w:rsidR="008633CF" w:rsidRPr="00F40E1C" w:rsidRDefault="008633CF" w:rsidP="008633CF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AF20F3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7D0090E5" w14:textId="13A00DF1" w:rsidR="008633CF" w:rsidRPr="00F40E1C" w:rsidRDefault="008633CF" w:rsidP="008633CF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</w:rPr>
              <w:t>1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19C39615" w14:textId="77777777" w:rsidR="008633CF" w:rsidRPr="006D1981" w:rsidRDefault="008633CF" w:rsidP="008633CF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8633CF" w:rsidRPr="006D1981" w14:paraId="69FEB17F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3F54AE41" w14:textId="2911096B" w:rsidR="008633CF" w:rsidRDefault="008633CF" w:rsidP="008633CF">
            <w:pPr>
              <w:pStyle w:val="114"/>
              <w:rPr>
                <w:rFonts w:ascii="ISOCPEUR" w:hAnsi="ISOCPEUR" w:cs="Arial"/>
                <w:lang w:val="en-US"/>
              </w:rPr>
            </w:pPr>
            <w:r>
              <w:rPr>
                <w:rFonts w:ascii="ISOCPEUR" w:hAnsi="ISOCPEUR" w:cs="Arial"/>
              </w:rPr>
              <w:t>21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2EADBBFF" w14:textId="360E7579" w:rsidR="008633CF" w:rsidRPr="009A1D88" w:rsidRDefault="008633CF" w:rsidP="008633CF">
            <w:pPr>
              <w:ind w:left="39"/>
              <w:rPr>
                <w:rFonts w:ascii="ISOCPEUR" w:hAnsi="ISOCPEUR" w:cs="Arial"/>
              </w:rPr>
            </w:pPr>
            <w:r w:rsidRPr="009A1D88">
              <w:rPr>
                <w:rFonts w:ascii="ISOCPEUR" w:hAnsi="ISOCPEUR" w:cs="Arial"/>
              </w:rPr>
              <w:t>Модульные стеллаж открыто</w:t>
            </w:r>
            <w:r>
              <w:rPr>
                <w:rFonts w:ascii="ISOCPEUR" w:hAnsi="ISOCPEUR" w:cs="Arial"/>
              </w:rPr>
              <w:t>-</w:t>
            </w:r>
            <w:r w:rsidRPr="009A1D88">
              <w:rPr>
                <w:rFonts w:ascii="ISOCPEUR" w:hAnsi="ISOCPEUR" w:cs="Arial"/>
              </w:rPr>
              <w:t>закрытого типа на металлическом каркасе</w:t>
            </w:r>
            <w:r w:rsidRPr="00DF3B74">
              <w:rPr>
                <w:rFonts w:ascii="ISOCPEUR" w:hAnsi="ISOCPEUR" w:cs="Arial"/>
              </w:rPr>
              <w:t xml:space="preserve">, </w:t>
            </w:r>
            <w:r>
              <w:rPr>
                <w:rFonts w:ascii="ISOCPEUR" w:hAnsi="ISOCPEUR" w:cs="Arial"/>
              </w:rPr>
              <w:t>г.р. 260</w:t>
            </w:r>
            <w:r w:rsidRPr="00DF3B74">
              <w:rPr>
                <w:rFonts w:ascii="ISOCPEUR" w:hAnsi="ISOCPEUR" w:cs="Arial"/>
              </w:rPr>
              <w:t>0</w:t>
            </w:r>
            <w:r>
              <w:rPr>
                <w:rFonts w:ascii="ISOCPEUR" w:hAnsi="ISOCPEUR" w:cs="Arial"/>
                <w:lang w:val="en-US"/>
              </w:rPr>
              <w:t>x</w:t>
            </w:r>
            <w:r>
              <w:rPr>
                <w:rFonts w:ascii="ISOCPEUR" w:hAnsi="ISOCPEUR" w:cs="Arial"/>
              </w:rPr>
              <w:t>40</w:t>
            </w:r>
            <w:r w:rsidRPr="00DF3B74">
              <w:rPr>
                <w:rFonts w:ascii="ISOCPEUR" w:hAnsi="ISOCPEUR" w:cs="Arial"/>
              </w:rPr>
              <w:t>0</w:t>
            </w:r>
            <w:r>
              <w:rPr>
                <w:rFonts w:ascii="ISOCPEUR" w:hAnsi="ISOCPEUR" w:cs="Arial"/>
                <w:lang w:val="en-US"/>
              </w:rPr>
              <w:t>x</w:t>
            </w:r>
            <w:r w:rsidRPr="00DF3B74">
              <w:rPr>
                <w:rFonts w:ascii="ISOCPEUR" w:hAnsi="ISOCPEUR" w:cs="Arial"/>
              </w:rPr>
              <w:t>2000</w:t>
            </w:r>
            <w:r>
              <w:rPr>
                <w:rFonts w:ascii="ISOCPEUR" w:hAnsi="ISOCPEUR" w:cs="Arial"/>
              </w:rPr>
              <w:t>мм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5A11EAF2" w14:textId="7E4390C4" w:rsidR="008633CF" w:rsidRPr="00F40E1C" w:rsidRDefault="008633CF" w:rsidP="008633CF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AF20F3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7C6F206D" w14:textId="0115B494" w:rsidR="008633CF" w:rsidRPr="00F40E1C" w:rsidRDefault="008633CF" w:rsidP="008633CF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</w:rPr>
              <w:t>2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4E3BDF9F" w14:textId="77777777" w:rsidR="008633CF" w:rsidRPr="006D1981" w:rsidRDefault="008633CF" w:rsidP="008633CF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8633CF" w:rsidRPr="006D1981" w14:paraId="4BF9E909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748A8D7F" w14:textId="0DA32790" w:rsidR="008633CF" w:rsidRDefault="008633CF" w:rsidP="008633CF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22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02632984" w14:textId="63BD6CC2" w:rsidR="008633CF" w:rsidRPr="009A1D88" w:rsidRDefault="008633CF" w:rsidP="008633CF">
            <w:pPr>
              <w:ind w:left="39"/>
              <w:rPr>
                <w:rFonts w:ascii="ISOCPEUR" w:hAnsi="ISOCPEUR" w:cs="Arial"/>
              </w:rPr>
            </w:pPr>
            <w:r w:rsidRPr="009A1D88">
              <w:rPr>
                <w:rFonts w:ascii="ISOCPEUR" w:hAnsi="ISOCPEUR" w:cs="Arial"/>
              </w:rPr>
              <w:t>Модульные стеллаж открыто</w:t>
            </w:r>
            <w:r>
              <w:rPr>
                <w:rFonts w:ascii="ISOCPEUR" w:hAnsi="ISOCPEUR" w:cs="Arial"/>
              </w:rPr>
              <w:t>-</w:t>
            </w:r>
            <w:r w:rsidRPr="009A1D88">
              <w:rPr>
                <w:rFonts w:ascii="ISOCPEUR" w:hAnsi="ISOCPEUR" w:cs="Arial"/>
              </w:rPr>
              <w:t>закрытого типа на металлическом каркасе</w:t>
            </w:r>
            <w:r w:rsidRPr="00DF3B74">
              <w:rPr>
                <w:rFonts w:ascii="ISOCPEUR" w:hAnsi="ISOCPEUR" w:cs="Arial"/>
              </w:rPr>
              <w:t xml:space="preserve">, </w:t>
            </w:r>
            <w:r>
              <w:rPr>
                <w:rFonts w:ascii="ISOCPEUR" w:hAnsi="ISOCPEUR" w:cs="Arial"/>
              </w:rPr>
              <w:t>г.р. 250</w:t>
            </w:r>
            <w:r w:rsidRPr="00DF3B74">
              <w:rPr>
                <w:rFonts w:ascii="ISOCPEUR" w:hAnsi="ISOCPEUR" w:cs="Arial"/>
              </w:rPr>
              <w:t>0</w:t>
            </w:r>
            <w:r>
              <w:rPr>
                <w:rFonts w:ascii="ISOCPEUR" w:hAnsi="ISOCPEUR" w:cs="Arial"/>
                <w:lang w:val="en-US"/>
              </w:rPr>
              <w:t>x</w:t>
            </w:r>
            <w:r>
              <w:rPr>
                <w:rFonts w:ascii="ISOCPEUR" w:hAnsi="ISOCPEUR" w:cs="Arial"/>
              </w:rPr>
              <w:t>45</w:t>
            </w:r>
            <w:r w:rsidRPr="00DF3B74">
              <w:rPr>
                <w:rFonts w:ascii="ISOCPEUR" w:hAnsi="ISOCPEUR" w:cs="Arial"/>
              </w:rPr>
              <w:t>0</w:t>
            </w:r>
            <w:r>
              <w:rPr>
                <w:rFonts w:ascii="ISOCPEUR" w:hAnsi="ISOCPEUR" w:cs="Arial"/>
                <w:lang w:val="en-US"/>
              </w:rPr>
              <w:t>x</w:t>
            </w:r>
            <w:r w:rsidRPr="00DF3B74">
              <w:rPr>
                <w:rFonts w:ascii="ISOCPEUR" w:hAnsi="ISOCPEUR" w:cs="Arial"/>
              </w:rPr>
              <w:t>2000</w:t>
            </w:r>
            <w:r w:rsidRPr="00A50EF7">
              <w:rPr>
                <w:rFonts w:ascii="ISOCPEUR" w:hAnsi="ISOCPEUR" w:cs="Arial"/>
              </w:rPr>
              <w:t xml:space="preserve"> </w:t>
            </w:r>
            <w:r>
              <w:rPr>
                <w:rFonts w:ascii="ISOCPEUR" w:hAnsi="ISOCPEUR" w:cs="Arial"/>
              </w:rPr>
              <w:t>мм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313C617B" w14:textId="38BD5188" w:rsidR="008633CF" w:rsidRPr="00F40E1C" w:rsidRDefault="008633CF" w:rsidP="008633CF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AF20F3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74746BD2" w14:textId="51ED97FC" w:rsidR="008633CF" w:rsidRPr="00F40E1C" w:rsidRDefault="008633CF" w:rsidP="008633CF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</w:rPr>
              <w:t>1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31595AB7" w14:textId="77777777" w:rsidR="008633CF" w:rsidRPr="006D1981" w:rsidRDefault="008633CF" w:rsidP="008633CF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8633CF" w:rsidRPr="006D1981" w14:paraId="3649279C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7B8C5183" w14:textId="4731830C" w:rsidR="008633CF" w:rsidRDefault="008633CF" w:rsidP="008633CF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lastRenderedPageBreak/>
              <w:t>23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51200AF8" w14:textId="75024B74" w:rsidR="008633CF" w:rsidRPr="009A1D88" w:rsidRDefault="008633CF" w:rsidP="008633CF">
            <w:pPr>
              <w:ind w:left="39"/>
              <w:rPr>
                <w:rFonts w:ascii="ISOCPEUR" w:hAnsi="ISOCPEUR" w:cs="Arial"/>
              </w:rPr>
            </w:pPr>
            <w:r w:rsidRPr="009A1D88">
              <w:rPr>
                <w:rFonts w:ascii="ISOCPEUR" w:hAnsi="ISOCPEUR" w:cs="Arial"/>
              </w:rPr>
              <w:t>Модульные стеллаж открыто</w:t>
            </w:r>
            <w:r>
              <w:rPr>
                <w:rFonts w:ascii="ISOCPEUR" w:hAnsi="ISOCPEUR" w:cs="Arial"/>
              </w:rPr>
              <w:t>-</w:t>
            </w:r>
            <w:r w:rsidRPr="009A1D88">
              <w:rPr>
                <w:rFonts w:ascii="ISOCPEUR" w:hAnsi="ISOCPEUR" w:cs="Arial"/>
              </w:rPr>
              <w:t>закрытого типа на металлическом каркасе</w:t>
            </w:r>
            <w:r w:rsidRPr="00DF3B74">
              <w:rPr>
                <w:rFonts w:ascii="ISOCPEUR" w:hAnsi="ISOCPEUR" w:cs="Arial"/>
              </w:rPr>
              <w:t xml:space="preserve">, </w:t>
            </w:r>
            <w:r>
              <w:rPr>
                <w:rFonts w:ascii="ISOCPEUR" w:hAnsi="ISOCPEUR" w:cs="Arial"/>
              </w:rPr>
              <w:t>г.р. 310</w:t>
            </w:r>
            <w:r w:rsidRPr="00DF3B74">
              <w:rPr>
                <w:rFonts w:ascii="ISOCPEUR" w:hAnsi="ISOCPEUR" w:cs="Arial"/>
              </w:rPr>
              <w:t>0</w:t>
            </w:r>
            <w:r>
              <w:rPr>
                <w:rFonts w:ascii="ISOCPEUR" w:hAnsi="ISOCPEUR" w:cs="Arial"/>
                <w:lang w:val="en-US"/>
              </w:rPr>
              <w:t>x</w:t>
            </w:r>
            <w:r w:rsidRPr="00DF3B74">
              <w:rPr>
                <w:rFonts w:ascii="ISOCPEUR" w:hAnsi="ISOCPEUR" w:cs="Arial"/>
              </w:rPr>
              <w:t>5</w:t>
            </w:r>
            <w:r>
              <w:rPr>
                <w:rFonts w:ascii="ISOCPEUR" w:hAnsi="ISOCPEUR" w:cs="Arial"/>
              </w:rPr>
              <w:t>0</w:t>
            </w:r>
            <w:r w:rsidRPr="00DF3B74">
              <w:rPr>
                <w:rFonts w:ascii="ISOCPEUR" w:hAnsi="ISOCPEUR" w:cs="Arial"/>
              </w:rPr>
              <w:t>0</w:t>
            </w:r>
            <w:r>
              <w:rPr>
                <w:rFonts w:ascii="ISOCPEUR" w:hAnsi="ISOCPEUR" w:cs="Arial"/>
                <w:lang w:val="en-US"/>
              </w:rPr>
              <w:t>x</w:t>
            </w:r>
            <w:r w:rsidRPr="00DF3B74">
              <w:rPr>
                <w:rFonts w:ascii="ISOCPEUR" w:hAnsi="ISOCPEUR" w:cs="Arial"/>
              </w:rPr>
              <w:t>2000</w:t>
            </w:r>
            <w:r w:rsidRPr="00A50EF7">
              <w:rPr>
                <w:rFonts w:ascii="ISOCPEUR" w:hAnsi="ISOCPEUR" w:cs="Arial"/>
              </w:rPr>
              <w:t xml:space="preserve"> </w:t>
            </w:r>
            <w:r>
              <w:rPr>
                <w:rFonts w:ascii="ISOCPEUR" w:hAnsi="ISOCPEUR" w:cs="Arial"/>
              </w:rPr>
              <w:t>мм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5551BA03" w14:textId="22EC9217" w:rsidR="008633CF" w:rsidRPr="00F40E1C" w:rsidRDefault="008633CF" w:rsidP="008633CF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AF20F3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3B59F0D6" w14:textId="68AD3347" w:rsidR="008633CF" w:rsidRPr="00F40E1C" w:rsidRDefault="008633CF" w:rsidP="008633CF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</w:rPr>
              <w:t>1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0479233A" w14:textId="77777777" w:rsidR="008633CF" w:rsidRPr="006D1981" w:rsidRDefault="008633CF" w:rsidP="008633CF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8633CF" w:rsidRPr="006D1981" w14:paraId="2DC937F3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1B5BBCED" w14:textId="517D44FD" w:rsidR="008633CF" w:rsidRDefault="008633CF" w:rsidP="008633CF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24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296B8094" w14:textId="7415A071" w:rsidR="008633CF" w:rsidRPr="009A1D88" w:rsidRDefault="008633CF" w:rsidP="008633CF">
            <w:pPr>
              <w:ind w:left="39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Шкаф</w:t>
            </w:r>
            <w:r w:rsidRPr="00DF3B74">
              <w:rPr>
                <w:rFonts w:ascii="ISOCPEUR" w:hAnsi="ISOCPEUR" w:cs="Arial"/>
              </w:rPr>
              <w:t xml:space="preserve">, </w:t>
            </w:r>
            <w:r>
              <w:rPr>
                <w:rFonts w:ascii="ISOCPEUR" w:hAnsi="ISOCPEUR" w:cs="Arial"/>
              </w:rPr>
              <w:t>г.р. 240</w:t>
            </w:r>
            <w:r w:rsidRPr="00DF3B74">
              <w:rPr>
                <w:rFonts w:ascii="ISOCPEUR" w:hAnsi="ISOCPEUR" w:cs="Arial"/>
              </w:rPr>
              <w:t>0</w:t>
            </w:r>
            <w:r>
              <w:rPr>
                <w:rFonts w:ascii="ISOCPEUR" w:hAnsi="ISOCPEUR" w:cs="Arial"/>
                <w:lang w:val="en-US"/>
              </w:rPr>
              <w:t>x</w:t>
            </w:r>
            <w:r>
              <w:rPr>
                <w:rFonts w:ascii="ISOCPEUR" w:hAnsi="ISOCPEUR" w:cs="Arial"/>
              </w:rPr>
              <w:t>45</w:t>
            </w:r>
            <w:r w:rsidRPr="00DF3B74">
              <w:rPr>
                <w:rFonts w:ascii="ISOCPEUR" w:hAnsi="ISOCPEUR" w:cs="Arial"/>
              </w:rPr>
              <w:t>0</w:t>
            </w:r>
            <w:r>
              <w:rPr>
                <w:rFonts w:ascii="ISOCPEUR" w:hAnsi="ISOCPEUR" w:cs="Arial"/>
                <w:lang w:val="en-US"/>
              </w:rPr>
              <w:t>x</w:t>
            </w:r>
            <w:r>
              <w:rPr>
                <w:rFonts w:ascii="ISOCPEUR" w:hAnsi="ISOCPEUR" w:cs="Arial"/>
              </w:rPr>
              <w:t>112</w:t>
            </w:r>
            <w:r w:rsidRPr="00DF3B74">
              <w:rPr>
                <w:rFonts w:ascii="ISOCPEUR" w:hAnsi="ISOCPEUR" w:cs="Arial"/>
              </w:rPr>
              <w:t>0</w:t>
            </w:r>
            <w:r w:rsidRPr="00A50EF7">
              <w:rPr>
                <w:rFonts w:ascii="ISOCPEUR" w:hAnsi="ISOCPEUR" w:cs="Arial"/>
              </w:rPr>
              <w:t xml:space="preserve"> </w:t>
            </w:r>
            <w:r>
              <w:rPr>
                <w:rFonts w:ascii="ISOCPEUR" w:hAnsi="ISOCPEUR" w:cs="Arial"/>
              </w:rPr>
              <w:t>мм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1C307540" w14:textId="57950A1A" w:rsidR="008633CF" w:rsidRPr="00F40E1C" w:rsidRDefault="008633CF" w:rsidP="008633CF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AF20F3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0A0ED6AB" w14:textId="0BB16316" w:rsidR="008633CF" w:rsidRPr="00F40E1C" w:rsidRDefault="008633CF" w:rsidP="008633CF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</w:rPr>
              <w:t>1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764E1D5C" w14:textId="77777777" w:rsidR="008633CF" w:rsidRPr="006D1981" w:rsidRDefault="008633CF" w:rsidP="008633CF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8633CF" w:rsidRPr="006D1981" w14:paraId="5D941D2E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092541D7" w14:textId="4DCC91C0" w:rsidR="008633CF" w:rsidRDefault="008633CF" w:rsidP="008633CF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25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755B898D" w14:textId="7CB90044" w:rsidR="008633CF" w:rsidRDefault="008633CF" w:rsidP="008633CF">
            <w:pPr>
              <w:ind w:left="39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Шкаф</w:t>
            </w:r>
            <w:r w:rsidRPr="00DF3B74">
              <w:rPr>
                <w:rFonts w:ascii="ISOCPEUR" w:hAnsi="ISOCPEUR" w:cs="Arial"/>
              </w:rPr>
              <w:t>,</w:t>
            </w:r>
            <w:r w:rsidRPr="00A50EF7">
              <w:rPr>
                <w:rFonts w:ascii="ISOCPEUR" w:hAnsi="ISOCPEUR" w:cs="Arial"/>
              </w:rPr>
              <w:t xml:space="preserve"> </w:t>
            </w:r>
            <w:r>
              <w:rPr>
                <w:rFonts w:ascii="ISOCPEUR" w:hAnsi="ISOCPEUR" w:cs="Arial"/>
              </w:rPr>
              <w:t xml:space="preserve">г.р. </w:t>
            </w:r>
            <w:r w:rsidRPr="00DF3B74">
              <w:rPr>
                <w:rFonts w:ascii="ISOCPEUR" w:hAnsi="ISOCPEUR" w:cs="Arial"/>
              </w:rPr>
              <w:t xml:space="preserve"> </w:t>
            </w:r>
            <w:r>
              <w:rPr>
                <w:rFonts w:ascii="ISOCPEUR" w:hAnsi="ISOCPEUR" w:cs="Arial"/>
              </w:rPr>
              <w:t>190</w:t>
            </w:r>
            <w:r w:rsidRPr="00DF3B74">
              <w:rPr>
                <w:rFonts w:ascii="ISOCPEUR" w:hAnsi="ISOCPEUR" w:cs="Arial"/>
              </w:rPr>
              <w:t>0</w:t>
            </w:r>
            <w:r>
              <w:rPr>
                <w:rFonts w:ascii="ISOCPEUR" w:hAnsi="ISOCPEUR" w:cs="Arial"/>
                <w:lang w:val="en-US"/>
              </w:rPr>
              <w:t>x</w:t>
            </w:r>
            <w:r>
              <w:rPr>
                <w:rFonts w:ascii="ISOCPEUR" w:hAnsi="ISOCPEUR" w:cs="Arial"/>
              </w:rPr>
              <w:t>45</w:t>
            </w:r>
            <w:r w:rsidRPr="00DF3B74">
              <w:rPr>
                <w:rFonts w:ascii="ISOCPEUR" w:hAnsi="ISOCPEUR" w:cs="Arial"/>
              </w:rPr>
              <w:t>0</w:t>
            </w:r>
            <w:r>
              <w:rPr>
                <w:rFonts w:ascii="ISOCPEUR" w:hAnsi="ISOCPEUR" w:cs="Arial"/>
                <w:lang w:val="en-US"/>
              </w:rPr>
              <w:t>x</w:t>
            </w:r>
            <w:r>
              <w:rPr>
                <w:rFonts w:ascii="ISOCPEUR" w:hAnsi="ISOCPEUR" w:cs="Arial"/>
              </w:rPr>
              <w:t>112</w:t>
            </w:r>
            <w:r w:rsidRPr="00DF3B74">
              <w:rPr>
                <w:rFonts w:ascii="ISOCPEUR" w:hAnsi="ISOCPEUR" w:cs="Arial"/>
              </w:rPr>
              <w:t>0</w:t>
            </w:r>
            <w:r w:rsidRPr="00A50EF7">
              <w:rPr>
                <w:rFonts w:ascii="ISOCPEUR" w:hAnsi="ISOCPEUR" w:cs="Arial"/>
              </w:rPr>
              <w:t xml:space="preserve"> </w:t>
            </w:r>
            <w:r>
              <w:rPr>
                <w:rFonts w:ascii="ISOCPEUR" w:hAnsi="ISOCPEUR" w:cs="Arial"/>
              </w:rPr>
              <w:t>мм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53B8EC1E" w14:textId="2F32FC17" w:rsidR="008633CF" w:rsidRPr="00F40E1C" w:rsidRDefault="008633CF" w:rsidP="008633CF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AF20F3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78472B83" w14:textId="51FDC191" w:rsidR="008633CF" w:rsidRPr="00F40E1C" w:rsidRDefault="008633CF" w:rsidP="008633CF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</w:rPr>
              <w:t>2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5D5D4104" w14:textId="77777777" w:rsidR="008633CF" w:rsidRPr="006D1981" w:rsidRDefault="008633CF" w:rsidP="008633CF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8633CF" w:rsidRPr="006D1981" w14:paraId="6DCFDF93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56B7C0C3" w14:textId="5B06329E" w:rsidR="008633CF" w:rsidRDefault="008633CF" w:rsidP="008633CF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26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626ADE37" w14:textId="604C1C39" w:rsidR="008633CF" w:rsidRDefault="008633CF" w:rsidP="008633CF">
            <w:pPr>
              <w:ind w:left="39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Шкаф</w:t>
            </w:r>
            <w:r w:rsidRPr="00DF3B74">
              <w:rPr>
                <w:rFonts w:ascii="ISOCPEUR" w:hAnsi="ISOCPEUR" w:cs="Arial"/>
              </w:rPr>
              <w:t xml:space="preserve">, </w:t>
            </w:r>
            <w:r>
              <w:rPr>
                <w:rFonts w:ascii="ISOCPEUR" w:hAnsi="ISOCPEUR" w:cs="Arial"/>
              </w:rPr>
              <w:t>г.р. 200</w:t>
            </w:r>
            <w:r w:rsidRPr="00DF3B74">
              <w:rPr>
                <w:rFonts w:ascii="ISOCPEUR" w:hAnsi="ISOCPEUR" w:cs="Arial"/>
              </w:rPr>
              <w:t>0</w:t>
            </w:r>
            <w:r>
              <w:rPr>
                <w:rFonts w:ascii="ISOCPEUR" w:hAnsi="ISOCPEUR" w:cs="Arial"/>
                <w:lang w:val="en-US"/>
              </w:rPr>
              <w:t>x</w:t>
            </w:r>
            <w:r>
              <w:rPr>
                <w:rFonts w:ascii="ISOCPEUR" w:hAnsi="ISOCPEUR" w:cs="Arial"/>
              </w:rPr>
              <w:t>45</w:t>
            </w:r>
            <w:r w:rsidRPr="00DF3B74">
              <w:rPr>
                <w:rFonts w:ascii="ISOCPEUR" w:hAnsi="ISOCPEUR" w:cs="Arial"/>
              </w:rPr>
              <w:t>0</w:t>
            </w:r>
            <w:r>
              <w:rPr>
                <w:rFonts w:ascii="ISOCPEUR" w:hAnsi="ISOCPEUR" w:cs="Arial"/>
                <w:lang w:val="en-US"/>
              </w:rPr>
              <w:t>x</w:t>
            </w:r>
            <w:r>
              <w:rPr>
                <w:rFonts w:ascii="ISOCPEUR" w:hAnsi="ISOCPEUR" w:cs="Arial"/>
              </w:rPr>
              <w:t>112</w:t>
            </w:r>
            <w:r w:rsidRPr="00DF3B74">
              <w:rPr>
                <w:rFonts w:ascii="ISOCPEUR" w:hAnsi="ISOCPEUR" w:cs="Arial"/>
              </w:rPr>
              <w:t>0</w:t>
            </w:r>
            <w:r w:rsidRPr="00A50EF7">
              <w:rPr>
                <w:rFonts w:ascii="ISOCPEUR" w:hAnsi="ISOCPEUR" w:cs="Arial"/>
              </w:rPr>
              <w:t xml:space="preserve"> </w:t>
            </w:r>
            <w:r>
              <w:rPr>
                <w:rFonts w:ascii="ISOCPEUR" w:hAnsi="ISOCPEUR" w:cs="Arial"/>
              </w:rPr>
              <w:t>мм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38DBDAF8" w14:textId="0EF7AEE5" w:rsidR="008633CF" w:rsidRPr="00F40E1C" w:rsidRDefault="008633CF" w:rsidP="008633CF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AF20F3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656C20A7" w14:textId="4EFD4B27" w:rsidR="008633CF" w:rsidRPr="00F40E1C" w:rsidRDefault="008633CF" w:rsidP="008633CF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</w:rPr>
              <w:t>2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002D883B" w14:textId="77777777" w:rsidR="008633CF" w:rsidRPr="006D1981" w:rsidRDefault="008633CF" w:rsidP="008633CF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8633CF" w:rsidRPr="006D1981" w14:paraId="727EBB6B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5EB8BDC7" w14:textId="0676A81C" w:rsidR="008633CF" w:rsidRDefault="008633CF" w:rsidP="008633CF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27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70555F52" w14:textId="62E3A9B8" w:rsidR="008633CF" w:rsidRDefault="008633CF" w:rsidP="008633CF">
            <w:pPr>
              <w:ind w:left="39"/>
              <w:rPr>
                <w:rFonts w:ascii="ISOCPEUR" w:hAnsi="ISOCPEUR" w:cs="Arial"/>
              </w:rPr>
            </w:pPr>
            <w:r w:rsidRPr="009A1D88">
              <w:rPr>
                <w:rFonts w:ascii="ISOCPEUR" w:hAnsi="ISOCPEUR" w:cs="Arial"/>
              </w:rPr>
              <w:t>Модульные стеллаж открыто</w:t>
            </w:r>
            <w:r>
              <w:rPr>
                <w:rFonts w:ascii="ISOCPEUR" w:hAnsi="ISOCPEUR" w:cs="Arial"/>
              </w:rPr>
              <w:t>-</w:t>
            </w:r>
            <w:r w:rsidRPr="009A1D88">
              <w:rPr>
                <w:rFonts w:ascii="ISOCPEUR" w:hAnsi="ISOCPEUR" w:cs="Arial"/>
              </w:rPr>
              <w:t>закрытого типа на металлическом каркасе</w:t>
            </w:r>
            <w:r w:rsidRPr="00DF3B74">
              <w:rPr>
                <w:rFonts w:ascii="ISOCPEUR" w:hAnsi="ISOCPEUR" w:cs="Arial"/>
              </w:rPr>
              <w:t xml:space="preserve">, </w:t>
            </w:r>
            <w:r w:rsidRPr="00556000">
              <w:rPr>
                <w:rFonts w:ascii="ISOCPEUR" w:hAnsi="ISOCPEUR" w:cs="Arial"/>
              </w:rPr>
              <w:t>г.р. 1900x500x2000 мм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1636B970" w14:textId="6638E757" w:rsidR="008633CF" w:rsidRPr="00F40E1C" w:rsidRDefault="008633CF" w:rsidP="008633CF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AF20F3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4C74BFD9" w14:textId="300FDC15" w:rsidR="008633CF" w:rsidRPr="00F40E1C" w:rsidRDefault="008633CF" w:rsidP="008633CF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</w:rPr>
              <w:t>2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35F0D095" w14:textId="77777777" w:rsidR="008633CF" w:rsidRPr="006D1981" w:rsidRDefault="008633CF" w:rsidP="008633CF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8633CF" w:rsidRPr="006D1981" w14:paraId="39D097D9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29D2FE4B" w14:textId="111BDF90" w:rsidR="008633CF" w:rsidRDefault="008633CF" w:rsidP="008633CF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28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1E723EAB" w14:textId="52F2F114" w:rsidR="008633CF" w:rsidRPr="009A1D88" w:rsidRDefault="008633CF" w:rsidP="008633CF">
            <w:pPr>
              <w:ind w:left="39"/>
              <w:rPr>
                <w:rFonts w:ascii="ISOCPEUR" w:hAnsi="ISOCPEUR" w:cs="Arial"/>
              </w:rPr>
            </w:pPr>
            <w:r w:rsidRPr="009A1D88">
              <w:rPr>
                <w:rFonts w:ascii="ISOCPEUR" w:hAnsi="ISOCPEUR" w:cs="Arial"/>
              </w:rPr>
              <w:t>Модульные стеллаж открыто</w:t>
            </w:r>
            <w:r>
              <w:rPr>
                <w:rFonts w:ascii="ISOCPEUR" w:hAnsi="ISOCPEUR" w:cs="Arial"/>
              </w:rPr>
              <w:t>-</w:t>
            </w:r>
            <w:r w:rsidRPr="009A1D88">
              <w:rPr>
                <w:rFonts w:ascii="ISOCPEUR" w:hAnsi="ISOCPEUR" w:cs="Arial"/>
              </w:rPr>
              <w:t>закрытого типа на металлическом каркасе</w:t>
            </w:r>
            <w:r w:rsidRPr="00DF3B74">
              <w:rPr>
                <w:rFonts w:ascii="ISOCPEUR" w:hAnsi="ISOCPEUR" w:cs="Arial"/>
              </w:rPr>
              <w:t xml:space="preserve">, </w:t>
            </w:r>
            <w:r>
              <w:rPr>
                <w:rFonts w:ascii="ISOCPEUR" w:hAnsi="ISOCPEUR" w:cs="Arial"/>
              </w:rPr>
              <w:t>г.р. 130</w:t>
            </w:r>
            <w:r w:rsidRPr="00DF3B74">
              <w:rPr>
                <w:rFonts w:ascii="ISOCPEUR" w:hAnsi="ISOCPEUR" w:cs="Arial"/>
              </w:rPr>
              <w:t>0</w:t>
            </w:r>
            <w:r>
              <w:rPr>
                <w:rFonts w:ascii="ISOCPEUR" w:hAnsi="ISOCPEUR" w:cs="Arial"/>
                <w:lang w:val="en-US"/>
              </w:rPr>
              <w:t>x</w:t>
            </w:r>
            <w:r>
              <w:rPr>
                <w:rFonts w:ascii="ISOCPEUR" w:hAnsi="ISOCPEUR" w:cs="Arial"/>
              </w:rPr>
              <w:t>55</w:t>
            </w:r>
            <w:r w:rsidRPr="00DF3B74">
              <w:rPr>
                <w:rFonts w:ascii="ISOCPEUR" w:hAnsi="ISOCPEUR" w:cs="Arial"/>
              </w:rPr>
              <w:t>0</w:t>
            </w:r>
            <w:r>
              <w:rPr>
                <w:rFonts w:ascii="ISOCPEUR" w:hAnsi="ISOCPEUR" w:cs="Arial"/>
                <w:lang w:val="en-US"/>
              </w:rPr>
              <w:t>x</w:t>
            </w:r>
            <w:r>
              <w:rPr>
                <w:rFonts w:ascii="ISOCPEUR" w:hAnsi="ISOCPEUR" w:cs="Arial"/>
              </w:rPr>
              <w:t>200</w:t>
            </w:r>
            <w:r w:rsidRPr="00DF3B74">
              <w:rPr>
                <w:rFonts w:ascii="ISOCPEUR" w:hAnsi="ISOCPEUR" w:cs="Arial"/>
              </w:rPr>
              <w:t>0</w:t>
            </w:r>
            <w:r w:rsidRPr="00A50EF7">
              <w:rPr>
                <w:rFonts w:ascii="ISOCPEUR" w:hAnsi="ISOCPEUR" w:cs="Arial"/>
              </w:rPr>
              <w:t xml:space="preserve"> </w:t>
            </w:r>
            <w:r>
              <w:rPr>
                <w:rFonts w:ascii="ISOCPEUR" w:hAnsi="ISOCPEUR" w:cs="Arial"/>
              </w:rPr>
              <w:t>мм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1FDADB2C" w14:textId="6B7AE58C" w:rsidR="008633CF" w:rsidRPr="00F40E1C" w:rsidRDefault="008633CF" w:rsidP="008633CF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D34381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2A16F18A" w14:textId="64C5167B" w:rsidR="008633CF" w:rsidRPr="00F40E1C" w:rsidRDefault="008633CF" w:rsidP="008633CF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D34381">
              <w:rPr>
                <w:rFonts w:ascii="ISOCPEUR" w:hAnsi="ISOCPEUR" w:cs="Arial"/>
              </w:rPr>
              <w:t>1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4D3D0AB5" w14:textId="77777777" w:rsidR="008633CF" w:rsidRPr="006D1981" w:rsidRDefault="008633CF" w:rsidP="008633CF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8633CF" w:rsidRPr="006D1981" w14:paraId="4C440A36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0B37FD21" w14:textId="755C6349" w:rsidR="008633CF" w:rsidRDefault="008633CF" w:rsidP="008633CF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  <w:lang w:val="en-US"/>
              </w:rPr>
              <w:t>29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7DF69E32" w14:textId="4D17620F" w:rsidR="008633CF" w:rsidRPr="009A1D88" w:rsidRDefault="008633CF" w:rsidP="008633CF">
            <w:pPr>
              <w:ind w:left="39"/>
              <w:rPr>
                <w:rFonts w:ascii="ISOCPEUR" w:hAnsi="ISOCPEUR" w:cs="Arial"/>
              </w:rPr>
            </w:pPr>
            <w:r w:rsidRPr="009A1D88">
              <w:rPr>
                <w:rFonts w:ascii="ISOCPEUR" w:hAnsi="ISOCPEUR" w:cs="Arial"/>
              </w:rPr>
              <w:t>Модульные стеллаж открыто</w:t>
            </w:r>
            <w:r>
              <w:rPr>
                <w:rFonts w:ascii="ISOCPEUR" w:hAnsi="ISOCPEUR" w:cs="Arial"/>
              </w:rPr>
              <w:t>-</w:t>
            </w:r>
            <w:r w:rsidRPr="009A1D88">
              <w:rPr>
                <w:rFonts w:ascii="ISOCPEUR" w:hAnsi="ISOCPEUR" w:cs="Arial"/>
              </w:rPr>
              <w:t>закрытого типа на металлическом каркасе</w:t>
            </w:r>
            <w:r w:rsidRPr="00DF3B74">
              <w:rPr>
                <w:rFonts w:ascii="ISOCPEUR" w:hAnsi="ISOCPEUR" w:cs="Arial"/>
              </w:rPr>
              <w:t xml:space="preserve">, </w:t>
            </w:r>
            <w:r>
              <w:rPr>
                <w:rFonts w:ascii="ISOCPEUR" w:hAnsi="ISOCPEUR" w:cs="Arial"/>
              </w:rPr>
              <w:t>420</w:t>
            </w:r>
            <w:r w:rsidRPr="00DF3B74">
              <w:rPr>
                <w:rFonts w:ascii="ISOCPEUR" w:hAnsi="ISOCPEUR" w:cs="Arial"/>
              </w:rPr>
              <w:t>0</w:t>
            </w:r>
            <w:r>
              <w:rPr>
                <w:rFonts w:ascii="ISOCPEUR" w:hAnsi="ISOCPEUR" w:cs="Arial"/>
                <w:lang w:val="en-US"/>
              </w:rPr>
              <w:t>x</w:t>
            </w:r>
            <w:r>
              <w:rPr>
                <w:rFonts w:ascii="ISOCPEUR" w:hAnsi="ISOCPEUR" w:cs="Arial"/>
              </w:rPr>
              <w:t>5</w:t>
            </w:r>
            <w:r w:rsidRPr="00DF3B74">
              <w:rPr>
                <w:rFonts w:ascii="ISOCPEUR" w:hAnsi="ISOCPEUR" w:cs="Arial"/>
              </w:rPr>
              <w:t>50</w:t>
            </w:r>
            <w:r>
              <w:rPr>
                <w:rFonts w:ascii="ISOCPEUR" w:hAnsi="ISOCPEUR" w:cs="Arial"/>
                <w:lang w:val="en-US"/>
              </w:rPr>
              <w:t>x</w:t>
            </w:r>
            <w:r>
              <w:rPr>
                <w:rFonts w:ascii="ISOCPEUR" w:hAnsi="ISOCPEUR" w:cs="Arial"/>
              </w:rPr>
              <w:t>200</w:t>
            </w:r>
            <w:r w:rsidRPr="00DF3B74">
              <w:rPr>
                <w:rFonts w:ascii="ISOCPEUR" w:hAnsi="ISOCPEUR" w:cs="Arial"/>
              </w:rPr>
              <w:t>0</w:t>
            </w:r>
            <w:r w:rsidRPr="00A50EF7">
              <w:rPr>
                <w:rFonts w:ascii="ISOCPEUR" w:hAnsi="ISOCPEUR" w:cs="Arial"/>
              </w:rPr>
              <w:t xml:space="preserve"> </w:t>
            </w:r>
            <w:r>
              <w:rPr>
                <w:rFonts w:ascii="ISOCPEUR" w:hAnsi="ISOCPEUR" w:cs="Arial"/>
              </w:rPr>
              <w:t>мм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791FE1BE" w14:textId="77FC58CD" w:rsidR="008633CF" w:rsidRPr="00F40E1C" w:rsidRDefault="008633CF" w:rsidP="008633CF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D34381">
              <w:rPr>
                <w:rFonts w:ascii="ISOCPEUR" w:hAnsi="ISOCPEUR" w:cs="Arial"/>
              </w:rPr>
              <w:t>компл.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57242058" w14:textId="26E7B4CC" w:rsidR="008633CF" w:rsidRPr="00F40E1C" w:rsidRDefault="008633CF" w:rsidP="008633CF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D34381">
              <w:rPr>
                <w:rFonts w:ascii="ISOCPEUR" w:hAnsi="ISOCPEUR" w:cs="Arial"/>
              </w:rPr>
              <w:t>1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1FF9C695" w14:textId="77777777" w:rsidR="008633CF" w:rsidRPr="006D1981" w:rsidRDefault="008633CF" w:rsidP="008633CF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8633CF" w:rsidRPr="006D1981" w14:paraId="50A28DDE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0FB0DD50" w14:textId="7459EEC3" w:rsidR="008633CF" w:rsidRDefault="008633CF" w:rsidP="008633CF">
            <w:pPr>
              <w:pStyle w:val="114"/>
              <w:rPr>
                <w:rFonts w:ascii="ISOCPEUR" w:hAnsi="ISOCPEUR" w:cs="Arial"/>
                <w:lang w:val="en-US"/>
              </w:rPr>
            </w:pPr>
            <w:r>
              <w:rPr>
                <w:rFonts w:ascii="ISOCPEUR" w:hAnsi="ISOCPEUR" w:cs="Arial"/>
                <w:lang w:val="en-US"/>
              </w:rPr>
              <w:t>30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0F26F01A" w14:textId="1519B278" w:rsidR="008633CF" w:rsidRDefault="008633CF" w:rsidP="008633CF">
            <w:pPr>
              <w:ind w:left="39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 xml:space="preserve">Шкаф для документов с </w:t>
            </w:r>
            <w:r w:rsidRPr="00082682">
              <w:rPr>
                <w:rFonts w:ascii="ISOCPEUR" w:hAnsi="ISOCPEUR" w:cs="Arial"/>
              </w:rPr>
              <w:t>4 полк</w:t>
            </w:r>
            <w:r>
              <w:rPr>
                <w:rFonts w:ascii="ISOCPEUR" w:hAnsi="ISOCPEUR" w:cs="Arial"/>
              </w:rPr>
              <w:t xml:space="preserve">ами на </w:t>
            </w:r>
            <w:r w:rsidRPr="00E742F1">
              <w:rPr>
                <w:rFonts w:ascii="ISOCPEUR" w:hAnsi="ISOCPEUR" w:cs="Arial"/>
              </w:rPr>
              <w:t>регулируемых опор</w:t>
            </w:r>
            <w:r>
              <w:rPr>
                <w:rFonts w:ascii="ISOCPEUR" w:hAnsi="ISOCPEUR" w:cs="Arial"/>
              </w:rPr>
              <w:t>ах г.р. 1</w:t>
            </w:r>
            <w:r w:rsidRPr="000A3C80">
              <w:rPr>
                <w:rFonts w:ascii="ISOCPEUR" w:hAnsi="ISOCPEUR" w:cs="Arial"/>
              </w:rPr>
              <w:t>1</w:t>
            </w:r>
            <w:r>
              <w:rPr>
                <w:rFonts w:ascii="ISOCPEUR" w:hAnsi="ISOCPEUR" w:cs="Arial"/>
              </w:rPr>
              <w:t>00х</w:t>
            </w:r>
            <w:r w:rsidRPr="000A3C80">
              <w:rPr>
                <w:rFonts w:ascii="ISOCPEUR" w:hAnsi="ISOCPEUR" w:cs="Arial"/>
              </w:rPr>
              <w:t>55</w:t>
            </w:r>
            <w:r>
              <w:rPr>
                <w:rFonts w:ascii="ISOCPEUR" w:hAnsi="ISOCPEUR" w:cs="Arial"/>
              </w:rPr>
              <w:t>0х2000 мм</w:t>
            </w:r>
            <w:r w:rsidRPr="00E742F1">
              <w:rPr>
                <w:rFonts w:ascii="ISOCPEUR" w:hAnsi="ISOCPEUR" w:cs="Arial"/>
              </w:rPr>
              <w:t xml:space="preserve"> 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63D5C519" w14:textId="220FC78F" w:rsidR="008633CF" w:rsidRPr="00F40E1C" w:rsidRDefault="008633CF" w:rsidP="008633CF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D34381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1AF73E01" w14:textId="52677D6F" w:rsidR="008633CF" w:rsidRPr="00F40E1C" w:rsidRDefault="008633CF" w:rsidP="008633CF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</w:rPr>
              <w:t>1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1A1271C0" w14:textId="77777777" w:rsidR="008633CF" w:rsidRPr="006D1981" w:rsidRDefault="008633CF" w:rsidP="008633CF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8633CF" w:rsidRPr="006D1981" w14:paraId="16DCCC0F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2AAFAE48" w14:textId="127764BB" w:rsidR="008633CF" w:rsidRPr="00B51F00" w:rsidRDefault="008633CF" w:rsidP="008633CF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31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30BDC790" w14:textId="15E050FB" w:rsidR="008633CF" w:rsidRPr="009A1D88" w:rsidRDefault="008633CF" w:rsidP="008633CF">
            <w:pPr>
              <w:ind w:left="39"/>
              <w:rPr>
                <w:rFonts w:ascii="ISOCPEUR" w:hAnsi="ISOCPEUR" w:cs="Arial"/>
              </w:rPr>
            </w:pPr>
            <w:r w:rsidRPr="009A1D88">
              <w:rPr>
                <w:rFonts w:ascii="ISOCPEUR" w:hAnsi="ISOCPEUR" w:cs="Arial"/>
              </w:rPr>
              <w:t>Модульные стеллаж открыто</w:t>
            </w:r>
            <w:r>
              <w:rPr>
                <w:rFonts w:ascii="ISOCPEUR" w:hAnsi="ISOCPEUR" w:cs="Arial"/>
              </w:rPr>
              <w:t>-</w:t>
            </w:r>
            <w:r w:rsidRPr="009A1D88">
              <w:rPr>
                <w:rFonts w:ascii="ISOCPEUR" w:hAnsi="ISOCPEUR" w:cs="Arial"/>
              </w:rPr>
              <w:t>закрытого типа на металлическом каркасе</w:t>
            </w:r>
            <w:r w:rsidRPr="0061722C">
              <w:rPr>
                <w:rFonts w:ascii="ISOCPEUR" w:hAnsi="ISOCPEUR" w:cs="Arial"/>
              </w:rPr>
              <w:t>,</w:t>
            </w:r>
            <w:r>
              <w:rPr>
                <w:rFonts w:ascii="ISOCPEUR" w:hAnsi="ISOCPEUR" w:cs="Arial"/>
              </w:rPr>
              <w:t xml:space="preserve"> г.р. </w:t>
            </w:r>
            <w:r w:rsidRPr="0061722C">
              <w:rPr>
                <w:rFonts w:ascii="ISOCPEUR" w:hAnsi="ISOCPEUR" w:cs="Arial"/>
              </w:rPr>
              <w:t>485</w:t>
            </w:r>
            <w:r>
              <w:rPr>
                <w:rFonts w:ascii="ISOCPEUR" w:hAnsi="ISOCPEUR" w:cs="Arial"/>
              </w:rPr>
              <w:t>0х</w:t>
            </w:r>
            <w:r w:rsidRPr="0061722C">
              <w:rPr>
                <w:rFonts w:ascii="ISOCPEUR" w:hAnsi="ISOCPEUR" w:cs="Arial"/>
              </w:rPr>
              <w:t>60</w:t>
            </w:r>
            <w:r>
              <w:rPr>
                <w:rFonts w:ascii="ISOCPEUR" w:hAnsi="ISOCPEUR" w:cs="Arial"/>
              </w:rPr>
              <w:t>0х2000 мм</w:t>
            </w:r>
            <w:r w:rsidRPr="00E742F1">
              <w:rPr>
                <w:rFonts w:ascii="ISOCPEUR" w:hAnsi="ISOCPEUR" w:cs="Arial"/>
              </w:rPr>
              <w:t xml:space="preserve"> 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7B9DBD1F" w14:textId="6743E5E9" w:rsidR="008633CF" w:rsidRPr="00F40E1C" w:rsidRDefault="008633CF" w:rsidP="008633CF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D34381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6D6D37FC" w14:textId="32D80CA3" w:rsidR="008633CF" w:rsidRPr="00F40E1C" w:rsidRDefault="008633CF" w:rsidP="008633CF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  <w:lang w:val="en-US"/>
              </w:rPr>
              <w:t>1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1209A3C7" w14:textId="77777777" w:rsidR="008633CF" w:rsidRPr="006D1981" w:rsidRDefault="008633CF" w:rsidP="008633CF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8633CF" w:rsidRPr="006D1981" w14:paraId="62CF858E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73A7D313" w14:textId="440989A3" w:rsidR="008633CF" w:rsidRDefault="008633CF" w:rsidP="008633CF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32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085969DB" w14:textId="598F672D" w:rsidR="008633CF" w:rsidRPr="00B467C3" w:rsidRDefault="008633CF" w:rsidP="008633CF">
            <w:pPr>
              <w:ind w:left="39"/>
              <w:rPr>
                <w:rFonts w:ascii="ISOCPEUR" w:hAnsi="ISOCPEUR" w:cs="Arial"/>
              </w:rPr>
            </w:pPr>
            <w:r w:rsidRPr="009A1D88">
              <w:rPr>
                <w:rFonts w:ascii="ISOCPEUR" w:hAnsi="ISOCPEUR" w:cs="Arial"/>
              </w:rPr>
              <w:t>Модульные стеллаж открыто</w:t>
            </w:r>
            <w:r>
              <w:rPr>
                <w:rFonts w:ascii="ISOCPEUR" w:hAnsi="ISOCPEUR" w:cs="Arial"/>
              </w:rPr>
              <w:t>-</w:t>
            </w:r>
            <w:r w:rsidRPr="009A1D88">
              <w:rPr>
                <w:rFonts w:ascii="ISOCPEUR" w:hAnsi="ISOCPEUR" w:cs="Arial"/>
              </w:rPr>
              <w:t>закрытого типа на металлическом каркасе</w:t>
            </w:r>
            <w:r w:rsidRPr="0061722C">
              <w:rPr>
                <w:rFonts w:ascii="ISOCPEUR" w:hAnsi="ISOCPEUR" w:cs="Arial"/>
              </w:rPr>
              <w:t>,</w:t>
            </w:r>
            <w:r>
              <w:rPr>
                <w:rFonts w:ascii="ISOCPEUR" w:hAnsi="ISOCPEUR" w:cs="Arial"/>
              </w:rPr>
              <w:t xml:space="preserve"> г.р. 2300х4000х2000 мм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693EA40A" w14:textId="25699FC2" w:rsidR="008633CF" w:rsidRPr="00F40E1C" w:rsidRDefault="008633CF" w:rsidP="008633CF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D34381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2327F74A" w14:textId="6022A772" w:rsidR="008633CF" w:rsidRPr="00F40E1C" w:rsidRDefault="008633CF" w:rsidP="008633CF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  <w:lang w:val="en-US"/>
              </w:rPr>
              <w:t>1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4F469BB0" w14:textId="77777777" w:rsidR="008633CF" w:rsidRPr="006D1981" w:rsidRDefault="008633CF" w:rsidP="008633CF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8633CF" w:rsidRPr="006D1981" w14:paraId="30F5463F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3C8C1845" w14:textId="3CF21ABE" w:rsidR="008633CF" w:rsidRDefault="008633CF" w:rsidP="008633CF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33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658BED66" w14:textId="6D7619D0" w:rsidR="008633CF" w:rsidRPr="00B467C3" w:rsidRDefault="008633CF" w:rsidP="008633CF">
            <w:pPr>
              <w:ind w:left="39"/>
              <w:rPr>
                <w:rFonts w:ascii="ISOCPEUR" w:hAnsi="ISOCPEUR" w:cs="Arial"/>
              </w:rPr>
            </w:pPr>
            <w:r w:rsidRPr="00B467C3">
              <w:rPr>
                <w:rFonts w:ascii="ISOCPEUR" w:hAnsi="ISOCPEUR" w:cs="Arial"/>
              </w:rPr>
              <w:t xml:space="preserve">Зеркало навесное овальное, </w:t>
            </w:r>
            <w:r>
              <w:rPr>
                <w:rFonts w:ascii="ISOCPEUR" w:hAnsi="ISOCPEUR" w:cs="Arial"/>
              </w:rPr>
              <w:t xml:space="preserve">г.р. </w:t>
            </w:r>
            <w:r w:rsidRPr="00B467C3">
              <w:rPr>
                <w:rFonts w:ascii="ISOCPEUR" w:hAnsi="ISOCPEUR" w:cs="Arial"/>
              </w:rPr>
              <w:t>2000х500</w:t>
            </w:r>
            <w:r w:rsidRPr="00A50EF7">
              <w:rPr>
                <w:rFonts w:ascii="ISOCPEUR" w:hAnsi="ISOCPEUR" w:cs="Arial"/>
              </w:rPr>
              <w:t xml:space="preserve"> </w:t>
            </w:r>
            <w:r w:rsidRPr="00B467C3">
              <w:rPr>
                <w:rFonts w:ascii="ISOCPEUR" w:hAnsi="ISOCPEUR" w:cs="Arial"/>
              </w:rPr>
              <w:t>мм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441F5632" w14:textId="2C7EB5AE" w:rsidR="008633CF" w:rsidRPr="00F40E1C" w:rsidRDefault="008633CF" w:rsidP="008633CF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D34381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013A8479" w14:textId="140C91F4" w:rsidR="008633CF" w:rsidRPr="00F40E1C" w:rsidRDefault="008633CF" w:rsidP="008633CF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</w:rPr>
              <w:t>3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3CF8D44C" w14:textId="77777777" w:rsidR="008633CF" w:rsidRPr="006D1981" w:rsidRDefault="008633CF" w:rsidP="008633CF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8633CF" w:rsidRPr="006D1981" w14:paraId="75ACD493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4E5783F0" w14:textId="2EF8AD69" w:rsidR="008633CF" w:rsidRDefault="008633CF" w:rsidP="008633CF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34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0E6D6914" w14:textId="66C9330D" w:rsidR="008633CF" w:rsidRDefault="008633CF" w:rsidP="008633CF">
            <w:pPr>
              <w:ind w:left="39"/>
              <w:rPr>
                <w:rFonts w:ascii="ISOCPEUR" w:hAnsi="ISOCPEUR" w:cs="Arial"/>
              </w:rPr>
            </w:pPr>
            <w:r w:rsidRPr="00B467C3">
              <w:rPr>
                <w:rFonts w:ascii="ISOCPEUR" w:hAnsi="ISOCPEUR" w:cs="Arial"/>
              </w:rPr>
              <w:t xml:space="preserve">Пуф, </w:t>
            </w:r>
            <w:r>
              <w:rPr>
                <w:rFonts w:ascii="ISOCPEUR" w:hAnsi="ISOCPEUR" w:cs="Arial"/>
              </w:rPr>
              <w:t xml:space="preserve">г.р. </w:t>
            </w:r>
            <w:r w:rsidRPr="00B467C3">
              <w:rPr>
                <w:rFonts w:ascii="ISOCPEUR" w:hAnsi="ISOCPEUR" w:cs="Arial"/>
              </w:rPr>
              <w:t>380(D)х545(H), мм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1664E468" w14:textId="41480AE4" w:rsidR="008633CF" w:rsidRPr="00F40E1C" w:rsidRDefault="008633CF" w:rsidP="008633CF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D34381">
              <w:rPr>
                <w:rFonts w:ascii="ISOCPEUR" w:hAnsi="ISOCPEUR" w:cs="Arial"/>
              </w:rPr>
              <w:t>компл.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379B2FD7" w14:textId="03D6B116" w:rsidR="008633CF" w:rsidRPr="00F40E1C" w:rsidRDefault="008633CF" w:rsidP="008633CF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</w:rPr>
              <w:t>5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57871E93" w14:textId="77777777" w:rsidR="008633CF" w:rsidRPr="006D1981" w:rsidRDefault="008633CF" w:rsidP="008633CF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8633CF" w:rsidRPr="006D1981" w14:paraId="4FC47588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1C072FC8" w14:textId="15216C70" w:rsidR="008633CF" w:rsidRDefault="008633CF" w:rsidP="008633CF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35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4FB8688A" w14:textId="77777777" w:rsidR="008633CF" w:rsidRDefault="008633CF" w:rsidP="008633CF">
            <w:pPr>
              <w:ind w:left="39" w:right="-40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Гардероб открытого типа. С пантографом, штангой для плечиков, разделительной полкой.</w:t>
            </w:r>
          </w:p>
          <w:p w14:paraId="708F68C5" w14:textId="77777777" w:rsidR="008633CF" w:rsidRDefault="008633CF" w:rsidP="008633CF">
            <w:pPr>
              <w:ind w:left="39" w:right="47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Прямой модуль - 1шт</w:t>
            </w:r>
            <w:r w:rsidRPr="00533DC3">
              <w:rPr>
                <w:rFonts w:ascii="ISOCPEUR" w:hAnsi="ISOCPEUR" w:cs="Arial"/>
              </w:rPr>
              <w:t>.</w:t>
            </w:r>
            <w:r>
              <w:rPr>
                <w:rFonts w:ascii="ISOCPEUR" w:hAnsi="ISOCPEUR" w:cs="Arial"/>
              </w:rPr>
              <w:t xml:space="preserve"> г.р. 2650х600х2000мм</w:t>
            </w:r>
          </w:p>
          <w:p w14:paraId="5AC0C32D" w14:textId="48B34A52" w:rsidR="008633CF" w:rsidRDefault="008633CF" w:rsidP="008633CF">
            <w:pPr>
              <w:ind w:left="39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Прямой модуль – 1шт</w:t>
            </w:r>
            <w:r w:rsidRPr="00533DC3">
              <w:rPr>
                <w:rFonts w:ascii="ISOCPEUR" w:hAnsi="ISOCPEUR" w:cs="Arial"/>
              </w:rPr>
              <w:t>.</w:t>
            </w:r>
            <w:r>
              <w:rPr>
                <w:rFonts w:ascii="ISOCPEUR" w:hAnsi="ISOCPEUR" w:cs="Arial"/>
              </w:rPr>
              <w:t xml:space="preserve"> г.р. 1240х600х2000мм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300C860B" w14:textId="5E544DD1" w:rsidR="008633CF" w:rsidRPr="00F40E1C" w:rsidRDefault="008633CF" w:rsidP="008633CF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D34381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6B7F0EAA" w14:textId="633A26F0" w:rsidR="008633CF" w:rsidRPr="00F40E1C" w:rsidRDefault="008633CF" w:rsidP="008633CF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D34381">
              <w:rPr>
                <w:rFonts w:ascii="ISOCPEUR" w:hAnsi="ISOCPEUR" w:cs="Arial"/>
              </w:rPr>
              <w:t>1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04627238" w14:textId="77777777" w:rsidR="008633CF" w:rsidRPr="006D1981" w:rsidRDefault="008633CF" w:rsidP="008633CF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8633CF" w:rsidRPr="006D1981" w14:paraId="22F9E921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5AA862A6" w14:textId="3E49CF9E" w:rsidR="008633CF" w:rsidRDefault="008633CF" w:rsidP="008633CF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36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21371644" w14:textId="77777777" w:rsidR="008633CF" w:rsidRDefault="008633CF" w:rsidP="008633CF">
            <w:pPr>
              <w:ind w:left="39" w:right="-40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 xml:space="preserve">Гардероб открытого типа. С пантографом, штангой для плечиков, разделительной полками, </w:t>
            </w:r>
            <w:r w:rsidRPr="00322234">
              <w:rPr>
                <w:rFonts w:ascii="ISOCPEUR" w:hAnsi="ISOCPEUR" w:cs="Arial"/>
              </w:rPr>
              <w:t>с отделениями для обуви и головных уборов</w:t>
            </w:r>
            <w:r>
              <w:rPr>
                <w:rFonts w:ascii="ISOCPEUR" w:hAnsi="ISOCPEUR" w:cs="Arial"/>
              </w:rPr>
              <w:t>.</w:t>
            </w:r>
          </w:p>
          <w:p w14:paraId="595DE673" w14:textId="77777777" w:rsidR="008633CF" w:rsidRDefault="008633CF" w:rsidP="008633CF">
            <w:pPr>
              <w:ind w:left="39" w:right="47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Прямой модуль - 1шт</w:t>
            </w:r>
            <w:r w:rsidRPr="00533DC3">
              <w:rPr>
                <w:rFonts w:ascii="ISOCPEUR" w:hAnsi="ISOCPEUR" w:cs="Arial"/>
              </w:rPr>
              <w:t>.</w:t>
            </w:r>
            <w:r>
              <w:rPr>
                <w:rFonts w:ascii="ISOCPEUR" w:hAnsi="ISOCPEUR" w:cs="Arial"/>
              </w:rPr>
              <w:t xml:space="preserve"> г.р. 4650х600х2000мм</w:t>
            </w:r>
          </w:p>
          <w:p w14:paraId="08DD6A54" w14:textId="025EA904" w:rsidR="008633CF" w:rsidRPr="00C7520D" w:rsidRDefault="008633CF" w:rsidP="008633CF">
            <w:pPr>
              <w:ind w:left="39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Прямой модуль – 1шт</w:t>
            </w:r>
            <w:r w:rsidRPr="00533DC3">
              <w:rPr>
                <w:rFonts w:ascii="ISOCPEUR" w:hAnsi="ISOCPEUR" w:cs="Arial"/>
              </w:rPr>
              <w:t>.</w:t>
            </w:r>
            <w:r>
              <w:rPr>
                <w:rFonts w:ascii="ISOCPEUR" w:hAnsi="ISOCPEUR" w:cs="Arial"/>
              </w:rPr>
              <w:t xml:space="preserve"> г.р. 1900х600х2000мм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3144BAD6" w14:textId="48F4A120" w:rsidR="008633CF" w:rsidRPr="00F40E1C" w:rsidRDefault="008633CF" w:rsidP="008633CF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D34381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34C05E90" w14:textId="6BD61D97" w:rsidR="008633CF" w:rsidRPr="00F40E1C" w:rsidRDefault="008633CF" w:rsidP="008633CF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D34381">
              <w:rPr>
                <w:rFonts w:ascii="ISOCPEUR" w:hAnsi="ISOCPEUR" w:cs="Arial"/>
              </w:rPr>
              <w:t>1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52F88457" w14:textId="77777777" w:rsidR="008633CF" w:rsidRPr="006D1981" w:rsidRDefault="008633CF" w:rsidP="008633CF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8633CF" w:rsidRPr="006D1981" w14:paraId="3D57CBC9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65394B68" w14:textId="30AEAC74" w:rsidR="008633CF" w:rsidRDefault="008633CF" w:rsidP="008633CF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lastRenderedPageBreak/>
              <w:t>37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620EB79C" w14:textId="0486ACC3" w:rsidR="008633CF" w:rsidRPr="009A1D88" w:rsidRDefault="008633CF" w:rsidP="008633CF">
            <w:pPr>
              <w:ind w:left="39"/>
              <w:rPr>
                <w:rFonts w:ascii="ISOCPEUR" w:hAnsi="ISOCPEUR" w:cs="Arial"/>
              </w:rPr>
            </w:pPr>
            <w:r w:rsidRPr="00C7520D">
              <w:rPr>
                <w:rFonts w:ascii="ISOCPEUR" w:hAnsi="ISOCPEUR" w:cs="Arial"/>
              </w:rPr>
              <w:t xml:space="preserve">Стойка ресепшн модульная, </w:t>
            </w:r>
            <w:r>
              <w:rPr>
                <w:rFonts w:ascii="ISOCPEUR" w:hAnsi="ISOCPEUR" w:cs="Arial"/>
              </w:rPr>
              <w:t>с логотипом компании из влагостойкого МДФ, г.р. 359</w:t>
            </w:r>
            <w:r w:rsidRPr="00C7520D">
              <w:rPr>
                <w:rFonts w:ascii="ISOCPEUR" w:hAnsi="ISOCPEUR" w:cs="Arial"/>
              </w:rPr>
              <w:t>0х</w:t>
            </w:r>
            <w:r>
              <w:rPr>
                <w:rFonts w:ascii="ISOCPEUR" w:hAnsi="ISOCPEUR" w:cs="Arial"/>
              </w:rPr>
              <w:t>8</w:t>
            </w:r>
            <w:r w:rsidRPr="00C7520D">
              <w:rPr>
                <w:rFonts w:ascii="ISOCPEUR" w:hAnsi="ISOCPEUR" w:cs="Arial"/>
              </w:rPr>
              <w:t>00х1150мм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69A6CBEA" w14:textId="103A2950" w:rsidR="008633CF" w:rsidRPr="00F40E1C" w:rsidRDefault="008633CF" w:rsidP="008633CF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D34381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3EE9AD98" w14:textId="224F947E" w:rsidR="008633CF" w:rsidRPr="00F40E1C" w:rsidRDefault="008633CF" w:rsidP="008633CF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  <w:lang w:val="en-US"/>
              </w:rPr>
              <w:t>1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25B5750A" w14:textId="77777777" w:rsidR="008633CF" w:rsidRPr="006D1981" w:rsidRDefault="008633CF" w:rsidP="008633CF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8633CF" w:rsidRPr="006D1981" w14:paraId="0C5AF6FB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5EF8950D" w14:textId="381A9FA1" w:rsidR="008633CF" w:rsidRDefault="008633CF" w:rsidP="008633CF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38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017B0CBC" w14:textId="3D9E720F" w:rsidR="008633CF" w:rsidRDefault="008633CF" w:rsidP="008633CF">
            <w:pPr>
              <w:ind w:left="39"/>
              <w:rPr>
                <w:rFonts w:ascii="ISOCPEUR" w:hAnsi="ISOCPEUR" w:cs="Arial"/>
              </w:rPr>
            </w:pPr>
            <w:r w:rsidRPr="009A1D88">
              <w:rPr>
                <w:rFonts w:ascii="ISOCPEUR" w:hAnsi="ISOCPEUR" w:cs="Arial"/>
              </w:rPr>
              <w:t>Модульные стеллаж открыто</w:t>
            </w:r>
            <w:r>
              <w:rPr>
                <w:rFonts w:ascii="ISOCPEUR" w:hAnsi="ISOCPEUR" w:cs="Arial"/>
              </w:rPr>
              <w:t>-</w:t>
            </w:r>
            <w:r w:rsidRPr="009A1D88">
              <w:rPr>
                <w:rFonts w:ascii="ISOCPEUR" w:hAnsi="ISOCPEUR" w:cs="Arial"/>
              </w:rPr>
              <w:t>закрытого типа на металлическом каркасе</w:t>
            </w:r>
            <w:r w:rsidRPr="0061722C">
              <w:rPr>
                <w:rFonts w:ascii="ISOCPEUR" w:hAnsi="ISOCPEUR" w:cs="Arial"/>
              </w:rPr>
              <w:t>,</w:t>
            </w:r>
            <w:r>
              <w:rPr>
                <w:rFonts w:ascii="ISOCPEUR" w:hAnsi="ISOCPEUR" w:cs="Arial"/>
              </w:rPr>
              <w:t xml:space="preserve"> г.р. 2350х570х2000 мм</w:t>
            </w:r>
            <w:r w:rsidRPr="00E742F1">
              <w:rPr>
                <w:rFonts w:ascii="ISOCPEUR" w:hAnsi="ISOCPEUR" w:cs="Arial"/>
              </w:rPr>
              <w:t xml:space="preserve"> 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68A4492F" w14:textId="6200629D" w:rsidR="008633CF" w:rsidRPr="00F40E1C" w:rsidRDefault="008633CF" w:rsidP="008633CF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D34381">
              <w:rPr>
                <w:rFonts w:ascii="ISOCPEUR" w:hAnsi="ISOCPEUR" w:cs="Arial"/>
              </w:rPr>
              <w:t>компл.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01987575" w14:textId="43D40DC2" w:rsidR="008633CF" w:rsidRPr="00F40E1C" w:rsidRDefault="008633CF" w:rsidP="008633CF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</w:rPr>
              <w:t>1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50DEBF3A" w14:textId="77777777" w:rsidR="008633CF" w:rsidRPr="006D1981" w:rsidRDefault="008633CF" w:rsidP="008633CF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8633CF" w:rsidRPr="006D1981" w14:paraId="7C597AC8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393EF2E2" w14:textId="706AB3E2" w:rsidR="008633CF" w:rsidRDefault="008633CF" w:rsidP="008633CF">
            <w:pPr>
              <w:pStyle w:val="114"/>
              <w:rPr>
                <w:rFonts w:ascii="ISOCPEUR" w:hAnsi="ISOCPEUR" w:cs="Arial"/>
                <w:lang w:val="en-US"/>
              </w:rPr>
            </w:pPr>
            <w:r>
              <w:rPr>
                <w:rFonts w:ascii="ISOCPEUR" w:hAnsi="ISOCPEUR" w:cs="Arial"/>
                <w:lang w:val="en-US"/>
              </w:rPr>
              <w:t>39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3EF893C8" w14:textId="028A8348" w:rsidR="008633CF" w:rsidRDefault="008633CF" w:rsidP="008633CF">
            <w:pPr>
              <w:ind w:left="39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 xml:space="preserve">Журнальный столик, г.р. </w:t>
            </w:r>
            <w:r w:rsidRPr="0024632B">
              <w:rPr>
                <w:rFonts w:ascii="ISOCPEUR" w:hAnsi="ISOCPEUR" w:cs="Arial"/>
              </w:rPr>
              <w:t>ø</w:t>
            </w:r>
            <w:r>
              <w:rPr>
                <w:rFonts w:ascii="ISOCPEUR" w:hAnsi="ISOCPEUR" w:cs="Arial"/>
              </w:rPr>
              <w:t>9</w:t>
            </w:r>
            <w:r w:rsidRPr="0024632B">
              <w:rPr>
                <w:rFonts w:ascii="ISOCPEUR" w:hAnsi="ISOCPEUR" w:cs="Arial"/>
              </w:rPr>
              <w:t>00х250(h) мм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614A24AA" w14:textId="39209475" w:rsidR="008633CF" w:rsidRPr="00F40E1C" w:rsidRDefault="008633CF" w:rsidP="008633CF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D34381">
              <w:rPr>
                <w:rFonts w:ascii="ISOCPEUR" w:hAnsi="ISOCPEUR" w:cs="Arial"/>
              </w:rPr>
              <w:t>компл.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746D72C2" w14:textId="31EC2332" w:rsidR="008633CF" w:rsidRPr="00F40E1C" w:rsidRDefault="008633CF" w:rsidP="008633CF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D34381">
              <w:rPr>
                <w:rFonts w:ascii="ISOCPEUR" w:hAnsi="ISOCPEUR" w:cs="Arial"/>
              </w:rPr>
              <w:t>1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25D876FC" w14:textId="77777777" w:rsidR="008633CF" w:rsidRPr="006D1981" w:rsidRDefault="008633CF" w:rsidP="008633CF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8633CF" w:rsidRPr="006D1981" w14:paraId="2EB2AA21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381D177C" w14:textId="4883E17B" w:rsidR="008633CF" w:rsidRDefault="008633CF" w:rsidP="008633CF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40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4F1ABC19" w14:textId="16DB238C" w:rsidR="008633CF" w:rsidRDefault="008633CF" w:rsidP="008633CF">
            <w:pPr>
              <w:ind w:left="39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Кресло</w:t>
            </w:r>
            <w:r w:rsidRPr="00815B11">
              <w:rPr>
                <w:rFonts w:ascii="ISOCPEUR" w:hAnsi="ISOCPEUR" w:cs="Arial"/>
              </w:rPr>
              <w:t xml:space="preserve">, </w:t>
            </w:r>
            <w:r>
              <w:rPr>
                <w:rFonts w:ascii="ISOCPEUR" w:hAnsi="ISOCPEUR" w:cs="Arial"/>
              </w:rPr>
              <w:t xml:space="preserve">г.р. 640х610х895 мм. </w:t>
            </w:r>
            <w:r w:rsidRPr="0074318A">
              <w:rPr>
                <w:rFonts w:ascii="ISOCPEUR" w:hAnsi="ISOCPEUR" w:cs="Arial"/>
              </w:rPr>
              <w:t xml:space="preserve">Обивка </w:t>
            </w:r>
            <w:r>
              <w:rPr>
                <w:rFonts w:ascii="ISOCPEUR" w:hAnsi="ISOCPEUR" w:cs="Arial"/>
              </w:rPr>
              <w:t>–</w:t>
            </w:r>
            <w:r w:rsidRPr="0074318A">
              <w:rPr>
                <w:rFonts w:ascii="ISOCPEUR" w:hAnsi="ISOCPEUR" w:cs="Arial"/>
              </w:rPr>
              <w:t xml:space="preserve"> </w:t>
            </w:r>
            <w:r>
              <w:rPr>
                <w:rFonts w:ascii="ISOCPEUR" w:hAnsi="ISOCPEUR" w:cs="Arial"/>
              </w:rPr>
              <w:t xml:space="preserve">синтетическое волокно. 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4FAEF2EF" w14:textId="4B0F1512" w:rsidR="008633CF" w:rsidRPr="00F40E1C" w:rsidRDefault="008633CF" w:rsidP="008633CF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D34381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05AA8B3A" w14:textId="1CA84090" w:rsidR="008633CF" w:rsidRPr="00F40E1C" w:rsidRDefault="008633CF" w:rsidP="008633CF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</w:rPr>
              <w:t>8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7AABDFB9" w14:textId="77777777" w:rsidR="008633CF" w:rsidRPr="006D1981" w:rsidRDefault="008633CF" w:rsidP="008633CF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8633CF" w:rsidRPr="006D1981" w14:paraId="0D9C1117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6C125814" w14:textId="066E199B" w:rsidR="008633CF" w:rsidRDefault="008633CF" w:rsidP="008633CF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41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16C9F0A7" w14:textId="6FEF62CA" w:rsidR="008633CF" w:rsidRDefault="008633CF" w:rsidP="008633CF">
            <w:pPr>
              <w:ind w:left="39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 xml:space="preserve">Шкаф с </w:t>
            </w:r>
            <w:r w:rsidRPr="00082682">
              <w:rPr>
                <w:rFonts w:ascii="ISOCPEUR" w:hAnsi="ISOCPEUR" w:cs="Arial"/>
              </w:rPr>
              <w:t>4 полк</w:t>
            </w:r>
            <w:r>
              <w:rPr>
                <w:rFonts w:ascii="ISOCPEUR" w:hAnsi="ISOCPEUR" w:cs="Arial"/>
              </w:rPr>
              <w:t xml:space="preserve">ами на </w:t>
            </w:r>
            <w:r w:rsidRPr="00E742F1">
              <w:rPr>
                <w:rFonts w:ascii="ISOCPEUR" w:hAnsi="ISOCPEUR" w:cs="Arial"/>
              </w:rPr>
              <w:t>регулируемых опор</w:t>
            </w:r>
            <w:r>
              <w:rPr>
                <w:rFonts w:ascii="ISOCPEUR" w:hAnsi="ISOCPEUR" w:cs="Arial"/>
              </w:rPr>
              <w:t>ах</w:t>
            </w:r>
            <w:r w:rsidRPr="00533DC3">
              <w:rPr>
                <w:rFonts w:ascii="ISOCPEUR" w:hAnsi="ISOCPEUR" w:cs="Arial"/>
              </w:rPr>
              <w:t xml:space="preserve">, </w:t>
            </w:r>
            <w:r>
              <w:rPr>
                <w:rFonts w:ascii="ISOCPEUR" w:hAnsi="ISOCPEUR" w:cs="Arial"/>
              </w:rPr>
              <w:t>г.р. 1200х600х2000 мм</w:t>
            </w:r>
            <w:r w:rsidRPr="00E742F1">
              <w:rPr>
                <w:rFonts w:ascii="ISOCPEUR" w:hAnsi="ISOCPEUR" w:cs="Arial"/>
              </w:rPr>
              <w:t xml:space="preserve"> 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5C21F408" w14:textId="7DC192CD" w:rsidR="008633CF" w:rsidRPr="00F40E1C" w:rsidRDefault="008633CF" w:rsidP="008633CF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D34381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1D9BCE0B" w14:textId="0629AF0C" w:rsidR="008633CF" w:rsidRPr="00F40E1C" w:rsidRDefault="008633CF" w:rsidP="008633CF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</w:rPr>
              <w:t>1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7D3C4E7D" w14:textId="77777777" w:rsidR="008633CF" w:rsidRPr="006D1981" w:rsidRDefault="008633CF" w:rsidP="008633CF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8633CF" w:rsidRPr="006D1981" w14:paraId="17F48729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2ABCBED2" w14:textId="48D914B1" w:rsidR="008633CF" w:rsidRDefault="008633CF" w:rsidP="008633CF">
            <w:pPr>
              <w:pStyle w:val="114"/>
              <w:rPr>
                <w:rFonts w:ascii="ISOCPEUR" w:hAnsi="ISOCPEUR" w:cs="Arial"/>
                <w:lang w:val="en-US"/>
              </w:rPr>
            </w:pPr>
            <w:r>
              <w:rPr>
                <w:rFonts w:ascii="ISOCPEUR" w:hAnsi="ISOCPEUR" w:cs="Arial"/>
                <w:lang w:val="en-US"/>
              </w:rPr>
              <w:t>42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25F13BCF" w14:textId="4DADC150" w:rsidR="008633CF" w:rsidRDefault="008633CF" w:rsidP="008633CF">
            <w:pPr>
              <w:ind w:left="39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Шкаф, г.р. 28</w:t>
            </w:r>
            <w:r w:rsidRPr="00533DC3">
              <w:rPr>
                <w:rFonts w:ascii="ISOCPEUR" w:hAnsi="ISOCPEUR" w:cs="Arial"/>
              </w:rPr>
              <w:t>0</w:t>
            </w:r>
            <w:r>
              <w:rPr>
                <w:rFonts w:ascii="ISOCPEUR" w:hAnsi="ISOCPEUR" w:cs="Arial"/>
              </w:rPr>
              <w:t>0х550х1120 мм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32902C8C" w14:textId="082D1A7B" w:rsidR="008633CF" w:rsidRPr="00F40E1C" w:rsidRDefault="008633CF" w:rsidP="008633CF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D34381">
              <w:rPr>
                <w:rFonts w:ascii="ISOCPEUR" w:hAnsi="ISOCPEUR" w:cs="Arial"/>
              </w:rPr>
              <w:t>комплект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6009C11D" w14:textId="455DA039" w:rsidR="008633CF" w:rsidRPr="00F40E1C" w:rsidRDefault="008633CF" w:rsidP="008633CF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  <w:lang w:val="en-US"/>
              </w:rPr>
              <w:t>3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71424F99" w14:textId="77777777" w:rsidR="008633CF" w:rsidRPr="006D1981" w:rsidRDefault="008633CF" w:rsidP="008633CF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8633CF" w:rsidRPr="006D1981" w14:paraId="097C3113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626328E6" w14:textId="4AFBABC8" w:rsidR="008633CF" w:rsidRDefault="008633CF" w:rsidP="008633CF">
            <w:pPr>
              <w:pStyle w:val="114"/>
              <w:rPr>
                <w:rFonts w:ascii="ISOCPEUR" w:hAnsi="ISOCPEUR" w:cs="Arial"/>
                <w:lang w:val="en-US"/>
              </w:rPr>
            </w:pPr>
            <w:r>
              <w:rPr>
                <w:rFonts w:ascii="ISOCPEUR" w:hAnsi="ISOCPEUR" w:cs="Arial"/>
                <w:lang w:val="en-US"/>
              </w:rPr>
              <w:t>43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1124EA08" w14:textId="1DDE037D" w:rsidR="008633CF" w:rsidRDefault="008633CF" w:rsidP="008633CF">
            <w:pPr>
              <w:ind w:left="39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Стол, г.р. 1200(</w:t>
            </w:r>
            <w:r>
              <w:rPr>
                <w:rFonts w:ascii="ISOCPEUR" w:hAnsi="ISOCPEUR" w:cs="Arial"/>
                <w:lang w:val="en-US"/>
              </w:rPr>
              <w:t>D</w:t>
            </w:r>
            <w:r w:rsidRPr="004009EC">
              <w:rPr>
                <w:rFonts w:ascii="ISOCPEUR" w:hAnsi="ISOCPEUR" w:cs="Arial"/>
              </w:rPr>
              <w:t xml:space="preserve">) </w:t>
            </w:r>
            <w:r>
              <w:rPr>
                <w:rFonts w:ascii="ISOCPEUR" w:hAnsi="ISOCPEUR" w:cs="Arial"/>
              </w:rPr>
              <w:t>х 740(</w:t>
            </w:r>
            <w:r>
              <w:rPr>
                <w:rFonts w:ascii="ISOCPEUR" w:hAnsi="ISOCPEUR" w:cs="Arial"/>
                <w:lang w:val="en-US"/>
              </w:rPr>
              <w:t>H</w:t>
            </w:r>
            <w:r w:rsidRPr="004009EC">
              <w:rPr>
                <w:rFonts w:ascii="ISOCPEUR" w:hAnsi="ISOCPEUR" w:cs="Arial"/>
              </w:rPr>
              <w:t>)</w:t>
            </w:r>
            <w:r>
              <w:rPr>
                <w:rFonts w:ascii="ISOCPEUR" w:hAnsi="ISOCPEUR" w:cs="Arial"/>
              </w:rPr>
              <w:t>, мм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5032ECA7" w14:textId="33D885BF" w:rsidR="008633CF" w:rsidRPr="00F40E1C" w:rsidRDefault="008633CF" w:rsidP="008633CF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D34381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4CADA1E7" w14:textId="148FBE77" w:rsidR="008633CF" w:rsidRPr="00F40E1C" w:rsidRDefault="008633CF" w:rsidP="008633CF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  <w:lang w:val="en-US"/>
              </w:rPr>
              <w:t>3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3C28EF96" w14:textId="77777777" w:rsidR="008633CF" w:rsidRPr="006D1981" w:rsidRDefault="008633CF" w:rsidP="008633CF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8633CF" w:rsidRPr="006D1981" w14:paraId="45269F24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4C1004E0" w14:textId="33F9FD8F" w:rsidR="008633CF" w:rsidRDefault="008633CF" w:rsidP="008633CF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44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1D97DA0C" w14:textId="69389BB0" w:rsidR="008633CF" w:rsidRDefault="008633CF" w:rsidP="008633CF">
            <w:pPr>
              <w:ind w:left="39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Кресло, г.р. 640х610х895 мм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6594BB93" w14:textId="698A990B" w:rsidR="008633CF" w:rsidRPr="00F40E1C" w:rsidRDefault="008633CF" w:rsidP="008633CF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D34381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15ECDF9B" w14:textId="051E3595" w:rsidR="008633CF" w:rsidRPr="00F40E1C" w:rsidRDefault="008633CF" w:rsidP="008633CF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</w:rPr>
              <w:t>16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3B4AF1AF" w14:textId="77777777" w:rsidR="008633CF" w:rsidRPr="006D1981" w:rsidRDefault="008633CF" w:rsidP="008633CF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8633CF" w:rsidRPr="006D1981" w14:paraId="75B7AEDB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71EF56E4" w14:textId="188131FD" w:rsidR="008633CF" w:rsidRDefault="008633CF" w:rsidP="008633CF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45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05E569EF" w14:textId="3BB9A181" w:rsidR="008633CF" w:rsidRDefault="008633CF" w:rsidP="008633CF">
            <w:pPr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 xml:space="preserve">Интерактивна панель с креплением на стену, диагональ </w:t>
            </w:r>
            <w:r w:rsidRPr="004F1422">
              <w:rPr>
                <w:rFonts w:ascii="ISOCPEUR" w:hAnsi="ISOCPEUR" w:cs="Arial"/>
              </w:rPr>
              <w:t xml:space="preserve">65" (1650 мм), г.р. 1516 x 932 x 95 мм. Технология </w:t>
            </w:r>
            <w:proofErr w:type="spellStart"/>
            <w:r w:rsidRPr="004F1422">
              <w:rPr>
                <w:rFonts w:ascii="ISOCPEUR" w:hAnsi="ISOCPEUR" w:cs="Arial"/>
              </w:rPr>
              <w:t>HyPr</w:t>
            </w:r>
            <w:proofErr w:type="spellEnd"/>
            <w:r w:rsidRPr="004F1422">
              <w:rPr>
                <w:rFonts w:ascii="ISOCPEUR" w:hAnsi="ISOCPEUR" w:cs="Arial"/>
              </w:rPr>
              <w:t xml:space="preserve"> Touch + продвинутая ИК, количество касаний – 20. Аудио- 15 Вт х 2. </w:t>
            </w:r>
            <w:r w:rsidRPr="008E4322">
              <w:rPr>
                <w:rFonts w:ascii="ISOCPEUR" w:hAnsi="ISOCPEUR" w:cs="Arial"/>
              </w:rPr>
              <w:t>Формат изображения: 16:9</w:t>
            </w:r>
            <w:r>
              <w:rPr>
                <w:rFonts w:ascii="ISOCPEUR" w:hAnsi="ISOCPEUR" w:cs="Arial"/>
              </w:rPr>
              <w:t xml:space="preserve">. </w:t>
            </w:r>
            <w:r w:rsidRPr="008E4322">
              <w:rPr>
                <w:rFonts w:ascii="ISOCPEUR" w:hAnsi="ISOCPEUR" w:cs="Arial"/>
              </w:rPr>
              <w:t>Пишущие инструменты: Стилус или палец</w:t>
            </w:r>
            <w:r>
              <w:rPr>
                <w:rFonts w:ascii="ISOCPEUR" w:hAnsi="ISOCPEUR" w:cs="Arial"/>
              </w:rPr>
              <w:t xml:space="preserve">. </w:t>
            </w:r>
            <w:r w:rsidRPr="00A2227B">
              <w:rPr>
                <w:rFonts w:ascii="ISOCPEUR" w:hAnsi="ISOCPEUR" w:cs="Arial"/>
              </w:rPr>
              <w:t>Потребление электроэнергии (Стандартный режим /Максимальный режим / При включенном OPS)</w:t>
            </w:r>
            <w:r>
              <w:rPr>
                <w:rFonts w:ascii="ISOCPEUR" w:hAnsi="ISOCPEUR" w:cs="Arial"/>
              </w:rPr>
              <w:t xml:space="preserve">: </w:t>
            </w:r>
            <w:r w:rsidRPr="00A2227B">
              <w:rPr>
                <w:rFonts w:ascii="ISOCPEUR" w:hAnsi="ISOCPEUR" w:cs="Arial"/>
              </w:rPr>
              <w:t>315 / 335 / 420 Вт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4D1DA81A" w14:textId="72FA4EE5" w:rsidR="008633CF" w:rsidRPr="00F40E1C" w:rsidRDefault="008633CF" w:rsidP="008633CF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D34381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05C6C2B8" w14:textId="07B1A91F" w:rsidR="008633CF" w:rsidRPr="00F40E1C" w:rsidRDefault="008633CF" w:rsidP="008633CF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</w:rPr>
              <w:t>7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3528B515" w14:textId="77777777" w:rsidR="008633CF" w:rsidRPr="006D1981" w:rsidRDefault="008633CF" w:rsidP="008633CF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8633CF" w:rsidRPr="006D1981" w14:paraId="5864ED4B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01325FFF" w14:textId="2F6784FD" w:rsidR="008633CF" w:rsidRDefault="008633CF" w:rsidP="008633CF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46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5B75A149" w14:textId="77777777" w:rsidR="008633CF" w:rsidRDefault="008633CF" w:rsidP="008633CF">
            <w:pPr>
              <w:ind w:right="47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Кухня модульная 4300х600-6</w:t>
            </w:r>
            <w:r w:rsidRPr="00A506C6">
              <w:rPr>
                <w:rFonts w:ascii="ISOCPEUR" w:hAnsi="ISOCPEUR" w:cs="Arial"/>
              </w:rPr>
              <w:t>5</w:t>
            </w:r>
            <w:r>
              <w:rPr>
                <w:rFonts w:ascii="ISOCPEUR" w:hAnsi="ISOCPEUR" w:cs="Arial"/>
              </w:rPr>
              <w:t>0х2500мм, в составе:</w:t>
            </w:r>
          </w:p>
          <w:p w14:paraId="4AB95C0A" w14:textId="77777777" w:rsidR="008633CF" w:rsidRDefault="008633CF" w:rsidP="008633CF">
            <w:pPr>
              <w:ind w:left="39" w:right="47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-нижний фронт шкафов:</w:t>
            </w:r>
          </w:p>
          <w:p w14:paraId="440CC266" w14:textId="77777777" w:rsidR="008633CF" w:rsidRDefault="008633CF" w:rsidP="008633CF">
            <w:pPr>
              <w:ind w:left="39" w:right="47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 xml:space="preserve">тумба одностворчатая - </w:t>
            </w:r>
            <w:r w:rsidRPr="00F66F83">
              <w:rPr>
                <w:rFonts w:ascii="ISOCPEUR" w:hAnsi="ISOCPEUR" w:cs="Arial"/>
              </w:rPr>
              <w:t>1</w:t>
            </w:r>
            <w:r>
              <w:rPr>
                <w:rFonts w:ascii="ISOCPEUR" w:hAnsi="ISOCPEUR" w:cs="Arial"/>
              </w:rPr>
              <w:t xml:space="preserve"> </w:t>
            </w:r>
            <w:proofErr w:type="spellStart"/>
            <w:r>
              <w:rPr>
                <w:rFonts w:ascii="ISOCPEUR" w:hAnsi="ISOCPEUR" w:cs="Arial"/>
              </w:rPr>
              <w:t>шт</w:t>
            </w:r>
            <w:proofErr w:type="spellEnd"/>
            <w:r>
              <w:rPr>
                <w:rFonts w:ascii="ISOCPEUR" w:hAnsi="ISOCPEUR" w:cs="Arial"/>
              </w:rPr>
              <w:t xml:space="preserve">, г.р. </w:t>
            </w:r>
            <w:r w:rsidRPr="00F66F83">
              <w:rPr>
                <w:rFonts w:ascii="ISOCPEUR" w:hAnsi="ISOCPEUR" w:cs="Arial"/>
              </w:rPr>
              <w:t>7</w:t>
            </w:r>
            <w:r>
              <w:rPr>
                <w:rFonts w:ascii="ISOCPEUR" w:hAnsi="ISOCPEUR" w:cs="Arial"/>
              </w:rPr>
              <w:t>00-1300х6</w:t>
            </w:r>
            <w:r w:rsidRPr="00F66F83">
              <w:rPr>
                <w:rFonts w:ascii="ISOCPEUR" w:hAnsi="ISOCPEUR" w:cs="Arial"/>
              </w:rPr>
              <w:t>5</w:t>
            </w:r>
            <w:r>
              <w:rPr>
                <w:rFonts w:ascii="ISOCPEUR" w:hAnsi="ISOCPEUR" w:cs="Arial"/>
              </w:rPr>
              <w:t>0х820мм;</w:t>
            </w:r>
          </w:p>
          <w:p w14:paraId="388AA9EF" w14:textId="77777777" w:rsidR="008633CF" w:rsidRDefault="008633CF" w:rsidP="008633CF">
            <w:pPr>
              <w:ind w:left="39" w:right="47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 xml:space="preserve">тумба одностворчатая - 2 </w:t>
            </w:r>
            <w:proofErr w:type="spellStart"/>
            <w:r>
              <w:rPr>
                <w:rFonts w:ascii="ISOCPEUR" w:hAnsi="ISOCPEUR" w:cs="Arial"/>
              </w:rPr>
              <w:t>шт</w:t>
            </w:r>
            <w:proofErr w:type="spellEnd"/>
            <w:r>
              <w:rPr>
                <w:rFonts w:ascii="ISOCPEUR" w:hAnsi="ISOCPEUR" w:cs="Arial"/>
              </w:rPr>
              <w:t xml:space="preserve">, г.р. </w:t>
            </w:r>
            <w:r w:rsidRPr="00F66F83">
              <w:rPr>
                <w:rFonts w:ascii="ISOCPEUR" w:hAnsi="ISOCPEUR" w:cs="Arial"/>
              </w:rPr>
              <w:t>7</w:t>
            </w:r>
            <w:r>
              <w:rPr>
                <w:rFonts w:ascii="ISOCPEUR" w:hAnsi="ISOCPEUR" w:cs="Arial"/>
              </w:rPr>
              <w:t>00х600х820мм;</w:t>
            </w:r>
          </w:p>
          <w:p w14:paraId="3AA5F85C" w14:textId="77777777" w:rsidR="008633CF" w:rsidRDefault="008633CF" w:rsidP="008633CF">
            <w:pPr>
              <w:ind w:left="39" w:right="47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 xml:space="preserve">тумба с выдвижными ящиками- 1 </w:t>
            </w:r>
            <w:proofErr w:type="spellStart"/>
            <w:r>
              <w:rPr>
                <w:rFonts w:ascii="ISOCPEUR" w:hAnsi="ISOCPEUR" w:cs="Arial"/>
              </w:rPr>
              <w:t>шт</w:t>
            </w:r>
            <w:proofErr w:type="spellEnd"/>
            <w:r>
              <w:rPr>
                <w:rFonts w:ascii="ISOCPEUR" w:hAnsi="ISOCPEUR" w:cs="Arial"/>
              </w:rPr>
              <w:t>, г.р. 600х600х820мм;</w:t>
            </w:r>
          </w:p>
          <w:p w14:paraId="0C35C6A7" w14:textId="77777777" w:rsidR="008633CF" w:rsidRDefault="008633CF" w:rsidP="008633CF">
            <w:pPr>
              <w:ind w:left="39" w:right="47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тумба с умывальником</w:t>
            </w:r>
            <w:r w:rsidRPr="00A506C6">
              <w:rPr>
                <w:rFonts w:ascii="ISOCPEUR" w:hAnsi="ISOCPEUR" w:cs="Arial"/>
              </w:rPr>
              <w:t xml:space="preserve"> </w:t>
            </w:r>
            <w:r>
              <w:rPr>
                <w:rFonts w:ascii="ISOCPEUR" w:hAnsi="ISOCPEUR" w:cs="Arial"/>
              </w:rPr>
              <w:t xml:space="preserve">- </w:t>
            </w:r>
            <w:r w:rsidRPr="00A506C6">
              <w:rPr>
                <w:rFonts w:ascii="ISOCPEUR" w:hAnsi="ISOCPEUR" w:cs="Arial"/>
              </w:rPr>
              <w:t>1</w:t>
            </w:r>
            <w:r>
              <w:rPr>
                <w:rFonts w:ascii="ISOCPEUR" w:hAnsi="ISOCPEUR" w:cs="Arial"/>
              </w:rPr>
              <w:t xml:space="preserve"> </w:t>
            </w:r>
            <w:proofErr w:type="spellStart"/>
            <w:r>
              <w:rPr>
                <w:rFonts w:ascii="ISOCPEUR" w:hAnsi="ISOCPEUR" w:cs="Arial"/>
              </w:rPr>
              <w:t>шт</w:t>
            </w:r>
            <w:proofErr w:type="spellEnd"/>
            <w:r>
              <w:rPr>
                <w:rFonts w:ascii="ISOCPEUR" w:hAnsi="ISOCPEUR" w:cs="Arial"/>
              </w:rPr>
              <w:t xml:space="preserve">, г.р. </w:t>
            </w:r>
            <w:r w:rsidRPr="00A506C6">
              <w:rPr>
                <w:rFonts w:ascii="ISOCPEUR" w:hAnsi="ISOCPEUR" w:cs="Arial"/>
              </w:rPr>
              <w:t>5</w:t>
            </w:r>
            <w:r>
              <w:rPr>
                <w:rFonts w:ascii="ISOCPEUR" w:hAnsi="ISOCPEUR" w:cs="Arial"/>
              </w:rPr>
              <w:t>00х600х820мм;</w:t>
            </w:r>
          </w:p>
          <w:p w14:paraId="0612B75C" w14:textId="77777777" w:rsidR="008633CF" w:rsidRDefault="008633CF" w:rsidP="008633CF">
            <w:pPr>
              <w:ind w:left="39" w:right="47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декоративная панель -1шт, г.р. 455х820 мм.</w:t>
            </w:r>
          </w:p>
          <w:p w14:paraId="1710EADD" w14:textId="77777777" w:rsidR="008633CF" w:rsidRDefault="008633CF" w:rsidP="008633CF">
            <w:pPr>
              <w:ind w:left="39" w:right="47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-верхний фронт шкафов:</w:t>
            </w:r>
          </w:p>
          <w:p w14:paraId="7F0EDABA" w14:textId="77777777" w:rsidR="008633CF" w:rsidRDefault="008633CF" w:rsidP="008633CF">
            <w:pPr>
              <w:ind w:left="39" w:right="47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 xml:space="preserve">навесной шкаф с полками - 1 </w:t>
            </w:r>
            <w:proofErr w:type="spellStart"/>
            <w:r>
              <w:rPr>
                <w:rFonts w:ascii="ISOCPEUR" w:hAnsi="ISOCPEUR" w:cs="Arial"/>
              </w:rPr>
              <w:t>шт</w:t>
            </w:r>
            <w:proofErr w:type="spellEnd"/>
            <w:r w:rsidRPr="00F66F83">
              <w:rPr>
                <w:rFonts w:ascii="ISOCPEUR" w:hAnsi="ISOCPEUR" w:cs="Arial"/>
              </w:rPr>
              <w:t xml:space="preserve">, г.р. </w:t>
            </w:r>
            <w:r>
              <w:rPr>
                <w:rFonts w:ascii="ISOCPEUR" w:hAnsi="ISOCPEUR" w:cs="Arial"/>
              </w:rPr>
              <w:t>700-13</w:t>
            </w:r>
            <w:r w:rsidRPr="00F66F83">
              <w:rPr>
                <w:rFonts w:ascii="ISOCPEUR" w:hAnsi="ISOCPEUR" w:cs="Arial"/>
              </w:rPr>
              <w:t>00х</w:t>
            </w:r>
            <w:r>
              <w:rPr>
                <w:rFonts w:ascii="ISOCPEUR" w:hAnsi="ISOCPEUR" w:cs="Arial"/>
              </w:rPr>
              <w:t>3</w:t>
            </w:r>
            <w:r w:rsidRPr="00F66F83">
              <w:rPr>
                <w:rFonts w:ascii="ISOCPEUR" w:hAnsi="ISOCPEUR" w:cs="Arial"/>
              </w:rPr>
              <w:t>50х720 мм</w:t>
            </w:r>
            <w:r>
              <w:rPr>
                <w:rFonts w:ascii="ISOCPEUR" w:hAnsi="ISOCPEUR" w:cs="Arial"/>
              </w:rPr>
              <w:t>;</w:t>
            </w:r>
          </w:p>
          <w:p w14:paraId="77EA057B" w14:textId="77777777" w:rsidR="008633CF" w:rsidRPr="00F66F83" w:rsidRDefault="008633CF" w:rsidP="008633CF">
            <w:pPr>
              <w:ind w:left="39" w:right="47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lastRenderedPageBreak/>
              <w:t xml:space="preserve">навесной шкаф с полками - 4 </w:t>
            </w:r>
            <w:proofErr w:type="spellStart"/>
            <w:r>
              <w:rPr>
                <w:rFonts w:ascii="ISOCPEUR" w:hAnsi="ISOCPEUR" w:cs="Arial"/>
              </w:rPr>
              <w:t>шт</w:t>
            </w:r>
            <w:proofErr w:type="spellEnd"/>
            <w:r w:rsidRPr="00F66F83">
              <w:rPr>
                <w:rFonts w:ascii="ISOCPEUR" w:hAnsi="ISOCPEUR" w:cs="Arial"/>
              </w:rPr>
              <w:t xml:space="preserve">, г.р. </w:t>
            </w:r>
            <w:r>
              <w:rPr>
                <w:rFonts w:ascii="ISOCPEUR" w:hAnsi="ISOCPEUR" w:cs="Arial"/>
              </w:rPr>
              <w:t>600х3</w:t>
            </w:r>
            <w:r w:rsidRPr="00F66F83">
              <w:rPr>
                <w:rFonts w:ascii="ISOCPEUR" w:hAnsi="ISOCPEUR" w:cs="Arial"/>
              </w:rPr>
              <w:t>50х720 мм</w:t>
            </w:r>
            <w:r>
              <w:rPr>
                <w:rFonts w:ascii="ISOCPEUR" w:hAnsi="ISOCPEUR" w:cs="Arial"/>
              </w:rPr>
              <w:t>;</w:t>
            </w:r>
          </w:p>
          <w:p w14:paraId="67E13FE2" w14:textId="77777777" w:rsidR="008633CF" w:rsidRDefault="008633CF" w:rsidP="008633CF">
            <w:pPr>
              <w:ind w:left="39" w:right="47"/>
              <w:rPr>
                <w:rFonts w:ascii="ISOCPEUR" w:hAnsi="ISOCPEUR" w:cs="Arial"/>
              </w:rPr>
            </w:pPr>
            <w:r w:rsidRPr="00F66F83">
              <w:rPr>
                <w:rFonts w:ascii="ISOCPEUR" w:hAnsi="ISOCPEUR" w:cs="Arial"/>
              </w:rPr>
              <w:t xml:space="preserve">навесной шкаф-сушка - </w:t>
            </w:r>
            <w:r>
              <w:rPr>
                <w:rFonts w:ascii="ISOCPEUR" w:hAnsi="ISOCPEUR" w:cs="Arial"/>
              </w:rPr>
              <w:t>1</w:t>
            </w:r>
            <w:r w:rsidRPr="00F66F83">
              <w:rPr>
                <w:rFonts w:ascii="ISOCPEUR" w:hAnsi="ISOCPEUR" w:cs="Arial"/>
              </w:rPr>
              <w:t xml:space="preserve"> </w:t>
            </w:r>
            <w:proofErr w:type="spellStart"/>
            <w:r w:rsidRPr="00F66F83">
              <w:rPr>
                <w:rFonts w:ascii="ISOCPEUR" w:hAnsi="ISOCPEUR" w:cs="Arial"/>
              </w:rPr>
              <w:t>шт</w:t>
            </w:r>
            <w:proofErr w:type="spellEnd"/>
            <w:r w:rsidRPr="00F66F83">
              <w:rPr>
                <w:rFonts w:ascii="ISOCPEUR" w:hAnsi="ISOCPEUR" w:cs="Arial"/>
              </w:rPr>
              <w:t>, г.р</w:t>
            </w:r>
            <w:r>
              <w:rPr>
                <w:rFonts w:ascii="ISOCPEUR" w:hAnsi="ISOCPEUR" w:cs="Arial"/>
              </w:rPr>
              <w:t>. 580х350х720 мм;</w:t>
            </w:r>
          </w:p>
          <w:p w14:paraId="475CB936" w14:textId="77777777" w:rsidR="008633CF" w:rsidRDefault="008633CF" w:rsidP="008633CF">
            <w:pPr>
              <w:ind w:right="-40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столешница из искусственного камня 3105х600х38 мм;</w:t>
            </w:r>
          </w:p>
          <w:p w14:paraId="04995810" w14:textId="4B3A2CFA" w:rsidR="008633CF" w:rsidRDefault="008633CF" w:rsidP="008633CF">
            <w:pPr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мойка – 1шт, г.р. 500х600 мм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09D4078D" w14:textId="45B1BC8A" w:rsidR="008633CF" w:rsidRPr="00F40E1C" w:rsidRDefault="008633CF" w:rsidP="008633CF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D34381">
              <w:rPr>
                <w:rFonts w:ascii="ISOCPEUR" w:hAnsi="ISOCPEUR" w:cs="Arial"/>
              </w:rPr>
              <w:lastRenderedPageBreak/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263271DE" w14:textId="4E9ACF67" w:rsidR="008633CF" w:rsidRPr="00F40E1C" w:rsidRDefault="008633CF" w:rsidP="008633CF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  <w:lang w:val="en-US"/>
              </w:rPr>
              <w:t>1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78470A59" w14:textId="77777777" w:rsidR="008633CF" w:rsidRPr="006D1981" w:rsidRDefault="008633CF" w:rsidP="008633CF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8633CF" w:rsidRPr="006D1981" w14:paraId="506E2563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3A80B1D5" w14:textId="31659BBA" w:rsidR="008633CF" w:rsidRDefault="008633CF" w:rsidP="008633CF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47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11DC3CED" w14:textId="77777777" w:rsidR="008633CF" w:rsidRPr="00C74F40" w:rsidRDefault="008633CF" w:rsidP="008633CF">
            <w:pPr>
              <w:ind w:right="-40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 xml:space="preserve">Чайник - термопот, г.р. 220х290х365мм. Мощность, кВт – 1,45, 220 В. Объем, л – 4,8. Подача воды электронасосом. </w:t>
            </w:r>
            <w:r w:rsidRPr="00C74F40">
              <w:rPr>
                <w:rFonts w:ascii="ISOCPEUR" w:hAnsi="ISOCPEUR" w:cs="Arial"/>
              </w:rPr>
              <w:t>Режимы работы</w:t>
            </w:r>
            <w:r>
              <w:rPr>
                <w:rFonts w:ascii="ISOCPEUR" w:hAnsi="ISOCPEUR" w:cs="Arial"/>
              </w:rPr>
              <w:t>:</w:t>
            </w:r>
            <w:r w:rsidRPr="00C74F40">
              <w:rPr>
                <w:rFonts w:ascii="ISOCPEUR" w:hAnsi="ISOCPEUR" w:cs="Arial"/>
              </w:rPr>
              <w:t> </w:t>
            </w:r>
          </w:p>
          <w:p w14:paraId="76331E34" w14:textId="491A1C39" w:rsidR="008633CF" w:rsidRDefault="008633CF" w:rsidP="008633CF">
            <w:pPr>
              <w:rPr>
                <w:rFonts w:ascii="ISOCPEUR" w:hAnsi="ISOCPEUR" w:cs="Arial"/>
              </w:rPr>
            </w:pPr>
            <w:r w:rsidRPr="00C74F40">
              <w:rPr>
                <w:rFonts w:ascii="ISOCPEUR" w:hAnsi="ISOCPEUR" w:cs="Arial"/>
              </w:rPr>
              <w:t>кипячение, охлаждение, поддержание температуры</w:t>
            </w:r>
            <w:r>
              <w:rPr>
                <w:rFonts w:ascii="ISOCPEUR" w:hAnsi="ISOCPEUR" w:cs="Arial"/>
              </w:rPr>
              <w:t>.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221AAB53" w14:textId="24137105" w:rsidR="008633CF" w:rsidRPr="00F40E1C" w:rsidRDefault="008633CF" w:rsidP="008633CF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D34381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742B617F" w14:textId="18E3950D" w:rsidR="008633CF" w:rsidRPr="00F40E1C" w:rsidRDefault="008633CF" w:rsidP="008633CF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</w:rPr>
              <w:t>4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3F4836E1" w14:textId="77777777" w:rsidR="008633CF" w:rsidRPr="006D1981" w:rsidRDefault="008633CF" w:rsidP="008633CF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8633CF" w:rsidRPr="006D1981" w14:paraId="19F44014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00957C00" w14:textId="221402CB" w:rsidR="008633CF" w:rsidRDefault="008633CF" w:rsidP="008633CF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48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01C2CF4A" w14:textId="09B9A588" w:rsidR="008633CF" w:rsidRDefault="008633CF" w:rsidP="008633CF">
            <w:pPr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 xml:space="preserve">Кофемашина, г.р. </w:t>
            </w:r>
            <w:r w:rsidRPr="007107C4">
              <w:rPr>
                <w:rFonts w:ascii="ISOCPEUR" w:hAnsi="ISOCPEUR" w:cs="Arial"/>
              </w:rPr>
              <w:t>24</w:t>
            </w:r>
            <w:r>
              <w:rPr>
                <w:rFonts w:ascii="ISOCPEUR" w:hAnsi="ISOCPEUR" w:cs="Arial"/>
              </w:rPr>
              <w:t>0</w:t>
            </w:r>
            <w:r w:rsidRPr="007107C4">
              <w:rPr>
                <w:rFonts w:ascii="ISOCPEUR" w:hAnsi="ISOCPEUR" w:cs="Arial"/>
              </w:rPr>
              <w:t>x36</w:t>
            </w:r>
            <w:r>
              <w:rPr>
                <w:rFonts w:ascii="ISOCPEUR" w:hAnsi="ISOCPEUR" w:cs="Arial"/>
              </w:rPr>
              <w:t>0х440 мм.</w:t>
            </w:r>
            <w:r w:rsidRPr="007107C4">
              <w:rPr>
                <w:rFonts w:ascii="ISOCPEUR" w:hAnsi="ISOCPEUR" w:cs="Arial"/>
              </w:rPr>
              <w:t xml:space="preserve"> Объем резервуара для воды</w:t>
            </w:r>
            <w:r>
              <w:rPr>
                <w:rFonts w:ascii="ISOCPEUR" w:hAnsi="ISOCPEUR" w:cs="Arial"/>
              </w:rPr>
              <w:t>, л-</w:t>
            </w:r>
            <w:r w:rsidRPr="007107C4">
              <w:rPr>
                <w:rFonts w:ascii="ISOCPEUR" w:hAnsi="ISOCPEUR" w:cs="Arial"/>
              </w:rPr>
              <w:t>1,8</w:t>
            </w:r>
            <w:r>
              <w:rPr>
                <w:rFonts w:ascii="ISOCPEUR" w:hAnsi="ISOCPEUR" w:cs="Arial"/>
              </w:rPr>
              <w:t xml:space="preserve">. Мощность, кВт -1,45. </w:t>
            </w:r>
            <w:r w:rsidRPr="007107C4">
              <w:rPr>
                <w:rFonts w:ascii="ISOCPEUR" w:hAnsi="ISOCPEUR" w:cs="Arial"/>
              </w:rPr>
              <w:t>Тип используемого кофе</w:t>
            </w:r>
            <w:r>
              <w:rPr>
                <w:rFonts w:ascii="ISOCPEUR" w:hAnsi="ISOCPEUR" w:cs="Arial"/>
              </w:rPr>
              <w:t>: з</w:t>
            </w:r>
            <w:r w:rsidRPr="007107C4">
              <w:rPr>
                <w:rFonts w:ascii="ISOCPEUR" w:hAnsi="ISOCPEUR" w:cs="Arial"/>
              </w:rPr>
              <w:t>ерновой + молотый</w:t>
            </w:r>
            <w:r>
              <w:rPr>
                <w:rFonts w:ascii="ISOCPEUR" w:hAnsi="ISOCPEUR" w:cs="Arial"/>
              </w:rPr>
              <w:t xml:space="preserve">. Тип управления – сенсорный. 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299701B5" w14:textId="6DD9CB18" w:rsidR="008633CF" w:rsidRPr="00F40E1C" w:rsidRDefault="008633CF" w:rsidP="008633CF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D34381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21294818" w14:textId="57513A79" w:rsidR="008633CF" w:rsidRPr="00F40E1C" w:rsidRDefault="008633CF" w:rsidP="008633CF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</w:rPr>
              <w:t>4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47BF88E9" w14:textId="77777777" w:rsidR="008633CF" w:rsidRPr="006D1981" w:rsidRDefault="008633CF" w:rsidP="008633CF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8633CF" w:rsidRPr="006D1981" w14:paraId="78CD35E0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0D1E694E" w14:textId="74BBDF83" w:rsidR="008633CF" w:rsidRDefault="008633CF" w:rsidP="008633CF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49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62BA7AE0" w14:textId="320FF852" w:rsidR="008633CF" w:rsidRDefault="008633CF" w:rsidP="008633CF">
            <w:pPr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Д</w:t>
            </w:r>
            <w:r w:rsidRPr="003D5199">
              <w:rPr>
                <w:rFonts w:ascii="ISOCPEUR" w:hAnsi="ISOCPEUR" w:cs="Arial"/>
              </w:rPr>
              <w:t>вухкамерный холодильник</w:t>
            </w:r>
            <w:r>
              <w:rPr>
                <w:rFonts w:ascii="ISOCPEUR" w:hAnsi="ISOCPEUR" w:cs="Arial"/>
              </w:rPr>
              <w:t xml:space="preserve"> с системой </w:t>
            </w:r>
            <w:r w:rsidRPr="003D5199">
              <w:rPr>
                <w:rFonts w:ascii="ISOCPEUR" w:hAnsi="ISOCPEUR" w:cs="Arial"/>
              </w:rPr>
              <w:t xml:space="preserve">No </w:t>
            </w:r>
            <w:proofErr w:type="spellStart"/>
            <w:r w:rsidRPr="003D5199">
              <w:rPr>
                <w:rFonts w:ascii="ISOCPEUR" w:hAnsi="ISOCPEUR" w:cs="Arial"/>
              </w:rPr>
              <w:t>Frost</w:t>
            </w:r>
            <w:proofErr w:type="spellEnd"/>
            <w:r>
              <w:rPr>
                <w:rFonts w:ascii="ISOCPEUR" w:hAnsi="ISOCPEUR" w:cs="Arial"/>
              </w:rPr>
              <w:t xml:space="preserve">, </w:t>
            </w:r>
            <w:r w:rsidRPr="00857AA1">
              <w:rPr>
                <w:rFonts w:ascii="ISOCPEUR" w:hAnsi="ISOCPEUR" w:cs="Calibri"/>
                <w:color w:val="000000"/>
              </w:rPr>
              <w:t xml:space="preserve">г.р. </w:t>
            </w:r>
            <w:r>
              <w:rPr>
                <w:rFonts w:ascii="ISOCPEUR" w:hAnsi="ISOCPEUR" w:cs="Calibri"/>
                <w:color w:val="000000"/>
              </w:rPr>
              <w:t>595</w:t>
            </w:r>
            <w:r w:rsidRPr="00857AA1">
              <w:rPr>
                <w:rFonts w:ascii="ISOCPEUR" w:hAnsi="ISOCPEUR" w:cs="Calibri"/>
                <w:color w:val="000000"/>
              </w:rPr>
              <w:t>х</w:t>
            </w:r>
            <w:r>
              <w:rPr>
                <w:rFonts w:ascii="ISOCPEUR" w:hAnsi="ISOCPEUR" w:cs="Calibri"/>
                <w:color w:val="000000"/>
              </w:rPr>
              <w:t>650</w:t>
            </w:r>
            <w:r w:rsidRPr="00857AA1">
              <w:rPr>
                <w:rFonts w:ascii="ISOCPEUR" w:hAnsi="ISOCPEUR" w:cs="Calibri"/>
                <w:color w:val="000000"/>
              </w:rPr>
              <w:t>х1</w:t>
            </w:r>
            <w:r>
              <w:rPr>
                <w:rFonts w:ascii="ISOCPEUR" w:hAnsi="ISOCPEUR" w:cs="Calibri"/>
                <w:color w:val="000000"/>
              </w:rPr>
              <w:t xml:space="preserve">900 </w:t>
            </w:r>
            <w:r w:rsidRPr="00857AA1">
              <w:rPr>
                <w:rFonts w:ascii="ISOCPEUR" w:hAnsi="ISOCPEUR" w:cs="Calibri"/>
                <w:color w:val="000000"/>
              </w:rPr>
              <w:t>мм</w:t>
            </w:r>
            <w:r>
              <w:rPr>
                <w:rFonts w:ascii="ISOCPEUR" w:hAnsi="ISOCPEUR" w:cs="Calibri"/>
                <w:color w:val="000000"/>
              </w:rPr>
              <w:t xml:space="preserve">. </w:t>
            </w:r>
            <w:r w:rsidRPr="00A50FAB">
              <w:rPr>
                <w:rFonts w:ascii="ISOCPEUR" w:hAnsi="ISOCPEUR" w:cs="Calibri"/>
                <w:color w:val="000000"/>
              </w:rPr>
              <w:t>Уровень шума</w:t>
            </w:r>
            <w:r>
              <w:rPr>
                <w:rFonts w:ascii="ISOCPEUR" w:hAnsi="ISOCPEUR" w:cs="Calibri"/>
                <w:color w:val="000000"/>
              </w:rPr>
              <w:t>, дБ–</w:t>
            </w:r>
            <w:r w:rsidRPr="00A50FAB">
              <w:rPr>
                <w:rFonts w:ascii="ISOCPEUR" w:hAnsi="ISOCPEUR" w:cs="Calibri"/>
                <w:color w:val="000000"/>
              </w:rPr>
              <w:t>39</w:t>
            </w:r>
            <w:r>
              <w:rPr>
                <w:rFonts w:ascii="ISOCPEUR" w:hAnsi="ISOCPEUR" w:cs="Calibri"/>
                <w:color w:val="000000"/>
              </w:rPr>
              <w:t xml:space="preserve">. </w:t>
            </w:r>
            <w:r w:rsidRPr="00AE680F">
              <w:rPr>
                <w:rFonts w:ascii="ISOCPEUR" w:hAnsi="ISOCPEUR" w:cs="Calibri"/>
                <w:color w:val="000000"/>
              </w:rPr>
              <w:t>Общий полезный объем</w:t>
            </w:r>
            <w:r>
              <w:rPr>
                <w:rFonts w:ascii="ISOCPEUR" w:hAnsi="ISOCPEUR" w:cs="Calibri"/>
                <w:color w:val="000000"/>
              </w:rPr>
              <w:t>, л-</w:t>
            </w:r>
            <w:r w:rsidRPr="00AE680F">
              <w:rPr>
                <w:rFonts w:ascii="ISOCPEUR" w:hAnsi="ISOCPEUR" w:cs="Calibri"/>
                <w:color w:val="000000"/>
              </w:rPr>
              <w:t>346</w:t>
            </w:r>
            <w:r>
              <w:rPr>
                <w:rFonts w:ascii="ISOCPEUR" w:hAnsi="ISOCPEUR" w:cs="Calibri"/>
                <w:color w:val="000000"/>
              </w:rPr>
              <w:t xml:space="preserve">. Мощность подключения, кВт-0,2кВт, 220В. 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2708BD4A" w14:textId="623D1D61" w:rsidR="008633CF" w:rsidRPr="00F40E1C" w:rsidRDefault="008633CF" w:rsidP="008633CF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D34381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15529887" w14:textId="5D9D01E1" w:rsidR="008633CF" w:rsidRPr="00F40E1C" w:rsidRDefault="008633CF" w:rsidP="008633CF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</w:rPr>
              <w:t>5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1CB221F3" w14:textId="77777777" w:rsidR="008633CF" w:rsidRPr="006D1981" w:rsidRDefault="008633CF" w:rsidP="008633CF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8633CF" w:rsidRPr="006D1981" w14:paraId="6DA4AA91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4BBE0F6A" w14:textId="667AA683" w:rsidR="008633CF" w:rsidRDefault="008633CF" w:rsidP="008633CF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50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5562315F" w14:textId="77067917" w:rsidR="008633CF" w:rsidRPr="00857AA1" w:rsidRDefault="001E3624" w:rsidP="008633CF">
            <w:pPr>
              <w:rPr>
                <w:rFonts w:ascii="ISOCPEUR" w:hAnsi="ISOCPEUR" w:cs="Calibri"/>
                <w:color w:val="000000"/>
              </w:rPr>
            </w:pPr>
            <w:r>
              <w:rPr>
                <w:rFonts w:ascii="ISOCPEUR" w:hAnsi="ISOCPEUR" w:cs="Arial"/>
              </w:rPr>
              <w:t>Встраиваемая</w:t>
            </w:r>
            <w:r w:rsidR="008633CF">
              <w:rPr>
                <w:rFonts w:ascii="ISOCPEUR" w:hAnsi="ISOCPEUR" w:cs="Arial"/>
              </w:rPr>
              <w:t xml:space="preserve"> посудомоечная машина, г.р. 448х555х</w:t>
            </w:r>
            <w:r w:rsidR="008633CF" w:rsidRPr="004D18F6">
              <w:rPr>
                <w:rFonts w:ascii="ISOCPEUR" w:hAnsi="ISOCPEUR" w:cs="Arial"/>
              </w:rPr>
              <w:t>816-876</w:t>
            </w:r>
            <w:r w:rsidR="008633CF">
              <w:rPr>
                <w:rFonts w:ascii="ISOCPEUR" w:hAnsi="ISOCPEUR" w:cs="Arial"/>
              </w:rPr>
              <w:t xml:space="preserve"> мм. Расход воды, л – 10. </w:t>
            </w:r>
            <w:r w:rsidR="008633CF" w:rsidRPr="004D18F6">
              <w:rPr>
                <w:rFonts w:ascii="ISOCPEUR" w:hAnsi="ISOCPEUR" w:cs="Arial"/>
              </w:rPr>
              <w:t>Уровень шума, дБ</w:t>
            </w:r>
            <w:r w:rsidR="008633CF">
              <w:rPr>
                <w:rFonts w:ascii="ISOCPEUR" w:hAnsi="ISOCPEUR" w:cs="Arial"/>
              </w:rPr>
              <w:t xml:space="preserve"> – </w:t>
            </w:r>
            <w:r w:rsidR="008633CF" w:rsidRPr="004D18F6">
              <w:rPr>
                <w:rFonts w:ascii="ISOCPEUR" w:hAnsi="ISOCPEUR" w:cs="Arial"/>
              </w:rPr>
              <w:t>49</w:t>
            </w:r>
            <w:r w:rsidR="008633CF">
              <w:rPr>
                <w:rFonts w:ascii="ISOCPEUR" w:hAnsi="ISOCPEUR" w:cs="Arial"/>
              </w:rPr>
              <w:t xml:space="preserve">. </w:t>
            </w:r>
            <w:r w:rsidR="008633CF" w:rsidRPr="004D18F6">
              <w:rPr>
                <w:rFonts w:ascii="ISOCPEUR" w:hAnsi="ISOCPEUR" w:cs="Arial"/>
              </w:rPr>
              <w:t xml:space="preserve">Система защиты от протечек </w:t>
            </w:r>
            <w:proofErr w:type="spellStart"/>
            <w:r w:rsidR="008633CF" w:rsidRPr="004D18F6">
              <w:rPr>
                <w:rFonts w:ascii="ISOCPEUR" w:hAnsi="ISOCPEUR" w:cs="Arial"/>
              </w:rPr>
              <w:t>Aquastop</w:t>
            </w:r>
            <w:proofErr w:type="spellEnd"/>
            <w:r w:rsidR="008633CF">
              <w:rPr>
                <w:rFonts w:ascii="ISOCPEUR" w:hAnsi="ISOCPEUR" w:cs="Arial"/>
              </w:rPr>
              <w:t xml:space="preserve">. </w:t>
            </w:r>
            <w:r w:rsidR="008633CF" w:rsidRPr="00625DC6">
              <w:rPr>
                <w:rFonts w:ascii="ISOCPEUR" w:hAnsi="ISOCPEUR" w:cs="Arial"/>
              </w:rPr>
              <w:t>Загрузка, кол-во комплектов</w:t>
            </w:r>
            <w:r w:rsidR="008633CF">
              <w:rPr>
                <w:rFonts w:ascii="ISOCPEUR" w:hAnsi="ISOCPEUR" w:cs="Arial"/>
              </w:rPr>
              <w:t xml:space="preserve"> – </w:t>
            </w:r>
            <w:r w:rsidR="008633CF" w:rsidRPr="00625DC6">
              <w:rPr>
                <w:rFonts w:ascii="ISOCPEUR" w:hAnsi="ISOCPEUR" w:cs="Arial"/>
              </w:rPr>
              <w:t>10</w:t>
            </w:r>
            <w:r w:rsidR="008633CF">
              <w:rPr>
                <w:rFonts w:ascii="ISOCPEUR" w:hAnsi="ISOCPEUR" w:cs="Arial"/>
              </w:rPr>
              <w:t xml:space="preserve">. </w:t>
            </w:r>
            <w:r w:rsidR="008633CF" w:rsidRPr="006476D7">
              <w:rPr>
                <w:rFonts w:ascii="ISOCPEUR" w:hAnsi="ISOCPEUR" w:cs="Arial"/>
              </w:rPr>
              <w:t>Энергопотребление за цикл</w:t>
            </w:r>
            <w:r w:rsidR="008633CF">
              <w:rPr>
                <w:rFonts w:ascii="ISOCPEUR" w:hAnsi="ISOCPEUR" w:cs="Arial"/>
              </w:rPr>
              <w:t xml:space="preserve">, </w:t>
            </w:r>
            <w:proofErr w:type="spellStart"/>
            <w:r w:rsidR="008633CF">
              <w:rPr>
                <w:rFonts w:ascii="ISOCPEUR" w:hAnsi="ISOCPEUR" w:cs="Arial"/>
              </w:rPr>
              <w:t>кВтхч</w:t>
            </w:r>
            <w:proofErr w:type="spellEnd"/>
            <w:r w:rsidR="008633CF">
              <w:rPr>
                <w:rFonts w:ascii="ISOCPEUR" w:hAnsi="ISOCPEUR" w:cs="Arial"/>
              </w:rPr>
              <w:t xml:space="preserve"> – 0,92, 220В. </w:t>
            </w:r>
            <w:r w:rsidR="008633CF" w:rsidRPr="00AB17BA">
              <w:rPr>
                <w:rFonts w:ascii="ISOCPEUR" w:hAnsi="ISOCPEUR" w:cs="Arial"/>
              </w:rPr>
              <w:t>Максимальная потребляемая мощность</w:t>
            </w:r>
            <w:r w:rsidR="008633CF">
              <w:rPr>
                <w:rFonts w:ascii="ISOCPEUR" w:hAnsi="ISOCPEUR" w:cs="Arial"/>
              </w:rPr>
              <w:t xml:space="preserve">, кВт – 2,05, 220В.  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330CEE84" w14:textId="6B5E074D" w:rsidR="008633CF" w:rsidRPr="00F40E1C" w:rsidRDefault="008633CF" w:rsidP="008633CF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D34381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1227121A" w14:textId="114B0AC3" w:rsidR="008633CF" w:rsidRPr="00F40E1C" w:rsidRDefault="008633CF" w:rsidP="008633CF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</w:rPr>
              <w:t>4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7FEE223E" w14:textId="77777777" w:rsidR="008633CF" w:rsidRPr="006D1981" w:rsidRDefault="008633CF" w:rsidP="008633CF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8633CF" w:rsidRPr="006D1981" w14:paraId="4E7C3B35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4AAFBEB5" w14:textId="0A52EE99" w:rsidR="008633CF" w:rsidRDefault="008633CF" w:rsidP="008633CF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51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53341360" w14:textId="4E96271C" w:rsidR="008633CF" w:rsidRDefault="008633CF" w:rsidP="008633CF">
            <w:pPr>
              <w:rPr>
                <w:rFonts w:ascii="ISOCPEUR" w:hAnsi="ISOCPEUR" w:cs="Arial"/>
              </w:rPr>
            </w:pPr>
            <w:r w:rsidRPr="00857AA1">
              <w:rPr>
                <w:rFonts w:ascii="ISOCPEUR" w:hAnsi="ISOCPEUR" w:cs="Calibri"/>
                <w:color w:val="000000"/>
              </w:rPr>
              <w:t>Печь микроволновая</w:t>
            </w:r>
            <w:r>
              <w:rPr>
                <w:rFonts w:ascii="ISOCPEUR" w:hAnsi="ISOCPEUR" w:cs="Calibri"/>
                <w:color w:val="000000"/>
              </w:rPr>
              <w:t>. Объем 23л, мощность 1,15кВт,220В; г.р.</w:t>
            </w:r>
            <w:r w:rsidRPr="00627DE1">
              <w:rPr>
                <w:rFonts w:ascii="Arial" w:hAnsi="Arial" w:cs="Arial"/>
                <w:color w:val="000000"/>
              </w:rPr>
              <w:t xml:space="preserve"> </w:t>
            </w:r>
            <w:r w:rsidRPr="00627DE1">
              <w:rPr>
                <w:rFonts w:ascii="ISOCPEUR" w:hAnsi="ISOCPEUR" w:cs="Calibri"/>
                <w:color w:val="000000"/>
              </w:rPr>
              <w:t>489x</w:t>
            </w:r>
            <w:r>
              <w:rPr>
                <w:rFonts w:ascii="ISOCPEUR" w:hAnsi="ISOCPEUR" w:cs="Calibri"/>
                <w:color w:val="000000"/>
              </w:rPr>
              <w:t>374х</w:t>
            </w:r>
            <w:r w:rsidRPr="00627DE1">
              <w:rPr>
                <w:rFonts w:ascii="ISOCPEUR" w:hAnsi="ISOCPEUR" w:cs="Calibri"/>
                <w:color w:val="000000"/>
              </w:rPr>
              <w:t>275 мм</w:t>
            </w:r>
            <w:r>
              <w:rPr>
                <w:rFonts w:ascii="ISOCPEUR" w:hAnsi="ISOCPEUR" w:cs="Calibri"/>
                <w:color w:val="000000"/>
              </w:rPr>
              <w:t>.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0FD819C0" w14:textId="06E8A300" w:rsidR="008633CF" w:rsidRPr="00F40E1C" w:rsidRDefault="008633CF" w:rsidP="008633CF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D34381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7060A65A" w14:textId="25C1E768" w:rsidR="008633CF" w:rsidRPr="00F40E1C" w:rsidRDefault="008633CF" w:rsidP="008633CF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</w:rPr>
              <w:t>4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46DAAF19" w14:textId="77777777" w:rsidR="008633CF" w:rsidRPr="006D1981" w:rsidRDefault="008633CF" w:rsidP="008633CF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8633CF" w:rsidRPr="006D1981" w14:paraId="4C12B6F9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2E1ED7E5" w14:textId="2A98127D" w:rsidR="008633CF" w:rsidRDefault="008633CF" w:rsidP="008633CF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52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704D3FE2" w14:textId="71673450" w:rsidR="008633CF" w:rsidRDefault="008633CF" w:rsidP="008633CF">
            <w:pPr>
              <w:ind w:left="39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Шкаф для принтзоны с нижним и верхним фронтом, с выдвижными ящиками и открытыми полками (в составе с акустическими панелями, г.р. 500х500 мм), г.р. 2100х600х720-820мм.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5E98BD2E" w14:textId="1AD7414C" w:rsidR="008633CF" w:rsidRPr="00F40E1C" w:rsidRDefault="008633CF" w:rsidP="008633CF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D34381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249E861F" w14:textId="4EF0C325" w:rsidR="008633CF" w:rsidRPr="00F40E1C" w:rsidRDefault="008633CF" w:rsidP="008633CF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</w:rPr>
              <w:t>1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708C2920" w14:textId="77777777" w:rsidR="008633CF" w:rsidRPr="006D1981" w:rsidRDefault="008633CF" w:rsidP="008633CF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8633CF" w:rsidRPr="006D1981" w14:paraId="21DDB5C7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49842219" w14:textId="270A1403" w:rsidR="008633CF" w:rsidRDefault="008633CF" w:rsidP="008633CF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53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1F4EC46B" w14:textId="77777777" w:rsidR="008633CF" w:rsidRDefault="008633CF" w:rsidP="008633CF">
            <w:pPr>
              <w:ind w:left="39" w:right="47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 xml:space="preserve">Многофункциональное устройство настольное офисное (принтер, сканер, копир) формата А4, 0,96 кВт, 220 В, г.р. 372х276х254 мм. </w:t>
            </w:r>
          </w:p>
          <w:p w14:paraId="6D1CF0F8" w14:textId="2BD21151" w:rsidR="008633CF" w:rsidRDefault="008633CF" w:rsidP="008633CF">
            <w:pPr>
              <w:ind w:left="39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600х600dpi,</w:t>
            </w:r>
            <w:r w:rsidRPr="00AB1D33">
              <w:rPr>
                <w:rFonts w:ascii="ISOCPEUR" w:hAnsi="ISOCPEUR" w:cs="Arial"/>
              </w:rPr>
              <w:t xml:space="preserve"> </w:t>
            </w:r>
            <w:r>
              <w:rPr>
                <w:rFonts w:ascii="ISOCPEUR" w:hAnsi="ISOCPEUR" w:cs="Arial"/>
              </w:rPr>
              <w:t>18</w:t>
            </w:r>
            <w:r w:rsidRPr="00AB1D33">
              <w:rPr>
                <w:rFonts w:ascii="ISOCPEUR" w:hAnsi="ISOCPEUR" w:cs="Arial"/>
              </w:rPr>
              <w:t xml:space="preserve"> стр</w:t>
            </w:r>
            <w:r>
              <w:rPr>
                <w:rFonts w:ascii="ISOCPEUR" w:hAnsi="ISOCPEUR" w:cs="Arial"/>
              </w:rPr>
              <w:t>.</w:t>
            </w:r>
            <w:r w:rsidRPr="00AB1D33">
              <w:rPr>
                <w:rFonts w:ascii="ISOCPEUR" w:hAnsi="ISOCPEUR" w:cs="Arial"/>
              </w:rPr>
              <w:t>/мин</w:t>
            </w:r>
            <w:r>
              <w:rPr>
                <w:rFonts w:ascii="ISOCPEUR" w:hAnsi="ISOCPEUR" w:cs="Arial"/>
              </w:rPr>
              <w:t>. (А4). Сканер планшетный/протяжной Сетевой интерфейс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0A555CC6" w14:textId="057B47AC" w:rsidR="008633CF" w:rsidRPr="00F40E1C" w:rsidRDefault="008633CF" w:rsidP="008633CF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D34381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07D4C304" w14:textId="6579542B" w:rsidR="008633CF" w:rsidRPr="00F40E1C" w:rsidRDefault="008633CF" w:rsidP="008633CF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</w:rPr>
              <w:t>8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084A34F1" w14:textId="77777777" w:rsidR="008633CF" w:rsidRPr="006D1981" w:rsidRDefault="008633CF" w:rsidP="008633CF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8633CF" w:rsidRPr="006D1981" w14:paraId="5B20A7A3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07477FCF" w14:textId="48AE7F52" w:rsidR="008633CF" w:rsidRDefault="008633CF" w:rsidP="008633CF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lastRenderedPageBreak/>
              <w:t>54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5CFEDDD9" w14:textId="34EF1F1A" w:rsidR="008633CF" w:rsidRDefault="008633CF" w:rsidP="008633CF">
            <w:pPr>
              <w:ind w:left="39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Многофункциональное устройство настольное офисное (принтер, сканер, копир) цветной лазерной печати, формата А3, г.р. 585х640х1320 мм, мощность 0,6 кВт, 220В, 1200х1200dpi,</w:t>
            </w:r>
            <w:r w:rsidRPr="00AB1D33">
              <w:rPr>
                <w:rFonts w:ascii="ISOCPEUR" w:hAnsi="ISOCPEUR" w:cs="Arial"/>
              </w:rPr>
              <w:t xml:space="preserve"> 30 стр</w:t>
            </w:r>
            <w:r>
              <w:rPr>
                <w:rFonts w:ascii="ISOCPEUR" w:hAnsi="ISOCPEUR" w:cs="Arial"/>
              </w:rPr>
              <w:t>.</w:t>
            </w:r>
            <w:r w:rsidRPr="00AB1D33">
              <w:rPr>
                <w:rFonts w:ascii="ISOCPEUR" w:hAnsi="ISOCPEUR" w:cs="Arial"/>
              </w:rPr>
              <w:t>/мин</w:t>
            </w:r>
            <w:r>
              <w:rPr>
                <w:rFonts w:ascii="ISOCPEUR" w:hAnsi="ISOCPEUR" w:cs="Arial"/>
              </w:rPr>
              <w:t>., Сканер планшетный/протяжной, Сетевой интерфейс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3891A9C5" w14:textId="7A9EE8C8" w:rsidR="008633CF" w:rsidRPr="00F40E1C" w:rsidRDefault="008633CF" w:rsidP="008633CF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D34381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472ABF89" w14:textId="3D5547D4" w:rsidR="008633CF" w:rsidRPr="00F40E1C" w:rsidRDefault="008633CF" w:rsidP="008633CF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</w:rPr>
              <w:t>8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4E02C3DC" w14:textId="77777777" w:rsidR="008633CF" w:rsidRPr="006D1981" w:rsidRDefault="008633CF" w:rsidP="008633CF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8633CF" w:rsidRPr="006D1981" w14:paraId="6780C83C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2752F82C" w14:textId="69574A86" w:rsidR="008633CF" w:rsidRDefault="008633CF" w:rsidP="008633CF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55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350768A2" w14:textId="5488F7A5" w:rsidR="008633CF" w:rsidRDefault="008633CF" w:rsidP="008633CF">
            <w:pPr>
              <w:ind w:left="39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Шкаф, г.р. 34</w:t>
            </w:r>
            <w:r w:rsidRPr="00533DC3">
              <w:rPr>
                <w:rFonts w:ascii="ISOCPEUR" w:hAnsi="ISOCPEUR" w:cs="Arial"/>
              </w:rPr>
              <w:t>0</w:t>
            </w:r>
            <w:r>
              <w:rPr>
                <w:rFonts w:ascii="ISOCPEUR" w:hAnsi="ISOCPEUR" w:cs="Arial"/>
              </w:rPr>
              <w:t>0х550х1120 мм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7845CE9D" w14:textId="0BB15D92" w:rsidR="008633CF" w:rsidRPr="00F40E1C" w:rsidRDefault="008633CF" w:rsidP="008633CF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D34381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29144CFB" w14:textId="2E5F5D71" w:rsidR="008633CF" w:rsidRPr="00F40E1C" w:rsidRDefault="008633CF" w:rsidP="008633CF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</w:rPr>
              <w:t>1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0AD9FB0D" w14:textId="77777777" w:rsidR="008633CF" w:rsidRPr="006D1981" w:rsidRDefault="008633CF" w:rsidP="008633CF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8633CF" w:rsidRPr="006D1981" w14:paraId="13E007D5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0EE7967A" w14:textId="54D2D96F" w:rsidR="008633CF" w:rsidRDefault="008633CF" w:rsidP="008633CF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56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65848855" w14:textId="25914E8F" w:rsidR="008633CF" w:rsidRDefault="008633CF" w:rsidP="008633CF">
            <w:pPr>
              <w:ind w:left="39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Шкаф, г.р. 20</w:t>
            </w:r>
            <w:r w:rsidRPr="00533DC3">
              <w:rPr>
                <w:rFonts w:ascii="ISOCPEUR" w:hAnsi="ISOCPEUR" w:cs="Arial"/>
              </w:rPr>
              <w:t>0</w:t>
            </w:r>
            <w:r>
              <w:rPr>
                <w:rFonts w:ascii="ISOCPEUR" w:hAnsi="ISOCPEUR" w:cs="Arial"/>
              </w:rPr>
              <w:t>0х600х1120 мм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286EFFB2" w14:textId="1B9082C2" w:rsidR="008633CF" w:rsidRPr="00F40E1C" w:rsidRDefault="008633CF" w:rsidP="008633CF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D34381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455408D6" w14:textId="11F503A0" w:rsidR="008633CF" w:rsidRPr="00F40E1C" w:rsidRDefault="008633CF" w:rsidP="008633CF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  <w:lang w:val="en-US"/>
              </w:rPr>
              <w:t>1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43E3C3EC" w14:textId="77777777" w:rsidR="008633CF" w:rsidRPr="006D1981" w:rsidRDefault="008633CF" w:rsidP="008633CF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8633CF" w:rsidRPr="006D1981" w14:paraId="5C45135C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09EE45FC" w14:textId="37EC6099" w:rsidR="008633CF" w:rsidRDefault="008633CF" w:rsidP="008633CF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57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14FF92BE" w14:textId="527F80B7" w:rsidR="008633CF" w:rsidRDefault="008633CF" w:rsidP="008633CF">
            <w:pPr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Шкаф для принтзоны с нижним и верхним фронтом, с выдвижными ящиками и открытыми полками (в составе с акустическими панелями, г.р. 500х500 мм), г.р. 2600х600х720-820 мм.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2BAD2D5C" w14:textId="7F98DEF9" w:rsidR="008633CF" w:rsidRPr="00F40E1C" w:rsidRDefault="008633CF" w:rsidP="008633CF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D34381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2DB1EDF3" w14:textId="26AEEC19" w:rsidR="008633CF" w:rsidRPr="00F40E1C" w:rsidRDefault="008633CF" w:rsidP="008633CF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D34381">
              <w:rPr>
                <w:rFonts w:ascii="ISOCPEUR" w:hAnsi="ISOCPEUR" w:cs="Arial"/>
              </w:rPr>
              <w:t>1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1E0260B7" w14:textId="77777777" w:rsidR="008633CF" w:rsidRPr="006D1981" w:rsidRDefault="008633CF" w:rsidP="008633CF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8633CF" w:rsidRPr="006D1981" w14:paraId="68AD6D39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110CB847" w14:textId="0242AF4B" w:rsidR="008633CF" w:rsidRDefault="008633CF" w:rsidP="008633CF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58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0079D23D" w14:textId="77777777" w:rsidR="008633CF" w:rsidRDefault="008633CF" w:rsidP="008633CF">
            <w:pPr>
              <w:ind w:right="47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Кухня модульная, г.р. 2005х600х2500мм, в составе:</w:t>
            </w:r>
          </w:p>
          <w:p w14:paraId="5C8314E6" w14:textId="77777777" w:rsidR="008633CF" w:rsidRDefault="008633CF" w:rsidP="008633CF">
            <w:pPr>
              <w:ind w:left="39" w:right="47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-нижний фронт шкафов:</w:t>
            </w:r>
          </w:p>
          <w:p w14:paraId="2BC591E0" w14:textId="77777777" w:rsidR="008633CF" w:rsidRDefault="008633CF" w:rsidP="008633CF">
            <w:pPr>
              <w:ind w:left="39" w:right="47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 xml:space="preserve">тумба одностворчатая - 1 </w:t>
            </w:r>
            <w:proofErr w:type="spellStart"/>
            <w:r>
              <w:rPr>
                <w:rFonts w:ascii="ISOCPEUR" w:hAnsi="ISOCPEUR" w:cs="Arial"/>
              </w:rPr>
              <w:t>шт</w:t>
            </w:r>
            <w:proofErr w:type="spellEnd"/>
            <w:r>
              <w:rPr>
                <w:rFonts w:ascii="ISOCPEUR" w:hAnsi="ISOCPEUR" w:cs="Arial"/>
              </w:rPr>
              <w:t>, г.р. 500х600х820мм;</w:t>
            </w:r>
          </w:p>
          <w:p w14:paraId="557A06E8" w14:textId="77777777" w:rsidR="008633CF" w:rsidRDefault="008633CF" w:rsidP="008633CF">
            <w:pPr>
              <w:ind w:left="39" w:right="47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 xml:space="preserve">тумба с выдвижными ящиками- 1 </w:t>
            </w:r>
            <w:proofErr w:type="spellStart"/>
            <w:r>
              <w:rPr>
                <w:rFonts w:ascii="ISOCPEUR" w:hAnsi="ISOCPEUR" w:cs="Arial"/>
              </w:rPr>
              <w:t>шт</w:t>
            </w:r>
            <w:proofErr w:type="spellEnd"/>
            <w:r>
              <w:rPr>
                <w:rFonts w:ascii="ISOCPEUR" w:hAnsi="ISOCPEUR" w:cs="Arial"/>
              </w:rPr>
              <w:t>, г.р. 550х600х820мм;</w:t>
            </w:r>
          </w:p>
          <w:p w14:paraId="4567C587" w14:textId="77777777" w:rsidR="008633CF" w:rsidRDefault="008633CF" w:rsidP="008633CF">
            <w:pPr>
              <w:ind w:left="39" w:right="47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тумба с умывальником</w:t>
            </w:r>
            <w:r w:rsidRPr="00A506C6">
              <w:rPr>
                <w:rFonts w:ascii="ISOCPEUR" w:hAnsi="ISOCPEUR" w:cs="Arial"/>
              </w:rPr>
              <w:t xml:space="preserve"> </w:t>
            </w:r>
            <w:r>
              <w:rPr>
                <w:rFonts w:ascii="ISOCPEUR" w:hAnsi="ISOCPEUR" w:cs="Arial"/>
              </w:rPr>
              <w:t xml:space="preserve">- </w:t>
            </w:r>
            <w:r w:rsidRPr="00A506C6">
              <w:rPr>
                <w:rFonts w:ascii="ISOCPEUR" w:hAnsi="ISOCPEUR" w:cs="Arial"/>
              </w:rPr>
              <w:t>1</w:t>
            </w:r>
            <w:r>
              <w:rPr>
                <w:rFonts w:ascii="ISOCPEUR" w:hAnsi="ISOCPEUR" w:cs="Arial"/>
              </w:rPr>
              <w:t xml:space="preserve"> </w:t>
            </w:r>
            <w:proofErr w:type="spellStart"/>
            <w:r>
              <w:rPr>
                <w:rFonts w:ascii="ISOCPEUR" w:hAnsi="ISOCPEUR" w:cs="Arial"/>
              </w:rPr>
              <w:t>шт</w:t>
            </w:r>
            <w:proofErr w:type="spellEnd"/>
            <w:r>
              <w:rPr>
                <w:rFonts w:ascii="ISOCPEUR" w:hAnsi="ISOCPEUR" w:cs="Arial"/>
              </w:rPr>
              <w:t xml:space="preserve">, г.р. </w:t>
            </w:r>
            <w:r w:rsidRPr="00A506C6">
              <w:rPr>
                <w:rFonts w:ascii="ISOCPEUR" w:hAnsi="ISOCPEUR" w:cs="Arial"/>
              </w:rPr>
              <w:t>5</w:t>
            </w:r>
            <w:r>
              <w:rPr>
                <w:rFonts w:ascii="ISOCPEUR" w:hAnsi="ISOCPEUR" w:cs="Arial"/>
              </w:rPr>
              <w:t>00х600х820мм;</w:t>
            </w:r>
          </w:p>
          <w:p w14:paraId="39119E51" w14:textId="77777777" w:rsidR="008633CF" w:rsidRDefault="008633CF" w:rsidP="008633CF">
            <w:pPr>
              <w:ind w:left="39" w:right="47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декоративная панель -1шт, г.р. 455х820 мм.</w:t>
            </w:r>
          </w:p>
          <w:p w14:paraId="73F34DD5" w14:textId="77777777" w:rsidR="008633CF" w:rsidRDefault="008633CF" w:rsidP="008633CF">
            <w:pPr>
              <w:ind w:left="39" w:right="47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-верхний фронт шкафов:</w:t>
            </w:r>
          </w:p>
          <w:p w14:paraId="57FDDE5C" w14:textId="77777777" w:rsidR="008633CF" w:rsidRDefault="008633CF" w:rsidP="008633CF">
            <w:pPr>
              <w:ind w:left="39" w:right="47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 xml:space="preserve">навесной шкаф с полками - 2 </w:t>
            </w:r>
            <w:proofErr w:type="spellStart"/>
            <w:r>
              <w:rPr>
                <w:rFonts w:ascii="ISOCPEUR" w:hAnsi="ISOCPEUR" w:cs="Arial"/>
              </w:rPr>
              <w:t>шт</w:t>
            </w:r>
            <w:proofErr w:type="spellEnd"/>
            <w:r w:rsidRPr="00F66F83">
              <w:rPr>
                <w:rFonts w:ascii="ISOCPEUR" w:hAnsi="ISOCPEUR" w:cs="Arial"/>
              </w:rPr>
              <w:t xml:space="preserve">, г.р. </w:t>
            </w:r>
            <w:r>
              <w:rPr>
                <w:rFonts w:ascii="ISOCPEUR" w:hAnsi="ISOCPEUR" w:cs="Arial"/>
              </w:rPr>
              <w:t>700</w:t>
            </w:r>
            <w:r w:rsidRPr="00F66F83">
              <w:rPr>
                <w:rFonts w:ascii="ISOCPEUR" w:hAnsi="ISOCPEUR" w:cs="Arial"/>
              </w:rPr>
              <w:t>х</w:t>
            </w:r>
            <w:r>
              <w:rPr>
                <w:rFonts w:ascii="ISOCPEUR" w:hAnsi="ISOCPEUR" w:cs="Arial"/>
              </w:rPr>
              <w:t>3</w:t>
            </w:r>
            <w:r w:rsidRPr="00F66F83">
              <w:rPr>
                <w:rFonts w:ascii="ISOCPEUR" w:hAnsi="ISOCPEUR" w:cs="Arial"/>
              </w:rPr>
              <w:t>50х720 мм</w:t>
            </w:r>
            <w:r>
              <w:rPr>
                <w:rFonts w:ascii="ISOCPEUR" w:hAnsi="ISOCPEUR" w:cs="Arial"/>
              </w:rPr>
              <w:t>;</w:t>
            </w:r>
          </w:p>
          <w:p w14:paraId="41486489" w14:textId="77777777" w:rsidR="008633CF" w:rsidRDefault="008633CF" w:rsidP="008633CF">
            <w:pPr>
              <w:ind w:left="39" w:right="47"/>
              <w:rPr>
                <w:rFonts w:ascii="ISOCPEUR" w:hAnsi="ISOCPEUR" w:cs="Arial"/>
              </w:rPr>
            </w:pPr>
            <w:r w:rsidRPr="00F66F83">
              <w:rPr>
                <w:rFonts w:ascii="ISOCPEUR" w:hAnsi="ISOCPEUR" w:cs="Arial"/>
              </w:rPr>
              <w:t xml:space="preserve">навесной шкаф-сушка - </w:t>
            </w:r>
            <w:r>
              <w:rPr>
                <w:rFonts w:ascii="ISOCPEUR" w:hAnsi="ISOCPEUR" w:cs="Arial"/>
              </w:rPr>
              <w:t>1</w:t>
            </w:r>
            <w:r w:rsidRPr="00F66F83">
              <w:rPr>
                <w:rFonts w:ascii="ISOCPEUR" w:hAnsi="ISOCPEUR" w:cs="Arial"/>
              </w:rPr>
              <w:t xml:space="preserve"> </w:t>
            </w:r>
            <w:proofErr w:type="spellStart"/>
            <w:r w:rsidRPr="00F66F83">
              <w:rPr>
                <w:rFonts w:ascii="ISOCPEUR" w:hAnsi="ISOCPEUR" w:cs="Arial"/>
              </w:rPr>
              <w:t>шт</w:t>
            </w:r>
            <w:proofErr w:type="spellEnd"/>
            <w:r w:rsidRPr="00F66F83">
              <w:rPr>
                <w:rFonts w:ascii="ISOCPEUR" w:hAnsi="ISOCPEUR" w:cs="Arial"/>
              </w:rPr>
              <w:t>, г.р</w:t>
            </w:r>
            <w:r>
              <w:rPr>
                <w:rFonts w:ascii="ISOCPEUR" w:hAnsi="ISOCPEUR" w:cs="Arial"/>
              </w:rPr>
              <w:t>. 600х350х720 мм</w:t>
            </w:r>
          </w:p>
          <w:p w14:paraId="1145B1F1" w14:textId="77777777" w:rsidR="008633CF" w:rsidRPr="00741E82" w:rsidRDefault="008633CF" w:rsidP="008633CF">
            <w:pPr>
              <w:ind w:left="39" w:right="47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столешница из искусственного камня – 1шт, г.р. 1500х600х38 мм</w:t>
            </w:r>
          </w:p>
          <w:p w14:paraId="30063DF5" w14:textId="39C819AE" w:rsidR="008633CF" w:rsidRDefault="008633CF" w:rsidP="008633CF">
            <w:pPr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 xml:space="preserve">мойка – 1шт, г.р. 500х600 мм 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7A83A263" w14:textId="1FA43574" w:rsidR="008633CF" w:rsidRPr="00F40E1C" w:rsidRDefault="008633CF" w:rsidP="008633CF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D34381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26F9AD9F" w14:textId="79A369B8" w:rsidR="008633CF" w:rsidRPr="00F40E1C" w:rsidRDefault="008633CF" w:rsidP="008633CF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  <w:lang w:val="en-US"/>
              </w:rPr>
              <w:t>1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538677C4" w14:textId="77777777" w:rsidR="008633CF" w:rsidRPr="006D1981" w:rsidRDefault="008633CF" w:rsidP="008633CF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8633CF" w:rsidRPr="006D1981" w14:paraId="256C34A5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20D757BE" w14:textId="534B7E53" w:rsidR="008633CF" w:rsidRDefault="008633CF" w:rsidP="008633CF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59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4C8E0BB7" w14:textId="77777777" w:rsidR="008633CF" w:rsidRDefault="008633CF" w:rsidP="008633CF">
            <w:pPr>
              <w:ind w:right="47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Кухня модульная, г.р. 2400х600х2500мм, в составе:</w:t>
            </w:r>
          </w:p>
          <w:p w14:paraId="00644DB7" w14:textId="77777777" w:rsidR="008633CF" w:rsidRDefault="008633CF" w:rsidP="008633CF">
            <w:pPr>
              <w:ind w:left="39" w:right="47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-нижний фронт шкафов:</w:t>
            </w:r>
          </w:p>
          <w:p w14:paraId="23061DFA" w14:textId="77777777" w:rsidR="008633CF" w:rsidRDefault="008633CF" w:rsidP="008633CF">
            <w:pPr>
              <w:ind w:left="39" w:right="47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 xml:space="preserve">тумба одностворчатая - 1 </w:t>
            </w:r>
            <w:proofErr w:type="spellStart"/>
            <w:r>
              <w:rPr>
                <w:rFonts w:ascii="ISOCPEUR" w:hAnsi="ISOCPEUR" w:cs="Arial"/>
              </w:rPr>
              <w:t>шт</w:t>
            </w:r>
            <w:proofErr w:type="spellEnd"/>
            <w:r>
              <w:rPr>
                <w:rFonts w:ascii="ISOCPEUR" w:hAnsi="ISOCPEUR" w:cs="Arial"/>
              </w:rPr>
              <w:t>, г.р. 745х600х820мм;</w:t>
            </w:r>
          </w:p>
          <w:p w14:paraId="3CB8D803" w14:textId="77777777" w:rsidR="008633CF" w:rsidRDefault="008633CF" w:rsidP="008633CF">
            <w:pPr>
              <w:ind w:left="39" w:right="47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 xml:space="preserve">тумба с выдвижными ящиками- 1 </w:t>
            </w:r>
            <w:proofErr w:type="spellStart"/>
            <w:r>
              <w:rPr>
                <w:rFonts w:ascii="ISOCPEUR" w:hAnsi="ISOCPEUR" w:cs="Arial"/>
              </w:rPr>
              <w:t>шт</w:t>
            </w:r>
            <w:proofErr w:type="spellEnd"/>
            <w:r>
              <w:rPr>
                <w:rFonts w:ascii="ISOCPEUR" w:hAnsi="ISOCPEUR" w:cs="Arial"/>
              </w:rPr>
              <w:t>, г.р. 700х600х820мм;</w:t>
            </w:r>
          </w:p>
          <w:p w14:paraId="1A43CB4D" w14:textId="77777777" w:rsidR="008633CF" w:rsidRDefault="008633CF" w:rsidP="008633CF">
            <w:pPr>
              <w:ind w:left="39" w:right="47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lastRenderedPageBreak/>
              <w:t>тумба с умывальником</w:t>
            </w:r>
            <w:r w:rsidRPr="00A506C6">
              <w:rPr>
                <w:rFonts w:ascii="ISOCPEUR" w:hAnsi="ISOCPEUR" w:cs="Arial"/>
              </w:rPr>
              <w:t xml:space="preserve"> </w:t>
            </w:r>
            <w:r>
              <w:rPr>
                <w:rFonts w:ascii="ISOCPEUR" w:hAnsi="ISOCPEUR" w:cs="Arial"/>
              </w:rPr>
              <w:t xml:space="preserve">- </w:t>
            </w:r>
            <w:r w:rsidRPr="00A506C6">
              <w:rPr>
                <w:rFonts w:ascii="ISOCPEUR" w:hAnsi="ISOCPEUR" w:cs="Arial"/>
              </w:rPr>
              <w:t>1</w:t>
            </w:r>
            <w:r>
              <w:rPr>
                <w:rFonts w:ascii="ISOCPEUR" w:hAnsi="ISOCPEUR" w:cs="Arial"/>
              </w:rPr>
              <w:t xml:space="preserve"> </w:t>
            </w:r>
            <w:proofErr w:type="spellStart"/>
            <w:r>
              <w:rPr>
                <w:rFonts w:ascii="ISOCPEUR" w:hAnsi="ISOCPEUR" w:cs="Arial"/>
              </w:rPr>
              <w:t>шт</w:t>
            </w:r>
            <w:proofErr w:type="spellEnd"/>
            <w:r>
              <w:rPr>
                <w:rFonts w:ascii="ISOCPEUR" w:hAnsi="ISOCPEUR" w:cs="Arial"/>
              </w:rPr>
              <w:t xml:space="preserve">, г.р. </w:t>
            </w:r>
            <w:r w:rsidRPr="00A506C6">
              <w:rPr>
                <w:rFonts w:ascii="ISOCPEUR" w:hAnsi="ISOCPEUR" w:cs="Arial"/>
              </w:rPr>
              <w:t>5</w:t>
            </w:r>
            <w:r>
              <w:rPr>
                <w:rFonts w:ascii="ISOCPEUR" w:hAnsi="ISOCPEUR" w:cs="Arial"/>
              </w:rPr>
              <w:t>00х600х820мм;</w:t>
            </w:r>
          </w:p>
          <w:p w14:paraId="35DB0524" w14:textId="77777777" w:rsidR="008633CF" w:rsidRDefault="008633CF" w:rsidP="008633CF">
            <w:pPr>
              <w:ind w:left="39" w:right="47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декоративная панель -1шт, г.р. 455х820 мм.</w:t>
            </w:r>
          </w:p>
          <w:p w14:paraId="2E610A73" w14:textId="77777777" w:rsidR="008633CF" w:rsidRDefault="008633CF" w:rsidP="008633CF">
            <w:pPr>
              <w:ind w:left="39" w:right="47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-верхний фронт шкафов:</w:t>
            </w:r>
          </w:p>
          <w:p w14:paraId="5BDAA57B" w14:textId="77777777" w:rsidR="008633CF" w:rsidRDefault="008633CF" w:rsidP="008633CF">
            <w:pPr>
              <w:ind w:left="39" w:right="47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 xml:space="preserve">навесной шкаф с полками – 3 </w:t>
            </w:r>
            <w:proofErr w:type="spellStart"/>
            <w:r>
              <w:rPr>
                <w:rFonts w:ascii="ISOCPEUR" w:hAnsi="ISOCPEUR" w:cs="Arial"/>
              </w:rPr>
              <w:t>шт</w:t>
            </w:r>
            <w:proofErr w:type="spellEnd"/>
            <w:r w:rsidRPr="00F66F83">
              <w:rPr>
                <w:rFonts w:ascii="ISOCPEUR" w:hAnsi="ISOCPEUR" w:cs="Arial"/>
              </w:rPr>
              <w:t xml:space="preserve">, г.р. </w:t>
            </w:r>
            <w:r>
              <w:rPr>
                <w:rFonts w:ascii="ISOCPEUR" w:hAnsi="ISOCPEUR" w:cs="Arial"/>
              </w:rPr>
              <w:t>600</w:t>
            </w:r>
            <w:r w:rsidRPr="00F66F83">
              <w:rPr>
                <w:rFonts w:ascii="ISOCPEUR" w:hAnsi="ISOCPEUR" w:cs="Arial"/>
              </w:rPr>
              <w:t>х</w:t>
            </w:r>
            <w:r>
              <w:rPr>
                <w:rFonts w:ascii="ISOCPEUR" w:hAnsi="ISOCPEUR" w:cs="Arial"/>
              </w:rPr>
              <w:t>3</w:t>
            </w:r>
            <w:r w:rsidRPr="00F66F83">
              <w:rPr>
                <w:rFonts w:ascii="ISOCPEUR" w:hAnsi="ISOCPEUR" w:cs="Arial"/>
              </w:rPr>
              <w:t>50х720 мм</w:t>
            </w:r>
            <w:r>
              <w:rPr>
                <w:rFonts w:ascii="ISOCPEUR" w:hAnsi="ISOCPEUR" w:cs="Arial"/>
              </w:rPr>
              <w:t>;</w:t>
            </w:r>
          </w:p>
          <w:p w14:paraId="6E0B595D" w14:textId="77777777" w:rsidR="008633CF" w:rsidRDefault="008633CF" w:rsidP="008633CF">
            <w:pPr>
              <w:ind w:left="39" w:right="47"/>
              <w:rPr>
                <w:rFonts w:ascii="ISOCPEUR" w:hAnsi="ISOCPEUR" w:cs="Arial"/>
              </w:rPr>
            </w:pPr>
            <w:r w:rsidRPr="00F66F83">
              <w:rPr>
                <w:rFonts w:ascii="ISOCPEUR" w:hAnsi="ISOCPEUR" w:cs="Arial"/>
              </w:rPr>
              <w:t xml:space="preserve">навесной шкаф-сушка - </w:t>
            </w:r>
            <w:r>
              <w:rPr>
                <w:rFonts w:ascii="ISOCPEUR" w:hAnsi="ISOCPEUR" w:cs="Arial"/>
              </w:rPr>
              <w:t>1</w:t>
            </w:r>
            <w:r w:rsidRPr="00F66F83">
              <w:rPr>
                <w:rFonts w:ascii="ISOCPEUR" w:hAnsi="ISOCPEUR" w:cs="Arial"/>
              </w:rPr>
              <w:t xml:space="preserve"> </w:t>
            </w:r>
            <w:proofErr w:type="spellStart"/>
            <w:r w:rsidRPr="00F66F83">
              <w:rPr>
                <w:rFonts w:ascii="ISOCPEUR" w:hAnsi="ISOCPEUR" w:cs="Arial"/>
              </w:rPr>
              <w:t>шт</w:t>
            </w:r>
            <w:proofErr w:type="spellEnd"/>
            <w:r w:rsidRPr="00F66F83">
              <w:rPr>
                <w:rFonts w:ascii="ISOCPEUR" w:hAnsi="ISOCPEUR" w:cs="Arial"/>
              </w:rPr>
              <w:t>, г.р</w:t>
            </w:r>
            <w:r>
              <w:rPr>
                <w:rFonts w:ascii="ISOCPEUR" w:hAnsi="ISOCPEUR" w:cs="Arial"/>
              </w:rPr>
              <w:t>. 600х350х720 мм</w:t>
            </w:r>
          </w:p>
          <w:p w14:paraId="44704463" w14:textId="77777777" w:rsidR="008633CF" w:rsidRDefault="008633CF" w:rsidP="008633CF">
            <w:pPr>
              <w:ind w:left="39" w:right="-40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столешница из искусственного камня 1900х600х38 мм</w:t>
            </w:r>
          </w:p>
          <w:p w14:paraId="004DD6CA" w14:textId="21FC70B2" w:rsidR="008633CF" w:rsidRDefault="008633CF" w:rsidP="008633CF">
            <w:pPr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мойка – 1шт, г.р. 500х600 мм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4535B0CA" w14:textId="0D1BBC18" w:rsidR="008633CF" w:rsidRPr="00F40E1C" w:rsidRDefault="008633CF" w:rsidP="008633CF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D34381">
              <w:rPr>
                <w:rFonts w:ascii="ISOCPEUR" w:hAnsi="ISOCPEUR" w:cs="Arial"/>
              </w:rPr>
              <w:lastRenderedPageBreak/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37CC1212" w14:textId="7C0BAF1F" w:rsidR="008633CF" w:rsidRPr="00F40E1C" w:rsidRDefault="008633CF" w:rsidP="008633CF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</w:rPr>
              <w:t>1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2ADE18DA" w14:textId="77777777" w:rsidR="008633CF" w:rsidRPr="006D1981" w:rsidRDefault="008633CF" w:rsidP="008633CF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8633CF" w:rsidRPr="006D1981" w14:paraId="379A5F0C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711935BA" w14:textId="123A2B32" w:rsidR="008633CF" w:rsidRDefault="008633CF" w:rsidP="008633CF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60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6F2F04E6" w14:textId="6C7C1143" w:rsidR="008633CF" w:rsidRDefault="008633CF" w:rsidP="008633CF">
            <w:pPr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Стол, г.р. 2900х500х750 мм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79DBCDC8" w14:textId="674A2043" w:rsidR="008633CF" w:rsidRPr="00F40E1C" w:rsidRDefault="008633CF" w:rsidP="008633CF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D34381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007276F5" w14:textId="21C488AD" w:rsidR="008633CF" w:rsidRPr="00F40E1C" w:rsidRDefault="008633CF" w:rsidP="008633CF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</w:rPr>
              <w:t>1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424A4DE0" w14:textId="77777777" w:rsidR="008633CF" w:rsidRPr="006D1981" w:rsidRDefault="008633CF" w:rsidP="008633CF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8633CF" w:rsidRPr="006D1981" w14:paraId="3F4E0656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76259C32" w14:textId="5C97DD00" w:rsidR="008633CF" w:rsidRDefault="008633CF" w:rsidP="008633CF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61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1BE625CC" w14:textId="6EAF24CF" w:rsidR="008633CF" w:rsidRDefault="008633CF" w:rsidP="008633CF">
            <w:pPr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 xml:space="preserve">Стул, г.р. </w:t>
            </w:r>
            <w:r w:rsidRPr="00DA483E">
              <w:rPr>
                <w:rFonts w:ascii="ISOCPEUR" w:hAnsi="ISOCPEUR" w:cs="Arial"/>
              </w:rPr>
              <w:t>500</w:t>
            </w:r>
            <w:r>
              <w:rPr>
                <w:rFonts w:ascii="ISOCPEUR" w:hAnsi="ISOCPEUR" w:cs="Arial"/>
              </w:rPr>
              <w:t>х</w:t>
            </w:r>
            <w:r w:rsidRPr="00DA483E">
              <w:rPr>
                <w:rFonts w:ascii="ISOCPEUR" w:hAnsi="ISOCPEUR" w:cs="Arial"/>
              </w:rPr>
              <w:t>475</w:t>
            </w:r>
            <w:r>
              <w:rPr>
                <w:rFonts w:ascii="ISOCPEUR" w:hAnsi="ISOCPEUR" w:cs="Arial"/>
              </w:rPr>
              <w:t>х895 мм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6744D1DB" w14:textId="0BBC22A0" w:rsidR="008633CF" w:rsidRPr="00F40E1C" w:rsidRDefault="008633CF" w:rsidP="008633CF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D34381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5633BB17" w14:textId="4B891C6E" w:rsidR="008633CF" w:rsidRPr="00F40E1C" w:rsidRDefault="008633CF" w:rsidP="008633CF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</w:rPr>
              <w:t>5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199D36DA" w14:textId="77777777" w:rsidR="008633CF" w:rsidRPr="006D1981" w:rsidRDefault="008633CF" w:rsidP="008633CF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8633CF" w:rsidRPr="006D1981" w14:paraId="03C0374C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7DE39883" w14:textId="49063FE9" w:rsidR="008633CF" w:rsidRDefault="008633CF" w:rsidP="008633CF">
            <w:pPr>
              <w:pStyle w:val="114"/>
              <w:rPr>
                <w:rFonts w:ascii="ISOCPEUR" w:hAnsi="ISOCPEUR" w:cs="Arial"/>
                <w:lang w:val="en-US"/>
              </w:rPr>
            </w:pPr>
            <w:r>
              <w:rPr>
                <w:rFonts w:ascii="ISOCPEUR" w:hAnsi="ISOCPEUR" w:cs="Arial"/>
                <w:lang w:val="en-US"/>
              </w:rPr>
              <w:t>62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1F5EDDFE" w14:textId="50240193" w:rsidR="008633CF" w:rsidRDefault="008633CF" w:rsidP="008633CF">
            <w:pPr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Шкаф для принтзоны с нижним и верхним фронтом, с выдвижными ящиками и открытыми полками (в составе с акустическими панелями, г.р. 500х500 мм), г.р. 3000х600х720-820мм.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15770B41" w14:textId="66148CAA" w:rsidR="008633CF" w:rsidRPr="00F40E1C" w:rsidRDefault="008633CF" w:rsidP="008633CF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D34381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12F77603" w14:textId="3D653465" w:rsidR="008633CF" w:rsidRPr="00F40E1C" w:rsidRDefault="008633CF" w:rsidP="008633CF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</w:rPr>
              <w:t>2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3A7709D0" w14:textId="77777777" w:rsidR="008633CF" w:rsidRPr="006D1981" w:rsidRDefault="008633CF" w:rsidP="008633CF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8633CF" w:rsidRPr="006D1981" w14:paraId="72267BFB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77390375" w14:textId="0FCEB19A" w:rsidR="008633CF" w:rsidRDefault="008633CF" w:rsidP="008633CF">
            <w:pPr>
              <w:pStyle w:val="114"/>
              <w:rPr>
                <w:rFonts w:ascii="ISOCPEUR" w:hAnsi="ISOCPEUR" w:cs="Arial"/>
                <w:lang w:val="en-US"/>
              </w:rPr>
            </w:pPr>
            <w:r>
              <w:rPr>
                <w:rFonts w:ascii="ISOCPEUR" w:hAnsi="ISOCPEUR" w:cs="Arial"/>
                <w:lang w:val="en-US"/>
              </w:rPr>
              <w:t>63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61469ECE" w14:textId="105D3F4B" w:rsidR="008633CF" w:rsidRDefault="008633CF" w:rsidP="008633CF">
            <w:pPr>
              <w:rPr>
                <w:rFonts w:ascii="ISOCPEUR" w:hAnsi="ISOCPEUR" w:cs="Arial"/>
              </w:rPr>
            </w:pPr>
            <w:proofErr w:type="spellStart"/>
            <w:r>
              <w:rPr>
                <w:rFonts w:ascii="ISOCPEUR" w:hAnsi="ISOCPEUR" w:cs="Arial"/>
              </w:rPr>
              <w:t>Брошюратор</w:t>
            </w:r>
            <w:proofErr w:type="spellEnd"/>
            <w:r>
              <w:rPr>
                <w:rFonts w:ascii="ISOCPEUR" w:hAnsi="ISOCPEUR" w:cs="Arial"/>
              </w:rPr>
              <w:t>, г.р. 350х275х150 мм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6D47360D" w14:textId="6E97C9F9" w:rsidR="008633CF" w:rsidRPr="00F40E1C" w:rsidRDefault="008633CF" w:rsidP="008633CF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D34381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5FF17C2B" w14:textId="502C5A01" w:rsidR="008633CF" w:rsidRPr="00F40E1C" w:rsidRDefault="008633CF" w:rsidP="008633CF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</w:rPr>
              <w:t>3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4E3569BE" w14:textId="77777777" w:rsidR="008633CF" w:rsidRPr="006D1981" w:rsidRDefault="008633CF" w:rsidP="008633CF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8633CF" w:rsidRPr="006D1981" w14:paraId="6163F72E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568FCD77" w14:textId="07802043" w:rsidR="008633CF" w:rsidRDefault="008633CF" w:rsidP="008633CF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64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65CA39AD" w14:textId="6451E062" w:rsidR="008633CF" w:rsidRDefault="008633CF" w:rsidP="008633CF">
            <w:pPr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Стул, г.р. 420х450х850 мм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1A138DD2" w14:textId="5085BEA4" w:rsidR="008633CF" w:rsidRPr="00F40E1C" w:rsidRDefault="008633CF" w:rsidP="008633CF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D34381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7B34814F" w14:textId="35EF7118" w:rsidR="008633CF" w:rsidRPr="00F40E1C" w:rsidRDefault="008633CF" w:rsidP="008633CF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</w:rPr>
              <w:t>4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2851B39B" w14:textId="77777777" w:rsidR="008633CF" w:rsidRPr="006D1981" w:rsidRDefault="008633CF" w:rsidP="008633CF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8633CF" w:rsidRPr="006D1981" w14:paraId="03FEA9B7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043B5892" w14:textId="59627079" w:rsidR="008633CF" w:rsidRDefault="008633CF" w:rsidP="008633CF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65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73C19966" w14:textId="3419FC06" w:rsidR="008633CF" w:rsidRPr="00857AA1" w:rsidRDefault="008633CF" w:rsidP="008633CF">
            <w:pPr>
              <w:rPr>
                <w:rFonts w:ascii="ISOCPEUR" w:hAnsi="ISOCPEUR" w:cs="Calibri"/>
                <w:color w:val="000000"/>
              </w:rPr>
            </w:pPr>
            <w:r>
              <w:rPr>
                <w:rFonts w:ascii="ISOCPEUR" w:hAnsi="ISOCPEUR" w:cs="Arial"/>
              </w:rPr>
              <w:t>Стол, г.р. 5840х600х850 мм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6526DF61" w14:textId="3DD2858D" w:rsidR="008633CF" w:rsidRPr="00F40E1C" w:rsidRDefault="008633CF" w:rsidP="008633CF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D34381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1F5479DC" w14:textId="505A5846" w:rsidR="008633CF" w:rsidRPr="00F40E1C" w:rsidRDefault="008633CF" w:rsidP="008633CF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  <w:lang w:val="en-US"/>
              </w:rPr>
              <w:t>1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06D3BCCD" w14:textId="77777777" w:rsidR="008633CF" w:rsidRPr="006D1981" w:rsidRDefault="008633CF" w:rsidP="008633CF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8633CF" w:rsidRPr="006D1981" w14:paraId="7D3B0AA6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2B463EDE" w14:textId="3081AC66" w:rsidR="008633CF" w:rsidRDefault="008633CF" w:rsidP="008633CF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66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40E6835F" w14:textId="63E645A6" w:rsidR="008633CF" w:rsidRDefault="008633CF" w:rsidP="008633CF">
            <w:pPr>
              <w:rPr>
                <w:rFonts w:ascii="ISOCPEUR" w:hAnsi="ISOCPEUR" w:cs="Arial"/>
              </w:rPr>
            </w:pPr>
            <w:r w:rsidRPr="00857AA1">
              <w:rPr>
                <w:rFonts w:ascii="ISOCPEUR" w:hAnsi="ISOCPEUR" w:cs="Calibri"/>
                <w:color w:val="000000"/>
              </w:rPr>
              <w:t>Стеллаж металлический 5-ти полочный г.р. 1000x</w:t>
            </w:r>
            <w:r>
              <w:rPr>
                <w:rFonts w:ascii="ISOCPEUR" w:hAnsi="ISOCPEUR" w:cs="Calibri"/>
                <w:color w:val="000000"/>
              </w:rPr>
              <w:t>5</w:t>
            </w:r>
            <w:r w:rsidRPr="00857AA1">
              <w:rPr>
                <w:rFonts w:ascii="ISOCPEUR" w:hAnsi="ISOCPEUR" w:cs="Calibri"/>
                <w:color w:val="000000"/>
              </w:rPr>
              <w:t>00x2500</w:t>
            </w:r>
            <w:r>
              <w:rPr>
                <w:rFonts w:ascii="ISOCPEUR" w:hAnsi="ISOCPEUR" w:cs="Calibri"/>
                <w:color w:val="000000"/>
              </w:rPr>
              <w:t xml:space="preserve"> мм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664A9A3E" w14:textId="34F95E68" w:rsidR="008633CF" w:rsidRPr="00F40E1C" w:rsidRDefault="008633CF" w:rsidP="008633CF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D34381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570C2858" w14:textId="5DA7819D" w:rsidR="008633CF" w:rsidRPr="00F40E1C" w:rsidRDefault="008633CF" w:rsidP="008633CF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</w:rPr>
              <w:t>13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0874A06C" w14:textId="77777777" w:rsidR="008633CF" w:rsidRPr="006D1981" w:rsidRDefault="008633CF" w:rsidP="008633CF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8633CF" w:rsidRPr="006D1981" w14:paraId="4E24E313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196FDE32" w14:textId="79BF81BE" w:rsidR="008633CF" w:rsidRDefault="008633CF" w:rsidP="008633CF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6</w:t>
            </w:r>
            <w:r>
              <w:rPr>
                <w:rFonts w:ascii="ISOCPEUR" w:hAnsi="ISOCPEUR" w:cs="Arial"/>
                <w:lang w:val="en-US"/>
              </w:rPr>
              <w:t>7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73ABE7D2" w14:textId="140AD87C" w:rsidR="008633CF" w:rsidRDefault="008633CF" w:rsidP="008633CF">
            <w:pPr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 xml:space="preserve">Стол для переговоров круглый, г.р. ⌀1000х760 мм. Столешница – дуб. 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24E96451" w14:textId="7E2448F6" w:rsidR="008633CF" w:rsidRPr="00F40E1C" w:rsidRDefault="008633CF" w:rsidP="008633CF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D34381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28BA492D" w14:textId="510FF8E8" w:rsidR="008633CF" w:rsidRPr="00F40E1C" w:rsidRDefault="008633CF" w:rsidP="008633CF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</w:rPr>
              <w:t>1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0D95FD58" w14:textId="77777777" w:rsidR="008633CF" w:rsidRPr="006D1981" w:rsidRDefault="008633CF" w:rsidP="008633CF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8633CF" w:rsidRPr="006D1981" w14:paraId="61F79827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074EE20D" w14:textId="42E15B2C" w:rsidR="008633CF" w:rsidRDefault="008633CF" w:rsidP="008633CF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68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7842AFF0" w14:textId="7F1FC517" w:rsidR="008633CF" w:rsidRPr="00044977" w:rsidRDefault="008633CF" w:rsidP="008633CF">
            <w:pPr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 xml:space="preserve">Журнальные столики, г.р. круглого стола ⌀600х310 мм, г.р. квадратного стола 500х500х450 мм. 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31647244" w14:textId="6CCCB9B7" w:rsidR="008633CF" w:rsidRPr="00F40E1C" w:rsidRDefault="008633CF" w:rsidP="008633CF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D34381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758059B7" w14:textId="04FD8EBB" w:rsidR="008633CF" w:rsidRPr="00F40E1C" w:rsidRDefault="008633CF" w:rsidP="008633CF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</w:rPr>
              <w:t>3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57FEB877" w14:textId="77777777" w:rsidR="008633CF" w:rsidRPr="006D1981" w:rsidRDefault="008633CF" w:rsidP="008633CF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8633CF" w:rsidRPr="006D1981" w14:paraId="37CCCF00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0312D390" w14:textId="5A737848" w:rsidR="008633CF" w:rsidRDefault="008633CF" w:rsidP="008633CF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69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044AE085" w14:textId="00D8FE78" w:rsidR="008633CF" w:rsidRPr="00044977" w:rsidRDefault="008633CF" w:rsidP="008633CF">
            <w:pPr>
              <w:rPr>
                <w:rFonts w:ascii="ISOCPEUR" w:hAnsi="ISOCPEUR" w:cs="Arial"/>
              </w:rPr>
            </w:pPr>
            <w:r w:rsidRPr="00044977">
              <w:rPr>
                <w:rFonts w:ascii="ISOCPEUR" w:hAnsi="ISOCPEUR" w:cs="Arial"/>
              </w:rPr>
              <w:t>Тележка двухведёрная сеткой на ручке и держателем</w:t>
            </w:r>
            <w:r>
              <w:rPr>
                <w:rFonts w:ascii="ISOCPEUR" w:hAnsi="ISOCPEUR" w:cs="Arial"/>
              </w:rPr>
              <w:t xml:space="preserve">, г.р. </w:t>
            </w:r>
            <w:r w:rsidRPr="00044977">
              <w:rPr>
                <w:rFonts w:ascii="ISOCPEUR" w:hAnsi="ISOCPEUR" w:cs="Arial"/>
              </w:rPr>
              <w:t>860х410х900 мм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4793F5B2" w14:textId="0E59491E" w:rsidR="008633CF" w:rsidRPr="00F40E1C" w:rsidRDefault="008633CF" w:rsidP="008633CF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D34381">
              <w:rPr>
                <w:rFonts w:ascii="ISOCPEUR" w:hAnsi="ISOCPEUR" w:cs="Arial"/>
              </w:rPr>
              <w:t>компл.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1245764D" w14:textId="1256CBAF" w:rsidR="008633CF" w:rsidRPr="00F40E1C" w:rsidRDefault="008633CF" w:rsidP="008633CF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D34381">
              <w:rPr>
                <w:rFonts w:ascii="ISOCPEUR" w:hAnsi="ISOCPEUR" w:cs="Arial"/>
                <w:lang w:val="en-US"/>
              </w:rPr>
              <w:t>1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0DD8233F" w14:textId="77777777" w:rsidR="008633CF" w:rsidRPr="006D1981" w:rsidRDefault="008633CF" w:rsidP="008633CF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8633CF" w:rsidRPr="006D1981" w14:paraId="3507693B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6FDD11B4" w14:textId="1ADA3F12" w:rsidR="008633CF" w:rsidRDefault="008633CF" w:rsidP="008633CF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70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0EFD0CE5" w14:textId="1FA6DF7E" w:rsidR="008633CF" w:rsidRPr="00A71268" w:rsidRDefault="008633CF" w:rsidP="008633CF">
            <w:pPr>
              <w:rPr>
                <w:rFonts w:ascii="ISOCPEUR" w:hAnsi="ISOCPEUR" w:cs="Arial"/>
              </w:rPr>
            </w:pPr>
            <w:r w:rsidRPr="00044977">
              <w:rPr>
                <w:rFonts w:ascii="ISOCPEUR" w:hAnsi="ISOCPEUR" w:cs="Arial"/>
              </w:rPr>
              <w:t>Проводной пылесос промышленный</w:t>
            </w:r>
            <w:r>
              <w:rPr>
                <w:rFonts w:ascii="ISOCPEUR" w:hAnsi="ISOCPEUR" w:cs="Arial"/>
              </w:rPr>
              <w:t xml:space="preserve">, г.р. </w:t>
            </w:r>
            <w:r w:rsidRPr="00044977">
              <w:rPr>
                <w:rFonts w:ascii="ISOCPEUR" w:hAnsi="ISOCPEUR" w:cs="Arial"/>
              </w:rPr>
              <w:t>406x320x434</w:t>
            </w:r>
            <w:r>
              <w:rPr>
                <w:rFonts w:ascii="ISOCPEUR" w:hAnsi="ISOCPEUR" w:cs="Arial"/>
              </w:rPr>
              <w:t xml:space="preserve">мм, </w:t>
            </w:r>
            <w:r w:rsidRPr="00044977">
              <w:rPr>
                <w:rFonts w:ascii="ISOCPEUR" w:hAnsi="ISOCPEUR" w:cs="Arial"/>
              </w:rPr>
              <w:t>1300 Вт, 220В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1CE47340" w14:textId="26D0AC80" w:rsidR="008633CF" w:rsidRPr="00F40E1C" w:rsidRDefault="008633CF" w:rsidP="008633CF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D34381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032631B9" w14:textId="2E767F9F" w:rsidR="008633CF" w:rsidRPr="00F40E1C" w:rsidRDefault="008633CF" w:rsidP="008633CF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</w:rPr>
              <w:t>1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6B4E4705" w14:textId="77777777" w:rsidR="008633CF" w:rsidRPr="006D1981" w:rsidRDefault="008633CF" w:rsidP="008633CF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8633CF" w:rsidRPr="006D1981" w14:paraId="549A2372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0F6AC65C" w14:textId="41B25202" w:rsidR="008633CF" w:rsidRDefault="008633CF" w:rsidP="008633CF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71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0E487C5C" w14:textId="5FD8AA75" w:rsidR="008633CF" w:rsidRPr="00857AA1" w:rsidRDefault="008633CF" w:rsidP="008633CF">
            <w:pPr>
              <w:rPr>
                <w:rFonts w:ascii="ISOCPEUR" w:hAnsi="ISOCPEUR" w:cs="Calibri"/>
                <w:color w:val="000000"/>
              </w:rPr>
            </w:pPr>
            <w:r w:rsidRPr="00A71268">
              <w:rPr>
                <w:rFonts w:ascii="ISOCPEUR" w:hAnsi="ISOCPEUR" w:cs="Arial"/>
              </w:rPr>
              <w:t xml:space="preserve">Шкаф для инвентаря </w:t>
            </w:r>
            <w:r>
              <w:rPr>
                <w:rFonts w:ascii="ISOCPEUR" w:hAnsi="ISOCPEUR" w:cs="Arial"/>
              </w:rPr>
              <w:t>с полками, 2 разделенные секции, регулируемые опоры, нержавеющая сталь 63</w:t>
            </w:r>
            <w:r w:rsidRPr="001236C5">
              <w:rPr>
                <w:rFonts w:ascii="ISOCPEUR" w:hAnsi="ISOCPEUR" w:cs="Arial"/>
              </w:rPr>
              <w:t>0х500х</w:t>
            </w:r>
            <w:r>
              <w:rPr>
                <w:rFonts w:ascii="ISOCPEUR" w:hAnsi="ISOCPEUR" w:cs="Arial"/>
              </w:rPr>
              <w:t>2150 мм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0DD78D19" w14:textId="130AB76E" w:rsidR="008633CF" w:rsidRPr="00F40E1C" w:rsidRDefault="008633CF" w:rsidP="008633CF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D34381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214CA9FD" w14:textId="1D2BA113" w:rsidR="008633CF" w:rsidRPr="00F40E1C" w:rsidRDefault="008633CF" w:rsidP="008633CF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</w:rPr>
              <w:t>2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15220157" w14:textId="77777777" w:rsidR="008633CF" w:rsidRPr="006D1981" w:rsidRDefault="008633CF" w:rsidP="008633CF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8633CF" w:rsidRPr="006D1981" w14:paraId="6535DA5C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2AA0185D" w14:textId="7100E09A" w:rsidR="008633CF" w:rsidRDefault="008633CF" w:rsidP="008633CF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72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5AD3605B" w14:textId="16102D00" w:rsidR="008633CF" w:rsidRPr="00857AA1" w:rsidRDefault="008633CF" w:rsidP="008633CF">
            <w:pPr>
              <w:rPr>
                <w:rFonts w:ascii="ISOCPEUR" w:hAnsi="ISOCPEUR" w:cs="Calibri"/>
                <w:color w:val="000000"/>
              </w:rPr>
            </w:pPr>
            <w:r w:rsidRPr="00857AA1">
              <w:rPr>
                <w:rFonts w:ascii="ISOCPEUR" w:hAnsi="ISOCPEUR" w:cs="Calibri"/>
                <w:color w:val="000000"/>
              </w:rPr>
              <w:t xml:space="preserve">Стеллаж металлический 5-ти полочный г.р. </w:t>
            </w:r>
            <w:r w:rsidRPr="001C4D61">
              <w:rPr>
                <w:rFonts w:ascii="ISOCPEUR" w:hAnsi="ISOCPEUR" w:cs="Calibri"/>
                <w:color w:val="000000"/>
              </w:rPr>
              <w:t>75</w:t>
            </w:r>
            <w:r>
              <w:rPr>
                <w:rFonts w:ascii="ISOCPEUR" w:hAnsi="ISOCPEUR" w:cs="Calibri"/>
                <w:color w:val="000000"/>
              </w:rPr>
              <w:t>0</w:t>
            </w:r>
            <w:r w:rsidRPr="00857AA1">
              <w:rPr>
                <w:rFonts w:ascii="ISOCPEUR" w:hAnsi="ISOCPEUR" w:cs="Calibri"/>
                <w:color w:val="000000"/>
              </w:rPr>
              <w:t>0x</w:t>
            </w:r>
            <w:r>
              <w:rPr>
                <w:rFonts w:ascii="ISOCPEUR" w:hAnsi="ISOCPEUR" w:cs="Calibri"/>
                <w:color w:val="000000"/>
              </w:rPr>
              <w:t>5</w:t>
            </w:r>
            <w:r w:rsidRPr="00857AA1">
              <w:rPr>
                <w:rFonts w:ascii="ISOCPEUR" w:hAnsi="ISOCPEUR" w:cs="Calibri"/>
                <w:color w:val="000000"/>
              </w:rPr>
              <w:t>00x2500</w:t>
            </w:r>
            <w:r>
              <w:rPr>
                <w:rFonts w:ascii="ISOCPEUR" w:hAnsi="ISOCPEUR" w:cs="Calibri"/>
                <w:color w:val="000000"/>
              </w:rPr>
              <w:t xml:space="preserve"> мм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7A246237" w14:textId="2DCF0C87" w:rsidR="008633CF" w:rsidRPr="00F40E1C" w:rsidRDefault="008633CF" w:rsidP="008633CF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D34381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60D8CC0B" w14:textId="7B205A7A" w:rsidR="008633CF" w:rsidRPr="00F40E1C" w:rsidRDefault="008633CF" w:rsidP="008633CF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D34381">
              <w:rPr>
                <w:rFonts w:ascii="ISOCPEUR" w:hAnsi="ISOCPEUR" w:cs="Arial"/>
              </w:rPr>
              <w:t>1</w:t>
            </w:r>
            <w:r>
              <w:rPr>
                <w:rFonts w:ascii="ISOCPEUR" w:hAnsi="ISOCPEUR" w:cs="Arial"/>
              </w:rPr>
              <w:t>2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7818A9C5" w14:textId="77777777" w:rsidR="008633CF" w:rsidRPr="006D1981" w:rsidRDefault="008633CF" w:rsidP="008633CF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8633CF" w:rsidRPr="006D1981" w14:paraId="777EF7CC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2354767D" w14:textId="49B577E5" w:rsidR="008633CF" w:rsidRDefault="008633CF" w:rsidP="008633CF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lastRenderedPageBreak/>
              <w:t>73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7A5252F4" w14:textId="059B16BF" w:rsidR="008633CF" w:rsidRPr="00455AB0" w:rsidRDefault="008633CF" w:rsidP="008633CF">
            <w:pPr>
              <w:rPr>
                <w:rFonts w:ascii="ISOCPEUR" w:hAnsi="ISOCPEUR" w:cs="Calibri"/>
                <w:color w:val="000000"/>
              </w:rPr>
            </w:pPr>
            <w:r w:rsidRPr="00857AA1">
              <w:rPr>
                <w:rFonts w:ascii="ISOCPEUR" w:hAnsi="ISOCPEUR" w:cs="Calibri"/>
                <w:color w:val="000000"/>
              </w:rPr>
              <w:t xml:space="preserve">Стеллаж металлический 5-ти полочный г.р. </w:t>
            </w:r>
            <w:r>
              <w:rPr>
                <w:rFonts w:ascii="ISOCPEUR" w:hAnsi="ISOCPEUR" w:cs="Calibri"/>
                <w:color w:val="000000"/>
              </w:rPr>
              <w:t>600</w:t>
            </w:r>
            <w:r w:rsidRPr="00857AA1">
              <w:rPr>
                <w:rFonts w:ascii="ISOCPEUR" w:hAnsi="ISOCPEUR" w:cs="Calibri"/>
                <w:color w:val="000000"/>
              </w:rPr>
              <w:t>x</w:t>
            </w:r>
            <w:r>
              <w:rPr>
                <w:rFonts w:ascii="ISOCPEUR" w:hAnsi="ISOCPEUR" w:cs="Calibri"/>
                <w:color w:val="000000"/>
              </w:rPr>
              <w:t>3</w:t>
            </w:r>
            <w:r w:rsidRPr="00857AA1">
              <w:rPr>
                <w:rFonts w:ascii="ISOCPEUR" w:hAnsi="ISOCPEUR" w:cs="Calibri"/>
                <w:color w:val="000000"/>
              </w:rPr>
              <w:t>00x2500</w:t>
            </w:r>
            <w:r>
              <w:rPr>
                <w:rFonts w:ascii="ISOCPEUR" w:hAnsi="ISOCPEUR" w:cs="Calibri"/>
                <w:color w:val="000000"/>
              </w:rPr>
              <w:t xml:space="preserve"> мм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434547A9" w14:textId="233BE672" w:rsidR="008633CF" w:rsidRPr="00F40E1C" w:rsidRDefault="008633CF" w:rsidP="008633CF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D34381">
              <w:rPr>
                <w:rFonts w:ascii="ISOCPEUR" w:hAnsi="ISOCPEUR" w:cs="Arial"/>
              </w:rPr>
              <w:t>компл.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53DB0352" w14:textId="4C045B16" w:rsidR="008633CF" w:rsidRPr="00F40E1C" w:rsidRDefault="008633CF" w:rsidP="008633CF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D34381">
              <w:rPr>
                <w:rFonts w:ascii="ISOCPEUR" w:hAnsi="ISOCPEUR" w:cs="Arial"/>
                <w:lang w:val="en-US"/>
              </w:rPr>
              <w:t>1</w:t>
            </w:r>
            <w:r>
              <w:rPr>
                <w:rFonts w:ascii="ISOCPEUR" w:hAnsi="ISOCPEUR" w:cs="Arial"/>
              </w:rPr>
              <w:t>2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141B5455" w14:textId="77777777" w:rsidR="008633CF" w:rsidRPr="006D1981" w:rsidRDefault="008633CF" w:rsidP="008633CF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8633CF" w:rsidRPr="006D1981" w14:paraId="3628EEEA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75C44C94" w14:textId="51C56116" w:rsidR="008633CF" w:rsidRDefault="008633CF" w:rsidP="008633CF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74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06BAB584" w14:textId="29C44447" w:rsidR="008633CF" w:rsidRDefault="008633CF" w:rsidP="008633CF">
            <w:pPr>
              <w:rPr>
                <w:rFonts w:ascii="ISOCPEUR" w:hAnsi="ISOCPEUR" w:cs="Arial"/>
              </w:rPr>
            </w:pPr>
            <w:r w:rsidRPr="00455AB0">
              <w:rPr>
                <w:rFonts w:ascii="ISOCPEUR" w:hAnsi="ISOCPEUR" w:cs="Calibri"/>
                <w:color w:val="000000"/>
              </w:rPr>
              <w:t>Стол обеденный 2-х местный со стульями (2 шт.)</w:t>
            </w:r>
            <w:r>
              <w:rPr>
                <w:rFonts w:ascii="ISOCPEUR" w:hAnsi="ISOCPEUR" w:cs="Calibri"/>
                <w:color w:val="000000"/>
              </w:rPr>
              <w:t xml:space="preserve">, г.р. </w:t>
            </w:r>
            <w:r w:rsidRPr="00455AB0">
              <w:rPr>
                <w:rFonts w:ascii="ISOCPEUR" w:hAnsi="ISOCPEUR" w:cs="Calibri"/>
                <w:color w:val="000000"/>
              </w:rPr>
              <w:t>800х800х750</w:t>
            </w:r>
            <w:r>
              <w:rPr>
                <w:rFonts w:ascii="ISOCPEUR" w:hAnsi="ISOCPEUR" w:cs="Calibri"/>
                <w:color w:val="000000"/>
              </w:rPr>
              <w:t xml:space="preserve"> мм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43D24439" w14:textId="5E273342" w:rsidR="008633CF" w:rsidRPr="00F40E1C" w:rsidRDefault="008633CF" w:rsidP="008633CF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D34381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74900C2E" w14:textId="20E643C5" w:rsidR="008633CF" w:rsidRPr="00F40E1C" w:rsidRDefault="008633CF" w:rsidP="008633CF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</w:rPr>
              <w:t>5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553039DE" w14:textId="77777777" w:rsidR="008633CF" w:rsidRPr="006D1981" w:rsidRDefault="008633CF" w:rsidP="008633CF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8633CF" w:rsidRPr="006D1981" w14:paraId="31FF0EF8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6E71A7E9" w14:textId="1C2A5B1E" w:rsidR="008633CF" w:rsidRDefault="008633CF" w:rsidP="008633CF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75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697C15AE" w14:textId="77777777" w:rsidR="008633CF" w:rsidRDefault="008633CF" w:rsidP="008633CF">
            <w:pPr>
              <w:ind w:right="47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Кухня модульная, г.р. 3700х600х2500 мм, в составе:</w:t>
            </w:r>
          </w:p>
          <w:p w14:paraId="5858B5C3" w14:textId="77777777" w:rsidR="008633CF" w:rsidRDefault="008633CF" w:rsidP="008633CF">
            <w:pPr>
              <w:ind w:left="39" w:right="47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-нижний фронт шкафов:</w:t>
            </w:r>
          </w:p>
          <w:p w14:paraId="5E41D5DA" w14:textId="77777777" w:rsidR="008633CF" w:rsidRDefault="008633CF" w:rsidP="008633CF">
            <w:pPr>
              <w:ind w:left="39" w:right="47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 xml:space="preserve">тумба одностворчатая - 3 </w:t>
            </w:r>
            <w:proofErr w:type="spellStart"/>
            <w:r>
              <w:rPr>
                <w:rFonts w:ascii="ISOCPEUR" w:hAnsi="ISOCPEUR" w:cs="Arial"/>
              </w:rPr>
              <w:t>шт</w:t>
            </w:r>
            <w:proofErr w:type="spellEnd"/>
            <w:r>
              <w:rPr>
                <w:rFonts w:ascii="ISOCPEUR" w:hAnsi="ISOCPEUR" w:cs="Arial"/>
              </w:rPr>
              <w:t>, г.р. 700х600х820 мм;</w:t>
            </w:r>
          </w:p>
          <w:p w14:paraId="1EB5E822" w14:textId="77777777" w:rsidR="008633CF" w:rsidRDefault="008633CF" w:rsidP="008633CF">
            <w:pPr>
              <w:ind w:left="39" w:right="47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 xml:space="preserve">тумба с выдвижными ящиками- 1 </w:t>
            </w:r>
            <w:proofErr w:type="spellStart"/>
            <w:r>
              <w:rPr>
                <w:rFonts w:ascii="ISOCPEUR" w:hAnsi="ISOCPEUR" w:cs="Arial"/>
              </w:rPr>
              <w:t>шт</w:t>
            </w:r>
            <w:proofErr w:type="spellEnd"/>
            <w:r>
              <w:rPr>
                <w:rFonts w:ascii="ISOCPEUR" w:hAnsi="ISOCPEUR" w:cs="Arial"/>
              </w:rPr>
              <w:t>, г.р. 700х600х820 мм;</w:t>
            </w:r>
          </w:p>
          <w:p w14:paraId="43973552" w14:textId="77777777" w:rsidR="008633CF" w:rsidRDefault="008633CF" w:rsidP="008633CF">
            <w:pPr>
              <w:ind w:left="39" w:right="47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 xml:space="preserve">тумба с выдвижными ящиками- 1 </w:t>
            </w:r>
            <w:proofErr w:type="spellStart"/>
            <w:r>
              <w:rPr>
                <w:rFonts w:ascii="ISOCPEUR" w:hAnsi="ISOCPEUR" w:cs="Arial"/>
              </w:rPr>
              <w:t>шт</w:t>
            </w:r>
            <w:proofErr w:type="spellEnd"/>
            <w:r>
              <w:rPr>
                <w:rFonts w:ascii="ISOCPEUR" w:hAnsi="ISOCPEUR" w:cs="Arial"/>
              </w:rPr>
              <w:t>, г.р. 540х600х820 мм;</w:t>
            </w:r>
          </w:p>
          <w:p w14:paraId="1AE563E2" w14:textId="77777777" w:rsidR="008633CF" w:rsidRDefault="008633CF" w:rsidP="008633CF">
            <w:pPr>
              <w:ind w:left="39" w:right="47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тумба с умывальником</w:t>
            </w:r>
            <w:r w:rsidRPr="00A506C6">
              <w:rPr>
                <w:rFonts w:ascii="ISOCPEUR" w:hAnsi="ISOCPEUR" w:cs="Arial"/>
              </w:rPr>
              <w:t xml:space="preserve"> </w:t>
            </w:r>
            <w:r>
              <w:rPr>
                <w:rFonts w:ascii="ISOCPEUR" w:hAnsi="ISOCPEUR" w:cs="Arial"/>
              </w:rPr>
              <w:t xml:space="preserve">- </w:t>
            </w:r>
            <w:r w:rsidRPr="00A506C6">
              <w:rPr>
                <w:rFonts w:ascii="ISOCPEUR" w:hAnsi="ISOCPEUR" w:cs="Arial"/>
              </w:rPr>
              <w:t>1</w:t>
            </w:r>
            <w:r>
              <w:rPr>
                <w:rFonts w:ascii="ISOCPEUR" w:hAnsi="ISOCPEUR" w:cs="Arial"/>
              </w:rPr>
              <w:t xml:space="preserve"> </w:t>
            </w:r>
            <w:proofErr w:type="spellStart"/>
            <w:r>
              <w:rPr>
                <w:rFonts w:ascii="ISOCPEUR" w:hAnsi="ISOCPEUR" w:cs="Arial"/>
              </w:rPr>
              <w:t>шт</w:t>
            </w:r>
            <w:proofErr w:type="spellEnd"/>
            <w:r>
              <w:rPr>
                <w:rFonts w:ascii="ISOCPEUR" w:hAnsi="ISOCPEUR" w:cs="Arial"/>
              </w:rPr>
              <w:t>, г.р. 600х600х820 мм;</w:t>
            </w:r>
          </w:p>
          <w:p w14:paraId="6D358773" w14:textId="690341D7" w:rsidR="008633CF" w:rsidRDefault="008633CF" w:rsidP="008633CF">
            <w:pPr>
              <w:ind w:left="39" w:right="47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декоративная панель -1</w:t>
            </w:r>
            <w:r w:rsidR="001E3624">
              <w:rPr>
                <w:rFonts w:ascii="ISOCPEUR" w:hAnsi="ISOCPEUR" w:cs="Arial"/>
              </w:rPr>
              <w:t xml:space="preserve"> </w:t>
            </w:r>
            <w:proofErr w:type="spellStart"/>
            <w:r>
              <w:rPr>
                <w:rFonts w:ascii="ISOCPEUR" w:hAnsi="ISOCPEUR" w:cs="Arial"/>
              </w:rPr>
              <w:t>шт</w:t>
            </w:r>
            <w:proofErr w:type="spellEnd"/>
            <w:r>
              <w:rPr>
                <w:rFonts w:ascii="ISOCPEUR" w:hAnsi="ISOCPEUR" w:cs="Arial"/>
              </w:rPr>
              <w:t>, г.р. 460х820 мм.</w:t>
            </w:r>
          </w:p>
          <w:p w14:paraId="399A4961" w14:textId="77777777" w:rsidR="008633CF" w:rsidRDefault="008633CF" w:rsidP="008633CF">
            <w:pPr>
              <w:ind w:left="39" w:right="47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-верхний фронт шкафов:</w:t>
            </w:r>
          </w:p>
          <w:p w14:paraId="6EFDD8CA" w14:textId="77777777" w:rsidR="008633CF" w:rsidRDefault="008633CF" w:rsidP="008633CF">
            <w:pPr>
              <w:ind w:left="39" w:right="47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 xml:space="preserve">навесной шкаф с полками - 5 </w:t>
            </w:r>
            <w:proofErr w:type="spellStart"/>
            <w:r>
              <w:rPr>
                <w:rFonts w:ascii="ISOCPEUR" w:hAnsi="ISOCPEUR" w:cs="Arial"/>
              </w:rPr>
              <w:t>шт</w:t>
            </w:r>
            <w:proofErr w:type="spellEnd"/>
            <w:r w:rsidRPr="00F66F83">
              <w:rPr>
                <w:rFonts w:ascii="ISOCPEUR" w:hAnsi="ISOCPEUR" w:cs="Arial"/>
              </w:rPr>
              <w:t xml:space="preserve">, г.р. </w:t>
            </w:r>
            <w:r>
              <w:rPr>
                <w:rFonts w:ascii="ISOCPEUR" w:hAnsi="ISOCPEUR" w:cs="Arial"/>
              </w:rPr>
              <w:t>600</w:t>
            </w:r>
            <w:r w:rsidRPr="00F66F83">
              <w:rPr>
                <w:rFonts w:ascii="ISOCPEUR" w:hAnsi="ISOCPEUR" w:cs="Arial"/>
              </w:rPr>
              <w:t>х</w:t>
            </w:r>
            <w:r>
              <w:rPr>
                <w:rFonts w:ascii="ISOCPEUR" w:hAnsi="ISOCPEUR" w:cs="Arial"/>
              </w:rPr>
              <w:t>3</w:t>
            </w:r>
            <w:r w:rsidRPr="00F66F83">
              <w:rPr>
                <w:rFonts w:ascii="ISOCPEUR" w:hAnsi="ISOCPEUR" w:cs="Arial"/>
              </w:rPr>
              <w:t>50х720 мм</w:t>
            </w:r>
            <w:r>
              <w:rPr>
                <w:rFonts w:ascii="ISOCPEUR" w:hAnsi="ISOCPEUR" w:cs="Arial"/>
              </w:rPr>
              <w:t>;</w:t>
            </w:r>
          </w:p>
          <w:p w14:paraId="1B72B353" w14:textId="77777777" w:rsidR="008633CF" w:rsidRDefault="008633CF" w:rsidP="008633CF">
            <w:pPr>
              <w:ind w:left="39" w:right="47"/>
              <w:rPr>
                <w:rFonts w:ascii="ISOCPEUR" w:hAnsi="ISOCPEUR" w:cs="Arial"/>
              </w:rPr>
            </w:pPr>
            <w:r w:rsidRPr="00F66F83">
              <w:rPr>
                <w:rFonts w:ascii="ISOCPEUR" w:hAnsi="ISOCPEUR" w:cs="Arial"/>
              </w:rPr>
              <w:t xml:space="preserve">навесной шкаф-сушка - </w:t>
            </w:r>
            <w:r>
              <w:rPr>
                <w:rFonts w:ascii="ISOCPEUR" w:hAnsi="ISOCPEUR" w:cs="Arial"/>
              </w:rPr>
              <w:t>1</w:t>
            </w:r>
            <w:r w:rsidRPr="00F66F83">
              <w:rPr>
                <w:rFonts w:ascii="ISOCPEUR" w:hAnsi="ISOCPEUR" w:cs="Arial"/>
              </w:rPr>
              <w:t xml:space="preserve"> </w:t>
            </w:r>
            <w:proofErr w:type="spellStart"/>
            <w:r w:rsidRPr="00F66F83">
              <w:rPr>
                <w:rFonts w:ascii="ISOCPEUR" w:hAnsi="ISOCPEUR" w:cs="Arial"/>
              </w:rPr>
              <w:t>шт</w:t>
            </w:r>
            <w:proofErr w:type="spellEnd"/>
            <w:r w:rsidRPr="00F66F83">
              <w:rPr>
                <w:rFonts w:ascii="ISOCPEUR" w:hAnsi="ISOCPEUR" w:cs="Arial"/>
              </w:rPr>
              <w:t>, г.р</w:t>
            </w:r>
            <w:r>
              <w:rPr>
                <w:rFonts w:ascii="ISOCPEUR" w:hAnsi="ISOCPEUR" w:cs="Arial"/>
              </w:rPr>
              <w:t>. 700х350х720 мм;</w:t>
            </w:r>
          </w:p>
          <w:p w14:paraId="1A562709" w14:textId="77777777" w:rsidR="008633CF" w:rsidRDefault="008633CF" w:rsidP="008633CF">
            <w:pPr>
              <w:ind w:left="39" w:right="-40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столешница из искусственного камня 3700х600х38 мм;</w:t>
            </w:r>
          </w:p>
          <w:p w14:paraId="194390C1" w14:textId="76243A5D" w:rsidR="008633CF" w:rsidRDefault="008633CF" w:rsidP="008633CF">
            <w:pPr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 xml:space="preserve">ванна – рукомойник из цельнотянутой нержавеющей стали с бортиком и отверстием под смеситель, г.р. </w:t>
            </w:r>
            <w:r w:rsidRPr="0013391F">
              <w:rPr>
                <w:rFonts w:ascii="ISOCPEUR" w:hAnsi="ISOCPEUR" w:cs="Arial"/>
              </w:rPr>
              <w:t>500х600х870 мм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5015005F" w14:textId="3CC29969" w:rsidR="008633CF" w:rsidRPr="00F40E1C" w:rsidRDefault="008633CF" w:rsidP="008633CF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D34381">
              <w:rPr>
                <w:rFonts w:ascii="ISOCPEUR" w:hAnsi="ISOCPEUR" w:cs="Arial"/>
              </w:rPr>
              <w:t>компл.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50BC288F" w14:textId="10841781" w:rsidR="008633CF" w:rsidRPr="00F40E1C" w:rsidRDefault="008633CF" w:rsidP="008633CF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D34381">
              <w:rPr>
                <w:rFonts w:ascii="ISOCPEUR" w:hAnsi="ISOCPEUR" w:cs="Arial"/>
                <w:lang w:val="en-US"/>
              </w:rPr>
              <w:t>1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5D6CCCF1" w14:textId="77777777" w:rsidR="008633CF" w:rsidRPr="006D1981" w:rsidRDefault="008633CF" w:rsidP="008633CF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8633CF" w:rsidRPr="006D1981" w14:paraId="3A50D322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7B32EA0F" w14:textId="1FF64460" w:rsidR="008633CF" w:rsidRDefault="008633CF" w:rsidP="008633CF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76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6B4A41A6" w14:textId="66E00788" w:rsidR="008633CF" w:rsidRDefault="008633CF" w:rsidP="008633CF">
            <w:pPr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Стол переговорный складной, мобильный, г.р. 1500х600х750 мм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1AC5756B" w14:textId="368678D8" w:rsidR="008633CF" w:rsidRPr="00F40E1C" w:rsidRDefault="008633CF" w:rsidP="008633CF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D34381">
              <w:rPr>
                <w:rFonts w:ascii="ISOCPEUR" w:hAnsi="ISOCPEUR" w:cs="Arial"/>
              </w:rPr>
              <w:t>компл.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243643F1" w14:textId="5FD6CD29" w:rsidR="008633CF" w:rsidRPr="00F40E1C" w:rsidRDefault="008633CF" w:rsidP="008633CF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D34381">
              <w:rPr>
                <w:rFonts w:ascii="ISOCPEUR" w:hAnsi="ISOCPEUR" w:cs="Arial"/>
                <w:lang w:val="en-US"/>
              </w:rPr>
              <w:t>1</w:t>
            </w:r>
            <w:r>
              <w:rPr>
                <w:rFonts w:ascii="ISOCPEUR" w:hAnsi="ISOCPEUR" w:cs="Arial"/>
              </w:rPr>
              <w:t>0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50D9459F" w14:textId="77777777" w:rsidR="008633CF" w:rsidRPr="006D1981" w:rsidRDefault="008633CF" w:rsidP="008633CF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8633CF" w:rsidRPr="006D1981" w14:paraId="007245AE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45DE369E" w14:textId="45A9CC60" w:rsidR="008633CF" w:rsidRDefault="008633CF" w:rsidP="008633CF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77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78E235F1" w14:textId="3B8DCF16" w:rsidR="008633CF" w:rsidRDefault="008633CF" w:rsidP="008633CF">
            <w:pPr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Офисное кресло, г.р. 655х655х1045-1150 мм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193C69FF" w14:textId="4E897DCD" w:rsidR="008633CF" w:rsidRPr="00F40E1C" w:rsidRDefault="008633CF" w:rsidP="008633CF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D34381">
              <w:rPr>
                <w:rFonts w:ascii="ISOCPEUR" w:hAnsi="ISOCPEUR" w:cs="Arial"/>
              </w:rPr>
              <w:t>компл.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3DBB1076" w14:textId="0BAC0E7F" w:rsidR="008633CF" w:rsidRPr="00F40E1C" w:rsidRDefault="008633CF" w:rsidP="008633CF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</w:rPr>
              <w:t>34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4C735AE1" w14:textId="77777777" w:rsidR="008633CF" w:rsidRPr="006D1981" w:rsidRDefault="008633CF" w:rsidP="008633CF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8633CF" w:rsidRPr="006D1981" w14:paraId="5F34F9A6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78A74386" w14:textId="1E124CE1" w:rsidR="008633CF" w:rsidRDefault="008633CF" w:rsidP="008633CF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78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43D668E3" w14:textId="4A4E614C" w:rsidR="008633CF" w:rsidRDefault="008633CF" w:rsidP="008633CF">
            <w:pPr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 xml:space="preserve">Стул барный г.р. 520х440х1120 мм. 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13829406" w14:textId="62B4DCA0" w:rsidR="008633CF" w:rsidRPr="00F40E1C" w:rsidRDefault="008633CF" w:rsidP="008633CF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D34381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13756F91" w14:textId="4F80D2B2" w:rsidR="008633CF" w:rsidRPr="00F40E1C" w:rsidRDefault="008633CF" w:rsidP="008633CF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</w:rPr>
              <w:t>8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1B45C8CC" w14:textId="77777777" w:rsidR="008633CF" w:rsidRPr="006D1981" w:rsidRDefault="008633CF" w:rsidP="008633CF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8633CF" w:rsidRPr="006D1981" w14:paraId="4EC03CC4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0C6304F5" w14:textId="3F1C0A96" w:rsidR="008633CF" w:rsidRDefault="008633CF" w:rsidP="008633CF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79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4DC1D33D" w14:textId="3BF78670" w:rsidR="008633CF" w:rsidRDefault="008633CF" w:rsidP="008633CF">
            <w:pPr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Стул барный г.р. ⌀600х1100 (</w:t>
            </w:r>
            <w:r>
              <w:rPr>
                <w:rFonts w:ascii="ISOCPEUR" w:hAnsi="ISOCPEUR" w:cs="Arial"/>
                <w:lang w:val="en-US"/>
              </w:rPr>
              <w:t>h</w:t>
            </w:r>
            <w:r>
              <w:rPr>
                <w:rFonts w:ascii="ISOCPEUR" w:hAnsi="ISOCPEUR" w:cs="Arial"/>
              </w:rPr>
              <w:t xml:space="preserve">) мм. 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1FD1B9C2" w14:textId="1C1FD813" w:rsidR="008633CF" w:rsidRPr="00F40E1C" w:rsidRDefault="008633CF" w:rsidP="008633CF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D34381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4BCFFED9" w14:textId="0CB1097A" w:rsidR="008633CF" w:rsidRPr="00F40E1C" w:rsidRDefault="008633CF" w:rsidP="008633CF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</w:rPr>
              <w:t>3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0570AD97" w14:textId="77777777" w:rsidR="008633CF" w:rsidRPr="006D1981" w:rsidRDefault="008633CF" w:rsidP="008633CF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8633CF" w:rsidRPr="006D1981" w14:paraId="77E28451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4374E93C" w14:textId="31CEF4D5" w:rsidR="008633CF" w:rsidRDefault="008633CF" w:rsidP="008633CF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80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7724791C" w14:textId="21ED4AC2" w:rsidR="008633CF" w:rsidRPr="00857AA1" w:rsidRDefault="008633CF" w:rsidP="008633CF">
            <w:pPr>
              <w:rPr>
                <w:rFonts w:ascii="ISOCPEUR" w:hAnsi="ISOCPEUR" w:cs="Calibri"/>
                <w:color w:val="000000"/>
              </w:rPr>
            </w:pPr>
            <w:r>
              <w:rPr>
                <w:rFonts w:ascii="ISOCPEUR" w:hAnsi="ISOCPEUR" w:cs="Arial"/>
              </w:rPr>
              <w:t xml:space="preserve">ТВ-панель мобильная с полкой, диагональ 65", г.р. 1175х605х1920 мм. 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4D4730F7" w14:textId="7EC5461D" w:rsidR="008633CF" w:rsidRPr="00F40E1C" w:rsidRDefault="008633CF" w:rsidP="008633CF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D34381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3F2E4F12" w14:textId="711FBA99" w:rsidR="008633CF" w:rsidRPr="00F40E1C" w:rsidRDefault="008633CF" w:rsidP="008633CF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</w:rPr>
              <w:t>7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6E9C291F" w14:textId="77777777" w:rsidR="008633CF" w:rsidRPr="006D1981" w:rsidRDefault="008633CF" w:rsidP="008633CF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8633CF" w:rsidRPr="006D1981" w14:paraId="1D9B2052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7D1A12EB" w14:textId="6B936F23" w:rsidR="008633CF" w:rsidRDefault="008633CF" w:rsidP="008633CF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81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6C54AC84" w14:textId="2759C6AD" w:rsidR="008633CF" w:rsidRDefault="008633CF" w:rsidP="008633CF">
            <w:pPr>
              <w:rPr>
                <w:rFonts w:ascii="ISOCPEUR" w:hAnsi="ISOCPEUR" w:cs="Arial"/>
              </w:rPr>
            </w:pPr>
            <w:r w:rsidRPr="00857AA1">
              <w:rPr>
                <w:rFonts w:ascii="ISOCPEUR" w:hAnsi="ISOCPEUR" w:cs="Calibri"/>
                <w:color w:val="000000"/>
              </w:rPr>
              <w:t xml:space="preserve">Стеллаж металлический 5-ти полочный г.р. </w:t>
            </w:r>
            <w:r>
              <w:rPr>
                <w:rFonts w:ascii="ISOCPEUR" w:hAnsi="ISOCPEUR" w:cs="Calibri"/>
                <w:color w:val="000000"/>
              </w:rPr>
              <w:t>80</w:t>
            </w:r>
            <w:r w:rsidRPr="00857AA1">
              <w:rPr>
                <w:rFonts w:ascii="ISOCPEUR" w:hAnsi="ISOCPEUR" w:cs="Calibri"/>
                <w:color w:val="000000"/>
              </w:rPr>
              <w:t>0x</w:t>
            </w:r>
            <w:r>
              <w:rPr>
                <w:rFonts w:ascii="ISOCPEUR" w:hAnsi="ISOCPEUR" w:cs="Calibri"/>
                <w:color w:val="000000"/>
              </w:rPr>
              <w:t>4</w:t>
            </w:r>
            <w:r w:rsidRPr="00857AA1">
              <w:rPr>
                <w:rFonts w:ascii="ISOCPEUR" w:hAnsi="ISOCPEUR" w:cs="Calibri"/>
                <w:color w:val="000000"/>
              </w:rPr>
              <w:t>00x2</w:t>
            </w:r>
            <w:r>
              <w:rPr>
                <w:rFonts w:ascii="ISOCPEUR" w:hAnsi="ISOCPEUR" w:cs="Calibri"/>
                <w:color w:val="000000"/>
              </w:rPr>
              <w:t>0</w:t>
            </w:r>
            <w:r w:rsidRPr="00857AA1">
              <w:rPr>
                <w:rFonts w:ascii="ISOCPEUR" w:hAnsi="ISOCPEUR" w:cs="Calibri"/>
                <w:color w:val="000000"/>
              </w:rPr>
              <w:t>00</w:t>
            </w:r>
            <w:r>
              <w:rPr>
                <w:rFonts w:ascii="ISOCPEUR" w:hAnsi="ISOCPEUR" w:cs="Calibri"/>
                <w:color w:val="000000"/>
              </w:rPr>
              <w:t xml:space="preserve"> мм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076B3A92" w14:textId="6946675B" w:rsidR="008633CF" w:rsidRPr="00F40E1C" w:rsidRDefault="008633CF" w:rsidP="008633CF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D34381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37B294D5" w14:textId="4CF7FDED" w:rsidR="008633CF" w:rsidRPr="00F40E1C" w:rsidRDefault="008633CF" w:rsidP="008633CF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</w:rPr>
              <w:t>4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59048625" w14:textId="77777777" w:rsidR="008633CF" w:rsidRPr="006D1981" w:rsidRDefault="008633CF" w:rsidP="008633CF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8633CF" w:rsidRPr="006D1981" w14:paraId="54D1B349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6002D587" w14:textId="121B70CD" w:rsidR="008633CF" w:rsidRDefault="008633CF" w:rsidP="008633CF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82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67C6798D" w14:textId="3A27984A" w:rsidR="008633CF" w:rsidRPr="007F2352" w:rsidRDefault="008633CF" w:rsidP="008633CF">
            <w:pPr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Мобильная выставочная тумба, г.р. 1800х800х900 мм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44320A70" w14:textId="60D54E34" w:rsidR="008633CF" w:rsidRPr="00F40E1C" w:rsidRDefault="008633CF" w:rsidP="008633CF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D34381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4EC739F6" w14:textId="72260A50" w:rsidR="008633CF" w:rsidRPr="00F40E1C" w:rsidRDefault="008633CF" w:rsidP="008633CF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</w:rPr>
              <w:t>1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4C0772F3" w14:textId="77777777" w:rsidR="008633CF" w:rsidRPr="006D1981" w:rsidRDefault="008633CF" w:rsidP="008633CF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8633CF" w:rsidRPr="006D1981" w14:paraId="23055554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72EB5CB5" w14:textId="41C32F48" w:rsidR="008633CF" w:rsidRDefault="008633CF" w:rsidP="008633CF">
            <w:pPr>
              <w:pStyle w:val="114"/>
              <w:rPr>
                <w:rFonts w:ascii="ISOCPEUR" w:hAnsi="ISOCPEUR" w:cs="Arial"/>
                <w:lang w:val="en-US"/>
              </w:rPr>
            </w:pPr>
            <w:r>
              <w:rPr>
                <w:rFonts w:ascii="ISOCPEUR" w:hAnsi="ISOCPEUR" w:cs="Arial"/>
                <w:lang w:val="en-US"/>
              </w:rPr>
              <w:lastRenderedPageBreak/>
              <w:t>83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4A508909" w14:textId="1C0A26A0" w:rsidR="008633CF" w:rsidRDefault="008633CF" w:rsidP="008633CF">
            <w:pPr>
              <w:rPr>
                <w:rFonts w:ascii="ISOCPEUR" w:hAnsi="ISOCPEUR" w:cs="Arial"/>
              </w:rPr>
            </w:pPr>
            <w:proofErr w:type="spellStart"/>
            <w:r w:rsidRPr="007F2352">
              <w:rPr>
                <w:rFonts w:ascii="ISOCPEUR" w:hAnsi="ISOCPEUR" w:cs="Arial"/>
              </w:rPr>
              <w:t>Флипчарт</w:t>
            </w:r>
            <w:proofErr w:type="spellEnd"/>
            <w:r w:rsidRPr="007F2352">
              <w:rPr>
                <w:rFonts w:ascii="ISOCPEUR" w:hAnsi="ISOCPEUR" w:cs="Arial"/>
              </w:rPr>
              <w:t xml:space="preserve"> с регулируемой высотой</w:t>
            </w:r>
            <w:r>
              <w:rPr>
                <w:rFonts w:ascii="ISOCPEUR" w:hAnsi="ISOCPEUR" w:cs="Arial"/>
              </w:rPr>
              <w:t>, г.р. 700х1000 мм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0EA5ECB9" w14:textId="38668EB5" w:rsidR="008633CF" w:rsidRPr="00F40E1C" w:rsidRDefault="008633CF" w:rsidP="008633CF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D34381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0E772F81" w14:textId="517D821B" w:rsidR="008633CF" w:rsidRPr="00F40E1C" w:rsidRDefault="008633CF" w:rsidP="008633CF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</w:rPr>
              <w:t>1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0D66277B" w14:textId="77777777" w:rsidR="008633CF" w:rsidRPr="006D1981" w:rsidRDefault="008633CF" w:rsidP="008633CF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8633CF" w:rsidRPr="006D1981" w14:paraId="4CCA4F0F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1749BB2D" w14:textId="77F9A994" w:rsidR="008633CF" w:rsidRDefault="008633CF" w:rsidP="008633CF">
            <w:pPr>
              <w:pStyle w:val="114"/>
              <w:rPr>
                <w:rFonts w:ascii="ISOCPEUR" w:hAnsi="ISOCPEUR" w:cs="Arial"/>
                <w:lang w:val="en-US"/>
              </w:rPr>
            </w:pPr>
            <w:r>
              <w:rPr>
                <w:rFonts w:ascii="ISOCPEUR" w:hAnsi="ISOCPEUR" w:cs="Arial"/>
                <w:lang w:val="en-US"/>
              </w:rPr>
              <w:t>84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029E6985" w14:textId="4C789680" w:rsidR="008633CF" w:rsidRPr="00947848" w:rsidRDefault="008633CF" w:rsidP="008633CF">
            <w:pPr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 xml:space="preserve">Стол переговорный, г.р. </w:t>
            </w:r>
            <w:r w:rsidRPr="00F34F47">
              <w:rPr>
                <w:rFonts w:ascii="ISOCPEUR" w:hAnsi="ISOCPEUR" w:cs="Arial"/>
              </w:rPr>
              <w:t>32</w:t>
            </w:r>
            <w:r>
              <w:rPr>
                <w:rFonts w:ascii="ISOCPEUR" w:hAnsi="ISOCPEUR" w:cs="Arial"/>
              </w:rPr>
              <w:t>00х</w:t>
            </w:r>
            <w:r w:rsidRPr="00F34F47">
              <w:rPr>
                <w:rFonts w:ascii="ISOCPEUR" w:hAnsi="ISOCPEUR" w:cs="Arial"/>
              </w:rPr>
              <w:t>1</w:t>
            </w:r>
            <w:r>
              <w:rPr>
                <w:rFonts w:ascii="ISOCPEUR" w:hAnsi="ISOCPEUR" w:cs="Arial"/>
              </w:rPr>
              <w:t>300х750 мм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1242C153" w14:textId="56F5232B" w:rsidR="008633CF" w:rsidRPr="00F40E1C" w:rsidRDefault="008633CF" w:rsidP="008633CF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D34381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25FF54DD" w14:textId="15530EE7" w:rsidR="008633CF" w:rsidRPr="00F40E1C" w:rsidRDefault="008633CF" w:rsidP="008633CF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</w:rPr>
              <w:t>1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4F67663F" w14:textId="77777777" w:rsidR="008633CF" w:rsidRPr="006D1981" w:rsidRDefault="008633CF" w:rsidP="008633CF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8633CF" w:rsidRPr="006D1981" w14:paraId="455CD6B6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0C03B57C" w14:textId="3FEB9D75" w:rsidR="008633CF" w:rsidRDefault="008633CF" w:rsidP="008633CF">
            <w:pPr>
              <w:pStyle w:val="114"/>
              <w:rPr>
                <w:rFonts w:ascii="ISOCPEUR" w:hAnsi="ISOCPEUR" w:cs="Arial"/>
                <w:lang w:val="en-US"/>
              </w:rPr>
            </w:pPr>
            <w:r>
              <w:rPr>
                <w:rFonts w:ascii="ISOCPEUR" w:hAnsi="ISOCPEUR" w:cs="Arial"/>
                <w:lang w:val="en-US"/>
              </w:rPr>
              <w:t>85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05560E52" w14:textId="49328630" w:rsidR="008633CF" w:rsidRPr="006E5FAB" w:rsidRDefault="008633CF" w:rsidP="008633CF">
            <w:pPr>
              <w:rPr>
                <w:rFonts w:ascii="ISOCPEUR" w:hAnsi="ISOCPEUR"/>
              </w:rPr>
            </w:pPr>
            <w:r w:rsidRPr="00947848">
              <w:rPr>
                <w:rFonts w:ascii="ISOCPEUR" w:hAnsi="ISOCPEUR" w:cs="Arial"/>
              </w:rPr>
              <w:t>Аппарат для уничтожения бумаг (шредер)</w:t>
            </w:r>
            <w:r>
              <w:rPr>
                <w:rFonts w:ascii="ISOCPEUR" w:hAnsi="ISOCPEUR" w:cs="Arial"/>
              </w:rPr>
              <w:t>, мощность 0,23 кВт, 220В; г.р. 310х163х322 мм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51702313" w14:textId="2E6F6513" w:rsidR="008633CF" w:rsidRPr="00F40E1C" w:rsidRDefault="008633CF" w:rsidP="008633CF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D34381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55FE6E16" w14:textId="02854360" w:rsidR="008633CF" w:rsidRPr="00F40E1C" w:rsidRDefault="008633CF" w:rsidP="008633CF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</w:rPr>
              <w:t>1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1CD22832" w14:textId="77777777" w:rsidR="008633CF" w:rsidRPr="006D1981" w:rsidRDefault="008633CF" w:rsidP="008633CF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8633CF" w:rsidRPr="006D1981" w14:paraId="4690C0C9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2040A67F" w14:textId="4D0473BC" w:rsidR="008633CF" w:rsidRDefault="008633CF" w:rsidP="008633CF">
            <w:pPr>
              <w:pStyle w:val="114"/>
              <w:rPr>
                <w:rFonts w:ascii="ISOCPEUR" w:hAnsi="ISOCPEUR" w:cs="Arial"/>
                <w:lang w:val="en-US"/>
              </w:rPr>
            </w:pPr>
            <w:r>
              <w:rPr>
                <w:rFonts w:ascii="ISOCPEUR" w:hAnsi="ISOCPEUR" w:cs="Arial"/>
                <w:lang w:val="en-US"/>
              </w:rPr>
              <w:t>86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6B401E84" w14:textId="3252C98A" w:rsidR="008633CF" w:rsidRDefault="008633CF" w:rsidP="008633CF">
            <w:pPr>
              <w:rPr>
                <w:rFonts w:ascii="ISOCPEUR" w:hAnsi="ISOCPEUR" w:cs="Arial"/>
                <w:lang w:eastAsia="x-none"/>
              </w:rPr>
            </w:pPr>
            <w:r w:rsidRPr="006E5FAB">
              <w:rPr>
                <w:rFonts w:ascii="ISOCPEUR" w:hAnsi="ISOCPEUR"/>
              </w:rPr>
              <w:t>Информационный стенд напольный</w:t>
            </w:r>
            <w:r>
              <w:rPr>
                <w:rFonts w:ascii="ISOCPEUR" w:hAnsi="ISOCPEUR"/>
              </w:rPr>
              <w:t xml:space="preserve">, </w:t>
            </w:r>
            <w:r>
              <w:rPr>
                <w:rFonts w:ascii="ISOCPEUR" w:hAnsi="ISOCPEUR" w:cs="Arial"/>
              </w:rPr>
              <w:t xml:space="preserve">г.р. </w:t>
            </w:r>
            <w:r w:rsidRPr="006E5FAB">
              <w:rPr>
                <w:rFonts w:ascii="ISOCPEUR" w:hAnsi="ISOCPEUR"/>
              </w:rPr>
              <w:t>220х300х1300</w:t>
            </w:r>
            <w:r>
              <w:rPr>
                <w:rFonts w:ascii="ISOCPEUR" w:hAnsi="ISOCPEUR"/>
              </w:rPr>
              <w:t xml:space="preserve"> </w:t>
            </w:r>
            <w:r w:rsidRPr="006E5FAB">
              <w:rPr>
                <w:rFonts w:ascii="ISOCPEUR" w:hAnsi="ISOCPEUR"/>
              </w:rPr>
              <w:t>мм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15DFA521" w14:textId="4D767990" w:rsidR="008633CF" w:rsidRPr="00F40E1C" w:rsidRDefault="008633CF" w:rsidP="008633CF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D34381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3FCEA5E6" w14:textId="5522724A" w:rsidR="008633CF" w:rsidRPr="00F40E1C" w:rsidRDefault="008633CF" w:rsidP="008633CF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</w:rPr>
              <w:t>1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75BF4A42" w14:textId="77777777" w:rsidR="008633CF" w:rsidRPr="006D1981" w:rsidRDefault="008633CF" w:rsidP="008633CF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8633CF" w:rsidRPr="006D1981" w14:paraId="40530EA2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5F3B42E8" w14:textId="3ED8D228" w:rsidR="008633CF" w:rsidRDefault="008633CF" w:rsidP="008633CF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8</w:t>
            </w:r>
            <w:r>
              <w:rPr>
                <w:rFonts w:ascii="ISOCPEUR" w:hAnsi="ISOCPEUR" w:cs="Arial"/>
                <w:lang w:val="en-US"/>
              </w:rPr>
              <w:t>7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7F82AC92" w14:textId="5363D9E2" w:rsidR="008633CF" w:rsidRPr="00857AA1" w:rsidRDefault="008633CF" w:rsidP="008633CF">
            <w:pPr>
              <w:rPr>
                <w:rFonts w:ascii="ISOCPEUR" w:hAnsi="ISOCPEUR" w:cs="Calibri"/>
                <w:color w:val="000000"/>
              </w:rPr>
            </w:pPr>
            <w:r>
              <w:rPr>
                <w:rFonts w:ascii="ISOCPEUR" w:hAnsi="ISOCPEUR" w:cs="Arial"/>
                <w:lang w:eastAsia="x-none"/>
              </w:rPr>
              <w:t>Система фильтрации воды «под мойкой», г.р. 404</w:t>
            </w:r>
            <w:r>
              <w:rPr>
                <w:rFonts w:ascii="ISOCPEUR" w:hAnsi="ISOCPEUR" w:cs="Arial"/>
              </w:rPr>
              <w:t>х485х795 мм, мощность, к</w:t>
            </w:r>
            <w:r w:rsidR="001E3624">
              <w:rPr>
                <w:rFonts w:ascii="ISOCPEUR" w:hAnsi="ISOCPEUR" w:cs="Arial"/>
              </w:rPr>
              <w:t>В</w:t>
            </w:r>
            <w:r>
              <w:rPr>
                <w:rFonts w:ascii="ISOCPEUR" w:hAnsi="ISOCPEUR" w:cs="Arial"/>
              </w:rPr>
              <w:t>т</w:t>
            </w:r>
            <w:r w:rsidRPr="00B945DC">
              <w:rPr>
                <w:rFonts w:ascii="ISOCPEUR" w:hAnsi="ISOCPEUR" w:cs="Arial"/>
              </w:rPr>
              <w:t>/</w:t>
            </w:r>
            <w:r>
              <w:rPr>
                <w:rFonts w:ascii="ISOCPEUR" w:hAnsi="ISOCPEUR" w:cs="Arial"/>
              </w:rPr>
              <w:t xml:space="preserve">ч – 0,015, 220В. </w:t>
            </w:r>
            <w:r w:rsidRPr="00411B54">
              <w:rPr>
                <w:rFonts w:ascii="ISOCPEUR" w:hAnsi="ISOCPEUR" w:cs="Arial"/>
              </w:rPr>
              <w:t>Производительность, рабочая/максимальная</w:t>
            </w:r>
            <w:r>
              <w:rPr>
                <w:rFonts w:ascii="ISOCPEUR" w:hAnsi="ISOCPEUR" w:cs="Arial"/>
              </w:rPr>
              <w:t xml:space="preserve">: </w:t>
            </w:r>
            <w:r w:rsidRPr="00411B54">
              <w:rPr>
                <w:rFonts w:ascii="ISOCPEUR" w:hAnsi="ISOCPEUR" w:cs="Arial"/>
              </w:rPr>
              <w:t>30 / 45 л/мин</w:t>
            </w:r>
            <w:r>
              <w:rPr>
                <w:rFonts w:ascii="ISOCPEUR" w:hAnsi="ISOCPEUR" w:cs="Arial"/>
              </w:rPr>
              <w:t xml:space="preserve">. </w:t>
            </w:r>
            <w:r w:rsidRPr="00A84601">
              <w:rPr>
                <w:rFonts w:ascii="ISOCPEUR" w:hAnsi="ISOCPEUR" w:cs="Arial"/>
              </w:rPr>
              <w:t>Допустимый pH исходной воды</w:t>
            </w:r>
            <w:r w:rsidR="001E3624">
              <w:rPr>
                <w:rFonts w:ascii="ISOCPEUR" w:hAnsi="ISOCPEUR" w:cs="Arial"/>
              </w:rPr>
              <w:t xml:space="preserve"> </w:t>
            </w:r>
            <w:r w:rsidRPr="00A84601">
              <w:rPr>
                <w:rFonts w:ascii="ISOCPEUR" w:hAnsi="ISOCPEUR" w:cs="Arial"/>
              </w:rPr>
              <w:t>от 6 до 9</w:t>
            </w:r>
            <w:r>
              <w:rPr>
                <w:rFonts w:ascii="ISOCPEUR" w:hAnsi="ISOCPEUR" w:cs="Arial"/>
              </w:rPr>
              <w:t xml:space="preserve">. </w:t>
            </w:r>
            <w:r w:rsidRPr="00A84601">
              <w:rPr>
                <w:rFonts w:ascii="ISOCPEUR" w:hAnsi="ISOCPEUR" w:cs="Arial"/>
              </w:rPr>
              <w:t>Рабочее давление воды, МПа (бар)</w:t>
            </w:r>
            <w:r>
              <w:rPr>
                <w:rFonts w:ascii="ISOCPEUR" w:hAnsi="ISOCPEUR" w:cs="Arial"/>
              </w:rPr>
              <w:t xml:space="preserve"> </w:t>
            </w:r>
            <w:r w:rsidRPr="00A84601">
              <w:rPr>
                <w:rFonts w:ascii="ISOCPEUR" w:hAnsi="ISOCPEUR" w:cs="Arial"/>
              </w:rPr>
              <w:t>0.14 / 0.7 (1.4 / 7.0)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53236BA0" w14:textId="25875DB9" w:rsidR="008633CF" w:rsidRPr="00F40E1C" w:rsidRDefault="008633CF" w:rsidP="008633CF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</w:rPr>
              <w:t>компл.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10E4CC71" w14:textId="552337B4" w:rsidR="008633CF" w:rsidRPr="00F40E1C" w:rsidRDefault="008633CF" w:rsidP="008633CF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</w:rPr>
              <w:t>4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3483D36F" w14:textId="77777777" w:rsidR="008633CF" w:rsidRPr="006D1981" w:rsidRDefault="008633CF" w:rsidP="008633CF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8633CF" w:rsidRPr="006D1981" w14:paraId="5ED8EC0B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4777AD70" w14:textId="1F0320B9" w:rsidR="008633CF" w:rsidRDefault="008633CF" w:rsidP="008633CF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88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554578CA" w14:textId="043A32E6" w:rsidR="008633CF" w:rsidRPr="001236C5" w:rsidRDefault="008633CF" w:rsidP="008633CF">
            <w:pPr>
              <w:rPr>
                <w:rFonts w:ascii="ISOCPEUR" w:hAnsi="ISOCPEUR" w:cs="Arial"/>
              </w:rPr>
            </w:pPr>
            <w:r w:rsidRPr="00857AA1">
              <w:rPr>
                <w:rFonts w:ascii="ISOCPEUR" w:hAnsi="ISOCPEUR" w:cs="Calibri"/>
                <w:color w:val="000000"/>
              </w:rPr>
              <w:t xml:space="preserve">Стеллаж 5-ти полочный г.р. </w:t>
            </w:r>
            <w:r w:rsidRPr="003550AE">
              <w:rPr>
                <w:rFonts w:ascii="ISOCPEUR" w:hAnsi="ISOCPEUR" w:cs="Calibri"/>
                <w:color w:val="000000"/>
              </w:rPr>
              <w:t>9</w:t>
            </w:r>
            <w:r>
              <w:rPr>
                <w:rFonts w:ascii="ISOCPEUR" w:hAnsi="ISOCPEUR" w:cs="Calibri"/>
                <w:color w:val="000000"/>
              </w:rPr>
              <w:t>0</w:t>
            </w:r>
            <w:r w:rsidRPr="00857AA1">
              <w:rPr>
                <w:rFonts w:ascii="ISOCPEUR" w:hAnsi="ISOCPEUR" w:cs="Calibri"/>
                <w:color w:val="000000"/>
              </w:rPr>
              <w:t>0x</w:t>
            </w:r>
            <w:r w:rsidRPr="003550AE">
              <w:rPr>
                <w:rFonts w:ascii="ISOCPEUR" w:hAnsi="ISOCPEUR" w:cs="Calibri"/>
                <w:color w:val="000000"/>
              </w:rPr>
              <w:t>6</w:t>
            </w:r>
            <w:r w:rsidRPr="00857AA1">
              <w:rPr>
                <w:rFonts w:ascii="ISOCPEUR" w:hAnsi="ISOCPEUR" w:cs="Calibri"/>
                <w:color w:val="000000"/>
              </w:rPr>
              <w:t>00x2</w:t>
            </w:r>
            <w:r>
              <w:rPr>
                <w:rFonts w:ascii="ISOCPEUR" w:hAnsi="ISOCPEUR" w:cs="Calibri"/>
                <w:color w:val="000000"/>
              </w:rPr>
              <w:t>0</w:t>
            </w:r>
            <w:r w:rsidRPr="00857AA1">
              <w:rPr>
                <w:rFonts w:ascii="ISOCPEUR" w:hAnsi="ISOCPEUR" w:cs="Calibri"/>
                <w:color w:val="000000"/>
              </w:rPr>
              <w:t>00</w:t>
            </w:r>
            <w:r>
              <w:rPr>
                <w:rFonts w:ascii="ISOCPEUR" w:hAnsi="ISOCPEUR" w:cs="Calibri"/>
                <w:color w:val="000000"/>
              </w:rPr>
              <w:t xml:space="preserve"> мм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6537D079" w14:textId="431CE8C1" w:rsidR="008633CF" w:rsidRPr="00F40E1C" w:rsidRDefault="008633CF" w:rsidP="008633CF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D34381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29458BCC" w14:textId="471A1153" w:rsidR="008633CF" w:rsidRPr="00F40E1C" w:rsidRDefault="008633CF" w:rsidP="008633CF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</w:rPr>
              <w:t>1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6C10E2C7" w14:textId="77777777" w:rsidR="008633CF" w:rsidRPr="006D1981" w:rsidRDefault="008633CF" w:rsidP="008633CF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8633CF" w:rsidRPr="006D1981" w14:paraId="38886A16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6E0BF26E" w14:textId="560B2B07" w:rsidR="008633CF" w:rsidRDefault="008633CF" w:rsidP="008633CF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89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5B6051A2" w14:textId="5837A978" w:rsidR="008633CF" w:rsidRPr="002A2575" w:rsidRDefault="008633CF" w:rsidP="008633CF">
            <w:pPr>
              <w:rPr>
                <w:rFonts w:ascii="ISOCPEUR" w:hAnsi="ISOCPEUR" w:cs="Arial"/>
              </w:rPr>
            </w:pPr>
            <w:r w:rsidRPr="001236C5">
              <w:rPr>
                <w:rFonts w:ascii="ISOCPEUR" w:hAnsi="ISOCPEUR" w:cs="Arial"/>
              </w:rPr>
              <w:t>Поддон моечный</w:t>
            </w:r>
            <w:r>
              <w:rPr>
                <w:rFonts w:ascii="ISOCPEUR" w:hAnsi="ISOCPEUR" w:cs="Arial"/>
              </w:rPr>
              <w:t xml:space="preserve">, нержавеющая сталь с каркасом на ножках с защитным экраном, г.р. </w:t>
            </w:r>
            <w:r w:rsidRPr="001236C5">
              <w:rPr>
                <w:rFonts w:ascii="ISOCPEUR" w:hAnsi="ISOCPEUR" w:cs="Arial"/>
              </w:rPr>
              <w:t>800х800х170 м</w:t>
            </w:r>
            <w:r w:rsidR="001E3624">
              <w:rPr>
                <w:rFonts w:ascii="ISOCPEUR" w:hAnsi="ISOCPEUR" w:cs="Arial"/>
              </w:rPr>
              <w:t>м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19288E71" w14:textId="4E17757E" w:rsidR="008633CF" w:rsidRPr="00F40E1C" w:rsidRDefault="008633CF" w:rsidP="008633CF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D34381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43ED4FAE" w14:textId="75034287" w:rsidR="008633CF" w:rsidRPr="00F40E1C" w:rsidRDefault="008633CF" w:rsidP="008633CF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</w:rPr>
              <w:t>1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02169CC2" w14:textId="77777777" w:rsidR="008633CF" w:rsidRPr="006D1981" w:rsidRDefault="008633CF" w:rsidP="008633CF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8633CF" w:rsidRPr="006D1981" w14:paraId="7DA0F9DD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5620ABC6" w14:textId="057E92DF" w:rsidR="008633CF" w:rsidRDefault="008633CF" w:rsidP="008633CF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90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3E6AA093" w14:textId="111FB1BD" w:rsidR="008633CF" w:rsidRPr="009A1D88" w:rsidRDefault="008633CF" w:rsidP="008633CF">
            <w:pPr>
              <w:rPr>
                <w:rFonts w:ascii="ISOCPEUR" w:hAnsi="ISOCPEUR" w:cs="Arial"/>
              </w:rPr>
            </w:pPr>
            <w:r w:rsidRPr="002A2575">
              <w:rPr>
                <w:rFonts w:ascii="ISOCPEUR" w:hAnsi="ISOCPEUR" w:cs="Arial"/>
              </w:rPr>
              <w:t>Пурифайер,</w:t>
            </w:r>
            <w:r>
              <w:rPr>
                <w:rFonts w:ascii="ISOCPEUR" w:hAnsi="ISOCPEUR" w:cs="Arial"/>
              </w:rPr>
              <w:t xml:space="preserve"> </w:t>
            </w:r>
            <w:r w:rsidRPr="002A2575">
              <w:rPr>
                <w:rFonts w:ascii="ISOCPEUR" w:hAnsi="ISOCPEUR" w:cs="Arial"/>
              </w:rPr>
              <w:t>нагрев/охлаждение -1,0/0,14кВт/220В;340х340х1000мм (ДхШхВ)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1B9EF27C" w14:textId="191C3A7E" w:rsidR="008633CF" w:rsidRPr="00F40E1C" w:rsidRDefault="008633CF" w:rsidP="008633CF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D34381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3BC932AC" w14:textId="6AFCBA94" w:rsidR="008633CF" w:rsidRPr="00F40E1C" w:rsidRDefault="008633CF" w:rsidP="008633CF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</w:rPr>
              <w:t>3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30A9D018" w14:textId="77777777" w:rsidR="008633CF" w:rsidRPr="006D1981" w:rsidRDefault="008633CF" w:rsidP="008633CF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8633CF" w:rsidRPr="006D1981" w14:paraId="2EBA724B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6B3E681E" w14:textId="63D53AFE" w:rsidR="008633CF" w:rsidRDefault="008633CF" w:rsidP="008633CF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91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542D2F33" w14:textId="13013FE5" w:rsidR="008633CF" w:rsidRPr="009A1D88" w:rsidRDefault="008633CF" w:rsidP="008633CF">
            <w:pPr>
              <w:rPr>
                <w:rFonts w:ascii="ISOCPEUR" w:hAnsi="ISOCPEUR" w:cs="Arial"/>
              </w:rPr>
            </w:pPr>
            <w:r w:rsidRPr="00D34381">
              <w:rPr>
                <w:rFonts w:ascii="ISOCPEUR" w:hAnsi="ISOCPEUR" w:cs="Arial"/>
              </w:rPr>
              <w:t>Напольный светильник, г.р. 360х380х1350 мм, мощность 0,02</w:t>
            </w:r>
            <w:r w:rsidR="001E3624">
              <w:rPr>
                <w:rFonts w:ascii="ISOCPEUR" w:hAnsi="ISOCPEUR" w:cs="Arial"/>
              </w:rPr>
              <w:t xml:space="preserve"> </w:t>
            </w:r>
            <w:r w:rsidRPr="00D34381">
              <w:rPr>
                <w:rFonts w:ascii="ISOCPEUR" w:hAnsi="ISOCPEUR" w:cs="Arial"/>
              </w:rPr>
              <w:t>кВт, 220</w:t>
            </w:r>
            <w:r w:rsidR="001E3624">
              <w:rPr>
                <w:rFonts w:ascii="ISOCPEUR" w:hAnsi="ISOCPEUR" w:cs="Arial"/>
              </w:rPr>
              <w:t xml:space="preserve"> </w:t>
            </w:r>
            <w:r w:rsidRPr="00D34381">
              <w:rPr>
                <w:rFonts w:ascii="ISOCPEUR" w:hAnsi="ISOCPEUR" w:cs="Arial"/>
              </w:rPr>
              <w:t>В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64788B5F" w14:textId="7C8EB28D" w:rsidR="008633CF" w:rsidRPr="00F40E1C" w:rsidRDefault="008633CF" w:rsidP="008633CF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D34381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7F879F2A" w14:textId="0964D5EB" w:rsidR="008633CF" w:rsidRPr="00F40E1C" w:rsidRDefault="008633CF" w:rsidP="008633CF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</w:rPr>
              <w:t>7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10F1FE6E" w14:textId="77777777" w:rsidR="008633CF" w:rsidRPr="006D1981" w:rsidRDefault="008633CF" w:rsidP="008633CF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8633CF" w:rsidRPr="006D1981" w14:paraId="3D1F4759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0C63BC8F" w14:textId="06451524" w:rsidR="008633CF" w:rsidRDefault="008633CF" w:rsidP="008633CF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92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694577EA" w14:textId="76EAB1B1" w:rsidR="008633CF" w:rsidRPr="009A1D88" w:rsidRDefault="008633CF" w:rsidP="008633CF">
            <w:pPr>
              <w:rPr>
                <w:rFonts w:ascii="ISOCPEUR" w:hAnsi="ISOCPEUR" w:cs="Arial"/>
              </w:rPr>
            </w:pPr>
            <w:r w:rsidRPr="00D34381">
              <w:rPr>
                <w:rFonts w:ascii="ISOCPEUR" w:hAnsi="ISOCPEUR" w:cs="Arial"/>
              </w:rPr>
              <w:t>Регулируемый вертикальный органайзер для проводов под столом, г.р. 800х60 мм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29162E2A" w14:textId="7C6F543C" w:rsidR="008633CF" w:rsidRPr="00F40E1C" w:rsidRDefault="008633CF" w:rsidP="008633CF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D34381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52F5D926" w14:textId="55FF8705" w:rsidR="008633CF" w:rsidRPr="00F40E1C" w:rsidRDefault="008633CF" w:rsidP="008633CF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</w:rPr>
              <w:t>7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3C98631E" w14:textId="77777777" w:rsidR="008633CF" w:rsidRPr="006D1981" w:rsidRDefault="008633CF" w:rsidP="008633CF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8633CF" w:rsidRPr="006D1981" w14:paraId="6ED28DDB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057A1BD7" w14:textId="2348CB04" w:rsidR="008633CF" w:rsidRDefault="008633CF" w:rsidP="008633CF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93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388AC6DF" w14:textId="24AFDD8C" w:rsidR="008633CF" w:rsidRPr="00857AA1" w:rsidRDefault="008633CF" w:rsidP="008633CF">
            <w:pPr>
              <w:rPr>
                <w:rFonts w:ascii="ISOCPEUR" w:hAnsi="ISOCPEUR" w:cs="Calibri"/>
                <w:color w:val="000000"/>
              </w:rPr>
            </w:pPr>
            <w:r w:rsidRPr="00D34381">
              <w:rPr>
                <w:rFonts w:ascii="ISOCPEUR" w:hAnsi="ISOCPEUR" w:cs="Arial"/>
              </w:rPr>
              <w:t>Регулируемый вертикальный органайзер для проводов под столом, г.р. 800х60 мм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3EFC2297" w14:textId="46EBA328" w:rsidR="008633CF" w:rsidRPr="00F40E1C" w:rsidRDefault="008633CF" w:rsidP="008633CF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D34381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69C7E2EE" w14:textId="58DF154A" w:rsidR="008633CF" w:rsidRPr="00F40E1C" w:rsidRDefault="008633CF" w:rsidP="008633CF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</w:rPr>
              <w:t>105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3459A9C4" w14:textId="77777777" w:rsidR="008633CF" w:rsidRPr="006D1981" w:rsidRDefault="008633CF" w:rsidP="008633CF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</w:tbl>
    <w:p w14:paraId="4C336EEC" w14:textId="77777777" w:rsidR="0012500C" w:rsidRPr="006D1981" w:rsidRDefault="0012500C" w:rsidP="008F2493">
      <w:pPr>
        <w:rPr>
          <w:rFonts w:ascii="ISOCPEUR" w:hAnsi="ISOCPEUR"/>
          <w:sz w:val="22"/>
        </w:rPr>
      </w:pPr>
    </w:p>
    <w:sectPr w:rsidR="0012500C" w:rsidRPr="006D1981" w:rsidSect="004B0A8C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276" w:right="850" w:bottom="1134" w:left="1276" w:header="426" w:footer="97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802DD2" w14:textId="77777777" w:rsidR="00696D0E" w:rsidRPr="003855B6" w:rsidRDefault="00696D0E" w:rsidP="00FA3426">
      <w:pPr>
        <w:rPr>
          <w:rFonts w:ascii="ISOCPEUR" w:hAnsi="ISOCPEUR"/>
        </w:rPr>
      </w:pPr>
      <w:r w:rsidRPr="003855B6">
        <w:rPr>
          <w:rFonts w:ascii="ISOCPEUR" w:hAnsi="ISOCPEUR"/>
        </w:rPr>
        <w:separator/>
      </w:r>
    </w:p>
    <w:p w14:paraId="0E6AA7D6" w14:textId="77777777" w:rsidR="00696D0E" w:rsidRPr="003855B6" w:rsidRDefault="00696D0E" w:rsidP="00FA3426">
      <w:pPr>
        <w:rPr>
          <w:rFonts w:ascii="ISOCPEUR" w:hAnsi="ISOCPEUR"/>
        </w:rPr>
      </w:pPr>
    </w:p>
  </w:endnote>
  <w:endnote w:type="continuationSeparator" w:id="0">
    <w:p w14:paraId="46711398" w14:textId="77777777" w:rsidR="00696D0E" w:rsidRPr="003855B6" w:rsidRDefault="00696D0E" w:rsidP="00FA3426">
      <w:pPr>
        <w:rPr>
          <w:rFonts w:ascii="ISOCPEUR" w:hAnsi="ISOCPEUR"/>
        </w:rPr>
      </w:pPr>
      <w:r w:rsidRPr="003855B6">
        <w:rPr>
          <w:rFonts w:ascii="ISOCPEUR" w:hAnsi="ISOCPEUR"/>
        </w:rPr>
        <w:continuationSeparator/>
      </w:r>
    </w:p>
    <w:p w14:paraId="7B099252" w14:textId="77777777" w:rsidR="00696D0E" w:rsidRPr="003855B6" w:rsidRDefault="00696D0E" w:rsidP="00FA3426">
      <w:pPr>
        <w:rPr>
          <w:rFonts w:ascii="ISOCPEUR" w:hAnsi="ISOCPEUR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ISOCPEUR">
    <w:panose1 w:val="020B0604020202020204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vertAnchor="page" w:horzAnchor="page" w:tblpX="1135" w:tblpY="15696"/>
      <w:tblW w:w="10490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71"/>
      <w:gridCol w:w="571"/>
      <w:gridCol w:w="570"/>
      <w:gridCol w:w="570"/>
      <w:gridCol w:w="856"/>
      <w:gridCol w:w="570"/>
      <w:gridCol w:w="6217"/>
      <w:gridCol w:w="565"/>
    </w:tblGrid>
    <w:tr w:rsidR="00F57B2B" w:rsidRPr="003855B6" w14:paraId="209A2CF5" w14:textId="77777777" w:rsidTr="00981EF1">
      <w:trPr>
        <w:trHeight w:hRule="exact" w:val="284"/>
      </w:trPr>
      <w:tc>
        <w:tcPr>
          <w:tcW w:w="571" w:type="dxa"/>
          <w:vAlign w:val="center"/>
        </w:tcPr>
        <w:p w14:paraId="0958390C" w14:textId="77777777" w:rsidR="00F57B2B" w:rsidRPr="003855B6" w:rsidRDefault="00F57B2B" w:rsidP="006C51E9">
          <w:pPr>
            <w:pStyle w:val="101"/>
            <w:framePr w:wrap="auto" w:vAnchor="margin" w:hAnchor="text" w:xAlign="left" w:yAlign="inline"/>
            <w:ind w:left="-57" w:right="-57"/>
            <w:rPr>
              <w:rFonts w:ascii="ISOCPEUR" w:hAnsi="ISOCPEUR"/>
            </w:rPr>
          </w:pPr>
        </w:p>
      </w:tc>
      <w:tc>
        <w:tcPr>
          <w:tcW w:w="571" w:type="dxa"/>
          <w:vAlign w:val="center"/>
        </w:tcPr>
        <w:p w14:paraId="18912926" w14:textId="77777777" w:rsidR="00F57B2B" w:rsidRPr="003855B6" w:rsidRDefault="00F57B2B" w:rsidP="006C51E9">
          <w:pPr>
            <w:pStyle w:val="101"/>
            <w:framePr w:wrap="auto" w:vAnchor="margin" w:hAnchor="text" w:xAlign="left" w:yAlign="inline"/>
            <w:ind w:left="-57" w:right="-57"/>
            <w:rPr>
              <w:rFonts w:ascii="ISOCPEUR" w:hAnsi="ISOCPEUR"/>
            </w:rPr>
          </w:pPr>
        </w:p>
      </w:tc>
      <w:tc>
        <w:tcPr>
          <w:tcW w:w="570" w:type="dxa"/>
          <w:vAlign w:val="center"/>
        </w:tcPr>
        <w:p w14:paraId="13E45B98" w14:textId="77777777" w:rsidR="00F57B2B" w:rsidRPr="003855B6" w:rsidRDefault="00F57B2B" w:rsidP="006C51E9">
          <w:pPr>
            <w:pStyle w:val="101"/>
            <w:framePr w:wrap="auto" w:vAnchor="margin" w:hAnchor="text" w:xAlign="left" w:yAlign="inline"/>
            <w:ind w:left="-57" w:right="-57"/>
            <w:rPr>
              <w:rFonts w:ascii="ISOCPEUR" w:hAnsi="ISOCPEUR"/>
            </w:rPr>
          </w:pPr>
        </w:p>
      </w:tc>
      <w:tc>
        <w:tcPr>
          <w:tcW w:w="570" w:type="dxa"/>
          <w:vAlign w:val="center"/>
        </w:tcPr>
        <w:p w14:paraId="3A9A7FF4" w14:textId="77777777" w:rsidR="00F57B2B" w:rsidRPr="003855B6" w:rsidRDefault="00F57B2B" w:rsidP="006C51E9">
          <w:pPr>
            <w:pStyle w:val="101"/>
            <w:framePr w:wrap="auto" w:vAnchor="margin" w:hAnchor="text" w:xAlign="left" w:yAlign="inline"/>
            <w:ind w:left="-57" w:right="-57"/>
            <w:rPr>
              <w:rFonts w:ascii="ISOCPEUR" w:hAnsi="ISOCPEUR"/>
            </w:rPr>
          </w:pPr>
        </w:p>
      </w:tc>
      <w:tc>
        <w:tcPr>
          <w:tcW w:w="856" w:type="dxa"/>
          <w:vAlign w:val="center"/>
        </w:tcPr>
        <w:p w14:paraId="542B9426" w14:textId="77777777" w:rsidR="00F57B2B" w:rsidRPr="003855B6" w:rsidRDefault="00F57B2B" w:rsidP="006C51E9">
          <w:pPr>
            <w:pStyle w:val="101"/>
            <w:framePr w:wrap="auto" w:vAnchor="margin" w:hAnchor="text" w:xAlign="left" w:yAlign="inline"/>
            <w:ind w:left="-57" w:right="-57"/>
            <w:rPr>
              <w:rFonts w:ascii="ISOCPEUR" w:hAnsi="ISOCPEUR"/>
            </w:rPr>
          </w:pPr>
        </w:p>
      </w:tc>
      <w:tc>
        <w:tcPr>
          <w:tcW w:w="570" w:type="dxa"/>
          <w:vAlign w:val="center"/>
        </w:tcPr>
        <w:p w14:paraId="26DF4DD9" w14:textId="77777777" w:rsidR="00F57B2B" w:rsidRPr="003855B6" w:rsidRDefault="00F57B2B" w:rsidP="006C51E9">
          <w:pPr>
            <w:pStyle w:val="101"/>
            <w:framePr w:wrap="auto" w:vAnchor="margin" w:hAnchor="text" w:xAlign="left" w:yAlign="inline"/>
            <w:ind w:left="-57" w:right="-57"/>
            <w:rPr>
              <w:rFonts w:ascii="ISOCPEUR" w:hAnsi="ISOCPEUR"/>
            </w:rPr>
          </w:pPr>
        </w:p>
      </w:tc>
      <w:tc>
        <w:tcPr>
          <w:tcW w:w="6217" w:type="dxa"/>
          <w:vMerge w:val="restart"/>
          <w:vAlign w:val="center"/>
        </w:tcPr>
        <w:p w14:paraId="5FBA41B7" w14:textId="25F22C61" w:rsidR="00F57B2B" w:rsidRPr="003855B6" w:rsidRDefault="00613A1C" w:rsidP="006C51E9">
          <w:pPr>
            <w:pStyle w:val="18"/>
            <w:framePr w:wrap="auto" w:vAnchor="margin" w:hAnchor="text" w:xAlign="left" w:yAlign="inline"/>
            <w:ind w:left="-57" w:right="-57"/>
            <w:rPr>
              <w:rFonts w:ascii="ISOCPEUR" w:hAnsi="ISOCPEUR"/>
              <w:sz w:val="32"/>
              <w:szCs w:val="32"/>
            </w:rPr>
          </w:pPr>
          <w:r w:rsidRPr="003855B6">
            <w:rPr>
              <w:rFonts w:ascii="ISOCPEUR" w:hAnsi="ISOCPEUR"/>
              <w:bCs/>
              <w:sz w:val="32"/>
              <w:szCs w:val="32"/>
            </w:rPr>
            <w:t>343</w:t>
          </w:r>
          <w:r w:rsidRPr="003855B6">
            <w:rPr>
              <w:rFonts w:ascii="ISOCPEUR" w:hAnsi="ISOCPEUR"/>
              <w:bCs/>
              <w:sz w:val="32"/>
              <w:szCs w:val="32"/>
              <w:lang w:val="en-US"/>
            </w:rPr>
            <w:t>G/2024-</w:t>
          </w:r>
          <w:r w:rsidRPr="003855B6">
            <w:rPr>
              <w:rFonts w:ascii="ISOCPEUR" w:hAnsi="ISOCPEUR"/>
              <w:bCs/>
              <w:sz w:val="32"/>
              <w:szCs w:val="32"/>
            </w:rPr>
            <w:t>ТД-ТХ</w:t>
          </w:r>
          <w:r w:rsidRPr="003855B6">
            <w:rPr>
              <w:rFonts w:ascii="ISOCPEUR" w:hAnsi="ISOCPEUR"/>
            </w:rPr>
            <w:t>.</w:t>
          </w:r>
          <w:r w:rsidRPr="003855B6">
            <w:rPr>
              <w:rFonts w:ascii="ISOCPEUR" w:hAnsi="ISOCPEUR"/>
              <w:sz w:val="32"/>
              <w:szCs w:val="32"/>
            </w:rPr>
            <w:t>ВОР</w:t>
          </w:r>
        </w:p>
      </w:tc>
      <w:tc>
        <w:tcPr>
          <w:tcW w:w="565" w:type="dxa"/>
          <w:vAlign w:val="center"/>
        </w:tcPr>
        <w:p w14:paraId="0777F90D" w14:textId="77777777" w:rsidR="00F57B2B" w:rsidRPr="003855B6" w:rsidRDefault="00F57B2B" w:rsidP="006C51E9">
          <w:pPr>
            <w:pStyle w:val="110"/>
            <w:framePr w:wrap="auto" w:vAnchor="margin" w:hAnchor="text" w:xAlign="left" w:yAlign="inline"/>
            <w:ind w:left="-57" w:right="-57"/>
            <w:rPr>
              <w:rFonts w:ascii="ISOCPEUR" w:hAnsi="ISOCPEUR"/>
              <w:sz w:val="18"/>
              <w:szCs w:val="18"/>
            </w:rPr>
          </w:pPr>
          <w:r w:rsidRPr="003855B6">
            <w:rPr>
              <w:rFonts w:ascii="ISOCPEUR" w:hAnsi="ISOCPEUR"/>
              <w:sz w:val="18"/>
              <w:szCs w:val="18"/>
            </w:rPr>
            <w:t>Лист</w:t>
          </w:r>
        </w:p>
      </w:tc>
    </w:tr>
    <w:tr w:rsidR="00F57B2B" w:rsidRPr="00884252" w14:paraId="38713140" w14:textId="77777777" w:rsidTr="00981EF1">
      <w:trPr>
        <w:trHeight w:hRule="exact" w:val="284"/>
      </w:trPr>
      <w:tc>
        <w:tcPr>
          <w:tcW w:w="571" w:type="dxa"/>
          <w:vAlign w:val="center"/>
        </w:tcPr>
        <w:p w14:paraId="55BB868C" w14:textId="77777777" w:rsidR="00F57B2B" w:rsidRPr="00884252" w:rsidRDefault="00F57B2B" w:rsidP="006C51E9">
          <w:pPr>
            <w:pStyle w:val="101"/>
            <w:framePr w:wrap="auto" w:vAnchor="margin" w:hAnchor="text" w:xAlign="left" w:yAlign="inline"/>
            <w:ind w:left="-57" w:right="-57"/>
            <w:rPr>
              <w:rFonts w:ascii="ISOCPEUR" w:hAnsi="ISOCPEUR"/>
            </w:rPr>
          </w:pPr>
        </w:p>
      </w:tc>
      <w:tc>
        <w:tcPr>
          <w:tcW w:w="571" w:type="dxa"/>
          <w:vAlign w:val="center"/>
        </w:tcPr>
        <w:p w14:paraId="16259702" w14:textId="77777777" w:rsidR="00F57B2B" w:rsidRPr="00884252" w:rsidRDefault="00F57B2B" w:rsidP="006C51E9">
          <w:pPr>
            <w:pStyle w:val="101"/>
            <w:framePr w:wrap="auto" w:vAnchor="margin" w:hAnchor="text" w:xAlign="left" w:yAlign="inline"/>
            <w:ind w:left="-57" w:right="-57"/>
            <w:rPr>
              <w:rFonts w:ascii="ISOCPEUR" w:hAnsi="ISOCPEUR"/>
            </w:rPr>
          </w:pPr>
        </w:p>
      </w:tc>
      <w:tc>
        <w:tcPr>
          <w:tcW w:w="570" w:type="dxa"/>
          <w:vAlign w:val="center"/>
        </w:tcPr>
        <w:p w14:paraId="3B1EDBA7" w14:textId="77777777" w:rsidR="00F57B2B" w:rsidRPr="00884252" w:rsidRDefault="00F57B2B" w:rsidP="006C51E9">
          <w:pPr>
            <w:pStyle w:val="101"/>
            <w:framePr w:wrap="auto" w:vAnchor="margin" w:hAnchor="text" w:xAlign="left" w:yAlign="inline"/>
            <w:ind w:left="-57" w:right="-57"/>
            <w:rPr>
              <w:rFonts w:ascii="ISOCPEUR" w:hAnsi="ISOCPEUR"/>
            </w:rPr>
          </w:pPr>
        </w:p>
      </w:tc>
      <w:tc>
        <w:tcPr>
          <w:tcW w:w="570" w:type="dxa"/>
          <w:vAlign w:val="center"/>
        </w:tcPr>
        <w:p w14:paraId="29DD6ACA" w14:textId="77777777" w:rsidR="00F57B2B" w:rsidRPr="00884252" w:rsidRDefault="00F57B2B" w:rsidP="006C51E9">
          <w:pPr>
            <w:pStyle w:val="101"/>
            <w:framePr w:wrap="auto" w:vAnchor="margin" w:hAnchor="text" w:xAlign="left" w:yAlign="inline"/>
            <w:ind w:left="-57" w:right="-57"/>
            <w:rPr>
              <w:rFonts w:ascii="ISOCPEUR" w:hAnsi="ISOCPEUR"/>
            </w:rPr>
          </w:pPr>
        </w:p>
      </w:tc>
      <w:tc>
        <w:tcPr>
          <w:tcW w:w="856" w:type="dxa"/>
          <w:vAlign w:val="center"/>
        </w:tcPr>
        <w:p w14:paraId="2E56880C" w14:textId="77777777" w:rsidR="00F57B2B" w:rsidRPr="00884252" w:rsidRDefault="00F57B2B" w:rsidP="006C51E9">
          <w:pPr>
            <w:pStyle w:val="101"/>
            <w:framePr w:wrap="auto" w:vAnchor="margin" w:hAnchor="text" w:xAlign="left" w:yAlign="inline"/>
            <w:ind w:left="-57" w:right="-57"/>
            <w:rPr>
              <w:rFonts w:ascii="ISOCPEUR" w:hAnsi="ISOCPEUR"/>
            </w:rPr>
          </w:pPr>
        </w:p>
      </w:tc>
      <w:tc>
        <w:tcPr>
          <w:tcW w:w="570" w:type="dxa"/>
          <w:vAlign w:val="center"/>
        </w:tcPr>
        <w:p w14:paraId="48AE04D5" w14:textId="77777777" w:rsidR="00F57B2B" w:rsidRPr="00884252" w:rsidRDefault="00F57B2B" w:rsidP="006C51E9">
          <w:pPr>
            <w:pStyle w:val="101"/>
            <w:framePr w:wrap="auto" w:vAnchor="margin" w:hAnchor="text" w:xAlign="left" w:yAlign="inline"/>
            <w:ind w:left="-57" w:right="-57"/>
            <w:rPr>
              <w:rFonts w:ascii="ISOCPEUR" w:hAnsi="ISOCPEUR"/>
            </w:rPr>
          </w:pPr>
        </w:p>
      </w:tc>
      <w:tc>
        <w:tcPr>
          <w:tcW w:w="6217" w:type="dxa"/>
          <w:vMerge/>
          <w:vAlign w:val="center"/>
        </w:tcPr>
        <w:p w14:paraId="56FC3C5D" w14:textId="77777777" w:rsidR="00F57B2B" w:rsidRPr="00884252" w:rsidRDefault="00F57B2B" w:rsidP="006C51E9">
          <w:pPr>
            <w:pStyle w:val="110"/>
            <w:framePr w:wrap="auto" w:vAnchor="margin" w:hAnchor="text" w:xAlign="left" w:yAlign="inline"/>
            <w:ind w:left="-57" w:right="-57"/>
            <w:rPr>
              <w:rFonts w:ascii="ISOCPEUR" w:hAnsi="ISOCPEUR"/>
            </w:rPr>
          </w:pPr>
        </w:p>
      </w:tc>
      <w:tc>
        <w:tcPr>
          <w:tcW w:w="565" w:type="dxa"/>
          <w:vMerge w:val="restart"/>
          <w:vAlign w:val="center"/>
        </w:tcPr>
        <w:p w14:paraId="25A4A596" w14:textId="77777777" w:rsidR="00F57B2B" w:rsidRPr="00DA7501" w:rsidRDefault="00F57B2B" w:rsidP="006C51E9">
          <w:pPr>
            <w:pStyle w:val="110"/>
            <w:framePr w:wrap="auto" w:vAnchor="margin" w:hAnchor="text" w:xAlign="left" w:yAlign="inline"/>
            <w:ind w:left="-57" w:right="-57"/>
          </w:pPr>
          <w:r w:rsidRPr="00DA7501">
            <w:rPr>
              <w:noProof/>
              <w:sz w:val="18"/>
              <w:szCs w:val="18"/>
              <w:lang w:eastAsia="ru-RU"/>
            </w:rPr>
            <mc:AlternateContent>
              <mc:Choice Requires="wps">
                <w:drawing>
                  <wp:anchor distT="0" distB="0" distL="114300" distR="114300" simplePos="0" relativeHeight="251641856" behindDoc="0" locked="0" layoutInCell="1" allowOverlap="1" wp14:anchorId="33DBDDA8" wp14:editId="14D34921">
                    <wp:simplePos x="0" y="0"/>
                    <wp:positionH relativeFrom="column">
                      <wp:posOffset>17145</wp:posOffset>
                    </wp:positionH>
                    <wp:positionV relativeFrom="paragraph">
                      <wp:posOffset>83185</wp:posOffset>
                    </wp:positionV>
                    <wp:extent cx="359410" cy="279400"/>
                    <wp:effectExtent l="0" t="0" r="2540" b="6350"/>
                    <wp:wrapNone/>
                    <wp:docPr id="24" name="Прямоугольник 24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359410" cy="2794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0266B082" w14:textId="15E66779" w:rsidR="00F57B2B" w:rsidRPr="003855B6" w:rsidRDefault="004B0A8C" w:rsidP="00F57B2B">
                                <w:pPr>
                                  <w:pStyle w:val="101"/>
                                  <w:rPr>
                                    <w:rFonts w:ascii="ISOCPEUR" w:hAnsi="ISOCPEUR"/>
                                    <w:sz w:val="22"/>
                                    <w:szCs w:val="22"/>
                                  </w:rPr>
                                </w:pPr>
                                <w:r w:rsidRPr="003855B6">
                                  <w:rPr>
                                    <w:rFonts w:ascii="ISOCPEUR" w:hAnsi="ISOCPEUR"/>
                                    <w:sz w:val="22"/>
                                    <w:szCs w:val="22"/>
                                  </w:rPr>
                                  <w:fldChar w:fldCharType="begin"/>
                                </w:r>
                                <w:r w:rsidRPr="003855B6">
                                  <w:rPr>
                                    <w:rFonts w:ascii="ISOCPEUR" w:hAnsi="ISOCPEUR"/>
                                    <w:sz w:val="22"/>
                                    <w:szCs w:val="22"/>
                                  </w:rPr>
                                  <w:instrText xml:space="preserve"> PAGE   \* MERGEFORMAT </w:instrText>
                                </w:r>
                                <w:r w:rsidRPr="003855B6">
                                  <w:rPr>
                                    <w:rFonts w:ascii="ISOCPEUR" w:hAnsi="ISOCPEUR"/>
                                    <w:sz w:val="22"/>
                                    <w:szCs w:val="22"/>
                                  </w:rPr>
                                  <w:fldChar w:fldCharType="separate"/>
                                </w:r>
                                <w:r w:rsidRPr="003855B6">
                                  <w:rPr>
                                    <w:rFonts w:ascii="ISOCPEUR" w:hAnsi="ISOCPEUR"/>
                                    <w:noProof/>
                                    <w:sz w:val="22"/>
                                    <w:szCs w:val="22"/>
                                  </w:rPr>
                                  <w:t>26</w:t>
                                </w:r>
                                <w:r w:rsidRPr="003855B6">
                                  <w:rPr>
                                    <w:rFonts w:ascii="ISOCPEUR" w:hAnsi="ISOCPEUR"/>
                                    <w:sz w:val="22"/>
                                    <w:szCs w:val="22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rect w14:anchorId="33DBDDA8" id="Прямоугольник 24" o:spid="_x0000_s1026" style="position:absolute;left:0;text-align:left;margin-left:1.35pt;margin-top:6.55pt;width:28.3pt;height:22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" filled="f" stroked="f" strokeweight="1pt">
                    <v:textbox inset="0,0,0,0">
                      <w:txbxContent>
                        <w:p w14:paraId="0266B082" w14:textId="15E66779" w:rsidR="00F57B2B" w:rsidRPr="003855B6" w:rsidRDefault="004B0A8C" w:rsidP="00F57B2B">
                          <w:pPr>
                            <w:pStyle w:val="101"/>
                            <w:rPr>
                              <w:rFonts w:ascii="ISOCPEUR" w:hAnsi="ISOCPEUR"/>
                              <w:sz w:val="22"/>
                              <w:szCs w:val="22"/>
                            </w:rPr>
                          </w:pPr>
                          <w:r w:rsidRPr="003855B6">
                            <w:rPr>
                              <w:rFonts w:ascii="ISOCPEUR" w:hAnsi="ISOCPEUR"/>
                              <w:sz w:val="22"/>
                              <w:szCs w:val="22"/>
                            </w:rPr>
                            <w:fldChar w:fldCharType="begin"/>
                          </w:r>
                          <w:r w:rsidRPr="003855B6">
                            <w:rPr>
                              <w:rFonts w:ascii="ISOCPEUR" w:hAnsi="ISOCPEUR"/>
                              <w:sz w:val="22"/>
                              <w:szCs w:val="22"/>
                            </w:rPr>
                            <w:instrText xml:space="preserve"> PAGE   \* MERGEFORMAT </w:instrText>
                          </w:r>
                          <w:r w:rsidRPr="003855B6">
                            <w:rPr>
                              <w:rFonts w:ascii="ISOCPEUR" w:hAnsi="ISOCPEUR"/>
                              <w:sz w:val="22"/>
                              <w:szCs w:val="22"/>
                            </w:rPr>
                            <w:fldChar w:fldCharType="separate"/>
                          </w:r>
                          <w:r w:rsidRPr="003855B6">
                            <w:rPr>
                              <w:rFonts w:ascii="ISOCPEUR" w:hAnsi="ISOCPEUR"/>
                              <w:noProof/>
                              <w:sz w:val="22"/>
                              <w:szCs w:val="22"/>
                            </w:rPr>
                            <w:t>26</w:t>
                          </w:r>
                          <w:r w:rsidRPr="003855B6">
                            <w:rPr>
                              <w:rFonts w:ascii="ISOCPEUR" w:hAnsi="ISOCPEUR"/>
                              <w:sz w:val="22"/>
                              <w:szCs w:val="22"/>
                            </w:rPr>
                            <w:fldChar w:fldCharType="end"/>
                          </w:r>
                        </w:p>
                      </w:txbxContent>
                    </v:textbox>
                  </v:rect>
                </w:pict>
              </mc:Fallback>
            </mc:AlternateContent>
          </w:r>
        </w:p>
      </w:tc>
    </w:tr>
    <w:tr w:rsidR="00F57B2B" w:rsidRPr="00884252" w14:paraId="5BE497C5" w14:textId="77777777" w:rsidTr="00981EF1">
      <w:trPr>
        <w:trHeight w:hRule="exact" w:val="284"/>
      </w:trPr>
      <w:tc>
        <w:tcPr>
          <w:tcW w:w="571" w:type="dxa"/>
          <w:vAlign w:val="center"/>
        </w:tcPr>
        <w:p w14:paraId="697B4235" w14:textId="77777777" w:rsidR="00F57B2B" w:rsidRPr="003855B6" w:rsidRDefault="00F57B2B" w:rsidP="006C51E9">
          <w:pPr>
            <w:pStyle w:val="110"/>
            <w:framePr w:wrap="auto" w:vAnchor="margin" w:hAnchor="text" w:xAlign="left" w:yAlign="inline"/>
            <w:ind w:left="-57" w:right="-57"/>
            <w:rPr>
              <w:rFonts w:ascii="ISOCPEUR" w:hAnsi="ISOCPEUR"/>
              <w:sz w:val="18"/>
            </w:rPr>
          </w:pPr>
          <w:r w:rsidRPr="003855B6">
            <w:rPr>
              <w:rFonts w:ascii="ISOCPEUR" w:hAnsi="ISOCPEUR"/>
              <w:sz w:val="18"/>
            </w:rPr>
            <w:t>Изм.</w:t>
          </w:r>
        </w:p>
      </w:tc>
      <w:tc>
        <w:tcPr>
          <w:tcW w:w="571" w:type="dxa"/>
          <w:vAlign w:val="center"/>
        </w:tcPr>
        <w:p w14:paraId="38A7E2EA" w14:textId="77777777" w:rsidR="00F57B2B" w:rsidRPr="003855B6" w:rsidRDefault="00F57B2B" w:rsidP="006C51E9">
          <w:pPr>
            <w:pStyle w:val="110"/>
            <w:framePr w:wrap="auto" w:vAnchor="margin" w:hAnchor="text" w:xAlign="left" w:yAlign="inline"/>
            <w:rPr>
              <w:rFonts w:ascii="ISOCPEUR" w:hAnsi="ISOCPEUR"/>
              <w:sz w:val="18"/>
            </w:rPr>
          </w:pPr>
          <w:r w:rsidRPr="003855B6">
            <w:rPr>
              <w:rFonts w:ascii="ISOCPEUR" w:hAnsi="ISOCPEUR"/>
              <w:sz w:val="18"/>
            </w:rPr>
            <w:t>Кол.</w:t>
          </w:r>
          <w:r w:rsidR="006C51E9" w:rsidRPr="003855B6">
            <w:rPr>
              <w:rFonts w:ascii="ISOCPEUR" w:hAnsi="ISOCPEUR"/>
              <w:sz w:val="10"/>
              <w:szCs w:val="14"/>
            </w:rPr>
            <w:t xml:space="preserve"> </w:t>
          </w:r>
          <w:r w:rsidRPr="003855B6">
            <w:rPr>
              <w:rFonts w:ascii="ISOCPEUR" w:hAnsi="ISOCPEUR"/>
              <w:sz w:val="18"/>
            </w:rPr>
            <w:t>уч.</w:t>
          </w:r>
        </w:p>
      </w:tc>
      <w:tc>
        <w:tcPr>
          <w:tcW w:w="570" w:type="dxa"/>
          <w:vAlign w:val="center"/>
        </w:tcPr>
        <w:p w14:paraId="1BB907EC" w14:textId="77777777" w:rsidR="00F57B2B" w:rsidRPr="003855B6" w:rsidRDefault="00F57B2B" w:rsidP="006C51E9">
          <w:pPr>
            <w:pStyle w:val="110"/>
            <w:framePr w:wrap="auto" w:vAnchor="margin" w:hAnchor="text" w:xAlign="left" w:yAlign="inline"/>
            <w:ind w:left="-57" w:right="-57"/>
            <w:rPr>
              <w:rFonts w:ascii="ISOCPEUR" w:hAnsi="ISOCPEUR"/>
              <w:sz w:val="18"/>
            </w:rPr>
          </w:pPr>
          <w:r w:rsidRPr="003855B6">
            <w:rPr>
              <w:rFonts w:ascii="ISOCPEUR" w:hAnsi="ISOCPEUR"/>
              <w:sz w:val="18"/>
            </w:rPr>
            <w:t>Лист</w:t>
          </w:r>
        </w:p>
      </w:tc>
      <w:tc>
        <w:tcPr>
          <w:tcW w:w="570" w:type="dxa"/>
          <w:vAlign w:val="center"/>
        </w:tcPr>
        <w:p w14:paraId="2471A534" w14:textId="77777777" w:rsidR="00F57B2B" w:rsidRPr="003855B6" w:rsidRDefault="00F57B2B" w:rsidP="006C51E9">
          <w:pPr>
            <w:pStyle w:val="110"/>
            <w:framePr w:wrap="auto" w:vAnchor="margin" w:hAnchor="text" w:xAlign="left" w:yAlign="inline"/>
            <w:ind w:left="-57" w:right="-57"/>
            <w:rPr>
              <w:rFonts w:ascii="ISOCPEUR" w:hAnsi="ISOCPEUR"/>
              <w:sz w:val="18"/>
            </w:rPr>
          </w:pPr>
          <w:r w:rsidRPr="003855B6">
            <w:rPr>
              <w:rFonts w:ascii="ISOCPEUR" w:hAnsi="ISOCPEUR"/>
              <w:sz w:val="18"/>
            </w:rPr>
            <w:t>№ док.</w:t>
          </w:r>
        </w:p>
      </w:tc>
      <w:tc>
        <w:tcPr>
          <w:tcW w:w="856" w:type="dxa"/>
          <w:vAlign w:val="center"/>
        </w:tcPr>
        <w:p w14:paraId="36DB85C5" w14:textId="77777777" w:rsidR="00F57B2B" w:rsidRPr="003855B6" w:rsidRDefault="00F57B2B" w:rsidP="006C51E9">
          <w:pPr>
            <w:pStyle w:val="110"/>
            <w:framePr w:wrap="auto" w:vAnchor="margin" w:hAnchor="text" w:xAlign="left" w:yAlign="inline"/>
            <w:ind w:left="-57" w:right="-57"/>
            <w:rPr>
              <w:rFonts w:ascii="ISOCPEUR" w:hAnsi="ISOCPEUR"/>
              <w:sz w:val="18"/>
            </w:rPr>
          </w:pPr>
          <w:r w:rsidRPr="003855B6">
            <w:rPr>
              <w:rFonts w:ascii="ISOCPEUR" w:hAnsi="ISOCPEUR"/>
              <w:sz w:val="18"/>
            </w:rPr>
            <w:t>Подп.</w:t>
          </w:r>
        </w:p>
      </w:tc>
      <w:tc>
        <w:tcPr>
          <w:tcW w:w="570" w:type="dxa"/>
          <w:vAlign w:val="center"/>
        </w:tcPr>
        <w:p w14:paraId="1EA7B427" w14:textId="77777777" w:rsidR="00F57B2B" w:rsidRPr="003855B6" w:rsidRDefault="00F57B2B" w:rsidP="006C51E9">
          <w:pPr>
            <w:pStyle w:val="110"/>
            <w:framePr w:wrap="auto" w:vAnchor="margin" w:hAnchor="text" w:xAlign="left" w:yAlign="inline"/>
            <w:ind w:left="-57" w:right="-57"/>
            <w:rPr>
              <w:rFonts w:ascii="ISOCPEUR" w:hAnsi="ISOCPEUR"/>
              <w:sz w:val="18"/>
            </w:rPr>
          </w:pPr>
          <w:r w:rsidRPr="003855B6">
            <w:rPr>
              <w:rFonts w:ascii="ISOCPEUR" w:hAnsi="ISOCPEUR"/>
              <w:sz w:val="18"/>
            </w:rPr>
            <w:t>Дата</w:t>
          </w:r>
        </w:p>
      </w:tc>
      <w:tc>
        <w:tcPr>
          <w:tcW w:w="6217" w:type="dxa"/>
          <w:vMerge/>
          <w:vAlign w:val="center"/>
        </w:tcPr>
        <w:p w14:paraId="22B710FD" w14:textId="77777777" w:rsidR="00F57B2B" w:rsidRPr="00884252" w:rsidRDefault="00F57B2B" w:rsidP="006C51E9">
          <w:pPr>
            <w:pStyle w:val="110"/>
            <w:framePr w:wrap="auto" w:vAnchor="margin" w:hAnchor="text" w:xAlign="left" w:yAlign="inline"/>
            <w:ind w:left="-57" w:right="-57"/>
            <w:rPr>
              <w:rFonts w:ascii="ISOCPEUR" w:hAnsi="ISOCPEUR"/>
            </w:rPr>
          </w:pPr>
        </w:p>
      </w:tc>
      <w:tc>
        <w:tcPr>
          <w:tcW w:w="565" w:type="dxa"/>
          <w:vMerge/>
          <w:vAlign w:val="center"/>
        </w:tcPr>
        <w:p w14:paraId="64138510" w14:textId="77777777" w:rsidR="00F57B2B" w:rsidRPr="00884252" w:rsidRDefault="00F57B2B" w:rsidP="006C51E9">
          <w:pPr>
            <w:pStyle w:val="110"/>
            <w:framePr w:wrap="auto" w:vAnchor="margin" w:hAnchor="text" w:xAlign="left" w:yAlign="inline"/>
            <w:ind w:left="-57" w:right="-57"/>
            <w:rPr>
              <w:rFonts w:ascii="ISOCPEUR" w:hAnsi="ISOCPEUR"/>
            </w:rPr>
          </w:pPr>
        </w:p>
      </w:tc>
    </w:tr>
  </w:tbl>
  <w:p w14:paraId="6F44B51B" w14:textId="77777777" w:rsidR="00981EF1" w:rsidRDefault="00981EF1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917B3A" w14:textId="25DE0DD7" w:rsidR="00981EF1" w:rsidRDefault="00037E6F">
    <w:pPr>
      <w:pStyle w:val="a8"/>
    </w:pPr>
    <w:r>
      <w:rPr>
        <w:noProof/>
      </w:rPr>
      <mc:AlternateContent>
        <mc:Choice Requires="wps">
          <w:drawing>
            <wp:anchor distT="0" distB="0" distL="114300" distR="114300" simplePos="0" relativeHeight="251688960" behindDoc="0" locked="0" layoutInCell="1" allowOverlap="1" wp14:anchorId="41113FB9" wp14:editId="4A8CC805">
              <wp:simplePos x="0" y="0"/>
              <wp:positionH relativeFrom="column">
                <wp:posOffset>5274945</wp:posOffset>
              </wp:positionH>
              <wp:positionV relativeFrom="paragraph">
                <wp:posOffset>-263335</wp:posOffset>
              </wp:positionV>
              <wp:extent cx="818515" cy="269875"/>
              <wp:effectExtent l="0" t="0" r="635" b="0"/>
              <wp:wrapNone/>
              <wp:docPr id="6" name="Надпись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18515" cy="2698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1B7941E5" w14:textId="3D5D609E" w:rsidR="008C1364" w:rsidRPr="005C0BE9" w:rsidRDefault="008C1364">
                          <w:pPr>
                            <w:rPr>
                              <w:lang w:val="en-US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1113FB9" id="_x0000_t202" coordsize="21600,21600" o:spt="202" path="m,l,21600r21600,l21600,xe">
              <v:stroke joinstyle="miter"/>
              <v:path gradientshapeok="t" o:connecttype="rect"/>
            </v:shapetype>
            <v:shape id="Надпись 6" o:spid="_x0000_s1027" type="#_x0000_t202" style="position:absolute;left:0;text-align:left;margin-left:415.35pt;margin-top:-20.75pt;width:64.45pt;height:21.2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" fillcolor="white [3201]" stroked="f" strokeweight=".5pt">
              <v:textbox>
                <w:txbxContent>
                  <w:p w14:paraId="1B7941E5" w14:textId="3D5D609E" w:rsidR="008C1364" w:rsidRPr="005C0BE9" w:rsidRDefault="008C1364">
                    <w:pPr>
                      <w:rPr>
                        <w:lang w:val="en-US"/>
                      </w:rPr>
                    </w:pPr>
                  </w:p>
                </w:txbxContent>
              </v:textbox>
            </v:shape>
          </w:pict>
        </mc:Fallback>
      </mc:AlternateContent>
    </w:r>
  </w:p>
  <w:p w14:paraId="057007C9" w14:textId="760E938E" w:rsidR="00981EF1" w:rsidRDefault="00981EF1">
    <w:pPr>
      <w:pStyle w:val="a8"/>
    </w:pPr>
  </w:p>
  <w:p w14:paraId="283F9683" w14:textId="6778B25C" w:rsidR="00981EF1" w:rsidRDefault="00981EF1">
    <w:pPr>
      <w:pStyle w:val="a8"/>
    </w:pPr>
  </w:p>
  <w:p w14:paraId="1C5F688A" w14:textId="0F25265D" w:rsidR="00981EF1" w:rsidRDefault="00981EF1">
    <w:pPr>
      <w:pStyle w:val="a8"/>
    </w:pPr>
  </w:p>
  <w:p w14:paraId="1F3D6713" w14:textId="65A9EBFB" w:rsidR="00981EF1" w:rsidRDefault="00981EF1">
    <w:pPr>
      <w:pStyle w:val="a8"/>
    </w:pPr>
  </w:p>
  <w:p w14:paraId="42CEF39F" w14:textId="52C3132A" w:rsidR="00981EF1" w:rsidRDefault="00981EF1">
    <w:pPr>
      <w:pStyle w:val="a8"/>
    </w:pPr>
  </w:p>
  <w:p w14:paraId="20C31743" w14:textId="25999592" w:rsidR="00981EF1" w:rsidRDefault="00981EF1">
    <w:pPr>
      <w:pStyle w:val="a8"/>
    </w:pPr>
  </w:p>
  <w:p w14:paraId="100BDB0F" w14:textId="77777777" w:rsidR="00981EF1" w:rsidRDefault="00981EF1">
    <w:pPr>
      <w:pStyle w:val="a8"/>
    </w:pPr>
  </w:p>
  <w:p w14:paraId="187B8492" w14:textId="77777777" w:rsidR="00981EF1" w:rsidRDefault="00981EF1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E192B9" w14:textId="77777777" w:rsidR="00696D0E" w:rsidRPr="003855B6" w:rsidRDefault="00696D0E" w:rsidP="00FA3426">
      <w:pPr>
        <w:rPr>
          <w:rFonts w:ascii="ISOCPEUR" w:hAnsi="ISOCPEUR"/>
        </w:rPr>
      </w:pPr>
      <w:r w:rsidRPr="003855B6">
        <w:rPr>
          <w:rFonts w:ascii="ISOCPEUR" w:hAnsi="ISOCPEUR"/>
        </w:rPr>
        <w:separator/>
      </w:r>
    </w:p>
    <w:p w14:paraId="3BC6BF37" w14:textId="77777777" w:rsidR="00696D0E" w:rsidRPr="003855B6" w:rsidRDefault="00696D0E" w:rsidP="00FA3426">
      <w:pPr>
        <w:rPr>
          <w:rFonts w:ascii="ISOCPEUR" w:hAnsi="ISOCPEUR"/>
        </w:rPr>
      </w:pPr>
    </w:p>
  </w:footnote>
  <w:footnote w:type="continuationSeparator" w:id="0">
    <w:p w14:paraId="3C1B354F" w14:textId="77777777" w:rsidR="00696D0E" w:rsidRPr="003855B6" w:rsidRDefault="00696D0E" w:rsidP="00FA3426">
      <w:pPr>
        <w:rPr>
          <w:rFonts w:ascii="ISOCPEUR" w:hAnsi="ISOCPEUR"/>
        </w:rPr>
      </w:pPr>
      <w:r w:rsidRPr="003855B6">
        <w:rPr>
          <w:rFonts w:ascii="ISOCPEUR" w:hAnsi="ISOCPEUR"/>
        </w:rPr>
        <w:continuationSeparator/>
      </w:r>
    </w:p>
    <w:p w14:paraId="7AD8F32F" w14:textId="77777777" w:rsidR="00696D0E" w:rsidRPr="003855B6" w:rsidRDefault="00696D0E" w:rsidP="00FA3426">
      <w:pPr>
        <w:rPr>
          <w:rFonts w:ascii="ISOCPEUR" w:hAnsi="ISOCPEUR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EE76DD" w14:textId="2B5A8D5F" w:rsidR="000659B1" w:rsidRPr="003855B6" w:rsidRDefault="00F57B2B" w:rsidP="00851C21">
    <w:pPr>
      <w:pStyle w:val="a6"/>
      <w:rPr>
        <w:rFonts w:ascii="ISOCPEUR" w:hAnsi="ISOCPEUR" w:cstheme="minorHAnsi"/>
        <w:sz w:val="14"/>
        <w:szCs w:val="12"/>
      </w:rPr>
    </w:pPr>
    <w:r w:rsidRPr="003855B6">
      <w:rPr>
        <w:rFonts w:ascii="ISOCPEUR" w:hAnsi="ISOCPEUR" w:cstheme="minorHAnsi"/>
        <w:noProof/>
      </w:rPr>
      <w:drawing>
        <wp:anchor distT="0" distB="0" distL="114300" distR="114300" simplePos="0" relativeHeight="251668480" behindDoc="1" locked="0" layoutInCell="1" allowOverlap="1" wp14:anchorId="6E5971FF" wp14:editId="787722F1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7555865" cy="10691495"/>
          <wp:effectExtent l="0" t="0" r="0" b="0"/>
          <wp:wrapNone/>
          <wp:docPr id="22" name="Рисунок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20" name="Рисунок 212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5865" cy="106914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vertAnchor="page" w:horzAnchor="page" w:tblpX="1135" w:tblpY="13422"/>
      <w:tblW w:w="10485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66"/>
      <w:gridCol w:w="566"/>
      <w:gridCol w:w="567"/>
      <w:gridCol w:w="567"/>
      <w:gridCol w:w="850"/>
      <w:gridCol w:w="567"/>
      <w:gridCol w:w="3968"/>
      <w:gridCol w:w="850"/>
      <w:gridCol w:w="850"/>
      <w:gridCol w:w="1134"/>
    </w:tblGrid>
    <w:tr w:rsidR="00B03B22" w:rsidRPr="003855B6" w14:paraId="63B3B1BA" w14:textId="77777777" w:rsidTr="00F57B2B">
      <w:trPr>
        <w:cantSplit/>
        <w:trHeight w:hRule="exact" w:val="284"/>
      </w:trPr>
      <w:tc>
        <w:tcPr>
          <w:tcW w:w="566" w:type="dxa"/>
          <w:vAlign w:val="center"/>
        </w:tcPr>
        <w:p w14:paraId="799D4A1F" w14:textId="77777777" w:rsidR="00B03B22" w:rsidRPr="003855B6" w:rsidRDefault="00B03B22" w:rsidP="00B03B2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566" w:type="dxa"/>
          <w:vAlign w:val="center"/>
        </w:tcPr>
        <w:p w14:paraId="22318418" w14:textId="77777777" w:rsidR="00B03B22" w:rsidRPr="003855B6" w:rsidRDefault="00B03B22" w:rsidP="00B03B2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60A557DF" w14:textId="77777777" w:rsidR="00B03B22" w:rsidRPr="003855B6" w:rsidRDefault="00B03B22" w:rsidP="00B03B2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4228E6F8" w14:textId="77777777" w:rsidR="00B03B22" w:rsidRPr="003855B6" w:rsidRDefault="00B03B22" w:rsidP="00B03B2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36319395" w14:textId="77777777" w:rsidR="00B03B22" w:rsidRPr="003855B6" w:rsidRDefault="00B03B22" w:rsidP="00B03B2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26F78CA7" w14:textId="77777777" w:rsidR="00B03B22" w:rsidRPr="003855B6" w:rsidRDefault="00B03B22" w:rsidP="00B03B2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6802" w:type="dxa"/>
          <w:gridSpan w:val="4"/>
          <w:vMerge w:val="restart"/>
          <w:vAlign w:val="center"/>
          <w:hideMark/>
        </w:tcPr>
        <w:p w14:paraId="01DBAE20" w14:textId="7AE6DC18" w:rsidR="00B03B22" w:rsidRPr="003855B6" w:rsidRDefault="002F6804" w:rsidP="00B03B22">
          <w:pPr>
            <w:pStyle w:val="18"/>
            <w:framePr w:wrap="auto" w:vAnchor="margin" w:hAnchor="text" w:xAlign="left" w:yAlign="inline"/>
            <w:spacing w:line="256" w:lineRule="auto"/>
            <w:rPr>
              <w:rFonts w:ascii="ISOCPEUR" w:hAnsi="ISOCPEUR"/>
              <w:sz w:val="32"/>
              <w:szCs w:val="32"/>
            </w:rPr>
          </w:pPr>
          <w:r w:rsidRPr="003855B6">
            <w:rPr>
              <w:rFonts w:ascii="ISOCPEUR" w:hAnsi="ISOCPEUR"/>
              <w:bCs/>
              <w:sz w:val="32"/>
              <w:szCs w:val="32"/>
            </w:rPr>
            <w:t>343</w:t>
          </w:r>
          <w:r w:rsidRPr="003855B6">
            <w:rPr>
              <w:rFonts w:ascii="ISOCPEUR" w:hAnsi="ISOCPEUR"/>
              <w:bCs/>
              <w:sz w:val="32"/>
              <w:szCs w:val="32"/>
              <w:lang w:val="en-US"/>
            </w:rPr>
            <w:t>G/2024-</w:t>
          </w:r>
          <w:r w:rsidRPr="003855B6">
            <w:rPr>
              <w:rFonts w:ascii="ISOCPEUR" w:hAnsi="ISOCPEUR"/>
              <w:bCs/>
              <w:sz w:val="32"/>
              <w:szCs w:val="32"/>
            </w:rPr>
            <w:t>ТД</w:t>
          </w:r>
          <w:r w:rsidR="00B03B22" w:rsidRPr="003855B6">
            <w:rPr>
              <w:rFonts w:ascii="ISOCPEUR" w:hAnsi="ISOCPEUR"/>
              <w:bCs/>
              <w:sz w:val="32"/>
              <w:szCs w:val="32"/>
            </w:rPr>
            <w:t>-ТХ</w:t>
          </w:r>
          <w:r w:rsidR="00B03B22" w:rsidRPr="003855B6">
            <w:rPr>
              <w:rFonts w:ascii="ISOCPEUR" w:hAnsi="ISOCPEUR"/>
            </w:rPr>
            <w:t>.</w:t>
          </w:r>
          <w:r w:rsidR="00B03B22" w:rsidRPr="003855B6">
            <w:rPr>
              <w:rFonts w:ascii="ISOCPEUR" w:hAnsi="ISOCPEUR"/>
              <w:sz w:val="32"/>
              <w:szCs w:val="32"/>
            </w:rPr>
            <w:t>ВОР</w:t>
          </w:r>
        </w:p>
      </w:tc>
    </w:tr>
    <w:tr w:rsidR="00B03B22" w:rsidRPr="003855B6" w14:paraId="78DBE732" w14:textId="77777777" w:rsidTr="00F57B2B">
      <w:trPr>
        <w:cantSplit/>
        <w:trHeight w:hRule="exact" w:val="284"/>
      </w:trPr>
      <w:tc>
        <w:tcPr>
          <w:tcW w:w="566" w:type="dxa"/>
          <w:vAlign w:val="center"/>
        </w:tcPr>
        <w:p w14:paraId="7FB61DF0" w14:textId="77777777" w:rsidR="00B03B22" w:rsidRPr="003855B6" w:rsidRDefault="00B03B22" w:rsidP="00B03B2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566" w:type="dxa"/>
          <w:vAlign w:val="center"/>
        </w:tcPr>
        <w:p w14:paraId="08A76A37" w14:textId="77777777" w:rsidR="00B03B22" w:rsidRPr="003855B6" w:rsidRDefault="00B03B22" w:rsidP="00B03B2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19A2745C" w14:textId="77777777" w:rsidR="00B03B22" w:rsidRPr="003855B6" w:rsidRDefault="00B03B22" w:rsidP="00B03B2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08569FA1" w14:textId="77777777" w:rsidR="00B03B22" w:rsidRPr="003855B6" w:rsidRDefault="00B03B22" w:rsidP="00B03B2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7E368B6C" w14:textId="77777777" w:rsidR="00B03B22" w:rsidRPr="003855B6" w:rsidRDefault="00B03B22" w:rsidP="00B03B2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0D8FA752" w14:textId="77777777" w:rsidR="00B03B22" w:rsidRPr="003855B6" w:rsidRDefault="00B03B22" w:rsidP="00B03B2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6802" w:type="dxa"/>
          <w:gridSpan w:val="4"/>
          <w:vMerge/>
          <w:vAlign w:val="center"/>
        </w:tcPr>
        <w:p w14:paraId="5B12BCA5" w14:textId="77777777" w:rsidR="00B03B22" w:rsidRPr="003855B6" w:rsidRDefault="00B03B22" w:rsidP="00B03B22">
          <w:pPr>
            <w:pStyle w:val="18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</w:tr>
    <w:tr w:rsidR="00B03B22" w:rsidRPr="003855B6" w14:paraId="60ACDF58" w14:textId="77777777" w:rsidTr="00F57B2B">
      <w:trPr>
        <w:cantSplit/>
        <w:trHeight w:hRule="exact" w:val="284"/>
      </w:trPr>
      <w:tc>
        <w:tcPr>
          <w:tcW w:w="566" w:type="dxa"/>
          <w:vAlign w:val="center"/>
        </w:tcPr>
        <w:p w14:paraId="27416087" w14:textId="3DD0707C" w:rsidR="00B03B22" w:rsidRPr="003855B6" w:rsidRDefault="00B03B22" w:rsidP="00B03B2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566" w:type="dxa"/>
          <w:vAlign w:val="center"/>
        </w:tcPr>
        <w:p w14:paraId="1220DC29" w14:textId="77777777" w:rsidR="00B03B22" w:rsidRPr="003855B6" w:rsidRDefault="00B03B22" w:rsidP="00B03B2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11AABE74" w14:textId="77777777" w:rsidR="00B03B22" w:rsidRPr="003855B6" w:rsidRDefault="00B03B22" w:rsidP="00B03B2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5E592C66" w14:textId="77777777" w:rsidR="00B03B22" w:rsidRPr="003855B6" w:rsidRDefault="00B03B22" w:rsidP="00B03B2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1E09311B" w14:textId="77777777" w:rsidR="00B03B22" w:rsidRPr="003855B6" w:rsidRDefault="00B03B22" w:rsidP="00B03B2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61AD896F" w14:textId="77777777" w:rsidR="00B03B22" w:rsidRPr="003855B6" w:rsidRDefault="00B03B22" w:rsidP="00B03B2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6802" w:type="dxa"/>
          <w:gridSpan w:val="4"/>
          <w:vMerge w:val="restart"/>
          <w:vAlign w:val="center"/>
        </w:tcPr>
        <w:p w14:paraId="597E631B" w14:textId="4BCE268A" w:rsidR="00B03B22" w:rsidRPr="003855B6" w:rsidRDefault="002F6804" w:rsidP="00B03B22">
          <w:pPr>
            <w:pStyle w:val="Default"/>
            <w:jc w:val="center"/>
            <w:rPr>
              <w:rFonts w:ascii="ISOCPEUR" w:hAnsi="ISOCPEUR"/>
              <w:b/>
              <w:bCs/>
              <w:sz w:val="22"/>
              <w:szCs w:val="22"/>
            </w:rPr>
          </w:pPr>
          <w:r w:rsidRPr="003855B6">
            <w:rPr>
              <w:rStyle w:val="21"/>
              <w:rFonts w:ascii="ISOCPEUR" w:hAnsi="ISOCPEUR"/>
              <w:b w:val="0"/>
              <w:bCs w:val="0"/>
              <w:sz w:val="22"/>
              <w:szCs w:val="22"/>
            </w:rPr>
            <w:t>Бизнес-центр ТМХ на территории ОЭЗ «Технополис Москва»</w:t>
          </w:r>
        </w:p>
      </w:tc>
    </w:tr>
    <w:tr w:rsidR="00401F6E" w:rsidRPr="003855B6" w14:paraId="536D25A8" w14:textId="77777777" w:rsidTr="00F57B2B">
      <w:trPr>
        <w:cantSplit/>
        <w:trHeight w:hRule="exact" w:val="284"/>
      </w:trPr>
      <w:tc>
        <w:tcPr>
          <w:tcW w:w="566" w:type="dxa"/>
          <w:vAlign w:val="center"/>
        </w:tcPr>
        <w:p w14:paraId="63011952" w14:textId="77777777" w:rsidR="00401F6E" w:rsidRPr="003855B6" w:rsidRDefault="00401F6E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566" w:type="dxa"/>
          <w:vAlign w:val="center"/>
        </w:tcPr>
        <w:p w14:paraId="3C353D46" w14:textId="77777777" w:rsidR="00401F6E" w:rsidRPr="003855B6" w:rsidRDefault="00401F6E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617C8224" w14:textId="77777777" w:rsidR="00401F6E" w:rsidRPr="003855B6" w:rsidRDefault="00401F6E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00998582" w14:textId="77777777" w:rsidR="00401F6E" w:rsidRPr="003855B6" w:rsidRDefault="00401F6E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1CA38B52" w14:textId="77777777" w:rsidR="00401F6E" w:rsidRPr="003855B6" w:rsidRDefault="00401F6E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49247A05" w14:textId="77777777" w:rsidR="00401F6E" w:rsidRPr="003855B6" w:rsidRDefault="00401F6E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6802" w:type="dxa"/>
          <w:gridSpan w:val="4"/>
          <w:vMerge/>
          <w:vAlign w:val="center"/>
        </w:tcPr>
        <w:p w14:paraId="1769DDC2" w14:textId="77777777" w:rsidR="00401F6E" w:rsidRPr="003855B6" w:rsidRDefault="00401F6E" w:rsidP="00884252">
          <w:pPr>
            <w:pStyle w:val="18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</w:tr>
    <w:tr w:rsidR="004F3CB7" w:rsidRPr="003855B6" w14:paraId="7F07089E" w14:textId="77777777" w:rsidTr="00F57B2B">
      <w:trPr>
        <w:cantSplit/>
        <w:trHeight w:hRule="exact" w:val="284"/>
      </w:trPr>
      <w:tc>
        <w:tcPr>
          <w:tcW w:w="566" w:type="dxa"/>
          <w:vAlign w:val="center"/>
        </w:tcPr>
        <w:p w14:paraId="1D4A7121" w14:textId="77777777" w:rsidR="004F3CB7" w:rsidRPr="003855B6" w:rsidRDefault="004F3CB7" w:rsidP="004F3CB7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  <w:r w:rsidRPr="003855B6">
            <w:rPr>
              <w:rFonts w:ascii="ISOCPEUR" w:hAnsi="ISOCPEUR"/>
              <w:sz w:val="18"/>
              <w:szCs w:val="22"/>
            </w:rPr>
            <w:t>Изм.</w:t>
          </w:r>
        </w:p>
      </w:tc>
      <w:tc>
        <w:tcPr>
          <w:tcW w:w="566" w:type="dxa"/>
          <w:vAlign w:val="center"/>
        </w:tcPr>
        <w:p w14:paraId="4BE2C353" w14:textId="77777777" w:rsidR="004F3CB7" w:rsidRPr="003855B6" w:rsidRDefault="004F3CB7" w:rsidP="004F3CB7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  <w:r w:rsidRPr="003855B6">
            <w:rPr>
              <w:rFonts w:ascii="ISOCPEUR" w:hAnsi="ISOCPEUR"/>
              <w:sz w:val="18"/>
              <w:szCs w:val="22"/>
            </w:rPr>
            <w:t>Кол.</w:t>
          </w:r>
          <w:r w:rsidRPr="003855B6">
            <w:rPr>
              <w:rFonts w:ascii="ISOCPEUR" w:hAnsi="ISOCPEUR"/>
              <w:sz w:val="10"/>
              <w:szCs w:val="14"/>
            </w:rPr>
            <w:t xml:space="preserve"> </w:t>
          </w:r>
          <w:r w:rsidRPr="003855B6">
            <w:rPr>
              <w:rFonts w:ascii="ISOCPEUR" w:hAnsi="ISOCPEUR"/>
              <w:sz w:val="18"/>
              <w:szCs w:val="22"/>
            </w:rPr>
            <w:t>уч.</w:t>
          </w:r>
        </w:p>
      </w:tc>
      <w:tc>
        <w:tcPr>
          <w:tcW w:w="567" w:type="dxa"/>
          <w:vAlign w:val="center"/>
        </w:tcPr>
        <w:p w14:paraId="556C13CE" w14:textId="77777777" w:rsidR="004F3CB7" w:rsidRPr="003855B6" w:rsidRDefault="004F3CB7" w:rsidP="004F3CB7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  <w:r w:rsidRPr="003855B6">
            <w:rPr>
              <w:rFonts w:ascii="ISOCPEUR" w:hAnsi="ISOCPEUR"/>
              <w:sz w:val="18"/>
              <w:szCs w:val="22"/>
            </w:rPr>
            <w:t>Лист</w:t>
          </w:r>
        </w:p>
      </w:tc>
      <w:tc>
        <w:tcPr>
          <w:tcW w:w="567" w:type="dxa"/>
          <w:vAlign w:val="center"/>
        </w:tcPr>
        <w:p w14:paraId="2E4098B5" w14:textId="77777777" w:rsidR="004F3CB7" w:rsidRPr="003855B6" w:rsidRDefault="004F3CB7" w:rsidP="004F3CB7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  <w:r w:rsidRPr="003855B6">
            <w:rPr>
              <w:rFonts w:ascii="ISOCPEUR" w:hAnsi="ISOCPEUR"/>
              <w:sz w:val="18"/>
              <w:szCs w:val="22"/>
            </w:rPr>
            <w:t>№ док.</w:t>
          </w:r>
        </w:p>
      </w:tc>
      <w:tc>
        <w:tcPr>
          <w:tcW w:w="850" w:type="dxa"/>
          <w:vAlign w:val="center"/>
        </w:tcPr>
        <w:p w14:paraId="7F2F2D8B" w14:textId="77777777" w:rsidR="004F3CB7" w:rsidRPr="003855B6" w:rsidRDefault="004F3CB7" w:rsidP="004F3CB7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  <w:r w:rsidRPr="003855B6">
            <w:rPr>
              <w:rFonts w:ascii="ISOCPEUR" w:hAnsi="ISOCPEUR"/>
              <w:sz w:val="18"/>
              <w:szCs w:val="22"/>
            </w:rPr>
            <w:t>Подп.</w:t>
          </w:r>
        </w:p>
      </w:tc>
      <w:tc>
        <w:tcPr>
          <w:tcW w:w="567" w:type="dxa"/>
          <w:vAlign w:val="center"/>
        </w:tcPr>
        <w:p w14:paraId="4FF32CE0" w14:textId="77777777" w:rsidR="004F3CB7" w:rsidRPr="003855B6" w:rsidRDefault="004F3CB7" w:rsidP="004F3CB7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  <w:r w:rsidRPr="003855B6">
            <w:rPr>
              <w:rFonts w:ascii="ISOCPEUR" w:hAnsi="ISOCPEUR"/>
              <w:sz w:val="18"/>
              <w:szCs w:val="22"/>
            </w:rPr>
            <w:t>Дата</w:t>
          </w:r>
        </w:p>
      </w:tc>
      <w:tc>
        <w:tcPr>
          <w:tcW w:w="6802" w:type="dxa"/>
          <w:gridSpan w:val="4"/>
          <w:vMerge/>
          <w:vAlign w:val="center"/>
          <w:hideMark/>
        </w:tcPr>
        <w:p w14:paraId="3F0D5F1F" w14:textId="77777777" w:rsidR="004F3CB7" w:rsidRPr="003855B6" w:rsidRDefault="004F3CB7" w:rsidP="004F3CB7">
          <w:pPr>
            <w:spacing w:line="256" w:lineRule="auto"/>
            <w:jc w:val="left"/>
            <w:rPr>
              <w:rFonts w:ascii="ISOCPEUR" w:hAnsi="ISOCPEUR" w:cs="Times New Roman"/>
              <w:sz w:val="36"/>
              <w:szCs w:val="36"/>
            </w:rPr>
          </w:pPr>
        </w:p>
      </w:tc>
    </w:tr>
    <w:tr w:rsidR="002F6804" w:rsidRPr="003855B6" w14:paraId="5DC4DAB4" w14:textId="77777777" w:rsidTr="00F57B2B">
      <w:trPr>
        <w:cantSplit/>
        <w:trHeight w:hRule="exact" w:val="284"/>
      </w:trPr>
      <w:tc>
        <w:tcPr>
          <w:tcW w:w="1132" w:type="dxa"/>
          <w:gridSpan w:val="2"/>
          <w:vAlign w:val="center"/>
          <w:hideMark/>
        </w:tcPr>
        <w:p w14:paraId="4BE285DE" w14:textId="55C233F2" w:rsidR="002F6804" w:rsidRPr="003855B6" w:rsidRDefault="002F6804" w:rsidP="002F6804">
          <w:pPr>
            <w:pStyle w:val="102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  <w:proofErr w:type="spellStart"/>
          <w:r w:rsidRPr="003855B6">
            <w:rPr>
              <w:rFonts w:ascii="ISOCPEUR" w:hAnsi="ISOCPEUR"/>
            </w:rPr>
            <w:t>Разраб</w:t>
          </w:r>
          <w:proofErr w:type="spellEnd"/>
          <w:r w:rsidRPr="003855B6">
            <w:rPr>
              <w:rFonts w:ascii="ISOCPEUR" w:hAnsi="ISOCPEUR"/>
            </w:rPr>
            <w:t>.</w:t>
          </w:r>
        </w:p>
      </w:tc>
      <w:tc>
        <w:tcPr>
          <w:tcW w:w="1134" w:type="dxa"/>
          <w:gridSpan w:val="2"/>
          <w:vAlign w:val="center"/>
        </w:tcPr>
        <w:p w14:paraId="4C3661DA" w14:textId="4FBD0EAD" w:rsidR="002F6804" w:rsidRPr="003855B6" w:rsidRDefault="002F6804" w:rsidP="002F6804">
          <w:pPr>
            <w:pStyle w:val="102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  <w:r w:rsidRPr="003855B6">
            <w:rPr>
              <w:rFonts w:ascii="ISOCPEUR" w:hAnsi="ISOCPEUR"/>
              <w:szCs w:val="20"/>
            </w:rPr>
            <w:t>Прадед</w:t>
          </w:r>
        </w:p>
      </w:tc>
      <w:tc>
        <w:tcPr>
          <w:tcW w:w="850" w:type="dxa"/>
          <w:vAlign w:val="center"/>
          <w:hideMark/>
        </w:tcPr>
        <w:p w14:paraId="5D54B79E" w14:textId="22E8E1B5" w:rsidR="002F6804" w:rsidRPr="003855B6" w:rsidRDefault="002F6804" w:rsidP="002F6804">
          <w:pPr>
            <w:pStyle w:val="110"/>
            <w:framePr w:wrap="auto" w:vAnchor="margin" w:hAnchor="text" w:xAlign="left" w:yAlign="inline"/>
            <w:spacing w:line="256" w:lineRule="auto"/>
            <w:rPr>
              <w:rFonts w:ascii="ISOCPEUR" w:hAnsi="ISOCPEUR"/>
              <w:sz w:val="20"/>
              <w:szCs w:val="20"/>
            </w:rPr>
          </w:pPr>
        </w:p>
      </w:tc>
      <w:tc>
        <w:tcPr>
          <w:tcW w:w="567" w:type="dxa"/>
          <w:vAlign w:val="center"/>
          <w:hideMark/>
        </w:tcPr>
        <w:p w14:paraId="161516EC" w14:textId="5B27B4F1" w:rsidR="002F6804" w:rsidRPr="003855B6" w:rsidRDefault="002F6804" w:rsidP="002F6804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  <w:r w:rsidRPr="003855B6">
            <w:rPr>
              <w:rFonts w:ascii="ISOCPEUR" w:hAnsi="ISOCPEUR"/>
              <w:szCs w:val="12"/>
            </w:rPr>
            <w:t>05.25</w:t>
          </w:r>
        </w:p>
      </w:tc>
      <w:tc>
        <w:tcPr>
          <w:tcW w:w="3968" w:type="dxa"/>
          <w:vMerge w:val="restart"/>
          <w:vAlign w:val="center"/>
          <w:hideMark/>
        </w:tcPr>
        <w:p w14:paraId="6F678197" w14:textId="0D39DF2D" w:rsidR="002F6804" w:rsidRPr="003855B6" w:rsidRDefault="002F6804" w:rsidP="002F6804">
          <w:pPr>
            <w:pStyle w:val="14"/>
            <w:framePr w:wrap="auto" w:vAnchor="margin" w:hAnchor="text" w:xAlign="left" w:yAlign="inline"/>
            <w:spacing w:line="256" w:lineRule="auto"/>
            <w:rPr>
              <w:rFonts w:ascii="ISOCPEUR" w:hAnsi="ISOCPEUR"/>
              <w:sz w:val="24"/>
              <w:szCs w:val="24"/>
            </w:rPr>
          </w:pPr>
        </w:p>
      </w:tc>
      <w:tc>
        <w:tcPr>
          <w:tcW w:w="850" w:type="dxa"/>
          <w:vAlign w:val="center"/>
        </w:tcPr>
        <w:p w14:paraId="70E366C1" w14:textId="77777777" w:rsidR="002F6804" w:rsidRPr="003855B6" w:rsidRDefault="002F6804" w:rsidP="002F6804">
          <w:pPr>
            <w:pStyle w:val="110"/>
            <w:framePr w:wrap="auto" w:vAnchor="margin" w:hAnchor="text" w:xAlign="left" w:yAlign="inline"/>
            <w:spacing w:line="256" w:lineRule="auto"/>
            <w:rPr>
              <w:rFonts w:ascii="ISOCPEUR" w:hAnsi="ISOCPEUR"/>
              <w:sz w:val="18"/>
              <w:szCs w:val="20"/>
            </w:rPr>
          </w:pPr>
          <w:r w:rsidRPr="003855B6">
            <w:rPr>
              <w:rFonts w:ascii="ISOCPEUR" w:hAnsi="ISOCPEUR"/>
              <w:sz w:val="18"/>
              <w:szCs w:val="20"/>
            </w:rPr>
            <w:t>Стадия</w:t>
          </w:r>
        </w:p>
      </w:tc>
      <w:tc>
        <w:tcPr>
          <w:tcW w:w="850" w:type="dxa"/>
          <w:vAlign w:val="center"/>
        </w:tcPr>
        <w:p w14:paraId="5EE9DF57" w14:textId="77777777" w:rsidR="002F6804" w:rsidRPr="003855B6" w:rsidRDefault="002F6804" w:rsidP="002F6804">
          <w:pPr>
            <w:pStyle w:val="110"/>
            <w:framePr w:wrap="auto" w:vAnchor="margin" w:hAnchor="text" w:xAlign="left" w:yAlign="inline"/>
            <w:spacing w:line="256" w:lineRule="auto"/>
            <w:rPr>
              <w:rFonts w:ascii="ISOCPEUR" w:hAnsi="ISOCPEUR"/>
              <w:sz w:val="18"/>
              <w:szCs w:val="20"/>
            </w:rPr>
          </w:pPr>
          <w:r w:rsidRPr="003855B6">
            <w:rPr>
              <w:rFonts w:ascii="ISOCPEUR" w:hAnsi="ISOCPEUR"/>
              <w:sz w:val="18"/>
              <w:szCs w:val="20"/>
            </w:rPr>
            <w:t>Лист</w:t>
          </w:r>
        </w:p>
      </w:tc>
      <w:tc>
        <w:tcPr>
          <w:tcW w:w="1134" w:type="dxa"/>
          <w:vAlign w:val="center"/>
        </w:tcPr>
        <w:p w14:paraId="4D29F5BB" w14:textId="77777777" w:rsidR="002F6804" w:rsidRPr="003855B6" w:rsidRDefault="002F6804" w:rsidP="002F6804">
          <w:pPr>
            <w:pStyle w:val="110"/>
            <w:framePr w:wrap="auto" w:vAnchor="margin" w:hAnchor="text" w:xAlign="left" w:yAlign="inline"/>
            <w:spacing w:line="256" w:lineRule="auto"/>
            <w:rPr>
              <w:rFonts w:ascii="ISOCPEUR" w:hAnsi="ISOCPEUR"/>
              <w:sz w:val="18"/>
              <w:szCs w:val="20"/>
            </w:rPr>
          </w:pPr>
          <w:r w:rsidRPr="003855B6">
            <w:rPr>
              <w:rFonts w:ascii="ISOCPEUR" w:hAnsi="ISOCPEUR"/>
              <w:sz w:val="18"/>
              <w:szCs w:val="20"/>
            </w:rPr>
            <w:t>Листов</w:t>
          </w:r>
        </w:p>
      </w:tc>
    </w:tr>
    <w:tr w:rsidR="002F6804" w:rsidRPr="003855B6" w14:paraId="26330D20" w14:textId="77777777" w:rsidTr="00F57B2B">
      <w:trPr>
        <w:cantSplit/>
        <w:trHeight w:hRule="exact" w:val="284"/>
      </w:trPr>
      <w:tc>
        <w:tcPr>
          <w:tcW w:w="1132" w:type="dxa"/>
          <w:gridSpan w:val="2"/>
          <w:vAlign w:val="center"/>
        </w:tcPr>
        <w:p w14:paraId="64070813" w14:textId="71923D2B" w:rsidR="002F6804" w:rsidRPr="003855B6" w:rsidRDefault="002F6804" w:rsidP="002F6804">
          <w:pPr>
            <w:pStyle w:val="102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1134" w:type="dxa"/>
          <w:gridSpan w:val="2"/>
          <w:vAlign w:val="center"/>
        </w:tcPr>
        <w:p w14:paraId="7CCDB530" w14:textId="7B9B5D66" w:rsidR="002F6804" w:rsidRPr="003855B6" w:rsidRDefault="002F6804" w:rsidP="002F6804">
          <w:pPr>
            <w:pStyle w:val="102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7AACEF0A" w14:textId="77777777" w:rsidR="002F6804" w:rsidRPr="003855B6" w:rsidRDefault="002F6804" w:rsidP="002F6804">
          <w:pPr>
            <w:pStyle w:val="110"/>
            <w:framePr w:wrap="auto" w:vAnchor="margin" w:hAnchor="text" w:xAlign="left" w:yAlign="inline"/>
            <w:spacing w:line="256" w:lineRule="auto"/>
            <w:rPr>
              <w:rFonts w:ascii="ISOCPEUR" w:hAnsi="ISOCPEUR"/>
              <w:noProof/>
            </w:rPr>
          </w:pPr>
        </w:p>
      </w:tc>
      <w:tc>
        <w:tcPr>
          <w:tcW w:w="567" w:type="dxa"/>
          <w:vAlign w:val="center"/>
        </w:tcPr>
        <w:p w14:paraId="575B5588" w14:textId="12418758" w:rsidR="002F6804" w:rsidRPr="003855B6" w:rsidRDefault="002F6804" w:rsidP="002F6804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3968" w:type="dxa"/>
          <w:vMerge/>
          <w:vAlign w:val="center"/>
        </w:tcPr>
        <w:p w14:paraId="65ED28D5" w14:textId="77777777" w:rsidR="002F6804" w:rsidRPr="003855B6" w:rsidRDefault="002F6804" w:rsidP="002F6804">
          <w:pPr>
            <w:pStyle w:val="14"/>
            <w:framePr w:wrap="auto" w:vAnchor="margin" w:hAnchor="text" w:xAlign="left" w:yAlign="inline"/>
            <w:spacing w:line="256" w:lineRule="auto"/>
            <w:rPr>
              <w:rFonts w:ascii="ISOCPEUR" w:hAnsi="ISOCPEUR"/>
              <w:sz w:val="24"/>
              <w:szCs w:val="24"/>
            </w:rPr>
          </w:pPr>
        </w:p>
      </w:tc>
      <w:tc>
        <w:tcPr>
          <w:tcW w:w="850" w:type="dxa"/>
          <w:vMerge w:val="restart"/>
          <w:vAlign w:val="center"/>
        </w:tcPr>
        <w:p w14:paraId="564458D5" w14:textId="77777777" w:rsidR="002F6804" w:rsidRPr="003855B6" w:rsidRDefault="002F6804" w:rsidP="002F6804">
          <w:pPr>
            <w:pStyle w:val="110"/>
            <w:framePr w:wrap="auto" w:vAnchor="margin" w:hAnchor="text" w:xAlign="left" w:yAlign="inline"/>
            <w:spacing w:line="256" w:lineRule="auto"/>
            <w:rPr>
              <w:rFonts w:ascii="ISOCPEUR" w:hAnsi="ISOCPEUR"/>
              <w:sz w:val="16"/>
              <w:szCs w:val="18"/>
            </w:rPr>
          </w:pPr>
          <w:r w:rsidRPr="003855B6">
            <w:rPr>
              <w:rFonts w:ascii="ISOCPEUR" w:hAnsi="ISOCPEUR"/>
              <w:sz w:val="22"/>
            </w:rPr>
            <w:t>Р</w:t>
          </w:r>
        </w:p>
      </w:tc>
      <w:tc>
        <w:tcPr>
          <w:tcW w:w="850" w:type="dxa"/>
          <w:vMerge w:val="restart"/>
          <w:vAlign w:val="center"/>
        </w:tcPr>
        <w:p w14:paraId="1710BAF9" w14:textId="77777777" w:rsidR="002F6804" w:rsidRPr="003855B6" w:rsidRDefault="002F6804" w:rsidP="002F6804">
          <w:pPr>
            <w:pStyle w:val="110"/>
            <w:framePr w:wrap="auto" w:vAnchor="margin" w:hAnchor="text" w:xAlign="left" w:yAlign="inline"/>
            <w:spacing w:line="256" w:lineRule="auto"/>
            <w:rPr>
              <w:rFonts w:ascii="ISOCPEUR" w:hAnsi="ISOCPEUR"/>
              <w:sz w:val="16"/>
              <w:szCs w:val="18"/>
            </w:rPr>
          </w:pPr>
          <w:r w:rsidRPr="003855B6">
            <w:rPr>
              <w:rFonts w:ascii="ISOCPEUR" w:hAnsi="ISOCPEUR"/>
              <w:sz w:val="22"/>
            </w:rPr>
            <w:t>1</w:t>
          </w:r>
        </w:p>
      </w:tc>
      <w:tc>
        <w:tcPr>
          <w:tcW w:w="1134" w:type="dxa"/>
          <w:vMerge w:val="restart"/>
          <w:vAlign w:val="center"/>
        </w:tcPr>
        <w:p w14:paraId="77E1A2E4" w14:textId="684BBEFD" w:rsidR="002F6804" w:rsidRPr="003855B6" w:rsidRDefault="002F6804" w:rsidP="002F6804">
          <w:pPr>
            <w:pStyle w:val="110"/>
            <w:framePr w:wrap="auto" w:vAnchor="margin" w:hAnchor="text" w:xAlign="left" w:yAlign="inline"/>
            <w:spacing w:line="256" w:lineRule="auto"/>
            <w:rPr>
              <w:rFonts w:ascii="ISOCPEUR" w:hAnsi="ISOCPEUR"/>
              <w:sz w:val="16"/>
              <w:szCs w:val="18"/>
            </w:rPr>
          </w:pPr>
          <w:r w:rsidRPr="003855B6">
            <w:rPr>
              <w:rFonts w:ascii="ISOCPEUR" w:hAnsi="ISOCPEUR"/>
              <w:sz w:val="22"/>
            </w:rPr>
            <w:fldChar w:fldCharType="begin"/>
          </w:r>
          <w:r w:rsidRPr="003855B6">
            <w:rPr>
              <w:rFonts w:ascii="ISOCPEUR" w:hAnsi="ISOCPEUR"/>
              <w:sz w:val="22"/>
            </w:rPr>
            <w:instrText xml:space="preserve"> SECTIONPAGES  \* Arabic  \* MERGEFORMAT </w:instrText>
          </w:r>
          <w:r w:rsidRPr="003855B6">
            <w:rPr>
              <w:rFonts w:ascii="ISOCPEUR" w:hAnsi="ISOCPEUR"/>
              <w:sz w:val="22"/>
            </w:rPr>
            <w:fldChar w:fldCharType="separate"/>
          </w:r>
          <w:r w:rsidR="0094704B">
            <w:rPr>
              <w:rFonts w:ascii="ISOCPEUR" w:hAnsi="ISOCPEUR"/>
              <w:noProof/>
              <w:sz w:val="22"/>
            </w:rPr>
            <w:t>9</w:t>
          </w:r>
          <w:r w:rsidRPr="003855B6">
            <w:rPr>
              <w:rFonts w:ascii="ISOCPEUR" w:hAnsi="ISOCPEUR"/>
              <w:sz w:val="22"/>
            </w:rPr>
            <w:fldChar w:fldCharType="end"/>
          </w:r>
        </w:p>
      </w:tc>
    </w:tr>
    <w:tr w:rsidR="002F6804" w:rsidRPr="003855B6" w14:paraId="66DFB55F" w14:textId="77777777" w:rsidTr="00B4092A">
      <w:trPr>
        <w:cantSplit/>
        <w:trHeight w:hRule="exact" w:val="284"/>
      </w:trPr>
      <w:tc>
        <w:tcPr>
          <w:tcW w:w="1132" w:type="dxa"/>
          <w:gridSpan w:val="2"/>
          <w:vAlign w:val="center"/>
        </w:tcPr>
        <w:p w14:paraId="0F8B47B0" w14:textId="77777777" w:rsidR="002F6804" w:rsidRPr="003855B6" w:rsidRDefault="002F6804" w:rsidP="002F6804">
          <w:pPr>
            <w:pStyle w:val="102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1134" w:type="dxa"/>
          <w:gridSpan w:val="2"/>
          <w:vAlign w:val="center"/>
        </w:tcPr>
        <w:p w14:paraId="6D49F437" w14:textId="79C788A8" w:rsidR="002F6804" w:rsidRPr="003855B6" w:rsidRDefault="002F6804" w:rsidP="002F6804">
          <w:pPr>
            <w:pStyle w:val="102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850" w:type="dxa"/>
          <w:vAlign w:val="bottom"/>
        </w:tcPr>
        <w:p w14:paraId="492AD48C" w14:textId="77777777" w:rsidR="002F6804" w:rsidRPr="003855B6" w:rsidRDefault="002F6804" w:rsidP="002F6804">
          <w:pPr>
            <w:pStyle w:val="110"/>
            <w:framePr w:wrap="auto" w:vAnchor="margin" w:hAnchor="text" w:xAlign="left" w:yAlign="inline"/>
            <w:spacing w:line="256" w:lineRule="auto"/>
            <w:rPr>
              <w:rFonts w:ascii="ISOCPEUR" w:hAnsi="ISOCPEUR"/>
              <w:sz w:val="20"/>
              <w:szCs w:val="20"/>
            </w:rPr>
          </w:pPr>
        </w:p>
      </w:tc>
      <w:tc>
        <w:tcPr>
          <w:tcW w:w="567" w:type="dxa"/>
          <w:vAlign w:val="center"/>
        </w:tcPr>
        <w:p w14:paraId="0B28CE5D" w14:textId="77777777" w:rsidR="002F6804" w:rsidRPr="003855B6" w:rsidRDefault="002F6804" w:rsidP="002F6804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3968" w:type="dxa"/>
          <w:vMerge/>
          <w:vAlign w:val="center"/>
          <w:hideMark/>
        </w:tcPr>
        <w:p w14:paraId="37816E8C" w14:textId="77777777" w:rsidR="002F6804" w:rsidRPr="003855B6" w:rsidRDefault="002F6804" w:rsidP="002F6804">
          <w:pPr>
            <w:spacing w:line="256" w:lineRule="auto"/>
            <w:jc w:val="left"/>
            <w:rPr>
              <w:rFonts w:ascii="ISOCPEUR" w:hAnsi="ISOCPEUR" w:cs="Times New Roman"/>
              <w:szCs w:val="24"/>
            </w:rPr>
          </w:pPr>
        </w:p>
      </w:tc>
      <w:tc>
        <w:tcPr>
          <w:tcW w:w="850" w:type="dxa"/>
          <w:vMerge/>
          <w:vAlign w:val="center"/>
          <w:hideMark/>
        </w:tcPr>
        <w:p w14:paraId="7B7AC381" w14:textId="77777777" w:rsidR="002F6804" w:rsidRPr="003855B6" w:rsidRDefault="002F6804" w:rsidP="002F6804">
          <w:pPr>
            <w:pStyle w:val="110"/>
            <w:framePr w:wrap="auto" w:vAnchor="margin" w:hAnchor="text" w:xAlign="left" w:yAlign="inline"/>
            <w:spacing w:line="256" w:lineRule="auto"/>
            <w:rPr>
              <w:rFonts w:ascii="ISOCPEUR" w:hAnsi="ISOCPEUR"/>
              <w:sz w:val="22"/>
            </w:rPr>
          </w:pPr>
        </w:p>
      </w:tc>
      <w:tc>
        <w:tcPr>
          <w:tcW w:w="850" w:type="dxa"/>
          <w:vMerge/>
          <w:vAlign w:val="center"/>
          <w:hideMark/>
        </w:tcPr>
        <w:p w14:paraId="2FAB131E" w14:textId="77777777" w:rsidR="002F6804" w:rsidRPr="003855B6" w:rsidRDefault="002F6804" w:rsidP="002F6804">
          <w:pPr>
            <w:pStyle w:val="110"/>
            <w:framePr w:wrap="auto" w:vAnchor="margin" w:hAnchor="text" w:xAlign="left" w:yAlign="inline"/>
            <w:spacing w:line="256" w:lineRule="auto"/>
            <w:rPr>
              <w:rFonts w:ascii="ISOCPEUR" w:hAnsi="ISOCPEUR"/>
              <w:sz w:val="22"/>
            </w:rPr>
          </w:pPr>
        </w:p>
      </w:tc>
      <w:tc>
        <w:tcPr>
          <w:tcW w:w="1134" w:type="dxa"/>
          <w:vMerge/>
          <w:vAlign w:val="center"/>
          <w:hideMark/>
        </w:tcPr>
        <w:p w14:paraId="51092510" w14:textId="77777777" w:rsidR="002F6804" w:rsidRPr="003855B6" w:rsidRDefault="002F6804" w:rsidP="002F6804">
          <w:pPr>
            <w:pStyle w:val="110"/>
            <w:framePr w:wrap="auto" w:vAnchor="margin" w:hAnchor="text" w:xAlign="left" w:yAlign="inline"/>
            <w:spacing w:line="256" w:lineRule="auto"/>
            <w:rPr>
              <w:rFonts w:ascii="ISOCPEUR" w:hAnsi="ISOCPEUR"/>
              <w:sz w:val="22"/>
            </w:rPr>
          </w:pPr>
        </w:p>
      </w:tc>
    </w:tr>
    <w:tr w:rsidR="002F6804" w:rsidRPr="003855B6" w14:paraId="60751276" w14:textId="77777777" w:rsidTr="00B4092A">
      <w:trPr>
        <w:cantSplit/>
        <w:trHeight w:hRule="exact" w:val="284"/>
      </w:trPr>
      <w:tc>
        <w:tcPr>
          <w:tcW w:w="1132" w:type="dxa"/>
          <w:gridSpan w:val="2"/>
          <w:vAlign w:val="center"/>
        </w:tcPr>
        <w:p w14:paraId="2F3DE032" w14:textId="77777777" w:rsidR="002F6804" w:rsidRPr="003855B6" w:rsidRDefault="002F6804" w:rsidP="002F6804">
          <w:pPr>
            <w:pStyle w:val="102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1134" w:type="dxa"/>
          <w:gridSpan w:val="2"/>
          <w:vAlign w:val="center"/>
        </w:tcPr>
        <w:p w14:paraId="73CE9A1B" w14:textId="02FCCB84" w:rsidR="002F6804" w:rsidRPr="003855B6" w:rsidRDefault="002F6804" w:rsidP="002F6804">
          <w:pPr>
            <w:pStyle w:val="102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850" w:type="dxa"/>
          <w:vAlign w:val="bottom"/>
        </w:tcPr>
        <w:p w14:paraId="57FAE3A3" w14:textId="62B0C4E6" w:rsidR="002F6804" w:rsidRPr="003855B6" w:rsidRDefault="002F6804" w:rsidP="002F6804">
          <w:pPr>
            <w:pStyle w:val="110"/>
            <w:framePr w:wrap="auto" w:vAnchor="margin" w:hAnchor="text" w:xAlign="left" w:yAlign="inline"/>
            <w:spacing w:line="256" w:lineRule="auto"/>
            <w:rPr>
              <w:rFonts w:ascii="ISOCPEUR" w:hAnsi="ISOCPEUR"/>
              <w:sz w:val="20"/>
              <w:szCs w:val="20"/>
            </w:rPr>
          </w:pPr>
        </w:p>
      </w:tc>
      <w:tc>
        <w:tcPr>
          <w:tcW w:w="567" w:type="dxa"/>
          <w:vAlign w:val="center"/>
        </w:tcPr>
        <w:p w14:paraId="4EFBB85C" w14:textId="77777777" w:rsidR="002F6804" w:rsidRPr="003855B6" w:rsidRDefault="002F6804" w:rsidP="002F6804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3968" w:type="dxa"/>
          <w:vMerge w:val="restart"/>
          <w:vAlign w:val="center"/>
          <w:hideMark/>
        </w:tcPr>
        <w:p w14:paraId="29DC7A97" w14:textId="0451A10A" w:rsidR="002F6804" w:rsidRPr="003855B6" w:rsidRDefault="002F6804" w:rsidP="002F6804">
          <w:pPr>
            <w:spacing w:line="256" w:lineRule="auto"/>
            <w:jc w:val="center"/>
            <w:rPr>
              <w:rFonts w:ascii="ISOCPEUR" w:hAnsi="ISOCPEUR" w:cs="Times New Roman"/>
              <w:szCs w:val="24"/>
            </w:rPr>
          </w:pPr>
          <w:r w:rsidRPr="003855B6">
            <w:rPr>
              <w:rFonts w:ascii="ISOCPEUR" w:hAnsi="ISOCPEUR" w:cs="Times New Roman"/>
              <w:szCs w:val="24"/>
            </w:rPr>
            <w:t>Ведомость объемов работ</w:t>
          </w:r>
        </w:p>
      </w:tc>
      <w:tc>
        <w:tcPr>
          <w:tcW w:w="2834" w:type="dxa"/>
          <w:gridSpan w:val="3"/>
          <w:vMerge w:val="restart"/>
          <w:vAlign w:val="center"/>
          <w:hideMark/>
        </w:tcPr>
        <w:p w14:paraId="0A57AC2E" w14:textId="3E9028AA" w:rsidR="002F6804" w:rsidRPr="003855B6" w:rsidRDefault="002F6804" w:rsidP="002F6804">
          <w:pPr>
            <w:pStyle w:val="110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  <w:r w:rsidRPr="003855B6">
            <w:rPr>
              <w:rFonts w:ascii="ISOCPEUR" w:hAnsi="ISOCPEUR"/>
              <w:noProof/>
            </w:rPr>
            <w:drawing>
              <wp:inline distT="0" distB="0" distL="0" distR="0" wp14:anchorId="51E3428C" wp14:editId="5857E244">
                <wp:extent cx="378460" cy="180340"/>
                <wp:effectExtent l="0" t="0" r="2540" b="0"/>
                <wp:docPr id="1410642169" name="Рисунок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8460" cy="180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2F6804" w:rsidRPr="003855B6" w14:paraId="6E5D279C" w14:textId="77777777" w:rsidTr="00B4092A">
      <w:trPr>
        <w:cantSplit/>
        <w:trHeight w:hRule="exact" w:val="284"/>
      </w:trPr>
      <w:tc>
        <w:tcPr>
          <w:tcW w:w="1132" w:type="dxa"/>
          <w:gridSpan w:val="2"/>
          <w:vAlign w:val="center"/>
          <w:hideMark/>
        </w:tcPr>
        <w:p w14:paraId="06522A16" w14:textId="3D9137D7" w:rsidR="002F6804" w:rsidRPr="003855B6" w:rsidRDefault="002F6804" w:rsidP="002F6804">
          <w:pPr>
            <w:pStyle w:val="102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  <w:r w:rsidRPr="003855B6">
            <w:rPr>
              <w:rFonts w:ascii="ISOCPEUR" w:hAnsi="ISOCPEUR"/>
            </w:rPr>
            <w:t>Н. контр.</w:t>
          </w:r>
        </w:p>
      </w:tc>
      <w:tc>
        <w:tcPr>
          <w:tcW w:w="1134" w:type="dxa"/>
          <w:gridSpan w:val="2"/>
          <w:vAlign w:val="center"/>
          <w:hideMark/>
        </w:tcPr>
        <w:p w14:paraId="19255314" w14:textId="732C089F" w:rsidR="002F6804" w:rsidRPr="003855B6" w:rsidRDefault="002F6804" w:rsidP="002F6804">
          <w:pPr>
            <w:pStyle w:val="102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  <w:r w:rsidRPr="003855B6">
            <w:rPr>
              <w:rFonts w:ascii="ISOCPEUR" w:hAnsi="ISOCPEUR"/>
              <w:szCs w:val="16"/>
            </w:rPr>
            <w:t>Щекина</w:t>
          </w:r>
        </w:p>
      </w:tc>
      <w:tc>
        <w:tcPr>
          <w:tcW w:w="850" w:type="dxa"/>
          <w:vAlign w:val="bottom"/>
        </w:tcPr>
        <w:p w14:paraId="47F0EBE0" w14:textId="6331D0B6" w:rsidR="002F6804" w:rsidRPr="003855B6" w:rsidRDefault="002F6804" w:rsidP="002F6804">
          <w:pPr>
            <w:pStyle w:val="110"/>
            <w:framePr w:wrap="auto" w:vAnchor="margin" w:hAnchor="text" w:xAlign="left" w:yAlign="inline"/>
            <w:spacing w:line="256" w:lineRule="auto"/>
            <w:rPr>
              <w:rFonts w:ascii="ISOCPEUR" w:hAnsi="ISOCPEUR"/>
              <w:sz w:val="20"/>
              <w:szCs w:val="20"/>
            </w:rPr>
          </w:pPr>
        </w:p>
      </w:tc>
      <w:tc>
        <w:tcPr>
          <w:tcW w:w="567" w:type="dxa"/>
          <w:vAlign w:val="center"/>
          <w:hideMark/>
        </w:tcPr>
        <w:p w14:paraId="0095C067" w14:textId="536506D3" w:rsidR="002F6804" w:rsidRPr="003855B6" w:rsidRDefault="002F6804" w:rsidP="002F6804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  <w:r w:rsidRPr="003855B6">
            <w:rPr>
              <w:rFonts w:ascii="ISOCPEUR" w:hAnsi="ISOCPEUR"/>
              <w:szCs w:val="12"/>
            </w:rPr>
            <w:t>05.25</w:t>
          </w:r>
        </w:p>
      </w:tc>
      <w:tc>
        <w:tcPr>
          <w:tcW w:w="3968" w:type="dxa"/>
          <w:vMerge/>
          <w:vAlign w:val="center"/>
          <w:hideMark/>
        </w:tcPr>
        <w:p w14:paraId="0C02E299" w14:textId="77777777" w:rsidR="002F6804" w:rsidRPr="003855B6" w:rsidRDefault="002F6804" w:rsidP="002F6804">
          <w:pPr>
            <w:spacing w:line="256" w:lineRule="auto"/>
            <w:jc w:val="left"/>
            <w:rPr>
              <w:rFonts w:ascii="ISOCPEUR" w:hAnsi="ISOCPEUR" w:cs="Times New Roman"/>
              <w:sz w:val="28"/>
            </w:rPr>
          </w:pPr>
        </w:p>
      </w:tc>
      <w:tc>
        <w:tcPr>
          <w:tcW w:w="2834" w:type="dxa"/>
          <w:gridSpan w:val="3"/>
          <w:vMerge/>
          <w:vAlign w:val="center"/>
          <w:hideMark/>
        </w:tcPr>
        <w:p w14:paraId="65BBBD61" w14:textId="77777777" w:rsidR="002F6804" w:rsidRPr="003855B6" w:rsidRDefault="002F6804" w:rsidP="002F6804">
          <w:pPr>
            <w:spacing w:line="256" w:lineRule="auto"/>
            <w:jc w:val="left"/>
            <w:rPr>
              <w:rFonts w:ascii="ISOCPEUR" w:hAnsi="ISOCPEUR" w:cs="Times New Roman"/>
            </w:rPr>
          </w:pPr>
        </w:p>
      </w:tc>
    </w:tr>
    <w:tr w:rsidR="002F6804" w:rsidRPr="003855B6" w14:paraId="1AD7745E" w14:textId="77777777" w:rsidTr="00B4092A">
      <w:trPr>
        <w:cantSplit/>
        <w:trHeight w:hRule="exact" w:val="284"/>
      </w:trPr>
      <w:tc>
        <w:tcPr>
          <w:tcW w:w="1132" w:type="dxa"/>
          <w:gridSpan w:val="2"/>
          <w:vAlign w:val="center"/>
          <w:hideMark/>
        </w:tcPr>
        <w:p w14:paraId="06C58D74" w14:textId="41CCFA6D" w:rsidR="002F6804" w:rsidRPr="003855B6" w:rsidRDefault="002F6804" w:rsidP="002F6804">
          <w:pPr>
            <w:pStyle w:val="102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  <w:r w:rsidRPr="003855B6">
            <w:rPr>
              <w:rFonts w:ascii="ISOCPEUR" w:hAnsi="ISOCPEUR"/>
            </w:rPr>
            <w:t>ГИП</w:t>
          </w:r>
        </w:p>
      </w:tc>
      <w:tc>
        <w:tcPr>
          <w:tcW w:w="1134" w:type="dxa"/>
          <w:gridSpan w:val="2"/>
          <w:vAlign w:val="center"/>
          <w:hideMark/>
        </w:tcPr>
        <w:p w14:paraId="63D03F54" w14:textId="1CCE8D59" w:rsidR="002F6804" w:rsidRPr="003855B6" w:rsidRDefault="002F6804" w:rsidP="002F6804">
          <w:pPr>
            <w:pStyle w:val="102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  <w:r w:rsidRPr="003855B6">
            <w:rPr>
              <w:rFonts w:ascii="ISOCPEUR" w:hAnsi="ISOCPEUR"/>
              <w:szCs w:val="16"/>
            </w:rPr>
            <w:t>Николич</w:t>
          </w:r>
        </w:p>
      </w:tc>
      <w:tc>
        <w:tcPr>
          <w:tcW w:w="850" w:type="dxa"/>
          <w:vAlign w:val="bottom"/>
        </w:tcPr>
        <w:p w14:paraId="471A6F74" w14:textId="77777777" w:rsidR="002F6804" w:rsidRPr="003855B6" w:rsidRDefault="002F6804" w:rsidP="002F6804">
          <w:pPr>
            <w:pStyle w:val="110"/>
            <w:framePr w:wrap="auto" w:vAnchor="margin" w:hAnchor="text" w:xAlign="left" w:yAlign="inline"/>
            <w:spacing w:line="256" w:lineRule="auto"/>
            <w:rPr>
              <w:rFonts w:ascii="ISOCPEUR" w:hAnsi="ISOCPEUR"/>
              <w:sz w:val="20"/>
              <w:szCs w:val="20"/>
            </w:rPr>
          </w:pPr>
        </w:p>
      </w:tc>
      <w:tc>
        <w:tcPr>
          <w:tcW w:w="567" w:type="dxa"/>
          <w:vAlign w:val="center"/>
          <w:hideMark/>
        </w:tcPr>
        <w:p w14:paraId="5C328B3B" w14:textId="1F7F1969" w:rsidR="002F6804" w:rsidRPr="003855B6" w:rsidRDefault="002F6804" w:rsidP="002F6804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  <w:r w:rsidRPr="003855B6">
            <w:rPr>
              <w:rFonts w:ascii="ISOCPEUR" w:hAnsi="ISOCPEUR"/>
              <w:szCs w:val="12"/>
            </w:rPr>
            <w:t>05.25</w:t>
          </w:r>
        </w:p>
      </w:tc>
      <w:tc>
        <w:tcPr>
          <w:tcW w:w="3968" w:type="dxa"/>
          <w:vMerge/>
          <w:vAlign w:val="center"/>
          <w:hideMark/>
        </w:tcPr>
        <w:p w14:paraId="1A144B53" w14:textId="77777777" w:rsidR="002F6804" w:rsidRPr="003855B6" w:rsidRDefault="002F6804" w:rsidP="002F6804">
          <w:pPr>
            <w:spacing w:line="256" w:lineRule="auto"/>
            <w:jc w:val="left"/>
            <w:rPr>
              <w:rFonts w:ascii="ISOCPEUR" w:hAnsi="ISOCPEUR" w:cs="Times New Roman"/>
              <w:sz w:val="28"/>
            </w:rPr>
          </w:pPr>
        </w:p>
      </w:tc>
      <w:tc>
        <w:tcPr>
          <w:tcW w:w="2834" w:type="dxa"/>
          <w:gridSpan w:val="3"/>
          <w:vMerge/>
          <w:vAlign w:val="center"/>
          <w:hideMark/>
        </w:tcPr>
        <w:p w14:paraId="179A706B" w14:textId="77777777" w:rsidR="002F6804" w:rsidRPr="003855B6" w:rsidRDefault="002F6804" w:rsidP="002F6804">
          <w:pPr>
            <w:spacing w:line="256" w:lineRule="auto"/>
            <w:jc w:val="left"/>
            <w:rPr>
              <w:rFonts w:ascii="ISOCPEUR" w:hAnsi="ISOCPEUR" w:cs="Times New Roman"/>
            </w:rPr>
          </w:pPr>
        </w:p>
      </w:tc>
    </w:tr>
  </w:tbl>
  <w:tbl>
    <w:tblPr>
      <w:tblpPr w:vertAnchor="page" w:horzAnchor="page" w:tblpX="13031" w:tblpY="13428"/>
      <w:tblW w:w="10488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67"/>
      <w:gridCol w:w="567"/>
      <w:gridCol w:w="567"/>
      <w:gridCol w:w="567"/>
      <w:gridCol w:w="850"/>
      <w:gridCol w:w="567"/>
      <w:gridCol w:w="3969"/>
      <w:gridCol w:w="850"/>
      <w:gridCol w:w="850"/>
      <w:gridCol w:w="1134"/>
    </w:tblGrid>
    <w:tr w:rsidR="00401F6E" w:rsidRPr="002F4929" w14:paraId="645D2829" w14:textId="77777777" w:rsidTr="007C1ECC">
      <w:trPr>
        <w:cantSplit/>
        <w:trHeight w:hRule="exact" w:val="284"/>
      </w:trPr>
      <w:tc>
        <w:tcPr>
          <w:tcW w:w="567" w:type="dxa"/>
          <w:vAlign w:val="center"/>
        </w:tcPr>
        <w:p w14:paraId="5697F62A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1ECB960E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0348670A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0BA596D8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6A989663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7ACE5474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6803" w:type="dxa"/>
          <w:gridSpan w:val="4"/>
          <w:vMerge w:val="restart"/>
          <w:vAlign w:val="center"/>
        </w:tcPr>
        <w:p w14:paraId="588AEAC3" w14:textId="77777777" w:rsidR="00401F6E" w:rsidRPr="002F4929" w:rsidRDefault="00401F6E" w:rsidP="00401F6E">
          <w:pPr>
            <w:pStyle w:val="22"/>
            <w:rPr>
              <w:rFonts w:ascii="ISOCPEUR" w:hAnsi="ISOCPEUR"/>
              <w:sz w:val="36"/>
              <w:szCs w:val="36"/>
            </w:rPr>
          </w:pPr>
          <w:r w:rsidRPr="002F4929">
            <w:rPr>
              <w:rFonts w:ascii="ISOCPEUR" w:hAnsi="ISOCPEUR"/>
              <w:sz w:val="36"/>
              <w:szCs w:val="36"/>
            </w:rPr>
            <w:t>03-ВБТ-РД-04/20-2-ПВП1-</w:t>
          </w:r>
          <w:r w:rsidRPr="002F4929">
            <w:rPr>
              <w:rFonts w:ascii="ISOCPEUR" w:hAnsi="ISOCPEUR"/>
              <w:sz w:val="36"/>
              <w:szCs w:val="36"/>
              <w:highlight w:val="yellow"/>
            </w:rPr>
            <w:t>ХХХ</w:t>
          </w:r>
          <w:r w:rsidRPr="002F4929">
            <w:rPr>
              <w:rFonts w:ascii="ISOCPEUR" w:hAnsi="ISOCPEUR"/>
              <w:sz w:val="36"/>
              <w:szCs w:val="36"/>
            </w:rPr>
            <w:t>.</w:t>
          </w:r>
          <w:proofErr w:type="gramStart"/>
          <w:r w:rsidRPr="002F4929">
            <w:rPr>
              <w:rFonts w:ascii="ISOCPEUR" w:hAnsi="ISOCPEUR"/>
              <w:sz w:val="36"/>
              <w:szCs w:val="36"/>
            </w:rPr>
            <w:t>0.СО</w:t>
          </w:r>
          <w:proofErr w:type="gramEnd"/>
        </w:p>
      </w:tc>
    </w:tr>
    <w:tr w:rsidR="00401F6E" w:rsidRPr="002F4929" w14:paraId="736BCD12" w14:textId="77777777" w:rsidTr="007C1ECC">
      <w:trPr>
        <w:cantSplit/>
        <w:trHeight w:hRule="exact" w:val="284"/>
      </w:trPr>
      <w:tc>
        <w:tcPr>
          <w:tcW w:w="567" w:type="dxa"/>
          <w:vAlign w:val="center"/>
        </w:tcPr>
        <w:p w14:paraId="64DA8742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2E83CB11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111207B9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7BBEEEB0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66D7D5C3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0130958D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6803" w:type="dxa"/>
          <w:gridSpan w:val="4"/>
          <w:vMerge/>
          <w:vAlign w:val="center"/>
        </w:tcPr>
        <w:p w14:paraId="3FE5F16E" w14:textId="77777777" w:rsidR="00401F6E" w:rsidRPr="002F4929" w:rsidRDefault="00401F6E" w:rsidP="00401F6E">
          <w:pPr>
            <w:pStyle w:val="22"/>
            <w:rPr>
              <w:rFonts w:ascii="ISOCPEUR" w:hAnsi="ISOCPEUR"/>
            </w:rPr>
          </w:pPr>
        </w:p>
      </w:tc>
    </w:tr>
    <w:tr w:rsidR="00401F6E" w:rsidRPr="002F4929" w14:paraId="76BD275E" w14:textId="77777777" w:rsidTr="007C1ECC">
      <w:trPr>
        <w:cantSplit/>
        <w:trHeight w:hRule="exact" w:val="284"/>
      </w:trPr>
      <w:tc>
        <w:tcPr>
          <w:tcW w:w="567" w:type="dxa"/>
          <w:vAlign w:val="center"/>
        </w:tcPr>
        <w:p w14:paraId="09A7151E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69E1D0D3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17151FF2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207752F8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1CB6B595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2860E587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6803" w:type="dxa"/>
          <w:gridSpan w:val="4"/>
          <w:vMerge w:val="restart"/>
          <w:vAlign w:val="center"/>
        </w:tcPr>
        <w:p w14:paraId="28524210" w14:textId="77777777" w:rsidR="00401F6E" w:rsidRPr="002F4929" w:rsidRDefault="00401F6E" w:rsidP="00401F6E">
          <w:pPr>
            <w:pStyle w:val="140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  <w:r w:rsidRPr="002F4929">
            <w:rPr>
              <w:rFonts w:ascii="ISOCPEUR" w:hAnsi="ISOCPEUR"/>
            </w:rPr>
            <w:t>Автомобильная дорога «Виноградово-</w:t>
          </w:r>
          <w:proofErr w:type="spellStart"/>
          <w:r w:rsidRPr="002F4929">
            <w:rPr>
              <w:rFonts w:ascii="ISOCPEUR" w:hAnsi="ISOCPEUR"/>
            </w:rPr>
            <w:t>Болтино</w:t>
          </w:r>
          <w:proofErr w:type="spellEnd"/>
          <w:r w:rsidRPr="002F4929">
            <w:rPr>
              <w:rFonts w:ascii="ISOCPEUR" w:hAnsi="ISOCPEUR"/>
            </w:rPr>
            <w:t>-Тарасовка». 2 этап</w:t>
          </w:r>
        </w:p>
      </w:tc>
    </w:tr>
    <w:tr w:rsidR="00401F6E" w:rsidRPr="002F4929" w14:paraId="2F2CEA9C" w14:textId="77777777" w:rsidTr="007C1ECC">
      <w:trPr>
        <w:cantSplit/>
        <w:trHeight w:hRule="exact" w:val="284"/>
      </w:trPr>
      <w:tc>
        <w:tcPr>
          <w:tcW w:w="567" w:type="dxa"/>
          <w:vAlign w:val="center"/>
        </w:tcPr>
        <w:p w14:paraId="519C2CE5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6F732ED2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30D82221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6EA21EEE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5C899396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24EFB68A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6803" w:type="dxa"/>
          <w:gridSpan w:val="4"/>
          <w:vMerge/>
          <w:vAlign w:val="center"/>
        </w:tcPr>
        <w:p w14:paraId="1B3A85D5" w14:textId="77777777" w:rsidR="00401F6E" w:rsidRPr="002F4929" w:rsidRDefault="00401F6E" w:rsidP="00401F6E">
          <w:pPr>
            <w:rPr>
              <w:rFonts w:ascii="ISOCPEUR" w:hAnsi="ISOCPEUR"/>
            </w:rPr>
          </w:pPr>
        </w:p>
      </w:tc>
    </w:tr>
    <w:tr w:rsidR="00401F6E" w:rsidRPr="002F4929" w14:paraId="45B6DF82" w14:textId="77777777" w:rsidTr="007C1ECC">
      <w:trPr>
        <w:cantSplit/>
        <w:trHeight w:hRule="exact" w:val="284"/>
      </w:trPr>
      <w:tc>
        <w:tcPr>
          <w:tcW w:w="567" w:type="dxa"/>
          <w:vAlign w:val="center"/>
        </w:tcPr>
        <w:p w14:paraId="69313F48" w14:textId="77777777" w:rsidR="00401F6E" w:rsidRPr="002F4929" w:rsidRDefault="00401F6E" w:rsidP="00401F6E">
          <w:pPr>
            <w:pStyle w:val="9"/>
            <w:rPr>
              <w:rFonts w:ascii="ISOCPEUR" w:hAnsi="ISOCPEUR"/>
              <w:sz w:val="16"/>
              <w:szCs w:val="20"/>
            </w:rPr>
          </w:pPr>
        </w:p>
      </w:tc>
      <w:tc>
        <w:tcPr>
          <w:tcW w:w="567" w:type="dxa"/>
          <w:vAlign w:val="center"/>
        </w:tcPr>
        <w:p w14:paraId="21559A7B" w14:textId="77777777" w:rsidR="00401F6E" w:rsidRPr="002F4929" w:rsidRDefault="00401F6E" w:rsidP="00401F6E">
          <w:pPr>
            <w:pStyle w:val="9"/>
            <w:rPr>
              <w:rFonts w:ascii="ISOCPEUR" w:hAnsi="ISOCPEUR"/>
              <w:sz w:val="16"/>
              <w:szCs w:val="20"/>
            </w:rPr>
          </w:pPr>
        </w:p>
      </w:tc>
      <w:tc>
        <w:tcPr>
          <w:tcW w:w="567" w:type="dxa"/>
          <w:vAlign w:val="center"/>
        </w:tcPr>
        <w:p w14:paraId="6C1414AE" w14:textId="77777777" w:rsidR="00401F6E" w:rsidRPr="002F4929" w:rsidRDefault="00401F6E" w:rsidP="00401F6E">
          <w:pPr>
            <w:pStyle w:val="9"/>
            <w:rPr>
              <w:rFonts w:ascii="ISOCPEUR" w:hAnsi="ISOCPEUR"/>
              <w:sz w:val="16"/>
              <w:szCs w:val="20"/>
            </w:rPr>
          </w:pPr>
        </w:p>
      </w:tc>
      <w:tc>
        <w:tcPr>
          <w:tcW w:w="567" w:type="dxa"/>
          <w:vAlign w:val="center"/>
        </w:tcPr>
        <w:p w14:paraId="596A59A9" w14:textId="77777777" w:rsidR="00401F6E" w:rsidRPr="002F4929" w:rsidRDefault="00401F6E" w:rsidP="00401F6E">
          <w:pPr>
            <w:pStyle w:val="9"/>
            <w:rPr>
              <w:rFonts w:ascii="ISOCPEUR" w:hAnsi="ISOCPEUR"/>
              <w:sz w:val="16"/>
              <w:szCs w:val="20"/>
            </w:rPr>
          </w:pPr>
        </w:p>
      </w:tc>
      <w:tc>
        <w:tcPr>
          <w:tcW w:w="850" w:type="dxa"/>
          <w:vAlign w:val="center"/>
        </w:tcPr>
        <w:p w14:paraId="5FFE8B60" w14:textId="77777777" w:rsidR="00401F6E" w:rsidRPr="002F4929" w:rsidRDefault="00401F6E" w:rsidP="00401F6E">
          <w:pPr>
            <w:pStyle w:val="9"/>
            <w:rPr>
              <w:rFonts w:ascii="ISOCPEUR" w:hAnsi="ISOCPEUR"/>
              <w:sz w:val="16"/>
              <w:szCs w:val="20"/>
            </w:rPr>
          </w:pPr>
        </w:p>
      </w:tc>
      <w:tc>
        <w:tcPr>
          <w:tcW w:w="567" w:type="dxa"/>
          <w:vAlign w:val="center"/>
        </w:tcPr>
        <w:p w14:paraId="4335B9B1" w14:textId="77777777" w:rsidR="00401F6E" w:rsidRPr="002F4929" w:rsidRDefault="00401F6E" w:rsidP="00401F6E">
          <w:pPr>
            <w:pStyle w:val="9"/>
            <w:rPr>
              <w:rFonts w:ascii="ISOCPEUR" w:hAnsi="ISOCPEUR"/>
              <w:sz w:val="16"/>
              <w:szCs w:val="20"/>
            </w:rPr>
          </w:pPr>
        </w:p>
      </w:tc>
      <w:tc>
        <w:tcPr>
          <w:tcW w:w="6803" w:type="dxa"/>
          <w:gridSpan w:val="4"/>
          <w:vMerge/>
          <w:vAlign w:val="center"/>
        </w:tcPr>
        <w:p w14:paraId="7F2190A4" w14:textId="77777777" w:rsidR="00401F6E" w:rsidRPr="002F4929" w:rsidRDefault="00401F6E" w:rsidP="00401F6E">
          <w:pPr>
            <w:rPr>
              <w:rFonts w:ascii="ISOCPEUR" w:hAnsi="ISOCPEUR"/>
            </w:rPr>
          </w:pPr>
        </w:p>
      </w:tc>
    </w:tr>
    <w:tr w:rsidR="00401F6E" w:rsidRPr="002F4929" w14:paraId="412CC15C" w14:textId="77777777" w:rsidTr="007C1ECC">
      <w:trPr>
        <w:cantSplit/>
        <w:trHeight w:hRule="exact" w:val="284"/>
      </w:trPr>
      <w:tc>
        <w:tcPr>
          <w:tcW w:w="1134" w:type="dxa"/>
          <w:gridSpan w:val="2"/>
          <w:vAlign w:val="center"/>
        </w:tcPr>
        <w:p w14:paraId="13A968DA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  <w:proofErr w:type="spellStart"/>
          <w:r w:rsidRPr="002F4929">
            <w:rPr>
              <w:rFonts w:ascii="ISOCPEUR" w:hAnsi="ISOCPEUR"/>
            </w:rPr>
            <w:t>Разраб</w:t>
          </w:r>
          <w:proofErr w:type="spellEnd"/>
          <w:r w:rsidRPr="002F4929">
            <w:rPr>
              <w:rFonts w:ascii="ISOCPEUR" w:hAnsi="ISOCPEUR"/>
            </w:rPr>
            <w:t>.</w:t>
          </w:r>
        </w:p>
      </w:tc>
      <w:tc>
        <w:tcPr>
          <w:tcW w:w="1134" w:type="dxa"/>
          <w:gridSpan w:val="2"/>
          <w:vAlign w:val="center"/>
        </w:tcPr>
        <w:p w14:paraId="652838E0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531AE6BB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4A12695A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  <w:r w:rsidRPr="002F4929">
            <w:rPr>
              <w:rFonts w:ascii="ISOCPEUR" w:hAnsi="ISOCPEUR"/>
            </w:rPr>
            <w:t>02.21</w:t>
          </w:r>
        </w:p>
      </w:tc>
      <w:tc>
        <w:tcPr>
          <w:tcW w:w="3969" w:type="dxa"/>
          <w:vMerge w:val="restart"/>
          <w:vAlign w:val="center"/>
        </w:tcPr>
        <w:p w14:paraId="3F607E3B" w14:textId="77777777" w:rsidR="00401F6E" w:rsidRPr="002F4929" w:rsidRDefault="00401F6E" w:rsidP="00401F6E">
          <w:pPr>
            <w:pStyle w:val="9"/>
            <w:rPr>
              <w:rFonts w:ascii="ISOCPEUR" w:hAnsi="ISOCPEUR"/>
              <w:sz w:val="24"/>
              <w:szCs w:val="24"/>
              <w:lang w:val="en-US"/>
            </w:rPr>
          </w:pPr>
          <w:r w:rsidRPr="002F4929">
            <w:rPr>
              <w:rFonts w:ascii="ISOCPEUR" w:hAnsi="ISOCPEUR"/>
              <w:sz w:val="24"/>
              <w:szCs w:val="24"/>
            </w:rPr>
            <w:t>Пункт взимания платы</w:t>
          </w:r>
          <w:r w:rsidRPr="002F4929">
            <w:rPr>
              <w:rFonts w:ascii="ISOCPEUR" w:hAnsi="ISOCPEUR"/>
              <w:sz w:val="24"/>
              <w:szCs w:val="24"/>
              <w:lang w:val="en-US"/>
            </w:rPr>
            <w:t xml:space="preserve"> № 1</w:t>
          </w:r>
        </w:p>
        <w:p w14:paraId="73D783C8" w14:textId="77777777" w:rsidR="00401F6E" w:rsidRPr="002F4929" w:rsidRDefault="00401F6E" w:rsidP="00401F6E">
          <w:pPr>
            <w:pStyle w:val="9"/>
            <w:rPr>
              <w:rFonts w:ascii="ISOCPEUR" w:hAnsi="ISOCPEUR"/>
              <w:lang w:val="en-US"/>
            </w:rPr>
          </w:pPr>
          <w:r w:rsidRPr="002F4929">
            <w:rPr>
              <w:rFonts w:ascii="ISOCPEUR" w:hAnsi="ISOCPEUR"/>
              <w:sz w:val="24"/>
              <w:szCs w:val="24"/>
              <w:lang w:val="en-US"/>
            </w:rPr>
            <w:t>(ПВП № 1)</w:t>
          </w:r>
        </w:p>
      </w:tc>
      <w:tc>
        <w:tcPr>
          <w:tcW w:w="850" w:type="dxa"/>
          <w:vAlign w:val="center"/>
        </w:tcPr>
        <w:p w14:paraId="2DE79481" w14:textId="77777777" w:rsidR="00401F6E" w:rsidRPr="002F4929" w:rsidRDefault="00401F6E" w:rsidP="00401F6E">
          <w:pPr>
            <w:pStyle w:val="121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2838F4A7" w14:textId="77777777" w:rsidR="00401F6E" w:rsidRPr="002F4929" w:rsidRDefault="00401F6E" w:rsidP="00401F6E">
          <w:pPr>
            <w:pStyle w:val="121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</w:p>
      </w:tc>
      <w:tc>
        <w:tcPr>
          <w:tcW w:w="1134" w:type="dxa"/>
          <w:vAlign w:val="center"/>
        </w:tcPr>
        <w:p w14:paraId="2C0E71B4" w14:textId="77777777" w:rsidR="00401F6E" w:rsidRPr="002F4929" w:rsidRDefault="00401F6E" w:rsidP="00401F6E">
          <w:pPr>
            <w:pStyle w:val="121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</w:p>
      </w:tc>
    </w:tr>
    <w:tr w:rsidR="00401F6E" w:rsidRPr="002F4929" w14:paraId="39DB396C" w14:textId="77777777" w:rsidTr="007C1ECC">
      <w:trPr>
        <w:cantSplit/>
        <w:trHeight w:hRule="exact" w:val="284"/>
      </w:trPr>
      <w:tc>
        <w:tcPr>
          <w:tcW w:w="1134" w:type="dxa"/>
          <w:gridSpan w:val="2"/>
          <w:vAlign w:val="center"/>
        </w:tcPr>
        <w:p w14:paraId="6D02BE63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  <w:proofErr w:type="spellStart"/>
          <w:r w:rsidRPr="002F4929">
            <w:rPr>
              <w:rFonts w:ascii="ISOCPEUR" w:hAnsi="ISOCPEUR"/>
            </w:rPr>
            <w:t>Провер</w:t>
          </w:r>
          <w:proofErr w:type="spellEnd"/>
          <w:r w:rsidRPr="002F4929">
            <w:rPr>
              <w:rFonts w:ascii="ISOCPEUR" w:hAnsi="ISOCPEUR"/>
            </w:rPr>
            <w:t>.</w:t>
          </w:r>
        </w:p>
      </w:tc>
      <w:tc>
        <w:tcPr>
          <w:tcW w:w="1134" w:type="dxa"/>
          <w:gridSpan w:val="2"/>
          <w:vAlign w:val="center"/>
        </w:tcPr>
        <w:p w14:paraId="1D4EBF3F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  <w:r w:rsidRPr="002F4929">
            <w:rPr>
              <w:rFonts w:ascii="ISOCPEUR" w:hAnsi="ISOCPEUR"/>
            </w:rPr>
            <w:t>Мех</w:t>
          </w:r>
        </w:p>
      </w:tc>
      <w:tc>
        <w:tcPr>
          <w:tcW w:w="850" w:type="dxa"/>
          <w:vAlign w:val="center"/>
        </w:tcPr>
        <w:p w14:paraId="710BA149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66375FB5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  <w:r w:rsidRPr="002F4929">
            <w:rPr>
              <w:rFonts w:ascii="ISOCPEUR" w:hAnsi="ISOCPEUR"/>
            </w:rPr>
            <w:t>02.21</w:t>
          </w:r>
        </w:p>
      </w:tc>
      <w:tc>
        <w:tcPr>
          <w:tcW w:w="3969" w:type="dxa"/>
          <w:vMerge/>
          <w:vAlign w:val="center"/>
        </w:tcPr>
        <w:p w14:paraId="755F9C0F" w14:textId="77777777" w:rsidR="00401F6E" w:rsidRPr="002F4929" w:rsidRDefault="00401F6E" w:rsidP="00401F6E">
          <w:pPr>
            <w:rPr>
              <w:rFonts w:ascii="ISOCPEUR" w:hAnsi="ISOCPEUR"/>
            </w:rPr>
          </w:pPr>
        </w:p>
      </w:tc>
      <w:tc>
        <w:tcPr>
          <w:tcW w:w="850" w:type="dxa"/>
          <w:vMerge w:val="restart"/>
          <w:vAlign w:val="center"/>
        </w:tcPr>
        <w:p w14:paraId="6FF2EE92" w14:textId="77777777" w:rsidR="00401F6E" w:rsidRPr="002F4929" w:rsidRDefault="00401F6E" w:rsidP="00401F6E">
          <w:pPr>
            <w:pStyle w:val="121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  <w:r w:rsidRPr="002F4929">
            <w:rPr>
              <w:rFonts w:ascii="ISOCPEUR" w:hAnsi="ISOCPEUR"/>
            </w:rPr>
            <w:t>Р</w:t>
          </w:r>
        </w:p>
      </w:tc>
      <w:tc>
        <w:tcPr>
          <w:tcW w:w="850" w:type="dxa"/>
          <w:vMerge w:val="restart"/>
          <w:vAlign w:val="center"/>
        </w:tcPr>
        <w:p w14:paraId="55B75272" w14:textId="25BE249F" w:rsidR="00401F6E" w:rsidRPr="002F4929" w:rsidRDefault="00401F6E" w:rsidP="00401F6E">
          <w:pPr>
            <w:pStyle w:val="121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  <w:r w:rsidRPr="002F4929">
            <w:rPr>
              <w:rFonts w:ascii="ISOCPEUR" w:hAnsi="ISOCPEUR"/>
              <w:lang w:val="en-US"/>
            </w:rPr>
            <w:fldChar w:fldCharType="begin"/>
          </w:r>
          <w:r w:rsidRPr="002F4929">
            <w:rPr>
              <w:rFonts w:ascii="ISOCPEUR" w:hAnsi="ISOCPEUR"/>
              <w:lang w:val="en-US"/>
            </w:rPr>
            <w:instrText xml:space="preserve"> =</w:instrText>
          </w:r>
          <w:r w:rsidRPr="002F4929">
            <w:rPr>
              <w:rFonts w:ascii="ISOCPEUR" w:hAnsi="ISOCPEUR"/>
              <w:lang w:val="en-US"/>
            </w:rPr>
            <w:fldChar w:fldCharType="begin"/>
          </w:r>
          <w:r w:rsidRPr="002F4929">
            <w:rPr>
              <w:rFonts w:ascii="ISOCPEUR" w:hAnsi="ISOCPEUR"/>
              <w:lang w:val="en-US"/>
            </w:rPr>
            <w:instrText xml:space="preserve"> page </w:instrText>
          </w:r>
          <w:r w:rsidRPr="002F4929">
            <w:rPr>
              <w:rFonts w:ascii="ISOCPEUR" w:hAnsi="ISOCPEUR"/>
              <w:lang w:val="en-US"/>
            </w:rPr>
            <w:fldChar w:fldCharType="separate"/>
          </w:r>
          <w:r w:rsidR="0094704B">
            <w:rPr>
              <w:rFonts w:ascii="ISOCPEUR" w:hAnsi="ISOCPEUR"/>
              <w:noProof/>
              <w:lang w:val="en-US"/>
            </w:rPr>
            <w:instrText>1</w:instrText>
          </w:r>
          <w:r w:rsidRPr="002F4929">
            <w:rPr>
              <w:rFonts w:ascii="ISOCPEUR" w:hAnsi="ISOCPEUR"/>
              <w:lang w:val="en-US"/>
            </w:rPr>
            <w:fldChar w:fldCharType="end"/>
          </w:r>
          <w:r w:rsidRPr="002F4929">
            <w:rPr>
              <w:rFonts w:ascii="ISOCPEUR" w:hAnsi="ISOCPEUR"/>
              <w:lang w:val="en-US"/>
            </w:rPr>
            <w:instrText xml:space="preserve"> - </w:instrText>
          </w:r>
          <w:r w:rsidRPr="002F4929">
            <w:rPr>
              <w:rFonts w:ascii="ISOCPEUR" w:hAnsi="ISOCPEUR"/>
              <w:lang w:val="en-US"/>
            </w:rPr>
            <w:fldChar w:fldCharType="begin"/>
          </w:r>
          <w:r w:rsidRPr="002F4929">
            <w:rPr>
              <w:rFonts w:ascii="ISOCPEUR" w:hAnsi="ISOCPEUR"/>
              <w:lang w:val="en-US"/>
            </w:rPr>
            <w:instrText xml:space="preserve"> pageRef R1 </w:instrText>
          </w:r>
          <w:r w:rsidRPr="002F4929">
            <w:rPr>
              <w:rFonts w:ascii="ISOCPEUR" w:hAnsi="ISOCPEUR"/>
              <w:lang w:val="en-US"/>
            </w:rPr>
            <w:fldChar w:fldCharType="separate"/>
          </w:r>
          <w:r w:rsidR="0094704B">
            <w:rPr>
              <w:rFonts w:ascii="ISOCPEUR" w:hAnsi="ISOCPEUR"/>
              <w:b/>
              <w:bCs/>
              <w:noProof/>
            </w:rPr>
            <w:instrText>Ошибка! Закладка не определена.</w:instrText>
          </w:r>
          <w:r w:rsidRPr="002F4929">
            <w:rPr>
              <w:rFonts w:ascii="ISOCPEUR" w:hAnsi="ISOCPEUR"/>
              <w:lang w:val="en-US"/>
            </w:rPr>
            <w:fldChar w:fldCharType="end"/>
          </w:r>
          <w:r w:rsidRPr="002F4929">
            <w:rPr>
              <w:rFonts w:ascii="ISOCPEUR" w:hAnsi="ISOCPEUR"/>
              <w:lang w:val="en-US"/>
            </w:rPr>
            <w:instrText xml:space="preserve"> +1</w:instrText>
          </w:r>
          <w:r w:rsidRPr="002F4929">
            <w:rPr>
              <w:rFonts w:ascii="ISOCPEUR" w:hAnsi="ISOCPEUR"/>
              <w:lang w:val="en-US"/>
            </w:rPr>
            <w:fldChar w:fldCharType="separate"/>
          </w:r>
          <w:r w:rsidR="0094704B">
            <w:rPr>
              <w:rFonts w:ascii="ISOCPEUR" w:hAnsi="ISOCPEUR"/>
              <w:b/>
              <w:noProof/>
              <w:lang w:val="en-US"/>
            </w:rPr>
            <w:t>!Синтаксическая ошибка, !</w:t>
          </w:r>
          <w:r w:rsidRPr="002F4929">
            <w:rPr>
              <w:rFonts w:ascii="ISOCPEUR" w:hAnsi="ISOCPEUR"/>
              <w:lang w:val="en-US"/>
            </w:rPr>
            <w:fldChar w:fldCharType="end"/>
          </w:r>
        </w:p>
      </w:tc>
      <w:tc>
        <w:tcPr>
          <w:tcW w:w="1134" w:type="dxa"/>
          <w:vMerge w:val="restart"/>
          <w:vAlign w:val="center"/>
        </w:tcPr>
        <w:p w14:paraId="74E2BF8B" w14:textId="0631BB35" w:rsidR="00401F6E" w:rsidRPr="002F4929" w:rsidRDefault="00401F6E" w:rsidP="00401F6E">
          <w:pPr>
            <w:pStyle w:val="121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  <w:r w:rsidRPr="002F4929">
            <w:rPr>
              <w:rFonts w:ascii="ISOCPEUR" w:hAnsi="ISOCPEUR"/>
            </w:rPr>
            <w:fldChar w:fldCharType="begin"/>
          </w:r>
          <w:r w:rsidRPr="002F4929">
            <w:rPr>
              <w:rFonts w:ascii="ISOCPEUR" w:hAnsi="ISOCPEUR"/>
            </w:rPr>
            <w:instrText xml:space="preserve"> SECTIONPAGES  \* Arabic  \* MERGEFORMAT </w:instrText>
          </w:r>
          <w:r w:rsidRPr="002F4929">
            <w:rPr>
              <w:rFonts w:ascii="ISOCPEUR" w:hAnsi="ISOCPEUR"/>
            </w:rPr>
            <w:fldChar w:fldCharType="separate"/>
          </w:r>
          <w:r w:rsidR="0094704B">
            <w:rPr>
              <w:rFonts w:ascii="ISOCPEUR" w:hAnsi="ISOCPEUR"/>
              <w:noProof/>
            </w:rPr>
            <w:t>9</w:t>
          </w:r>
          <w:r w:rsidRPr="002F4929">
            <w:rPr>
              <w:rFonts w:ascii="ISOCPEUR" w:hAnsi="ISOCPEUR"/>
              <w:noProof/>
            </w:rPr>
            <w:fldChar w:fldCharType="end"/>
          </w:r>
        </w:p>
      </w:tc>
    </w:tr>
    <w:tr w:rsidR="00401F6E" w:rsidRPr="002F4929" w14:paraId="06A4F99D" w14:textId="77777777" w:rsidTr="007C1ECC">
      <w:trPr>
        <w:cantSplit/>
        <w:trHeight w:hRule="exact" w:val="284"/>
      </w:trPr>
      <w:tc>
        <w:tcPr>
          <w:tcW w:w="1134" w:type="dxa"/>
          <w:gridSpan w:val="2"/>
          <w:vAlign w:val="center"/>
        </w:tcPr>
        <w:p w14:paraId="2A36BCE0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</w:p>
      </w:tc>
      <w:tc>
        <w:tcPr>
          <w:tcW w:w="1134" w:type="dxa"/>
          <w:gridSpan w:val="2"/>
          <w:vAlign w:val="center"/>
        </w:tcPr>
        <w:p w14:paraId="10F8B2A6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2FEA328B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46A1C6BA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3969" w:type="dxa"/>
          <w:vMerge/>
          <w:vAlign w:val="center"/>
        </w:tcPr>
        <w:p w14:paraId="4751AB4E" w14:textId="77777777" w:rsidR="00401F6E" w:rsidRPr="002F4929" w:rsidRDefault="00401F6E" w:rsidP="00401F6E">
          <w:pPr>
            <w:rPr>
              <w:rFonts w:ascii="ISOCPEUR" w:hAnsi="ISOCPEUR"/>
            </w:rPr>
          </w:pPr>
        </w:p>
      </w:tc>
      <w:tc>
        <w:tcPr>
          <w:tcW w:w="850" w:type="dxa"/>
          <w:vMerge/>
          <w:vAlign w:val="center"/>
        </w:tcPr>
        <w:p w14:paraId="2325B218" w14:textId="77777777" w:rsidR="00401F6E" w:rsidRPr="002F4929" w:rsidRDefault="00401F6E" w:rsidP="00401F6E">
          <w:pPr>
            <w:pStyle w:val="121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</w:p>
      </w:tc>
      <w:tc>
        <w:tcPr>
          <w:tcW w:w="850" w:type="dxa"/>
          <w:vMerge/>
          <w:vAlign w:val="center"/>
        </w:tcPr>
        <w:p w14:paraId="782E05A0" w14:textId="77777777" w:rsidR="00401F6E" w:rsidRPr="002F4929" w:rsidRDefault="00401F6E" w:rsidP="00401F6E">
          <w:pPr>
            <w:pStyle w:val="121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</w:p>
      </w:tc>
      <w:tc>
        <w:tcPr>
          <w:tcW w:w="1134" w:type="dxa"/>
          <w:vMerge/>
          <w:vAlign w:val="center"/>
        </w:tcPr>
        <w:p w14:paraId="189AD333" w14:textId="77777777" w:rsidR="00401F6E" w:rsidRPr="002F4929" w:rsidRDefault="00401F6E" w:rsidP="00401F6E">
          <w:pPr>
            <w:pStyle w:val="121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</w:p>
      </w:tc>
    </w:tr>
    <w:tr w:rsidR="00401F6E" w:rsidRPr="002F4929" w14:paraId="3212A0E4" w14:textId="77777777" w:rsidTr="007C1ECC">
      <w:trPr>
        <w:cantSplit/>
        <w:trHeight w:hRule="exact" w:val="281"/>
      </w:trPr>
      <w:tc>
        <w:tcPr>
          <w:tcW w:w="1134" w:type="dxa"/>
          <w:gridSpan w:val="2"/>
          <w:vAlign w:val="center"/>
        </w:tcPr>
        <w:p w14:paraId="0208A45A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</w:p>
      </w:tc>
      <w:tc>
        <w:tcPr>
          <w:tcW w:w="1134" w:type="dxa"/>
          <w:gridSpan w:val="2"/>
          <w:vAlign w:val="center"/>
        </w:tcPr>
        <w:p w14:paraId="2095B989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2AFB7006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0B0569F4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3969" w:type="dxa"/>
          <w:vMerge w:val="restart"/>
          <w:vAlign w:val="center"/>
        </w:tcPr>
        <w:p w14:paraId="69BE6BF6" w14:textId="77777777" w:rsidR="00401F6E" w:rsidRPr="002F4929" w:rsidRDefault="00401F6E" w:rsidP="00401F6E">
          <w:pPr>
            <w:pStyle w:val="140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  <w:r w:rsidRPr="002F4929">
            <w:rPr>
              <w:rFonts w:ascii="ISOCPEUR" w:hAnsi="ISOCPEUR"/>
            </w:rPr>
            <w:t>Спецификация оборудования,</w:t>
          </w:r>
        </w:p>
        <w:p w14:paraId="4940B0A8" w14:textId="77777777" w:rsidR="00401F6E" w:rsidRPr="002F4929" w:rsidRDefault="00401F6E" w:rsidP="00401F6E">
          <w:pPr>
            <w:pStyle w:val="140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  <w:r w:rsidRPr="002F4929">
            <w:rPr>
              <w:rFonts w:ascii="ISOCPEUR" w:hAnsi="ISOCPEUR"/>
            </w:rPr>
            <w:t>изделий и материалов</w:t>
          </w:r>
        </w:p>
      </w:tc>
      <w:tc>
        <w:tcPr>
          <w:tcW w:w="2834" w:type="dxa"/>
          <w:gridSpan w:val="3"/>
          <w:vMerge w:val="restart"/>
          <w:vAlign w:val="center"/>
        </w:tcPr>
        <w:p w14:paraId="51C5F346" w14:textId="77777777" w:rsidR="00401F6E" w:rsidRPr="002F4929" w:rsidRDefault="00401F6E" w:rsidP="00401F6E">
          <w:pPr>
            <w:jc w:val="center"/>
            <w:rPr>
              <w:rFonts w:ascii="ISOCPEUR" w:hAnsi="ISOCPEUR"/>
            </w:rPr>
          </w:pPr>
          <w:r w:rsidRPr="002F4929">
            <w:rPr>
              <w:rFonts w:ascii="ISOCPEUR" w:hAnsi="ISOCPEUR"/>
              <w:noProof/>
            </w:rPr>
            <w:drawing>
              <wp:inline distT="0" distB="0" distL="0" distR="0" wp14:anchorId="484324F3" wp14:editId="52ED56FE">
                <wp:extent cx="1749425" cy="311150"/>
                <wp:effectExtent l="0" t="0" r="3175" b="0"/>
                <wp:docPr id="26" name="Рисунок 2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49425" cy="3111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</w:tr>
    <w:tr w:rsidR="00401F6E" w:rsidRPr="002F4929" w14:paraId="037FEC29" w14:textId="77777777" w:rsidTr="007C1ECC">
      <w:trPr>
        <w:cantSplit/>
        <w:trHeight w:hRule="exact" w:val="284"/>
      </w:trPr>
      <w:tc>
        <w:tcPr>
          <w:tcW w:w="1134" w:type="dxa"/>
          <w:gridSpan w:val="2"/>
          <w:vAlign w:val="center"/>
        </w:tcPr>
        <w:p w14:paraId="0FB32A37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  <w:r w:rsidRPr="002F4929">
            <w:rPr>
              <w:rFonts w:ascii="ISOCPEUR" w:hAnsi="ISOCPEUR"/>
            </w:rPr>
            <w:t>Н. контр.</w:t>
          </w:r>
        </w:p>
      </w:tc>
      <w:tc>
        <w:tcPr>
          <w:tcW w:w="1134" w:type="dxa"/>
          <w:gridSpan w:val="2"/>
          <w:vAlign w:val="center"/>
        </w:tcPr>
        <w:p w14:paraId="67673C39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  <w:r w:rsidRPr="002F4929">
            <w:rPr>
              <w:rFonts w:ascii="ISOCPEUR" w:hAnsi="ISOCPEUR"/>
            </w:rPr>
            <w:t>Баданина</w:t>
          </w:r>
        </w:p>
      </w:tc>
      <w:tc>
        <w:tcPr>
          <w:tcW w:w="850" w:type="dxa"/>
          <w:vAlign w:val="center"/>
        </w:tcPr>
        <w:p w14:paraId="7E7E320B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4A52B9F2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  <w:r w:rsidRPr="002F4929">
            <w:rPr>
              <w:rFonts w:ascii="ISOCPEUR" w:hAnsi="ISOCPEUR"/>
            </w:rPr>
            <w:t>02.21</w:t>
          </w:r>
        </w:p>
      </w:tc>
      <w:tc>
        <w:tcPr>
          <w:tcW w:w="3969" w:type="dxa"/>
          <w:vMerge/>
        </w:tcPr>
        <w:p w14:paraId="62B44CC2" w14:textId="77777777" w:rsidR="00401F6E" w:rsidRPr="002F4929" w:rsidRDefault="00401F6E" w:rsidP="00401F6E">
          <w:pPr>
            <w:rPr>
              <w:rFonts w:ascii="ISOCPEUR" w:hAnsi="ISOCPEUR"/>
            </w:rPr>
          </w:pPr>
        </w:p>
      </w:tc>
      <w:tc>
        <w:tcPr>
          <w:tcW w:w="2834" w:type="dxa"/>
          <w:gridSpan w:val="3"/>
          <w:vMerge/>
        </w:tcPr>
        <w:p w14:paraId="39F19222" w14:textId="77777777" w:rsidR="00401F6E" w:rsidRPr="002F4929" w:rsidRDefault="00401F6E" w:rsidP="00401F6E">
          <w:pPr>
            <w:rPr>
              <w:rFonts w:ascii="ISOCPEUR" w:hAnsi="ISOCPEUR"/>
            </w:rPr>
          </w:pPr>
        </w:p>
      </w:tc>
    </w:tr>
    <w:tr w:rsidR="00401F6E" w:rsidRPr="002F4929" w14:paraId="3CBDB827" w14:textId="77777777" w:rsidTr="007C1ECC">
      <w:trPr>
        <w:cantSplit/>
        <w:trHeight w:hRule="exact" w:val="284"/>
      </w:trPr>
      <w:tc>
        <w:tcPr>
          <w:tcW w:w="1134" w:type="dxa"/>
          <w:gridSpan w:val="2"/>
          <w:vAlign w:val="center"/>
        </w:tcPr>
        <w:p w14:paraId="5D939126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  <w:r w:rsidRPr="002F4929">
            <w:rPr>
              <w:rFonts w:ascii="ISOCPEUR" w:hAnsi="ISOCPEUR"/>
            </w:rPr>
            <w:t>ГИП</w:t>
          </w:r>
        </w:p>
      </w:tc>
      <w:tc>
        <w:tcPr>
          <w:tcW w:w="1134" w:type="dxa"/>
          <w:gridSpan w:val="2"/>
          <w:vAlign w:val="center"/>
        </w:tcPr>
        <w:p w14:paraId="013437C0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  <w:r w:rsidRPr="002F4929">
            <w:rPr>
              <w:rFonts w:ascii="ISOCPEUR" w:hAnsi="ISOCPEUR"/>
            </w:rPr>
            <w:t>Хлопцев</w:t>
          </w:r>
        </w:p>
      </w:tc>
      <w:tc>
        <w:tcPr>
          <w:tcW w:w="850" w:type="dxa"/>
          <w:vAlign w:val="center"/>
        </w:tcPr>
        <w:p w14:paraId="4B4B652A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2674E0BD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  <w:r w:rsidRPr="002F4929">
            <w:rPr>
              <w:rFonts w:ascii="ISOCPEUR" w:hAnsi="ISOCPEUR"/>
            </w:rPr>
            <w:t>02.21</w:t>
          </w:r>
        </w:p>
      </w:tc>
      <w:tc>
        <w:tcPr>
          <w:tcW w:w="3969" w:type="dxa"/>
          <w:vMerge/>
        </w:tcPr>
        <w:p w14:paraId="6CDE87DA" w14:textId="77777777" w:rsidR="00401F6E" w:rsidRPr="002F4929" w:rsidRDefault="00401F6E" w:rsidP="00401F6E">
          <w:pPr>
            <w:rPr>
              <w:rFonts w:ascii="ISOCPEUR" w:hAnsi="ISOCPEUR"/>
            </w:rPr>
          </w:pPr>
        </w:p>
      </w:tc>
      <w:tc>
        <w:tcPr>
          <w:tcW w:w="2834" w:type="dxa"/>
          <w:gridSpan w:val="3"/>
          <w:vMerge/>
        </w:tcPr>
        <w:p w14:paraId="300EA431" w14:textId="77777777" w:rsidR="00401F6E" w:rsidRPr="002F4929" w:rsidRDefault="00401F6E" w:rsidP="00401F6E">
          <w:pPr>
            <w:rPr>
              <w:rFonts w:ascii="ISOCPEUR" w:hAnsi="ISOCPEUR"/>
            </w:rPr>
          </w:pPr>
        </w:p>
      </w:tc>
    </w:tr>
  </w:tbl>
  <w:p w14:paraId="07C152AD" w14:textId="23C35B7C" w:rsidR="000659B1" w:rsidRPr="00426F35" w:rsidRDefault="00F57B2B" w:rsidP="00851C21">
    <w:pPr>
      <w:pStyle w:val="a6"/>
      <w:rPr>
        <w:rFonts w:ascii="ISOCPEUR" w:hAnsi="ISOCPEUR"/>
        <w:sz w:val="14"/>
        <w:szCs w:val="12"/>
      </w:rPr>
    </w:pPr>
    <w:r w:rsidRPr="002F4929">
      <w:rPr>
        <w:rFonts w:ascii="ISOCPEUR" w:hAnsi="ISOCPEUR"/>
        <w:noProof/>
      </w:rPr>
      <w:drawing>
        <wp:anchor distT="0" distB="0" distL="114300" distR="114300" simplePos="0" relativeHeight="251615232" behindDoc="1" locked="0" layoutInCell="1" allowOverlap="1" wp14:anchorId="38E8B14C" wp14:editId="12B953FF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5230" cy="10691495"/>
          <wp:effectExtent l="0" t="0" r="0" b="0"/>
          <wp:wrapNone/>
          <wp:docPr id="28" name="Рисунок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25" name="Рисунок 2125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5230" cy="106914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0B09EF"/>
    <w:multiLevelType w:val="multilevel"/>
    <w:tmpl w:val="6554C1B0"/>
    <w:lvl w:ilvl="0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 w15:restartNumberingAfterBreak="0">
    <w:nsid w:val="265E0DBB"/>
    <w:multiLevelType w:val="multilevel"/>
    <w:tmpl w:val="888262C0"/>
    <w:lvl w:ilvl="0">
      <w:start w:val="1"/>
      <w:numFmt w:val="decimal"/>
      <w:pStyle w:val="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3"/>
      <w:lvlText w:val="%1.%2.%3."/>
      <w:lvlJc w:val="left"/>
      <w:pPr>
        <w:ind w:left="1224" w:hanging="504"/>
      </w:pPr>
      <w:rPr>
        <w:rFonts w:ascii="Times New Roman" w:hAnsi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lang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4"/>
      <w:lvlText w:val="%1.%2.%3.%4."/>
      <w:lvlJc w:val="left"/>
      <w:pPr>
        <w:ind w:left="1728" w:hanging="648"/>
      </w:pPr>
      <w:rPr>
        <w:rFonts w:ascii="Times New Roman" w:hAnsi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lang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325B7997"/>
    <w:multiLevelType w:val="hybridMultilevel"/>
    <w:tmpl w:val="3AA8BB6A"/>
    <w:lvl w:ilvl="0" w:tplc="4DA04E5A">
      <w:start w:val="1"/>
      <w:numFmt w:val="bullet"/>
      <w:pStyle w:val="a"/>
      <w:lvlText w:val=""/>
      <w:lvlJc w:val="left"/>
      <w:pPr>
        <w:ind w:left="229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01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3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5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7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9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1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3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051" w:hanging="360"/>
      </w:pPr>
      <w:rPr>
        <w:rFonts w:ascii="Wingdings" w:hAnsi="Wingdings" w:hint="default"/>
      </w:rPr>
    </w:lvl>
  </w:abstractNum>
  <w:num w:numId="1" w16cid:durableId="887304906">
    <w:abstractNumId w:val="1"/>
  </w:num>
  <w:num w:numId="2" w16cid:durableId="74784497">
    <w:abstractNumId w:val="1"/>
  </w:num>
  <w:num w:numId="3" w16cid:durableId="567618281">
    <w:abstractNumId w:val="1"/>
  </w:num>
  <w:num w:numId="4" w16cid:durableId="709452287">
    <w:abstractNumId w:val="1"/>
  </w:num>
  <w:num w:numId="5" w16cid:durableId="921448561">
    <w:abstractNumId w:val="2"/>
  </w:num>
  <w:num w:numId="6" w16cid:durableId="858130283">
    <w:abstractNumId w:val="1"/>
  </w:num>
  <w:num w:numId="7" w16cid:durableId="1147092208">
    <w:abstractNumId w:val="1"/>
  </w:num>
  <w:num w:numId="8" w16cid:durableId="331760477">
    <w:abstractNumId w:val="1"/>
  </w:num>
  <w:num w:numId="9" w16cid:durableId="1707219147">
    <w:abstractNumId w:val="1"/>
  </w:num>
  <w:num w:numId="10" w16cid:durableId="1038046285">
    <w:abstractNumId w:val="2"/>
  </w:num>
  <w:num w:numId="11" w16cid:durableId="322902365">
    <w:abstractNumId w:val="0"/>
    <w:lvlOverride w:ilvl="0">
      <w:startOverride w:val="15"/>
    </w:lvlOverride>
    <w:lvlOverride w:ilvl="1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5"/>
  <w:proofState w:spelling="clean" w:grammar="clean"/>
  <w:attachedTemplate r:id="rId1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7501"/>
    <w:rsid w:val="00030E79"/>
    <w:rsid w:val="00033309"/>
    <w:rsid w:val="00037E6F"/>
    <w:rsid w:val="0004101C"/>
    <w:rsid w:val="000656B9"/>
    <w:rsid w:val="000659B1"/>
    <w:rsid w:val="000820F7"/>
    <w:rsid w:val="000844D8"/>
    <w:rsid w:val="000902A2"/>
    <w:rsid w:val="0012500C"/>
    <w:rsid w:val="00126472"/>
    <w:rsid w:val="00154E35"/>
    <w:rsid w:val="0015736F"/>
    <w:rsid w:val="00191483"/>
    <w:rsid w:val="00197C82"/>
    <w:rsid w:val="001A7F41"/>
    <w:rsid w:val="001B1AEA"/>
    <w:rsid w:val="001E3624"/>
    <w:rsid w:val="001F33C8"/>
    <w:rsid w:val="00201E1B"/>
    <w:rsid w:val="002231E6"/>
    <w:rsid w:val="00232D4D"/>
    <w:rsid w:val="00236422"/>
    <w:rsid w:val="00241449"/>
    <w:rsid w:val="00252C7C"/>
    <w:rsid w:val="002A5596"/>
    <w:rsid w:val="002F4929"/>
    <w:rsid w:val="002F561D"/>
    <w:rsid w:val="002F6804"/>
    <w:rsid w:val="0032336D"/>
    <w:rsid w:val="00326180"/>
    <w:rsid w:val="00356D3B"/>
    <w:rsid w:val="003855B6"/>
    <w:rsid w:val="003A3518"/>
    <w:rsid w:val="003A76DD"/>
    <w:rsid w:val="003B3734"/>
    <w:rsid w:val="003F5C6A"/>
    <w:rsid w:val="00401F6E"/>
    <w:rsid w:val="00421B7E"/>
    <w:rsid w:val="00426F35"/>
    <w:rsid w:val="00435982"/>
    <w:rsid w:val="004372BF"/>
    <w:rsid w:val="00443A04"/>
    <w:rsid w:val="00443AFA"/>
    <w:rsid w:val="00465708"/>
    <w:rsid w:val="004657F2"/>
    <w:rsid w:val="00494899"/>
    <w:rsid w:val="004B0532"/>
    <w:rsid w:val="004B0A8C"/>
    <w:rsid w:val="004D77FD"/>
    <w:rsid w:val="004F3CB7"/>
    <w:rsid w:val="00517774"/>
    <w:rsid w:val="00534979"/>
    <w:rsid w:val="00556BB0"/>
    <w:rsid w:val="00562C5E"/>
    <w:rsid w:val="00593916"/>
    <w:rsid w:val="005B1183"/>
    <w:rsid w:val="005C096F"/>
    <w:rsid w:val="005C0BE9"/>
    <w:rsid w:val="00613A1C"/>
    <w:rsid w:val="00622CAE"/>
    <w:rsid w:val="0066039D"/>
    <w:rsid w:val="0067735F"/>
    <w:rsid w:val="00696D0E"/>
    <w:rsid w:val="006C1CC7"/>
    <w:rsid w:val="006C40BC"/>
    <w:rsid w:val="006C51E9"/>
    <w:rsid w:val="006C71DF"/>
    <w:rsid w:val="006D1981"/>
    <w:rsid w:val="006F12E6"/>
    <w:rsid w:val="00725B56"/>
    <w:rsid w:val="00735283"/>
    <w:rsid w:val="00740C08"/>
    <w:rsid w:val="007652CA"/>
    <w:rsid w:val="007B2B09"/>
    <w:rsid w:val="00822B5C"/>
    <w:rsid w:val="00835FB0"/>
    <w:rsid w:val="00851C21"/>
    <w:rsid w:val="008633CF"/>
    <w:rsid w:val="00884252"/>
    <w:rsid w:val="00886087"/>
    <w:rsid w:val="008C1364"/>
    <w:rsid w:val="008C1B00"/>
    <w:rsid w:val="008C7524"/>
    <w:rsid w:val="008E73D6"/>
    <w:rsid w:val="008F2493"/>
    <w:rsid w:val="0090717B"/>
    <w:rsid w:val="0094704B"/>
    <w:rsid w:val="00973C22"/>
    <w:rsid w:val="00981EF1"/>
    <w:rsid w:val="00997897"/>
    <w:rsid w:val="00A06426"/>
    <w:rsid w:val="00A27DEE"/>
    <w:rsid w:val="00A65DBC"/>
    <w:rsid w:val="00A827F3"/>
    <w:rsid w:val="00AD0B5B"/>
    <w:rsid w:val="00B03B22"/>
    <w:rsid w:val="00B15046"/>
    <w:rsid w:val="00B51F00"/>
    <w:rsid w:val="00B730BD"/>
    <w:rsid w:val="00BB0B0F"/>
    <w:rsid w:val="00BC5E57"/>
    <w:rsid w:val="00BC77DA"/>
    <w:rsid w:val="00C345BD"/>
    <w:rsid w:val="00C43CE2"/>
    <w:rsid w:val="00C46CAA"/>
    <w:rsid w:val="00C609FD"/>
    <w:rsid w:val="00C7175C"/>
    <w:rsid w:val="00C833E8"/>
    <w:rsid w:val="00C85F7B"/>
    <w:rsid w:val="00C93F70"/>
    <w:rsid w:val="00C97B15"/>
    <w:rsid w:val="00D451D7"/>
    <w:rsid w:val="00D56712"/>
    <w:rsid w:val="00D97070"/>
    <w:rsid w:val="00DA5E47"/>
    <w:rsid w:val="00DA7501"/>
    <w:rsid w:val="00E47FFA"/>
    <w:rsid w:val="00E578F9"/>
    <w:rsid w:val="00E76FA5"/>
    <w:rsid w:val="00EB52C2"/>
    <w:rsid w:val="00EB5D69"/>
    <w:rsid w:val="00ED32E5"/>
    <w:rsid w:val="00F177E9"/>
    <w:rsid w:val="00F40E1C"/>
    <w:rsid w:val="00F4693E"/>
    <w:rsid w:val="00F52670"/>
    <w:rsid w:val="00F57B2B"/>
    <w:rsid w:val="00F63893"/>
    <w:rsid w:val="00F665E6"/>
    <w:rsid w:val="00F71405"/>
    <w:rsid w:val="00F753D5"/>
    <w:rsid w:val="00F7704B"/>
    <w:rsid w:val="00F850AD"/>
    <w:rsid w:val="00FA3426"/>
    <w:rsid w:val="00FA4F7F"/>
    <w:rsid w:val="00FB3A5F"/>
    <w:rsid w:val="00FC0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132674"/>
  <w15:chartTrackingRefBased/>
  <w15:docId w15:val="{3405DCFB-67D9-4A25-946A-E8CD5B405C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FA3426"/>
    <w:pPr>
      <w:spacing w:after="0" w:line="240" w:lineRule="auto"/>
      <w:jc w:val="both"/>
    </w:pPr>
    <w:rPr>
      <w:rFonts w:ascii="Times New Roman" w:hAnsi="Times New Roman"/>
      <w:sz w:val="24"/>
    </w:rPr>
  </w:style>
  <w:style w:type="paragraph" w:styleId="1">
    <w:name w:val="heading 1"/>
    <w:basedOn w:val="a0"/>
    <w:next w:val="a0"/>
    <w:link w:val="10"/>
    <w:uiPriority w:val="9"/>
    <w:qFormat/>
    <w:rsid w:val="00C46CAA"/>
    <w:pPr>
      <w:numPr>
        <w:numId w:val="9"/>
      </w:numPr>
      <w:tabs>
        <w:tab w:val="left" w:pos="1418"/>
      </w:tabs>
      <w:outlineLvl w:val="0"/>
    </w:pPr>
    <w:rPr>
      <w:b/>
      <w:bCs/>
    </w:rPr>
  </w:style>
  <w:style w:type="paragraph" w:styleId="2">
    <w:name w:val="heading 2"/>
    <w:basedOn w:val="a"/>
    <w:next w:val="a0"/>
    <w:link w:val="20"/>
    <w:uiPriority w:val="9"/>
    <w:unhideWhenUsed/>
    <w:qFormat/>
    <w:rsid w:val="00C46CAA"/>
    <w:pPr>
      <w:numPr>
        <w:ilvl w:val="1"/>
        <w:numId w:val="9"/>
      </w:numPr>
      <w:tabs>
        <w:tab w:val="clear" w:pos="1134"/>
        <w:tab w:val="left" w:pos="1560"/>
      </w:tabs>
      <w:outlineLvl w:val="1"/>
    </w:pPr>
  </w:style>
  <w:style w:type="paragraph" w:styleId="3">
    <w:name w:val="heading 3"/>
    <w:basedOn w:val="2"/>
    <w:next w:val="a0"/>
    <w:link w:val="30"/>
    <w:uiPriority w:val="9"/>
    <w:unhideWhenUsed/>
    <w:qFormat/>
    <w:rsid w:val="00C46CAA"/>
    <w:pPr>
      <w:numPr>
        <w:ilvl w:val="2"/>
      </w:numPr>
      <w:tabs>
        <w:tab w:val="clear" w:pos="1560"/>
        <w:tab w:val="left" w:pos="1985"/>
      </w:tabs>
      <w:outlineLvl w:val="2"/>
    </w:pPr>
  </w:style>
  <w:style w:type="paragraph" w:styleId="4">
    <w:name w:val="heading 4"/>
    <w:basedOn w:val="3"/>
    <w:next w:val="a0"/>
    <w:link w:val="40"/>
    <w:uiPriority w:val="9"/>
    <w:unhideWhenUsed/>
    <w:qFormat/>
    <w:rsid w:val="00C46CAA"/>
    <w:pPr>
      <w:numPr>
        <w:ilvl w:val="3"/>
      </w:numPr>
      <w:outlineLvl w:val="3"/>
    </w:pPr>
  </w:style>
  <w:style w:type="paragraph" w:styleId="5">
    <w:name w:val="heading 5"/>
    <w:basedOn w:val="a0"/>
    <w:next w:val="a0"/>
    <w:link w:val="50"/>
    <w:uiPriority w:val="9"/>
    <w:unhideWhenUsed/>
    <w:rsid w:val="00C46CAA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customStyle="1" w:styleId="TableNormal">
    <w:name w:val="Table Normal"/>
    <w:rsid w:val="00C46CAA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Таблица лев"/>
    <w:basedOn w:val="a0"/>
    <w:qFormat/>
    <w:rsid w:val="00C46CAA"/>
    <w:pPr>
      <w:jc w:val="left"/>
    </w:pPr>
  </w:style>
  <w:style w:type="paragraph" w:customStyle="1" w:styleId="a5">
    <w:name w:val="Таблица прав."/>
    <w:basedOn w:val="a4"/>
    <w:qFormat/>
    <w:rsid w:val="00C46CAA"/>
    <w:pPr>
      <w:jc w:val="right"/>
    </w:pPr>
  </w:style>
  <w:style w:type="character" w:customStyle="1" w:styleId="11">
    <w:name w:val="Неразрешенное упоминание1"/>
    <w:basedOn w:val="a1"/>
    <w:uiPriority w:val="99"/>
    <w:semiHidden/>
    <w:unhideWhenUsed/>
    <w:rsid w:val="00C46CAA"/>
    <w:rPr>
      <w:color w:val="605E5C"/>
      <w:shd w:val="clear" w:color="auto" w:fill="E1DFDD"/>
    </w:rPr>
  </w:style>
  <w:style w:type="character" w:customStyle="1" w:styleId="10">
    <w:name w:val="Заголовок 1 Знак"/>
    <w:basedOn w:val="a1"/>
    <w:link w:val="1"/>
    <w:uiPriority w:val="9"/>
    <w:rsid w:val="00C46CAA"/>
    <w:rPr>
      <w:rFonts w:ascii="Times New Roman" w:hAnsi="Times New Roman"/>
      <w:b/>
      <w:bCs/>
      <w:sz w:val="24"/>
    </w:rPr>
  </w:style>
  <w:style w:type="character" w:customStyle="1" w:styleId="20">
    <w:name w:val="Заголовок 2 Знак"/>
    <w:basedOn w:val="a1"/>
    <w:link w:val="2"/>
    <w:uiPriority w:val="9"/>
    <w:rsid w:val="00C46CAA"/>
    <w:rPr>
      <w:rFonts w:ascii="Times New Roman" w:hAnsi="Times New Roman"/>
      <w:sz w:val="24"/>
    </w:rPr>
  </w:style>
  <w:style w:type="paragraph" w:styleId="a">
    <w:name w:val="List Paragraph"/>
    <w:basedOn w:val="a0"/>
    <w:uiPriority w:val="34"/>
    <w:qFormat/>
    <w:rsid w:val="00C46CAA"/>
    <w:pPr>
      <w:numPr>
        <w:numId w:val="10"/>
      </w:numPr>
      <w:tabs>
        <w:tab w:val="left" w:pos="1134"/>
      </w:tabs>
      <w:contextualSpacing/>
    </w:pPr>
  </w:style>
  <w:style w:type="character" w:customStyle="1" w:styleId="30">
    <w:name w:val="Заголовок 3 Знак"/>
    <w:basedOn w:val="a1"/>
    <w:link w:val="3"/>
    <w:uiPriority w:val="9"/>
    <w:rsid w:val="00C46CAA"/>
    <w:rPr>
      <w:rFonts w:ascii="Times New Roman" w:hAnsi="Times New Roman"/>
      <w:sz w:val="24"/>
    </w:rPr>
  </w:style>
  <w:style w:type="character" w:customStyle="1" w:styleId="40">
    <w:name w:val="Заголовок 4 Знак"/>
    <w:basedOn w:val="a1"/>
    <w:link w:val="4"/>
    <w:uiPriority w:val="9"/>
    <w:rsid w:val="00C46CAA"/>
    <w:rPr>
      <w:rFonts w:ascii="Times New Roman" w:hAnsi="Times New Roman"/>
      <w:sz w:val="24"/>
    </w:rPr>
  </w:style>
  <w:style w:type="character" w:customStyle="1" w:styleId="50">
    <w:name w:val="Заголовок 5 Знак"/>
    <w:basedOn w:val="a1"/>
    <w:link w:val="5"/>
    <w:uiPriority w:val="9"/>
    <w:rsid w:val="00C46CAA"/>
    <w:rPr>
      <w:rFonts w:asciiTheme="majorHAnsi" w:eastAsiaTheme="majorEastAsia" w:hAnsiTheme="majorHAnsi" w:cstheme="majorBidi"/>
      <w:color w:val="2F5496" w:themeColor="accent1" w:themeShade="BF"/>
      <w:sz w:val="24"/>
    </w:rPr>
  </w:style>
  <w:style w:type="paragraph" w:styleId="a6">
    <w:name w:val="header"/>
    <w:basedOn w:val="a0"/>
    <w:link w:val="a7"/>
    <w:uiPriority w:val="99"/>
    <w:unhideWhenUsed/>
    <w:rsid w:val="00C46CA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1"/>
    <w:link w:val="a6"/>
    <w:uiPriority w:val="99"/>
    <w:rsid w:val="00C46CAA"/>
    <w:rPr>
      <w:rFonts w:ascii="Times New Roman" w:hAnsi="Times New Roman"/>
      <w:sz w:val="24"/>
    </w:rPr>
  </w:style>
  <w:style w:type="paragraph" w:styleId="a8">
    <w:name w:val="footer"/>
    <w:basedOn w:val="a0"/>
    <w:link w:val="a9"/>
    <w:uiPriority w:val="99"/>
    <w:unhideWhenUsed/>
    <w:rsid w:val="00C46CA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1"/>
    <w:link w:val="a8"/>
    <w:uiPriority w:val="99"/>
    <w:rsid w:val="00C46CAA"/>
    <w:rPr>
      <w:rFonts w:ascii="Times New Roman" w:hAnsi="Times New Roman"/>
      <w:sz w:val="24"/>
    </w:rPr>
  </w:style>
  <w:style w:type="paragraph" w:styleId="aa">
    <w:name w:val="Subtitle"/>
    <w:basedOn w:val="a0"/>
    <w:next w:val="a0"/>
    <w:link w:val="ab"/>
    <w:uiPriority w:val="11"/>
    <w:qFormat/>
    <w:rsid w:val="00C46CAA"/>
    <w:pPr>
      <w:jc w:val="center"/>
    </w:pPr>
    <w:rPr>
      <w:b/>
      <w:bCs/>
      <w:sz w:val="28"/>
      <w:szCs w:val="24"/>
    </w:rPr>
  </w:style>
  <w:style w:type="character" w:customStyle="1" w:styleId="ab">
    <w:name w:val="Подзаголовок Знак"/>
    <w:basedOn w:val="a1"/>
    <w:link w:val="aa"/>
    <w:uiPriority w:val="11"/>
    <w:rsid w:val="00C46CAA"/>
    <w:rPr>
      <w:rFonts w:ascii="Times New Roman" w:hAnsi="Times New Roman"/>
      <w:b/>
      <w:bCs/>
      <w:sz w:val="28"/>
      <w:szCs w:val="24"/>
    </w:rPr>
  </w:style>
  <w:style w:type="character" w:styleId="ac">
    <w:name w:val="Hyperlink"/>
    <w:basedOn w:val="a1"/>
    <w:uiPriority w:val="99"/>
    <w:unhideWhenUsed/>
    <w:rsid w:val="00C46CAA"/>
    <w:rPr>
      <w:color w:val="0563C1" w:themeColor="hyperlink"/>
      <w:u w:val="single"/>
    </w:rPr>
  </w:style>
  <w:style w:type="table" w:styleId="ad">
    <w:name w:val="Table Grid"/>
    <w:basedOn w:val="a2"/>
    <w:uiPriority w:val="39"/>
    <w:rsid w:val="00C46C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No Spacing"/>
    <w:uiPriority w:val="1"/>
    <w:qFormat/>
    <w:rsid w:val="00C46CA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f">
    <w:name w:val="Subtle Emphasis"/>
    <w:uiPriority w:val="19"/>
    <w:qFormat/>
    <w:rsid w:val="00C46CAA"/>
    <w:rPr>
      <w:b/>
      <w:bCs/>
    </w:rPr>
  </w:style>
  <w:style w:type="paragraph" w:customStyle="1" w:styleId="110">
    <w:name w:val="Осн. надп. и графы ц. 11"/>
    <w:rsid w:val="00822B5C"/>
    <w:pPr>
      <w:framePr w:wrap="around" w:vAnchor="page" w:hAnchor="page" w:x="1135" w:y="13983"/>
      <w:spacing w:after="0" w:line="240" w:lineRule="auto"/>
      <w:contextualSpacing/>
      <w:jc w:val="center"/>
    </w:pPr>
    <w:rPr>
      <w:rFonts w:ascii="Times New Roman" w:hAnsi="Times New Roman" w:cs="Times New Roman"/>
      <w:sz w:val="24"/>
    </w:rPr>
  </w:style>
  <w:style w:type="paragraph" w:customStyle="1" w:styleId="Default">
    <w:name w:val="Default"/>
    <w:rsid w:val="000902A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111">
    <w:name w:val="Заголовок ж. 11"/>
    <w:autoRedefine/>
    <w:rsid w:val="004B0532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12">
    <w:name w:val="Заголовок. ж. 12"/>
    <w:basedOn w:val="a0"/>
    <w:qFormat/>
    <w:rsid w:val="00BC5E57"/>
    <w:pPr>
      <w:jc w:val="center"/>
    </w:pPr>
    <w:rPr>
      <w:b/>
    </w:rPr>
  </w:style>
  <w:style w:type="paragraph" w:customStyle="1" w:styleId="100">
    <w:name w:val="Обычный 10"/>
    <w:basedOn w:val="a0"/>
    <w:qFormat/>
    <w:rsid w:val="00FA3426"/>
    <w:rPr>
      <w:sz w:val="20"/>
      <w:szCs w:val="18"/>
    </w:rPr>
  </w:style>
  <w:style w:type="paragraph" w:customStyle="1" w:styleId="112">
    <w:name w:val="Центр 11"/>
    <w:basedOn w:val="a0"/>
    <w:qFormat/>
    <w:rsid w:val="00443A04"/>
    <w:pPr>
      <w:widowControl w:val="0"/>
      <w:jc w:val="center"/>
    </w:pPr>
    <w:rPr>
      <w:rFonts w:eastAsia="Times New Roman" w:cs="Times New Roman"/>
      <w:sz w:val="22"/>
      <w:lang w:eastAsia="ru-RU"/>
    </w:rPr>
  </w:style>
  <w:style w:type="paragraph" w:customStyle="1" w:styleId="113">
    <w:name w:val="Обычный 11"/>
    <w:basedOn w:val="a0"/>
    <w:qFormat/>
    <w:rsid w:val="002F561D"/>
    <w:pPr>
      <w:jc w:val="left"/>
    </w:pPr>
    <w:rPr>
      <w:noProof/>
      <w:sz w:val="22"/>
      <w:szCs w:val="20"/>
    </w:rPr>
  </w:style>
  <w:style w:type="paragraph" w:customStyle="1" w:styleId="18">
    <w:name w:val="Осн. надп. и графы ц. 18"/>
    <w:basedOn w:val="110"/>
    <w:qFormat/>
    <w:rsid w:val="00232D4D"/>
    <w:pPr>
      <w:framePr w:wrap="around" w:y="14301"/>
    </w:pPr>
    <w:rPr>
      <w:sz w:val="36"/>
      <w:szCs w:val="36"/>
    </w:rPr>
  </w:style>
  <w:style w:type="paragraph" w:customStyle="1" w:styleId="120">
    <w:name w:val="Осн. надп. и графы ц. 12"/>
    <w:basedOn w:val="110"/>
    <w:qFormat/>
    <w:rsid w:val="00822B5C"/>
    <w:pPr>
      <w:framePr w:wrap="around"/>
    </w:pPr>
    <w:rPr>
      <w:szCs w:val="20"/>
    </w:rPr>
  </w:style>
  <w:style w:type="paragraph" w:customStyle="1" w:styleId="14">
    <w:name w:val="Осн. надп. и графы ц. 14"/>
    <w:basedOn w:val="120"/>
    <w:qFormat/>
    <w:rsid w:val="00822B5C"/>
    <w:pPr>
      <w:framePr w:wrap="around"/>
    </w:pPr>
    <w:rPr>
      <w:sz w:val="28"/>
      <w:szCs w:val="22"/>
    </w:rPr>
  </w:style>
  <w:style w:type="paragraph" w:customStyle="1" w:styleId="101">
    <w:name w:val="Осн. надп. и графы ц. 10"/>
    <w:basedOn w:val="120"/>
    <w:qFormat/>
    <w:rsid w:val="00622CAE"/>
    <w:pPr>
      <w:framePr w:wrap="around"/>
    </w:pPr>
    <w:rPr>
      <w:sz w:val="20"/>
    </w:rPr>
  </w:style>
  <w:style w:type="paragraph" w:customStyle="1" w:styleId="102">
    <w:name w:val="Осн. надп. и графы 10"/>
    <w:basedOn w:val="110"/>
    <w:qFormat/>
    <w:rsid w:val="00622CAE"/>
    <w:pPr>
      <w:framePr w:wrap="around" w:y="14312"/>
      <w:ind w:left="57"/>
      <w:jc w:val="left"/>
    </w:pPr>
    <w:rPr>
      <w:sz w:val="20"/>
    </w:rPr>
  </w:style>
  <w:style w:type="paragraph" w:customStyle="1" w:styleId="31">
    <w:name w:val="Основной текст 31"/>
    <w:basedOn w:val="a0"/>
    <w:link w:val="BodyText3"/>
    <w:rsid w:val="00201E1B"/>
    <w:pPr>
      <w:jc w:val="left"/>
    </w:pPr>
    <w:rPr>
      <w:rFonts w:ascii="Arial" w:eastAsia="Times New Roman" w:hAnsi="Arial" w:cs="Times New Roman"/>
      <w:sz w:val="20"/>
      <w:szCs w:val="24"/>
      <w:lang w:eastAsia="ru-RU"/>
    </w:rPr>
  </w:style>
  <w:style w:type="character" w:customStyle="1" w:styleId="BodyText3">
    <w:name w:val="Body Text 3 Знак"/>
    <w:link w:val="31"/>
    <w:rsid w:val="00201E1B"/>
    <w:rPr>
      <w:rFonts w:ascii="Arial" w:eastAsia="Times New Roman" w:hAnsi="Arial" w:cs="Times New Roman"/>
      <w:sz w:val="20"/>
      <w:szCs w:val="24"/>
      <w:lang w:eastAsia="ru-RU"/>
    </w:rPr>
  </w:style>
  <w:style w:type="paragraph" w:styleId="af0">
    <w:name w:val="Balloon Text"/>
    <w:basedOn w:val="a0"/>
    <w:link w:val="af1"/>
    <w:rsid w:val="00201E1B"/>
    <w:pPr>
      <w:widowControl w:val="0"/>
      <w:ind w:firstLine="560"/>
    </w:pPr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f1">
    <w:name w:val="Текст выноски Знак"/>
    <w:basedOn w:val="a1"/>
    <w:link w:val="af0"/>
    <w:rsid w:val="00201E1B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114">
    <w:name w:val="Обычный 11. ц."/>
    <w:basedOn w:val="113"/>
    <w:qFormat/>
    <w:rsid w:val="002F561D"/>
    <w:pPr>
      <w:jc w:val="center"/>
    </w:pPr>
  </w:style>
  <w:style w:type="paragraph" w:customStyle="1" w:styleId="22">
    <w:name w:val="Штамп 22 центр"/>
    <w:uiPriority w:val="10"/>
    <w:rsid w:val="00401F6E"/>
    <w:pPr>
      <w:spacing w:after="0" w:line="240" w:lineRule="auto"/>
      <w:jc w:val="center"/>
    </w:pPr>
    <w:rPr>
      <w:rFonts w:ascii="Times New Roman" w:eastAsia="Times New Roman" w:hAnsi="Times New Roman" w:cs="Arial"/>
      <w:sz w:val="44"/>
      <w:szCs w:val="24"/>
    </w:rPr>
  </w:style>
  <w:style w:type="paragraph" w:customStyle="1" w:styleId="140">
    <w:name w:val="Штамп 14 центр"/>
    <w:basedOn w:val="22"/>
    <w:uiPriority w:val="10"/>
    <w:qFormat/>
    <w:rsid w:val="00401F6E"/>
    <w:pPr>
      <w:framePr w:wrap="around" w:vAnchor="page" w:hAnchor="page" w:x="1135" w:y="15713"/>
      <w:ind w:left="57" w:right="57"/>
      <w:suppressOverlap/>
    </w:pPr>
    <w:rPr>
      <w:sz w:val="28"/>
      <w:szCs w:val="44"/>
    </w:rPr>
  </w:style>
  <w:style w:type="paragraph" w:customStyle="1" w:styleId="121">
    <w:name w:val="Штамп 12 центр"/>
    <w:basedOn w:val="140"/>
    <w:uiPriority w:val="10"/>
    <w:qFormat/>
    <w:rsid w:val="00401F6E"/>
    <w:pPr>
      <w:framePr w:wrap="around"/>
    </w:pPr>
    <w:rPr>
      <w:sz w:val="24"/>
    </w:rPr>
  </w:style>
  <w:style w:type="paragraph" w:customStyle="1" w:styleId="9">
    <w:name w:val="Штамп 9 центр"/>
    <w:link w:val="90"/>
    <w:uiPriority w:val="10"/>
    <w:rsid w:val="00401F6E"/>
    <w:pPr>
      <w:spacing w:after="0" w:line="240" w:lineRule="auto"/>
      <w:jc w:val="center"/>
    </w:pPr>
    <w:rPr>
      <w:rFonts w:ascii="Times New Roman" w:eastAsia="Times New Roman" w:hAnsi="Times New Roman" w:cs="Times New Roman"/>
      <w:sz w:val="18"/>
      <w:szCs w:val="18"/>
    </w:rPr>
  </w:style>
  <w:style w:type="character" w:customStyle="1" w:styleId="90">
    <w:name w:val="Штамп 9 центр Знак"/>
    <w:link w:val="9"/>
    <w:uiPriority w:val="10"/>
    <w:rsid w:val="00401F6E"/>
    <w:rPr>
      <w:rFonts w:ascii="Times New Roman" w:eastAsia="Times New Roman" w:hAnsi="Times New Roman" w:cs="Times New Roman"/>
      <w:sz w:val="18"/>
      <w:szCs w:val="18"/>
    </w:rPr>
  </w:style>
  <w:style w:type="paragraph" w:customStyle="1" w:styleId="91">
    <w:name w:val="Штамп 9 влево"/>
    <w:basedOn w:val="9"/>
    <w:uiPriority w:val="10"/>
    <w:qFormat/>
    <w:rsid w:val="00401F6E"/>
    <w:pPr>
      <w:framePr w:wrap="around" w:vAnchor="page" w:hAnchor="page" w:x="13031" w:y="13428"/>
      <w:ind w:left="28"/>
      <w:jc w:val="left"/>
    </w:pPr>
  </w:style>
  <w:style w:type="character" w:customStyle="1" w:styleId="21">
    <w:name w:val="Основной текст (2)"/>
    <w:rsid w:val="00981EF1"/>
    <w:rPr>
      <w:b/>
      <w:bCs/>
      <w:sz w:val="27"/>
      <w:szCs w:val="27"/>
      <w:shd w:val="clear" w:color="auto" w:fill="FFFFFF"/>
    </w:rPr>
  </w:style>
  <w:style w:type="character" w:customStyle="1" w:styleId="fontstyle01">
    <w:name w:val="fontstyle01"/>
    <w:basedOn w:val="a1"/>
    <w:rsid w:val="005C0BE9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customStyle="1" w:styleId="af2">
    <w:name w:val="Табл. Заголовок"/>
    <w:basedOn w:val="a0"/>
    <w:uiPriority w:val="2"/>
    <w:qFormat/>
    <w:rsid w:val="005C0BE9"/>
    <w:pPr>
      <w:spacing w:before="60" w:after="60"/>
      <w:ind w:left="57"/>
      <w:jc w:val="center"/>
    </w:pPr>
    <w:rPr>
      <w:b/>
    </w:rPr>
  </w:style>
  <w:style w:type="paragraph" w:customStyle="1" w:styleId="af3">
    <w:name w:val="Табл. Обычный центр"/>
    <w:basedOn w:val="a0"/>
    <w:uiPriority w:val="2"/>
    <w:qFormat/>
    <w:rsid w:val="005C0BE9"/>
    <w:pPr>
      <w:spacing w:before="60" w:after="60"/>
      <w:ind w:left="57"/>
      <w:jc w:val="center"/>
    </w:pPr>
  </w:style>
  <w:style w:type="character" w:styleId="af4">
    <w:name w:val="FollowedHyperlink"/>
    <w:basedOn w:val="a1"/>
    <w:uiPriority w:val="99"/>
    <w:semiHidden/>
    <w:unhideWhenUsed/>
    <w:rsid w:val="005C0BE9"/>
    <w:rPr>
      <w:color w:val="954F72"/>
      <w:u w:val="single"/>
    </w:rPr>
  </w:style>
  <w:style w:type="paragraph" w:styleId="af5">
    <w:name w:val="Body Text"/>
    <w:basedOn w:val="a0"/>
    <w:link w:val="af6"/>
    <w:uiPriority w:val="1"/>
    <w:qFormat/>
    <w:rsid w:val="00E76FA5"/>
    <w:pPr>
      <w:widowControl w:val="0"/>
      <w:autoSpaceDE w:val="0"/>
      <w:autoSpaceDN w:val="0"/>
      <w:adjustRightInd w:val="0"/>
      <w:jc w:val="left"/>
    </w:pPr>
    <w:rPr>
      <w:rFonts w:ascii="ISOCPEUR" w:eastAsiaTheme="minorEastAsia" w:hAnsi="ISOCPEUR" w:cs="ISOCPEUR"/>
      <w:szCs w:val="24"/>
      <w:lang w:eastAsia="ru-RU"/>
      <w14:ligatures w14:val="standardContextual"/>
    </w:rPr>
  </w:style>
  <w:style w:type="character" w:customStyle="1" w:styleId="af6">
    <w:name w:val="Основной текст Знак"/>
    <w:basedOn w:val="a1"/>
    <w:link w:val="af5"/>
    <w:uiPriority w:val="1"/>
    <w:rsid w:val="00E76FA5"/>
    <w:rPr>
      <w:rFonts w:ascii="ISOCPEUR" w:eastAsiaTheme="minorEastAsia" w:hAnsi="ISOCPEUR" w:cs="ISOCPEUR"/>
      <w:sz w:val="24"/>
      <w:szCs w:val="24"/>
      <w:lang w:eastAsia="ru-RU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946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.badanina\Desktop\&#1055;&#1056;.5_&#1042;&#1054;&#1056;.%20&#1060;.3.%20&#1040;.4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055F45675048240B6F7211CC76753FB" ma:contentTypeVersion="0" ma:contentTypeDescription="Создание документа." ma:contentTypeScope="" ma:versionID="013893149a57dad7785dff0e2577691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092c53c41ebcaed16a7ceff08f01c09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6F03E00-3DD2-4BF9-BFDA-EE6ACDC4753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1D09962-F324-49AB-A9B8-B26A239FE6A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0C7525B-0E76-4E8C-AEA9-C71C424BF31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ПР.5_ВОР. Ф.3. А.4.dotx</Template>
  <TotalTime>1</TotalTime>
  <Pages>9</Pages>
  <Words>1721</Words>
  <Characters>9811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Employee</dc:creator>
  <cp:keywords/>
  <dc:description/>
  <cp:lastModifiedBy>Praded Elena</cp:lastModifiedBy>
  <cp:revision>2</cp:revision>
  <cp:lastPrinted>2025-06-29T21:43:00Z</cp:lastPrinted>
  <dcterms:created xsi:type="dcterms:W3CDTF">2025-06-29T21:44:00Z</dcterms:created>
  <dcterms:modified xsi:type="dcterms:W3CDTF">2025-06-29T21:44:00Z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0x0101004055F45675048240B6F7211CC76753FB</vt:lpwstr>
  </property>
</Properties>
</file>